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E6C" w:rsidRDefault="00D86E6C" w:rsidP="00D86E6C">
      <w:pPr>
        <w:pStyle w:val="Kop1"/>
      </w:pPr>
      <w:r>
        <w:t>Bijlage 1</w:t>
      </w:r>
      <w:r w:rsidR="001208EC">
        <w:t>:</w:t>
      </w:r>
      <w:r>
        <w:t xml:space="preserve"> handleiding </w:t>
      </w:r>
      <w:proofErr w:type="spellStart"/>
      <w:r>
        <w:t>itslearning</w:t>
      </w:r>
      <w:proofErr w:type="spellEnd"/>
    </w:p>
    <w:p w:rsidR="00D86E6C" w:rsidRDefault="00D86E6C" w:rsidP="00D86E6C"/>
    <w:p w:rsidR="003F6104" w:rsidRPr="003F6104" w:rsidRDefault="003F6104" w:rsidP="003F6104">
      <w:pPr>
        <w:pStyle w:val="Geenafstand"/>
        <w:numPr>
          <w:ilvl w:val="0"/>
          <w:numId w:val="34"/>
        </w:numPr>
      </w:pPr>
      <w:r w:rsidRPr="003F6104">
        <w:t>Het aanmaken van een vak</w:t>
      </w:r>
      <w:r w:rsidR="001208EC">
        <w:t>/</w:t>
      </w:r>
      <w:r w:rsidRPr="003F6104">
        <w:t>vakkensite (de omgeving waar je enquêtes en lesbrieven etc. in k</w:t>
      </w:r>
      <w:r w:rsidR="001208EC">
        <w:t>unt</w:t>
      </w:r>
      <w:r w:rsidRPr="003F6104">
        <w:t xml:space="preserve"> hangen) en hoe je leerlingen verbindt met (uitnodigt voor/deel maakt van) dat vak of die inhoud</w:t>
      </w:r>
      <w:r w:rsidR="001208EC">
        <w:t>.</w:t>
      </w:r>
    </w:p>
    <w:p w:rsidR="003F6104" w:rsidRPr="003F6104" w:rsidRDefault="003F6104" w:rsidP="003F6104">
      <w:pPr>
        <w:pStyle w:val="Geenafstand"/>
      </w:pPr>
    </w:p>
    <w:p w:rsidR="003F6104" w:rsidRPr="003F6104" w:rsidRDefault="003F6104" w:rsidP="003F6104">
      <w:pPr>
        <w:pStyle w:val="Geenafstand"/>
        <w:numPr>
          <w:ilvl w:val="0"/>
          <w:numId w:val="34"/>
        </w:numPr>
      </w:pPr>
      <w:r w:rsidRPr="003F6104">
        <w:t>Het maken van een publicatie van de lesinhoud. Een plek waar je de activiteit beschrijving publiceert, met arrangement, opdracht, wat gaan we de komende weken doen, met filmpje van de activiteit of niveaufilmpj</w:t>
      </w:r>
      <w:r w:rsidR="001208EC">
        <w:t>es (bijvoorbeeld als site/</w:t>
      </w:r>
      <w:r w:rsidRPr="003F6104">
        <w:t>vak)</w:t>
      </w:r>
      <w:r w:rsidR="001208EC">
        <w:t>.</w:t>
      </w:r>
    </w:p>
    <w:p w:rsidR="003F6104" w:rsidRPr="003F6104" w:rsidRDefault="003F6104" w:rsidP="003F6104">
      <w:pPr>
        <w:pStyle w:val="Geenafstand"/>
      </w:pPr>
    </w:p>
    <w:p w:rsidR="003F6104" w:rsidRPr="003F6104" w:rsidRDefault="003F6104" w:rsidP="003F6104">
      <w:pPr>
        <w:pStyle w:val="Geenafstand"/>
        <w:numPr>
          <w:ilvl w:val="0"/>
          <w:numId w:val="34"/>
        </w:numPr>
      </w:pPr>
      <w:r w:rsidRPr="003F6104">
        <w:t>Het bouwen van een enquête binnen de ELO en leerlingen uitnodigen/verbinden/koppelen aan die enquête en het opvragen van resultaten</w:t>
      </w:r>
      <w:r w:rsidR="001208EC">
        <w:t>.</w:t>
      </w:r>
    </w:p>
    <w:p w:rsidR="003F6104" w:rsidRPr="003F6104" w:rsidRDefault="003F6104" w:rsidP="003F6104">
      <w:pPr>
        <w:pStyle w:val="Geenafstand"/>
      </w:pPr>
    </w:p>
    <w:p w:rsidR="003F6104" w:rsidRPr="003F6104" w:rsidRDefault="003F6104" w:rsidP="003F6104">
      <w:pPr>
        <w:pStyle w:val="Geenafstand"/>
        <w:numPr>
          <w:ilvl w:val="0"/>
          <w:numId w:val="34"/>
        </w:numPr>
      </w:pPr>
      <w:r w:rsidRPr="003F6104">
        <w:t>Zorgen dat iets (bijvoorbeeld die lesinhoud of een enquête) onder de aandacht van leerlingen wordt gebracht via een melding op het beginscherm (dashboard/homepage) en een mail krijgt in de mailbox van het account binnen de ELO</w:t>
      </w:r>
      <w:r w:rsidR="001208EC">
        <w:t>.</w:t>
      </w:r>
    </w:p>
    <w:p w:rsidR="003F6104" w:rsidRPr="003F6104" w:rsidRDefault="003F6104" w:rsidP="003F6104">
      <w:pPr>
        <w:pStyle w:val="Geenafstand"/>
      </w:pPr>
    </w:p>
    <w:p w:rsidR="00D86E6C" w:rsidRDefault="003F6104" w:rsidP="003F6104">
      <w:pPr>
        <w:pStyle w:val="Kop3"/>
      </w:pPr>
      <w:r>
        <w:t>A. Het aanmaken van een vak / vakkensite</w:t>
      </w:r>
    </w:p>
    <w:p w:rsidR="003F6104" w:rsidRDefault="003F6104" w:rsidP="003F6104">
      <w:pPr>
        <w:pStyle w:val="Geenafstand"/>
      </w:pPr>
    </w:p>
    <w:p w:rsidR="003F6104" w:rsidRPr="003F6104" w:rsidRDefault="003F6104" w:rsidP="003F6104">
      <w:pPr>
        <w:pStyle w:val="Geenafstand"/>
        <w:numPr>
          <w:ilvl w:val="0"/>
          <w:numId w:val="38"/>
        </w:numPr>
      </w:pPr>
      <w:r w:rsidRPr="003F6104">
        <w:t>Ga naar www.itslearning.com en log in op de site van jouw</w:t>
      </w:r>
      <w:r>
        <w:t xml:space="preserve"> school</w:t>
      </w:r>
      <w:r w:rsidR="001208EC">
        <w:t>.</w:t>
      </w:r>
      <w:r>
        <w:t xml:space="preserve"> </w:t>
      </w:r>
      <w:r w:rsidR="00EA79EE">
        <w:t xml:space="preserve"> </w:t>
      </w:r>
    </w:p>
    <w:p w:rsidR="003F6104" w:rsidRPr="003F6104" w:rsidRDefault="003F6104" w:rsidP="003F6104">
      <w:pPr>
        <w:pStyle w:val="Geenafstand"/>
      </w:pPr>
      <w:r w:rsidRPr="003F6104">
        <w:rPr>
          <w:noProof/>
        </w:rPr>
        <w:drawing>
          <wp:anchor distT="0" distB="0" distL="114300" distR="114300" simplePos="0" relativeHeight="251714560" behindDoc="1" locked="0" layoutInCell="1" allowOverlap="1" wp14:anchorId="152E8906" wp14:editId="354B5870">
            <wp:simplePos x="0" y="0"/>
            <wp:positionH relativeFrom="column">
              <wp:posOffset>114300</wp:posOffset>
            </wp:positionH>
            <wp:positionV relativeFrom="paragraph">
              <wp:posOffset>167640</wp:posOffset>
            </wp:positionV>
            <wp:extent cx="4324350" cy="3239770"/>
            <wp:effectExtent l="0" t="0" r="0" b="0"/>
            <wp:wrapTight wrapText="bothSides">
              <wp:wrapPolygon edited="0">
                <wp:start x="0" y="0"/>
                <wp:lineTo x="0" y="21465"/>
                <wp:lineTo x="21505" y="21465"/>
                <wp:lineTo x="21505" y="0"/>
                <wp:lineTo x="0" y="0"/>
              </wp:wrapPolygon>
            </wp:wrapTight>
            <wp:docPr id="328"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32435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r w:rsidRPr="003F6104">
        <w:rPr>
          <w:noProof/>
        </w:rPr>
        <mc:AlternateContent>
          <mc:Choice Requires="wps">
            <w:drawing>
              <wp:anchor distT="0" distB="0" distL="114300" distR="114300" simplePos="0" relativeHeight="251715584" behindDoc="0" locked="0" layoutInCell="1" allowOverlap="1" wp14:anchorId="268C8F70" wp14:editId="796791DA">
                <wp:simplePos x="0" y="0"/>
                <wp:positionH relativeFrom="column">
                  <wp:posOffset>-4226560</wp:posOffset>
                </wp:positionH>
                <wp:positionV relativeFrom="paragraph">
                  <wp:posOffset>15240</wp:posOffset>
                </wp:positionV>
                <wp:extent cx="1371600" cy="1028700"/>
                <wp:effectExtent l="16510" t="19685" r="21590" b="18415"/>
                <wp:wrapNone/>
                <wp:docPr id="327" name="Ovaal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2870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327" o:spid="_x0000_s1026" style="position:absolute;margin-left:-332.8pt;margin-top:1.2pt;width:108pt;height:8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" strokeweight="2pt">
                <v:fill opacity="0"/>
              </v:oval>
            </w:pict>
          </mc:Fallback>
        </mc:AlternateContent>
      </w: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Default="003F6104" w:rsidP="003F6104">
      <w:pPr>
        <w:pStyle w:val="Geenafstand"/>
        <w:ind w:left="720"/>
      </w:pPr>
    </w:p>
    <w:p w:rsidR="003F6104" w:rsidRDefault="003F6104" w:rsidP="003F6104">
      <w:pPr>
        <w:pStyle w:val="Geenafstand"/>
        <w:numPr>
          <w:ilvl w:val="0"/>
          <w:numId w:val="38"/>
        </w:numPr>
      </w:pPr>
      <w:r w:rsidRPr="003F6104">
        <w:t>Ga vervolgens naar het tabblad vakken</w:t>
      </w:r>
      <w:r w:rsidR="001208EC">
        <w:t>.</w:t>
      </w:r>
    </w:p>
    <w:p w:rsidR="003F6104" w:rsidRPr="003F6104" w:rsidRDefault="003F6104" w:rsidP="003F6104">
      <w:pPr>
        <w:pStyle w:val="Geenafstand"/>
        <w:numPr>
          <w:ilvl w:val="0"/>
          <w:numId w:val="38"/>
        </w:numPr>
      </w:pPr>
      <w:r w:rsidRPr="003F6104">
        <w:rPr>
          <w:noProof/>
        </w:rPr>
        <mc:AlternateContent>
          <mc:Choice Requires="wps">
            <w:drawing>
              <wp:anchor distT="0" distB="0" distL="114300" distR="114300" simplePos="0" relativeHeight="251716608" behindDoc="0" locked="0" layoutInCell="1" allowOverlap="1" wp14:anchorId="1553540E" wp14:editId="38CC5A4E">
                <wp:simplePos x="0" y="0"/>
                <wp:positionH relativeFrom="column">
                  <wp:posOffset>-4229100</wp:posOffset>
                </wp:positionH>
                <wp:positionV relativeFrom="paragraph">
                  <wp:posOffset>823595</wp:posOffset>
                </wp:positionV>
                <wp:extent cx="571500" cy="342900"/>
                <wp:effectExtent l="19050" t="20320" r="19050" b="17780"/>
                <wp:wrapNone/>
                <wp:docPr id="325" name="Ovaal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325" o:spid="_x0000_s1026" style="position:absolute;margin-left:-333pt;margin-top:64.85pt;width:45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" strokeweight="2pt">
                <v:fill opacity="0"/>
              </v:oval>
            </w:pict>
          </mc:Fallback>
        </mc:AlternateContent>
      </w:r>
      <w:r w:rsidRPr="003F6104">
        <w:t>Klik vervolgens op de knop “Vak toevoegen“</w:t>
      </w:r>
      <w:r w:rsidR="001208EC">
        <w:t>.</w:t>
      </w:r>
      <w:r>
        <w:t xml:space="preserve"> </w:t>
      </w:r>
      <w:r w:rsidR="00EA79EE">
        <w:t xml:space="preserve"> </w:t>
      </w:r>
    </w:p>
    <w:p w:rsidR="003F6104" w:rsidRPr="003F6104" w:rsidRDefault="003F6104" w:rsidP="003F6104">
      <w:pPr>
        <w:pStyle w:val="Geenafstand"/>
      </w:pPr>
      <w:r w:rsidRPr="003F6104">
        <w:rPr>
          <w:noProof/>
        </w:rPr>
        <w:lastRenderedPageBreak/>
        <mc:AlternateContent>
          <mc:Choice Requires="wps">
            <w:drawing>
              <wp:anchor distT="0" distB="0" distL="114300" distR="114300" simplePos="0" relativeHeight="251717632" behindDoc="0" locked="0" layoutInCell="1" allowOverlap="1" wp14:anchorId="12B1252D" wp14:editId="30EBE3B9">
                <wp:simplePos x="0" y="0"/>
                <wp:positionH relativeFrom="column">
                  <wp:posOffset>114300</wp:posOffset>
                </wp:positionH>
                <wp:positionV relativeFrom="paragraph">
                  <wp:posOffset>1645920</wp:posOffset>
                </wp:positionV>
                <wp:extent cx="602615" cy="236220"/>
                <wp:effectExtent l="13970" t="15875" r="21590" b="14605"/>
                <wp:wrapNone/>
                <wp:docPr id="324" name="Ovaal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15" cy="23622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324" o:spid="_x0000_s1026" style="position:absolute;margin-left:9pt;margin-top:129.6pt;width:47.45pt;height:18.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" strokeweight="2pt">
                <v:fill opacity="0"/>
              </v:oval>
            </w:pict>
          </mc:Fallback>
        </mc:AlternateContent>
      </w:r>
      <w:r w:rsidRPr="003F6104">
        <w:rPr>
          <w:noProof/>
        </w:rPr>
        <w:drawing>
          <wp:inline distT="0" distB="0" distL="0" distR="0" wp14:anchorId="648C08C5" wp14:editId="6B39623A">
            <wp:extent cx="4308475" cy="3241675"/>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308475" cy="3241675"/>
                    </a:xfrm>
                    <a:prstGeom prst="rect">
                      <a:avLst/>
                    </a:prstGeom>
                    <a:noFill/>
                    <a:ln>
                      <a:noFill/>
                    </a:ln>
                  </pic:spPr>
                </pic:pic>
              </a:graphicData>
            </a:graphic>
          </wp:inline>
        </w:drawing>
      </w:r>
    </w:p>
    <w:p w:rsidR="003F6104" w:rsidRPr="003F6104" w:rsidRDefault="003F6104" w:rsidP="003F6104">
      <w:pPr>
        <w:pStyle w:val="Geenafstand"/>
      </w:pPr>
    </w:p>
    <w:p w:rsidR="003F6104" w:rsidRDefault="003F6104" w:rsidP="003F6104">
      <w:pPr>
        <w:pStyle w:val="Geenafstand"/>
        <w:numPr>
          <w:ilvl w:val="0"/>
          <w:numId w:val="38"/>
        </w:numPr>
      </w:pPr>
      <w:r w:rsidRPr="003F6104">
        <w:t>Geef in het volgende scherm de titel op voor het vak dat je wilt aanmaken</w:t>
      </w:r>
      <w:r w:rsidR="001208EC">
        <w:t>.</w:t>
      </w:r>
      <w:r w:rsidRPr="003F6104">
        <w:t xml:space="preserve"> </w:t>
      </w:r>
    </w:p>
    <w:p w:rsidR="003F6104" w:rsidRDefault="003F6104" w:rsidP="003F6104">
      <w:pPr>
        <w:pStyle w:val="Geenafstand"/>
        <w:numPr>
          <w:ilvl w:val="0"/>
          <w:numId w:val="38"/>
        </w:numPr>
      </w:pPr>
      <w:r w:rsidRPr="003F6104">
        <w:t xml:space="preserve">Klik vervolgens op de knop </w:t>
      </w:r>
      <w:r>
        <w:t>opslaan</w:t>
      </w:r>
      <w:r w:rsidR="001208EC">
        <w:t>.</w:t>
      </w:r>
      <w:r>
        <w:t xml:space="preserve"> </w:t>
      </w:r>
      <w:r w:rsidR="00EA79EE">
        <w:t xml:space="preserve"> </w:t>
      </w:r>
    </w:p>
    <w:p w:rsidR="003F6104" w:rsidRPr="003F6104" w:rsidRDefault="003F6104" w:rsidP="003F6104">
      <w:pPr>
        <w:pStyle w:val="Geenafstand"/>
        <w:ind w:left="720"/>
      </w:pPr>
    </w:p>
    <w:p w:rsidR="003F6104" w:rsidRPr="003F6104" w:rsidRDefault="003F6104" w:rsidP="003F6104">
      <w:pPr>
        <w:pStyle w:val="Geenafstand"/>
      </w:pPr>
      <w:r w:rsidRPr="003F6104">
        <w:rPr>
          <w:noProof/>
        </w:rPr>
        <mc:AlternateContent>
          <mc:Choice Requires="wps">
            <w:drawing>
              <wp:anchor distT="0" distB="0" distL="114300" distR="114300" simplePos="0" relativeHeight="251729920" behindDoc="0" locked="0" layoutInCell="1" allowOverlap="1" wp14:anchorId="137A4428" wp14:editId="54957A63">
                <wp:simplePos x="0" y="0"/>
                <wp:positionH relativeFrom="column">
                  <wp:posOffset>-22860</wp:posOffset>
                </wp:positionH>
                <wp:positionV relativeFrom="paragraph">
                  <wp:posOffset>2665730</wp:posOffset>
                </wp:positionV>
                <wp:extent cx="602615" cy="236220"/>
                <wp:effectExtent l="19685" t="16510" r="15875" b="13970"/>
                <wp:wrapNone/>
                <wp:docPr id="323" name="Ovaal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15" cy="23622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323" o:spid="_x0000_s1026" style="position:absolute;margin-left:-1.8pt;margin-top:209.9pt;width:47.45pt;height:18.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" strokeweight="2pt">
                <v:fill opacity="0"/>
              </v:oval>
            </w:pict>
          </mc:Fallback>
        </mc:AlternateContent>
      </w:r>
      <w:r w:rsidRPr="003F6104">
        <w:rPr>
          <w:noProof/>
        </w:rPr>
        <w:drawing>
          <wp:inline distT="0" distB="0" distL="0" distR="0" wp14:anchorId="0585093A" wp14:editId="5BBFA0B4">
            <wp:extent cx="4308475" cy="3241675"/>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308475" cy="3241675"/>
                    </a:xfrm>
                    <a:prstGeom prst="rect">
                      <a:avLst/>
                    </a:prstGeom>
                    <a:noFill/>
                    <a:ln>
                      <a:noFill/>
                    </a:ln>
                  </pic:spPr>
                </pic:pic>
              </a:graphicData>
            </a:graphic>
          </wp:inline>
        </w:drawing>
      </w: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numPr>
          <w:ilvl w:val="0"/>
          <w:numId w:val="38"/>
        </w:numPr>
      </w:pPr>
      <w:r w:rsidRPr="003F6104">
        <w:br w:type="page"/>
      </w:r>
      <w:r w:rsidRPr="003F6104">
        <w:lastRenderedPageBreak/>
        <w:t>Uw vak is aangemaakt en u bent op het dashboard van uw vak</w:t>
      </w:r>
      <w:r w:rsidR="001208EC">
        <w:t>.</w:t>
      </w:r>
      <w:r w:rsidRPr="003F6104">
        <w:t xml:space="preserve"> </w:t>
      </w:r>
    </w:p>
    <w:p w:rsidR="003F6104" w:rsidRDefault="003F6104" w:rsidP="003F6104">
      <w:pPr>
        <w:pStyle w:val="Geenafstand"/>
      </w:pPr>
    </w:p>
    <w:p w:rsidR="003F6104" w:rsidRPr="003F6104" w:rsidRDefault="003F6104" w:rsidP="003F6104">
      <w:pPr>
        <w:pStyle w:val="Geenafstand"/>
      </w:pPr>
      <w:r w:rsidRPr="003F6104">
        <w:rPr>
          <w:noProof/>
        </w:rPr>
        <mc:AlternateContent>
          <mc:Choice Requires="wps">
            <w:drawing>
              <wp:anchor distT="0" distB="0" distL="114300" distR="114300" simplePos="0" relativeHeight="251718656" behindDoc="0" locked="0" layoutInCell="1" allowOverlap="1" wp14:anchorId="618500CA" wp14:editId="467C38B3">
                <wp:simplePos x="0" y="0"/>
                <wp:positionH relativeFrom="column">
                  <wp:posOffset>1028700</wp:posOffset>
                </wp:positionH>
                <wp:positionV relativeFrom="paragraph">
                  <wp:posOffset>1082040</wp:posOffset>
                </wp:positionV>
                <wp:extent cx="1943100" cy="571500"/>
                <wp:effectExtent l="13970" t="17145" r="14605" b="20955"/>
                <wp:wrapNone/>
                <wp:docPr id="322" name="Ovaal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322" o:spid="_x0000_s1026" style="position:absolute;margin-left:81pt;margin-top:85.2pt;width:153pt;height: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" strokeweight="2pt">
                <v:fill opacity="0"/>
              </v:oval>
            </w:pict>
          </mc:Fallback>
        </mc:AlternateContent>
      </w:r>
      <w:r w:rsidRPr="003F6104">
        <w:rPr>
          <w:noProof/>
        </w:rPr>
        <w:drawing>
          <wp:inline distT="0" distB="0" distL="0" distR="0" wp14:anchorId="2697F369" wp14:editId="2E61C874">
            <wp:extent cx="4330800" cy="324360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330800" cy="3243600"/>
                    </a:xfrm>
                    <a:prstGeom prst="rect">
                      <a:avLst/>
                    </a:prstGeom>
                    <a:noFill/>
                    <a:ln>
                      <a:noFill/>
                    </a:ln>
                  </pic:spPr>
                </pic:pic>
              </a:graphicData>
            </a:graphic>
          </wp:inline>
        </w:drawing>
      </w:r>
    </w:p>
    <w:p w:rsidR="003F6104" w:rsidRPr="003F6104" w:rsidRDefault="003F6104" w:rsidP="003F6104">
      <w:pPr>
        <w:pStyle w:val="Geenafstand"/>
      </w:pPr>
    </w:p>
    <w:p w:rsidR="003F6104" w:rsidRPr="003F6104" w:rsidRDefault="003F6104" w:rsidP="003F6104">
      <w:pPr>
        <w:pStyle w:val="Geenafstand"/>
        <w:numPr>
          <w:ilvl w:val="0"/>
          <w:numId w:val="38"/>
        </w:numPr>
      </w:pPr>
      <w:r w:rsidRPr="003F6104">
        <w:t>Om het vak dashboard overzichtelijk te houden gaan we een aantal elementen opruimen:</w:t>
      </w:r>
    </w:p>
    <w:p w:rsidR="003F6104" w:rsidRPr="003F6104" w:rsidRDefault="003F6104" w:rsidP="003F6104">
      <w:pPr>
        <w:pStyle w:val="Geenafstand"/>
        <w:numPr>
          <w:ilvl w:val="0"/>
          <w:numId w:val="36"/>
        </w:numPr>
      </w:pPr>
      <w:r w:rsidRPr="003F6104">
        <w:t>Follow-uptaken</w:t>
      </w:r>
    </w:p>
    <w:p w:rsidR="003F6104" w:rsidRPr="003F6104" w:rsidRDefault="003F6104" w:rsidP="003F6104">
      <w:pPr>
        <w:pStyle w:val="Geenafstand"/>
        <w:numPr>
          <w:ilvl w:val="0"/>
          <w:numId w:val="36"/>
        </w:numPr>
      </w:pPr>
      <w:r w:rsidRPr="003F6104">
        <w:t>Favorieten</w:t>
      </w:r>
    </w:p>
    <w:p w:rsidR="003F6104" w:rsidRPr="003F6104" w:rsidRDefault="003F6104" w:rsidP="003F6104">
      <w:pPr>
        <w:pStyle w:val="Geenafstand"/>
        <w:numPr>
          <w:ilvl w:val="0"/>
          <w:numId w:val="36"/>
        </w:numPr>
      </w:pPr>
      <w:r w:rsidRPr="003F6104">
        <w:t>Gebeurtenissen tot……</w:t>
      </w:r>
    </w:p>
    <w:p w:rsidR="003F6104" w:rsidRPr="003F6104" w:rsidRDefault="003F6104" w:rsidP="003F6104">
      <w:pPr>
        <w:pStyle w:val="Geenafstand"/>
        <w:numPr>
          <w:ilvl w:val="0"/>
          <w:numId w:val="36"/>
        </w:numPr>
      </w:pPr>
      <w:r w:rsidRPr="003F6104">
        <w:t>Laatste wijzigingen</w:t>
      </w:r>
    </w:p>
    <w:p w:rsidR="003F6104" w:rsidRPr="003F6104" w:rsidRDefault="003F6104" w:rsidP="003F6104">
      <w:pPr>
        <w:pStyle w:val="Geenafstand"/>
      </w:pPr>
    </w:p>
    <w:p w:rsidR="003F6104" w:rsidRDefault="003F6104" w:rsidP="003F6104">
      <w:pPr>
        <w:pStyle w:val="Geenafstand"/>
        <w:ind w:firstLine="420"/>
      </w:pPr>
      <w:r w:rsidRPr="003F6104">
        <w:t>Deze verwijder je door op het kruisjes in de balk te drukken</w:t>
      </w:r>
      <w:r w:rsidR="001208EC">
        <w:t>.</w:t>
      </w:r>
      <w:r>
        <w:t xml:space="preserve"> </w:t>
      </w:r>
      <w:r w:rsidR="00EA79EE">
        <w:t xml:space="preserve"> </w:t>
      </w:r>
    </w:p>
    <w:p w:rsidR="003F6104" w:rsidRPr="003F6104" w:rsidRDefault="003F6104" w:rsidP="003F6104">
      <w:pPr>
        <w:pStyle w:val="Geenafstand"/>
      </w:pPr>
    </w:p>
    <w:p w:rsidR="003F6104" w:rsidRPr="003F6104" w:rsidRDefault="003F6104" w:rsidP="003F6104">
      <w:pPr>
        <w:pStyle w:val="Geenafstand"/>
      </w:pPr>
      <w:r w:rsidRPr="003F6104">
        <w:rPr>
          <w:noProof/>
        </w:rPr>
        <mc:AlternateContent>
          <mc:Choice Requires="wps">
            <w:drawing>
              <wp:anchor distT="0" distB="0" distL="114300" distR="114300" simplePos="0" relativeHeight="251719680" behindDoc="0" locked="0" layoutInCell="1" allowOverlap="1" wp14:anchorId="7853E4A7" wp14:editId="4577C4B1">
                <wp:simplePos x="0" y="0"/>
                <wp:positionH relativeFrom="column">
                  <wp:posOffset>2632075</wp:posOffset>
                </wp:positionH>
                <wp:positionV relativeFrom="paragraph">
                  <wp:posOffset>1261745</wp:posOffset>
                </wp:positionV>
                <wp:extent cx="1714500" cy="2019300"/>
                <wp:effectExtent l="17145" t="19685" r="20955" b="18415"/>
                <wp:wrapNone/>
                <wp:docPr id="321" name="Ovaal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01930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321" o:spid="_x0000_s1026" style="position:absolute;margin-left:207.25pt;margin-top:99.35pt;width:135pt;height:15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" strokeweight="2pt">
                <v:fill opacity="0"/>
              </v:oval>
            </w:pict>
          </mc:Fallback>
        </mc:AlternateContent>
      </w:r>
      <w:r w:rsidRPr="003F6104">
        <w:rPr>
          <w:noProof/>
        </w:rPr>
        <w:drawing>
          <wp:inline distT="0" distB="0" distL="0" distR="0" wp14:anchorId="1EC1950B" wp14:editId="037F7934">
            <wp:extent cx="4329430" cy="3241675"/>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329430" cy="3241675"/>
                    </a:xfrm>
                    <a:prstGeom prst="rect">
                      <a:avLst/>
                    </a:prstGeom>
                    <a:noFill/>
                    <a:ln>
                      <a:noFill/>
                    </a:ln>
                  </pic:spPr>
                </pic:pic>
              </a:graphicData>
            </a:graphic>
          </wp:inline>
        </w:drawing>
      </w:r>
    </w:p>
    <w:p w:rsidR="003F6104" w:rsidRPr="003F6104" w:rsidRDefault="003F6104" w:rsidP="003F6104">
      <w:pPr>
        <w:pStyle w:val="Geenafstand"/>
      </w:pPr>
      <w:r w:rsidRPr="003F6104">
        <w:tab/>
      </w:r>
    </w:p>
    <w:p w:rsidR="003F6104" w:rsidRPr="003F6104" w:rsidRDefault="003F6104" w:rsidP="003F6104">
      <w:pPr>
        <w:pStyle w:val="Geenafstand"/>
      </w:pPr>
    </w:p>
    <w:p w:rsidR="003F6104" w:rsidRPr="003F6104" w:rsidRDefault="003F6104" w:rsidP="003F6104">
      <w:pPr>
        <w:pStyle w:val="Geenafstand"/>
      </w:pPr>
    </w:p>
    <w:p w:rsidR="003F6104" w:rsidRDefault="003F6104" w:rsidP="003F6104">
      <w:pPr>
        <w:pStyle w:val="Geenafstand"/>
        <w:numPr>
          <w:ilvl w:val="0"/>
          <w:numId w:val="38"/>
        </w:numPr>
      </w:pPr>
      <w:r w:rsidRPr="003F6104">
        <w:t>Uw dashboard ziet er nu als volgt uit:</w:t>
      </w:r>
    </w:p>
    <w:p w:rsidR="003F6104" w:rsidRPr="003F6104" w:rsidRDefault="003F6104" w:rsidP="003F6104">
      <w:pPr>
        <w:pStyle w:val="Geenafstand"/>
      </w:pPr>
    </w:p>
    <w:p w:rsidR="003F6104" w:rsidRPr="003F6104" w:rsidRDefault="003F6104" w:rsidP="003F6104">
      <w:pPr>
        <w:pStyle w:val="Geenafstand"/>
      </w:pPr>
      <w:r w:rsidRPr="003F6104">
        <w:rPr>
          <w:noProof/>
        </w:rPr>
        <w:drawing>
          <wp:inline distT="0" distB="0" distL="0" distR="0" wp14:anchorId="4C5967D4" wp14:editId="1CF102BD">
            <wp:extent cx="4343400" cy="3241675"/>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343400" cy="3241675"/>
                    </a:xfrm>
                    <a:prstGeom prst="rect">
                      <a:avLst/>
                    </a:prstGeom>
                    <a:noFill/>
                    <a:ln>
                      <a:noFill/>
                    </a:ln>
                  </pic:spPr>
                </pic:pic>
              </a:graphicData>
            </a:graphic>
          </wp:inline>
        </w:drawing>
      </w:r>
    </w:p>
    <w:p w:rsidR="003F6104" w:rsidRPr="003F6104" w:rsidRDefault="003F6104" w:rsidP="003F6104">
      <w:pPr>
        <w:pStyle w:val="Geenafstand"/>
      </w:pPr>
    </w:p>
    <w:p w:rsidR="003F6104" w:rsidRPr="003F6104" w:rsidRDefault="003F6104" w:rsidP="003F6104">
      <w:pPr>
        <w:pStyle w:val="Geenafstand"/>
      </w:pPr>
      <w:r w:rsidRPr="003F6104">
        <w:t xml:space="preserve">Nu </w:t>
      </w:r>
      <w:r>
        <w:t>gaan we</w:t>
      </w:r>
      <w:r w:rsidRPr="003F6104">
        <w:t xml:space="preserve"> leerlingen aan het vak te koppelen zodat ze de inhoud die toegevoegd wordt kunnen inzien.</w:t>
      </w:r>
    </w:p>
    <w:p w:rsidR="003F6104" w:rsidRPr="003F6104" w:rsidRDefault="003F6104" w:rsidP="003F6104">
      <w:pPr>
        <w:pStyle w:val="Geenafstand"/>
      </w:pPr>
    </w:p>
    <w:p w:rsidR="003F6104" w:rsidRDefault="003F6104" w:rsidP="003F6104">
      <w:pPr>
        <w:pStyle w:val="Geenafstand"/>
        <w:numPr>
          <w:ilvl w:val="0"/>
          <w:numId w:val="38"/>
        </w:numPr>
      </w:pPr>
      <w:r w:rsidRPr="003F6104">
        <w:t>Klik op deelnemers</w:t>
      </w:r>
      <w:r w:rsidR="001208EC">
        <w:t>.</w:t>
      </w:r>
      <w:r>
        <w:t xml:space="preserve"> </w:t>
      </w:r>
      <w:r w:rsidR="00EA79EE">
        <w:t xml:space="preserve"> </w:t>
      </w:r>
    </w:p>
    <w:p w:rsidR="003F6104" w:rsidRPr="003F6104" w:rsidRDefault="003F6104" w:rsidP="003F6104">
      <w:pPr>
        <w:pStyle w:val="Geenafstand"/>
        <w:ind w:left="720"/>
      </w:pPr>
    </w:p>
    <w:p w:rsidR="003F6104" w:rsidRPr="003F6104" w:rsidRDefault="003F6104" w:rsidP="003F6104">
      <w:pPr>
        <w:pStyle w:val="Geenafstand"/>
      </w:pPr>
      <w:r w:rsidRPr="003F6104">
        <w:rPr>
          <w:noProof/>
        </w:rPr>
        <mc:AlternateContent>
          <mc:Choice Requires="wps">
            <w:drawing>
              <wp:anchor distT="0" distB="0" distL="114300" distR="114300" simplePos="0" relativeHeight="251720704" behindDoc="0" locked="0" layoutInCell="1" allowOverlap="1" wp14:anchorId="6502D484" wp14:editId="389FAD36">
                <wp:simplePos x="0" y="0"/>
                <wp:positionH relativeFrom="column">
                  <wp:posOffset>-114300</wp:posOffset>
                </wp:positionH>
                <wp:positionV relativeFrom="paragraph">
                  <wp:posOffset>1602740</wp:posOffset>
                </wp:positionV>
                <wp:extent cx="914400" cy="163830"/>
                <wp:effectExtent l="13970" t="12700" r="14605" b="13970"/>
                <wp:wrapNone/>
                <wp:docPr id="320" name="Ovaal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6383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320" o:spid="_x0000_s1026" style="position:absolute;margin-left:-9pt;margin-top:126.2pt;width:1in;height:12.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" strokeweight="2pt">
                <v:fill opacity="0"/>
              </v:oval>
            </w:pict>
          </mc:Fallback>
        </mc:AlternateContent>
      </w:r>
      <w:r w:rsidRPr="003F6104">
        <w:rPr>
          <w:noProof/>
        </w:rPr>
        <w:drawing>
          <wp:inline distT="0" distB="0" distL="0" distR="0" wp14:anchorId="60C4C19D" wp14:editId="77448B6F">
            <wp:extent cx="4343400" cy="3241675"/>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343400" cy="3241675"/>
                    </a:xfrm>
                    <a:prstGeom prst="rect">
                      <a:avLst/>
                    </a:prstGeom>
                    <a:noFill/>
                    <a:ln>
                      <a:noFill/>
                    </a:ln>
                  </pic:spPr>
                </pic:pic>
              </a:graphicData>
            </a:graphic>
          </wp:inline>
        </w:drawing>
      </w:r>
    </w:p>
    <w:p w:rsidR="003F6104" w:rsidRDefault="003F6104" w:rsidP="003F6104">
      <w:pPr>
        <w:pStyle w:val="Geenafstand"/>
      </w:pPr>
    </w:p>
    <w:p w:rsidR="003F6104" w:rsidRDefault="003F6104" w:rsidP="003F6104">
      <w:pPr>
        <w:pStyle w:val="Geenafstand"/>
      </w:pPr>
    </w:p>
    <w:p w:rsid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numPr>
          <w:ilvl w:val="0"/>
          <w:numId w:val="38"/>
        </w:numPr>
      </w:pPr>
      <w:r>
        <w:lastRenderedPageBreak/>
        <w:t xml:space="preserve">Klik </w:t>
      </w:r>
      <w:r w:rsidRPr="003F6104">
        <w:t>op de knop deelnemers toevoegen</w:t>
      </w:r>
      <w:r w:rsidR="001208EC">
        <w:t>.</w:t>
      </w:r>
      <w:r>
        <w:t xml:space="preserve"> </w:t>
      </w:r>
      <w:r w:rsidR="00EA79EE">
        <w:t xml:space="preserve"> </w:t>
      </w:r>
    </w:p>
    <w:p w:rsidR="003F6104" w:rsidRPr="003F6104" w:rsidRDefault="003F6104" w:rsidP="003F6104">
      <w:pPr>
        <w:pStyle w:val="Geenafstand"/>
      </w:pPr>
    </w:p>
    <w:p w:rsidR="003F6104" w:rsidRPr="003F6104" w:rsidRDefault="003F6104" w:rsidP="003F6104">
      <w:pPr>
        <w:pStyle w:val="Geenafstand"/>
      </w:pPr>
      <w:r w:rsidRPr="003F6104">
        <w:rPr>
          <w:noProof/>
        </w:rPr>
        <w:drawing>
          <wp:anchor distT="0" distB="0" distL="114300" distR="114300" simplePos="0" relativeHeight="251721728" behindDoc="1" locked="0" layoutInCell="1" allowOverlap="1" wp14:anchorId="1BA614A4" wp14:editId="4D72A009">
            <wp:simplePos x="0" y="0"/>
            <wp:positionH relativeFrom="column">
              <wp:posOffset>0</wp:posOffset>
            </wp:positionH>
            <wp:positionV relativeFrom="paragraph">
              <wp:posOffset>-7620</wp:posOffset>
            </wp:positionV>
            <wp:extent cx="4330065" cy="3239770"/>
            <wp:effectExtent l="0" t="0" r="0" b="0"/>
            <wp:wrapTight wrapText="bothSides">
              <wp:wrapPolygon edited="0">
                <wp:start x="0" y="0"/>
                <wp:lineTo x="0" y="21465"/>
                <wp:lineTo x="21476" y="21465"/>
                <wp:lineTo x="21476" y="0"/>
                <wp:lineTo x="0" y="0"/>
              </wp:wrapPolygon>
            </wp:wrapTight>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330065"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r w:rsidRPr="003F6104">
        <w:rPr>
          <w:noProof/>
        </w:rPr>
        <mc:AlternateContent>
          <mc:Choice Requires="wps">
            <w:drawing>
              <wp:anchor distT="0" distB="0" distL="114300" distR="114300" simplePos="0" relativeHeight="251722752" behindDoc="0" locked="0" layoutInCell="1" allowOverlap="1" wp14:anchorId="4172458C" wp14:editId="57E2E240">
                <wp:simplePos x="0" y="0"/>
                <wp:positionH relativeFrom="column">
                  <wp:posOffset>-2642870</wp:posOffset>
                </wp:positionH>
                <wp:positionV relativeFrom="paragraph">
                  <wp:posOffset>57150</wp:posOffset>
                </wp:positionV>
                <wp:extent cx="914400" cy="158115"/>
                <wp:effectExtent l="15240" t="13970" r="13335" b="18415"/>
                <wp:wrapNone/>
                <wp:docPr id="62" name="Ova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8115"/>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62" o:spid="_x0000_s1026" style="position:absolute;margin-left:-208.1pt;margin-top:4.5pt;width:1in;height:12.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" strokeweight="2pt">
                <v:fill opacity="0"/>
              </v:oval>
            </w:pict>
          </mc:Fallback>
        </mc:AlternateContent>
      </w: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A83CE5">
      <w:pPr>
        <w:pStyle w:val="Geenafstand"/>
        <w:numPr>
          <w:ilvl w:val="0"/>
          <w:numId w:val="38"/>
        </w:numPr>
      </w:pPr>
      <w:r w:rsidRPr="003F6104">
        <w:t xml:space="preserve">Om een </w:t>
      </w:r>
      <w:proofErr w:type="spellStart"/>
      <w:r w:rsidRPr="003F6104">
        <w:t>jaarlaag</w:t>
      </w:r>
      <w:proofErr w:type="spellEnd"/>
      <w:r w:rsidRPr="003F6104">
        <w:t xml:space="preserve"> of hele klas toe te voegen klik je eerst op hiërarchiesynchronisatie</w:t>
      </w:r>
      <w:r w:rsidR="001208EC">
        <w:t>.</w:t>
      </w:r>
      <w:r w:rsidR="00A83CE5">
        <w:t xml:space="preserve"> </w:t>
      </w:r>
      <w:r w:rsidR="00EA79EE">
        <w:t xml:space="preserve"> </w:t>
      </w:r>
    </w:p>
    <w:p w:rsidR="003F6104" w:rsidRPr="003F6104" w:rsidRDefault="003F6104" w:rsidP="003F6104">
      <w:pPr>
        <w:pStyle w:val="Geenafstand"/>
      </w:pPr>
    </w:p>
    <w:p w:rsidR="003F6104" w:rsidRPr="003F6104" w:rsidRDefault="003F6104" w:rsidP="003F6104">
      <w:pPr>
        <w:pStyle w:val="Geenafstand"/>
      </w:pPr>
      <w:r w:rsidRPr="003F6104">
        <w:rPr>
          <w:noProof/>
        </w:rPr>
        <mc:AlternateContent>
          <mc:Choice Requires="wps">
            <w:drawing>
              <wp:anchor distT="0" distB="0" distL="114300" distR="114300" simplePos="0" relativeHeight="251723776" behindDoc="0" locked="0" layoutInCell="1" allowOverlap="1" wp14:anchorId="360E9BA6" wp14:editId="69760672">
                <wp:simplePos x="0" y="0"/>
                <wp:positionH relativeFrom="column">
                  <wp:posOffset>1647825</wp:posOffset>
                </wp:positionH>
                <wp:positionV relativeFrom="paragraph">
                  <wp:posOffset>1540510</wp:posOffset>
                </wp:positionV>
                <wp:extent cx="914400" cy="228600"/>
                <wp:effectExtent l="13970" t="16510" r="14605" b="21590"/>
                <wp:wrapNone/>
                <wp:docPr id="61" name="Ova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61" o:spid="_x0000_s1026" style="position:absolute;margin-left:129.75pt;margin-top:121.3pt;width:1in;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" strokeweight="2pt">
                <v:fill opacity="0"/>
              </v:oval>
            </w:pict>
          </mc:Fallback>
        </mc:AlternateContent>
      </w:r>
      <w:r w:rsidRPr="003F6104">
        <w:rPr>
          <w:noProof/>
        </w:rPr>
        <w:drawing>
          <wp:inline distT="0" distB="0" distL="0" distR="0" wp14:anchorId="6FE226C4" wp14:editId="51F627DC">
            <wp:extent cx="4329430" cy="3241675"/>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329430" cy="3241675"/>
                    </a:xfrm>
                    <a:prstGeom prst="rect">
                      <a:avLst/>
                    </a:prstGeom>
                    <a:noFill/>
                    <a:ln>
                      <a:noFill/>
                    </a:ln>
                  </pic:spPr>
                </pic:pic>
              </a:graphicData>
            </a:graphic>
          </wp:inline>
        </w:drawing>
      </w:r>
    </w:p>
    <w:p w:rsidR="003F6104" w:rsidRPr="003F6104" w:rsidRDefault="003F6104" w:rsidP="003F6104">
      <w:pPr>
        <w:pStyle w:val="Geenafstand"/>
      </w:pPr>
    </w:p>
    <w:p w:rsidR="003F6104" w:rsidRPr="003F6104" w:rsidRDefault="003F6104" w:rsidP="003F6104">
      <w:pPr>
        <w:pStyle w:val="Geenafstand"/>
      </w:pPr>
      <w:r w:rsidRPr="003F6104">
        <w:tab/>
      </w:r>
    </w:p>
    <w:p w:rsidR="003F6104" w:rsidRDefault="003F6104" w:rsidP="00A83CE5">
      <w:pPr>
        <w:pStyle w:val="Geenafstand"/>
        <w:numPr>
          <w:ilvl w:val="0"/>
          <w:numId w:val="38"/>
        </w:numPr>
      </w:pPr>
      <w:r w:rsidRPr="003F6104">
        <w:br w:type="page"/>
      </w:r>
      <w:r w:rsidRPr="003F6104">
        <w:lastRenderedPageBreak/>
        <w:t>Klik vervolgens op hiërarchie zoeken</w:t>
      </w:r>
      <w:r w:rsidR="001208EC">
        <w:t>.</w:t>
      </w:r>
      <w:r w:rsidR="00A83CE5">
        <w:t xml:space="preserve"> </w:t>
      </w:r>
      <w:r w:rsidR="00EA79EE">
        <w:t xml:space="preserve"> </w:t>
      </w:r>
    </w:p>
    <w:p w:rsidR="00A83CE5" w:rsidRPr="003F6104" w:rsidRDefault="00A83CE5" w:rsidP="00A83CE5">
      <w:pPr>
        <w:pStyle w:val="Geenafstand"/>
        <w:ind w:left="360"/>
      </w:pPr>
    </w:p>
    <w:p w:rsidR="003F6104" w:rsidRPr="003F6104" w:rsidRDefault="003F6104" w:rsidP="003F6104">
      <w:pPr>
        <w:pStyle w:val="Geenafstand"/>
      </w:pPr>
      <w:r w:rsidRPr="003F6104">
        <w:rPr>
          <w:noProof/>
        </w:rPr>
        <mc:AlternateContent>
          <mc:Choice Requires="wps">
            <w:drawing>
              <wp:anchor distT="0" distB="0" distL="114300" distR="114300" simplePos="0" relativeHeight="251724800" behindDoc="0" locked="0" layoutInCell="1" allowOverlap="1" wp14:anchorId="6B640A19" wp14:editId="77E43F7D">
                <wp:simplePos x="0" y="0"/>
                <wp:positionH relativeFrom="column">
                  <wp:posOffset>3183890</wp:posOffset>
                </wp:positionH>
                <wp:positionV relativeFrom="paragraph">
                  <wp:posOffset>2339340</wp:posOffset>
                </wp:positionV>
                <wp:extent cx="800100" cy="228600"/>
                <wp:effectExtent l="16510" t="13970" r="21590" b="14605"/>
                <wp:wrapNone/>
                <wp:docPr id="60" name="Ova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60" o:spid="_x0000_s1026" style="position:absolute;margin-left:250.7pt;margin-top:184.2pt;width:63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" strokeweight="2pt">
                <v:fill opacity="0"/>
              </v:oval>
            </w:pict>
          </mc:Fallback>
        </mc:AlternateContent>
      </w:r>
      <w:r w:rsidRPr="003F6104">
        <w:rPr>
          <w:noProof/>
        </w:rPr>
        <w:drawing>
          <wp:inline distT="0" distB="0" distL="0" distR="0" wp14:anchorId="0A649985" wp14:editId="50624793">
            <wp:extent cx="4322445" cy="3241675"/>
            <wp:effectExtent l="0" t="0" r="1905"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322445" cy="3241675"/>
                    </a:xfrm>
                    <a:prstGeom prst="rect">
                      <a:avLst/>
                    </a:prstGeom>
                    <a:noFill/>
                    <a:ln>
                      <a:noFill/>
                    </a:ln>
                  </pic:spPr>
                </pic:pic>
              </a:graphicData>
            </a:graphic>
          </wp:inline>
        </w:drawing>
      </w:r>
    </w:p>
    <w:p w:rsidR="003F6104" w:rsidRPr="003F6104" w:rsidRDefault="003F6104" w:rsidP="003F6104">
      <w:pPr>
        <w:pStyle w:val="Geenafstand"/>
      </w:pPr>
    </w:p>
    <w:p w:rsidR="003F6104" w:rsidRPr="003F6104" w:rsidRDefault="003F6104" w:rsidP="00A83CE5">
      <w:pPr>
        <w:pStyle w:val="Geenafstand"/>
        <w:numPr>
          <w:ilvl w:val="0"/>
          <w:numId w:val="38"/>
        </w:numPr>
      </w:pPr>
      <w:r w:rsidRPr="003F6104">
        <w:t xml:space="preserve">Er wordt een pop-up venster geopend. Als je nu klikt op “kiezen” achter het vakje leerlingen dan voegt hij alle leerlingen van jouw school toe. We gebruiken voor dit voorbeeld alleen leerjaar 1 en klikken daarvoor op het kopje “leerlingen” </w:t>
      </w:r>
      <w:r w:rsidR="00A83CE5">
        <w:t xml:space="preserve">. </w:t>
      </w:r>
      <w:r w:rsidR="00EA79EE">
        <w:t xml:space="preserve"> </w:t>
      </w:r>
    </w:p>
    <w:p w:rsidR="003F6104" w:rsidRPr="003F6104" w:rsidRDefault="003F6104" w:rsidP="003F6104">
      <w:pPr>
        <w:pStyle w:val="Geenafstand"/>
      </w:pPr>
    </w:p>
    <w:p w:rsidR="003F6104" w:rsidRPr="003F6104" w:rsidRDefault="003F6104" w:rsidP="003F6104">
      <w:pPr>
        <w:pStyle w:val="Geenafstand"/>
      </w:pPr>
      <w:r w:rsidRPr="003F6104">
        <w:rPr>
          <w:noProof/>
        </w:rPr>
        <mc:AlternateContent>
          <mc:Choice Requires="wps">
            <w:drawing>
              <wp:anchor distT="0" distB="0" distL="114300" distR="114300" simplePos="0" relativeHeight="251725824" behindDoc="0" locked="0" layoutInCell="1" allowOverlap="1" wp14:anchorId="6560BE72" wp14:editId="4B7718C5">
                <wp:simplePos x="0" y="0"/>
                <wp:positionH relativeFrom="column">
                  <wp:posOffset>721995</wp:posOffset>
                </wp:positionH>
                <wp:positionV relativeFrom="paragraph">
                  <wp:posOffset>916305</wp:posOffset>
                </wp:positionV>
                <wp:extent cx="571500" cy="114300"/>
                <wp:effectExtent l="21590" t="21590" r="16510" b="16510"/>
                <wp:wrapNone/>
                <wp:docPr id="59" name="Ova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59" o:spid="_x0000_s1026" style="position:absolute;margin-left:56.85pt;margin-top:72.15pt;width:45pt;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" strokeweight="2pt">
                <v:fill opacity="0"/>
              </v:oval>
            </w:pict>
          </mc:Fallback>
        </mc:AlternateContent>
      </w:r>
      <w:r w:rsidRPr="003F6104">
        <w:rPr>
          <w:noProof/>
        </w:rPr>
        <w:drawing>
          <wp:inline distT="0" distB="0" distL="0" distR="0" wp14:anchorId="32FE12FC" wp14:editId="582B2A15">
            <wp:extent cx="4322445" cy="3241675"/>
            <wp:effectExtent l="0" t="0" r="1905"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322445" cy="3241675"/>
                    </a:xfrm>
                    <a:prstGeom prst="rect">
                      <a:avLst/>
                    </a:prstGeom>
                    <a:noFill/>
                    <a:ln>
                      <a:noFill/>
                    </a:ln>
                  </pic:spPr>
                </pic:pic>
              </a:graphicData>
            </a:graphic>
          </wp:inline>
        </w:drawing>
      </w: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Pr="003F6104" w:rsidRDefault="003F6104" w:rsidP="003F6104">
      <w:pPr>
        <w:pStyle w:val="Geenafstand"/>
      </w:pPr>
    </w:p>
    <w:p w:rsidR="003F6104" w:rsidRDefault="003F6104" w:rsidP="00A83CE5">
      <w:pPr>
        <w:pStyle w:val="Geenafstand"/>
        <w:numPr>
          <w:ilvl w:val="0"/>
          <w:numId w:val="38"/>
        </w:numPr>
      </w:pPr>
      <w:r w:rsidRPr="003F6104">
        <w:t>Om nu geheel leerjaar 1 te kiezen klik je op de knop “kiezen” achter leerjaar 1</w:t>
      </w:r>
      <w:r w:rsidR="001208EC">
        <w:t>.</w:t>
      </w:r>
      <w:r w:rsidR="00A83CE5">
        <w:t xml:space="preserve"> </w:t>
      </w:r>
      <w:r w:rsidR="00EA79EE">
        <w:t xml:space="preserve"> </w:t>
      </w:r>
    </w:p>
    <w:p w:rsidR="00A83CE5" w:rsidRPr="003F6104" w:rsidRDefault="00A83CE5" w:rsidP="00A83CE5">
      <w:pPr>
        <w:pStyle w:val="Geenafstand"/>
        <w:ind w:left="720"/>
      </w:pPr>
    </w:p>
    <w:p w:rsidR="003F6104" w:rsidRPr="003F6104" w:rsidRDefault="003F6104" w:rsidP="003F6104">
      <w:pPr>
        <w:pStyle w:val="Geenafstand"/>
      </w:pPr>
      <w:r w:rsidRPr="003F6104">
        <w:rPr>
          <w:noProof/>
        </w:rPr>
        <mc:AlternateContent>
          <mc:Choice Requires="wps">
            <w:drawing>
              <wp:anchor distT="0" distB="0" distL="114300" distR="114300" simplePos="0" relativeHeight="251726848" behindDoc="0" locked="0" layoutInCell="1" allowOverlap="1" wp14:anchorId="0AFA4DFC" wp14:editId="3F8E74AB">
                <wp:simplePos x="0" y="0"/>
                <wp:positionH relativeFrom="column">
                  <wp:posOffset>3264535</wp:posOffset>
                </wp:positionH>
                <wp:positionV relativeFrom="paragraph">
                  <wp:posOffset>1082040</wp:posOffset>
                </wp:positionV>
                <wp:extent cx="571500" cy="114300"/>
                <wp:effectExtent l="20955" t="13970" r="17145" b="14605"/>
                <wp:wrapNone/>
                <wp:docPr id="58" name="Ova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58" o:spid="_x0000_s1026" style="position:absolute;margin-left:257.05pt;margin-top:85.2pt;width:45pt;height: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" strokeweight="2pt">
                <v:fill opacity="0"/>
              </v:oval>
            </w:pict>
          </mc:Fallback>
        </mc:AlternateContent>
      </w:r>
      <w:r w:rsidRPr="003F6104">
        <w:rPr>
          <w:noProof/>
        </w:rPr>
        <w:drawing>
          <wp:inline distT="0" distB="0" distL="0" distR="0" wp14:anchorId="571E9FD5" wp14:editId="4CE694CE">
            <wp:extent cx="4343400" cy="3241675"/>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343400" cy="3241675"/>
                    </a:xfrm>
                    <a:prstGeom prst="rect">
                      <a:avLst/>
                    </a:prstGeom>
                    <a:noFill/>
                    <a:ln>
                      <a:noFill/>
                    </a:ln>
                  </pic:spPr>
                </pic:pic>
              </a:graphicData>
            </a:graphic>
          </wp:inline>
        </w:drawing>
      </w:r>
    </w:p>
    <w:p w:rsidR="003F6104" w:rsidRPr="003F6104" w:rsidRDefault="003F6104" w:rsidP="003F6104">
      <w:pPr>
        <w:pStyle w:val="Geenafstand"/>
      </w:pPr>
    </w:p>
    <w:p w:rsidR="003F6104" w:rsidRDefault="003F6104" w:rsidP="00A83CE5">
      <w:pPr>
        <w:pStyle w:val="Geenafstand"/>
        <w:numPr>
          <w:ilvl w:val="0"/>
          <w:numId w:val="38"/>
        </w:numPr>
      </w:pPr>
      <w:r w:rsidRPr="003F6104">
        <w:t xml:space="preserve">We hebben nu de leerlingen uit leerjaar </w:t>
      </w:r>
      <w:smartTag w:uri="urn:schemas-microsoft-com:office:smarttags" w:element="metricconverter">
        <w:smartTagPr>
          <w:attr w:name="ProductID" w:val="1 in"/>
        </w:smartTagPr>
        <w:r w:rsidRPr="003F6104">
          <w:t>1 in</w:t>
        </w:r>
      </w:smartTag>
      <w:r w:rsidRPr="003F6104">
        <w:t xml:space="preserve"> de lijst staan en klikken nu op de knop opslaan</w:t>
      </w:r>
      <w:r w:rsidR="001208EC">
        <w:t>.</w:t>
      </w:r>
      <w:r w:rsidR="00A83CE5">
        <w:t xml:space="preserve"> </w:t>
      </w:r>
      <w:r w:rsidR="00EA79EE">
        <w:t xml:space="preserve"> </w:t>
      </w:r>
    </w:p>
    <w:p w:rsidR="00A83CE5" w:rsidRPr="003F6104" w:rsidRDefault="00A83CE5" w:rsidP="00A83CE5">
      <w:pPr>
        <w:pStyle w:val="Geenafstand"/>
        <w:ind w:left="720"/>
      </w:pPr>
    </w:p>
    <w:p w:rsidR="003F6104" w:rsidRPr="003F6104" w:rsidRDefault="003F6104" w:rsidP="003F6104">
      <w:pPr>
        <w:pStyle w:val="Geenafstand"/>
      </w:pPr>
      <w:r w:rsidRPr="003F6104">
        <w:rPr>
          <w:noProof/>
        </w:rPr>
        <mc:AlternateContent>
          <mc:Choice Requires="wps">
            <w:drawing>
              <wp:anchor distT="0" distB="0" distL="114300" distR="114300" simplePos="0" relativeHeight="251727872" behindDoc="0" locked="0" layoutInCell="1" allowOverlap="1" wp14:anchorId="44E7884A" wp14:editId="0164567A">
                <wp:simplePos x="0" y="0"/>
                <wp:positionH relativeFrom="column">
                  <wp:posOffset>1111885</wp:posOffset>
                </wp:positionH>
                <wp:positionV relativeFrom="paragraph">
                  <wp:posOffset>2696845</wp:posOffset>
                </wp:positionV>
                <wp:extent cx="685800" cy="228600"/>
                <wp:effectExtent l="20955" t="19685" r="17145" b="18415"/>
                <wp:wrapNone/>
                <wp:docPr id="57" name="Ova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57" o:spid="_x0000_s1026" style="position:absolute;margin-left:87.55pt;margin-top:212.35pt;width:54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" strokeweight="2pt">
                <v:fill opacity="0"/>
              </v:oval>
            </w:pict>
          </mc:Fallback>
        </mc:AlternateContent>
      </w:r>
      <w:r w:rsidRPr="003F6104">
        <w:rPr>
          <w:noProof/>
        </w:rPr>
        <w:drawing>
          <wp:inline distT="0" distB="0" distL="0" distR="0" wp14:anchorId="015646C3" wp14:editId="65E56268">
            <wp:extent cx="4343400" cy="3241675"/>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343400" cy="3241675"/>
                    </a:xfrm>
                    <a:prstGeom prst="rect">
                      <a:avLst/>
                    </a:prstGeom>
                    <a:noFill/>
                    <a:ln>
                      <a:noFill/>
                    </a:ln>
                  </pic:spPr>
                </pic:pic>
              </a:graphicData>
            </a:graphic>
          </wp:inline>
        </w:drawing>
      </w:r>
    </w:p>
    <w:p w:rsidR="003F6104" w:rsidRPr="003F6104" w:rsidRDefault="003F6104" w:rsidP="003F6104">
      <w:pPr>
        <w:pStyle w:val="Geenafstand"/>
      </w:pPr>
    </w:p>
    <w:p w:rsidR="003F6104" w:rsidRPr="003F6104" w:rsidRDefault="003F6104" w:rsidP="003F6104">
      <w:pPr>
        <w:pStyle w:val="Geenafstand"/>
      </w:pPr>
      <w:r w:rsidRPr="003F6104">
        <w:t xml:space="preserve">U ziet in het scherm staan dat de informatie opgeslagen is. </w:t>
      </w:r>
    </w:p>
    <w:p w:rsidR="00A83CE5" w:rsidRDefault="00A83CE5" w:rsidP="003F6104">
      <w:pPr>
        <w:pStyle w:val="Geenafstand"/>
      </w:pPr>
    </w:p>
    <w:p w:rsidR="003F6104" w:rsidRPr="003F6104" w:rsidRDefault="003F6104" w:rsidP="00A83CE5">
      <w:pPr>
        <w:pStyle w:val="Geenafstand"/>
        <w:numPr>
          <w:ilvl w:val="0"/>
          <w:numId w:val="38"/>
        </w:numPr>
      </w:pPr>
      <w:r w:rsidRPr="003F6104">
        <w:t>Voor de volgende stappen keren we eerst terug naar het vak dashboard door hierop te klikken</w:t>
      </w:r>
      <w:r w:rsidR="001208EC">
        <w:t>.</w:t>
      </w:r>
      <w:r w:rsidR="00A83CE5">
        <w:t xml:space="preserve"> </w:t>
      </w:r>
      <w:r w:rsidR="00EA79EE">
        <w:t xml:space="preserve"> </w:t>
      </w:r>
    </w:p>
    <w:p w:rsidR="003F6104" w:rsidRPr="003F6104" w:rsidRDefault="003F6104" w:rsidP="003F6104">
      <w:pPr>
        <w:pStyle w:val="Geenafstand"/>
      </w:pPr>
      <w:r w:rsidRPr="003F6104">
        <w:rPr>
          <w:noProof/>
        </w:rPr>
        <w:lastRenderedPageBreak/>
        <mc:AlternateContent>
          <mc:Choice Requires="wps">
            <w:drawing>
              <wp:anchor distT="0" distB="0" distL="114300" distR="114300" simplePos="0" relativeHeight="251728896" behindDoc="0" locked="0" layoutInCell="1" allowOverlap="1" wp14:anchorId="2BFD24A2" wp14:editId="297314D9">
                <wp:simplePos x="0" y="0"/>
                <wp:positionH relativeFrom="column">
                  <wp:posOffset>0</wp:posOffset>
                </wp:positionH>
                <wp:positionV relativeFrom="paragraph">
                  <wp:posOffset>1275080</wp:posOffset>
                </wp:positionV>
                <wp:extent cx="685800" cy="228600"/>
                <wp:effectExtent l="13970" t="20320" r="14605" b="17780"/>
                <wp:wrapNone/>
                <wp:docPr id="56" name="Ova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56" o:spid="_x0000_s1026" style="position:absolute;margin-left:0;margin-top:100.4pt;width:54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" strokeweight="2pt">
                <v:fill opacity="0"/>
              </v:oval>
            </w:pict>
          </mc:Fallback>
        </mc:AlternateContent>
      </w:r>
      <w:r w:rsidRPr="003F6104">
        <w:rPr>
          <w:noProof/>
        </w:rPr>
        <w:drawing>
          <wp:inline distT="0" distB="0" distL="0" distR="0" wp14:anchorId="3EF392F0" wp14:editId="2158CD51">
            <wp:extent cx="4322445" cy="3241675"/>
            <wp:effectExtent l="0" t="0" r="1905"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322445" cy="3241675"/>
                    </a:xfrm>
                    <a:prstGeom prst="rect">
                      <a:avLst/>
                    </a:prstGeom>
                    <a:noFill/>
                    <a:ln>
                      <a:noFill/>
                    </a:ln>
                  </pic:spPr>
                </pic:pic>
              </a:graphicData>
            </a:graphic>
          </wp:inline>
        </w:drawing>
      </w:r>
    </w:p>
    <w:p w:rsidR="003F6104" w:rsidRDefault="003F6104" w:rsidP="003F6104">
      <w:pPr>
        <w:pStyle w:val="Geenafstand"/>
      </w:pPr>
    </w:p>
    <w:p w:rsidR="00A66C55" w:rsidRPr="00A66C55" w:rsidRDefault="00A66C55" w:rsidP="00A66C55">
      <w:pPr>
        <w:pStyle w:val="Kop3"/>
      </w:pPr>
      <w:bookmarkStart w:id="0" w:name="_Toc329352908"/>
      <w:r w:rsidRPr="00A66C55">
        <w:t>B.</w:t>
      </w:r>
      <w:r>
        <w:t xml:space="preserve"> </w:t>
      </w:r>
      <w:r w:rsidRPr="00A66C55">
        <w:t>Het publiceren van de activiteitenbeschrijving op het vak dashboard</w:t>
      </w:r>
      <w:bookmarkEnd w:id="0"/>
    </w:p>
    <w:p w:rsidR="00A66C55" w:rsidRPr="00A66C55" w:rsidRDefault="00A66C55" w:rsidP="00A66C55">
      <w:pPr>
        <w:pStyle w:val="Geenafstand"/>
        <w:rPr>
          <w:b/>
        </w:rPr>
      </w:pPr>
    </w:p>
    <w:p w:rsidR="00A66C55" w:rsidRDefault="00A66C55" w:rsidP="00A66C55">
      <w:pPr>
        <w:pStyle w:val="Geenafstand"/>
      </w:pPr>
      <w:r w:rsidRPr="00A66C55">
        <w:t>Ons dashboard ziet er nu als volgt uit:</w:t>
      </w:r>
    </w:p>
    <w:p w:rsidR="00A66C55" w:rsidRPr="00A66C55" w:rsidRDefault="00A66C55" w:rsidP="00A66C55">
      <w:pPr>
        <w:pStyle w:val="Geenafstand"/>
      </w:pPr>
    </w:p>
    <w:p w:rsidR="00A66C55" w:rsidRPr="00A66C55" w:rsidRDefault="00A66C55" w:rsidP="00A66C55">
      <w:pPr>
        <w:pStyle w:val="Geenafstand"/>
      </w:pPr>
      <w:r w:rsidRPr="00A66C55">
        <w:rPr>
          <w:noProof/>
        </w:rPr>
        <w:drawing>
          <wp:inline distT="0" distB="0" distL="0" distR="0" wp14:anchorId="66C964E1" wp14:editId="572FFE61">
            <wp:extent cx="4315460" cy="2417445"/>
            <wp:effectExtent l="0" t="0" r="8890" b="1905"/>
            <wp:docPr id="419" name="Afbeelding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315460" cy="2417445"/>
                    </a:xfrm>
                    <a:prstGeom prst="rect">
                      <a:avLst/>
                    </a:prstGeom>
                    <a:noFill/>
                    <a:ln>
                      <a:noFill/>
                    </a:ln>
                  </pic:spPr>
                </pic:pic>
              </a:graphicData>
            </a:graphic>
          </wp:inline>
        </w:drawing>
      </w:r>
    </w:p>
    <w:p w:rsidR="00A66C55" w:rsidRPr="00A66C55" w:rsidRDefault="00A66C55" w:rsidP="00A66C55">
      <w:pPr>
        <w:pStyle w:val="Geenafstand"/>
        <w:rPr>
          <w:b/>
        </w:rPr>
      </w:pPr>
    </w:p>
    <w:p w:rsidR="00A66C55" w:rsidRPr="00A66C55" w:rsidRDefault="00A66C55" w:rsidP="00A66C55">
      <w:pPr>
        <w:pStyle w:val="Geenafstand"/>
        <w:rPr>
          <w:b/>
        </w:rPr>
      </w:pPr>
    </w:p>
    <w:p w:rsidR="00A66C55" w:rsidRPr="00A66C55" w:rsidRDefault="00A66C55" w:rsidP="00A66C55">
      <w:pPr>
        <w:pStyle w:val="Geenafstand"/>
      </w:pPr>
      <w:r w:rsidRPr="00A66C55">
        <w:t xml:space="preserve">Om het voor de leerlingen </w:t>
      </w:r>
      <w:r>
        <w:t>te informeren over dit vak gaan we een mededeling op het dashboard publiceren:</w:t>
      </w:r>
    </w:p>
    <w:p w:rsidR="00A66C55" w:rsidRPr="00A66C55" w:rsidRDefault="00A66C55" w:rsidP="00A66C55">
      <w:pPr>
        <w:pStyle w:val="Geenafstand"/>
      </w:pPr>
    </w:p>
    <w:p w:rsidR="00A66C55" w:rsidRPr="00A66C55" w:rsidRDefault="00A66C55" w:rsidP="00A66C55">
      <w:pPr>
        <w:pStyle w:val="Geenafstand"/>
        <w:numPr>
          <w:ilvl w:val="0"/>
          <w:numId w:val="41"/>
        </w:numPr>
      </w:pPr>
      <w:r w:rsidRPr="00A66C55">
        <w:t>Klik h</w:t>
      </w:r>
      <w:r>
        <w:t>iervoor op mededeling toevoegen</w:t>
      </w:r>
      <w:r w:rsidR="001208EC">
        <w:t>.</w:t>
      </w:r>
      <w:r>
        <w:t xml:space="preserve"> </w:t>
      </w:r>
      <w:r w:rsidR="00EA79EE">
        <w:t xml:space="preserve"> </w:t>
      </w:r>
    </w:p>
    <w:p w:rsidR="00A66C55" w:rsidRPr="00A66C55" w:rsidRDefault="00A66C55" w:rsidP="00A66C55">
      <w:pPr>
        <w:pStyle w:val="Geenafstand"/>
      </w:pPr>
      <w:r w:rsidRPr="00A66C55">
        <w:rPr>
          <w:noProof/>
        </w:rPr>
        <w:lastRenderedPageBreak/>
        <mc:AlternateContent>
          <mc:Choice Requires="wps">
            <w:drawing>
              <wp:anchor distT="0" distB="0" distL="114300" distR="114300" simplePos="0" relativeHeight="251731968" behindDoc="0" locked="0" layoutInCell="1" allowOverlap="1" wp14:anchorId="673EA5A1" wp14:editId="6964FBE2">
                <wp:simplePos x="0" y="0"/>
                <wp:positionH relativeFrom="column">
                  <wp:posOffset>953135</wp:posOffset>
                </wp:positionH>
                <wp:positionV relativeFrom="paragraph">
                  <wp:posOffset>1372870</wp:posOffset>
                </wp:positionV>
                <wp:extent cx="685800" cy="228600"/>
                <wp:effectExtent l="14605" t="19685" r="13970" b="18415"/>
                <wp:wrapNone/>
                <wp:docPr id="433" name="Ovaal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433" o:spid="_x0000_s1026" style="position:absolute;margin-left:75.05pt;margin-top:108.1pt;width:54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" strokeweight="2pt">
                <v:fill opacity="0"/>
              </v:oval>
            </w:pict>
          </mc:Fallback>
        </mc:AlternateContent>
      </w:r>
      <w:r w:rsidRPr="00A66C55">
        <w:rPr>
          <w:noProof/>
        </w:rPr>
        <w:drawing>
          <wp:inline distT="0" distB="0" distL="0" distR="0" wp14:anchorId="62200A9B" wp14:editId="0243BFAB">
            <wp:extent cx="4315460" cy="2417445"/>
            <wp:effectExtent l="0" t="0" r="8890" b="1905"/>
            <wp:docPr id="418" name="Afbeelding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315460" cy="2417445"/>
                    </a:xfrm>
                    <a:prstGeom prst="rect">
                      <a:avLst/>
                    </a:prstGeom>
                    <a:noFill/>
                    <a:ln>
                      <a:noFill/>
                    </a:ln>
                  </pic:spPr>
                </pic:pic>
              </a:graphicData>
            </a:graphic>
          </wp:inline>
        </w:drawing>
      </w:r>
    </w:p>
    <w:p w:rsidR="00A66C55" w:rsidRPr="00A66C55" w:rsidRDefault="00A66C55" w:rsidP="00A66C55">
      <w:pPr>
        <w:pStyle w:val="Geenafstand"/>
      </w:pPr>
    </w:p>
    <w:p w:rsidR="00A66C55" w:rsidRPr="00A66C55" w:rsidRDefault="00A66C55" w:rsidP="00A66C55">
      <w:pPr>
        <w:pStyle w:val="Geenafstand"/>
      </w:pPr>
      <w:r w:rsidRPr="00A66C55">
        <w:t>De volgende pagina wordt nu geopend waar</w:t>
      </w:r>
      <w:r w:rsidR="001208EC">
        <w:t>in je de mededeling een titel kan</w:t>
      </w:r>
      <w:r w:rsidRPr="00A66C55">
        <w:t xml:space="preserve"> geven en kan voorzien van inhoud. Als voorbeeld geven we ze de mededeling voor een opdracht trapeze zwaaien. De daadwerkelijke opdracht gaan we straks maken. Onder de titel </w:t>
      </w:r>
      <w:r>
        <w:t>verwijzen we</w:t>
      </w:r>
      <w:r w:rsidRPr="00A66C55">
        <w:t xml:space="preserve"> de leerlingen naar de pagina waar we de opdracht gaan neerzetten. </w:t>
      </w:r>
    </w:p>
    <w:p w:rsidR="00A66C55" w:rsidRPr="00A66C55" w:rsidRDefault="00A66C55" w:rsidP="00A66C55">
      <w:pPr>
        <w:pStyle w:val="Geenafstand"/>
      </w:pPr>
    </w:p>
    <w:p w:rsidR="00A66C55" w:rsidRDefault="00A66C55" w:rsidP="00A66C55">
      <w:pPr>
        <w:pStyle w:val="Geenafstand"/>
        <w:numPr>
          <w:ilvl w:val="0"/>
          <w:numId w:val="41"/>
        </w:numPr>
      </w:pPr>
      <w:r w:rsidRPr="00A66C55">
        <w:t>Klik daarna op de knop opslaan</w:t>
      </w:r>
      <w:r w:rsidR="001208EC">
        <w:t>.</w:t>
      </w:r>
      <w:r>
        <w:t xml:space="preserve"> </w:t>
      </w:r>
      <w:r w:rsidR="00EA79EE">
        <w:t xml:space="preserve"> </w:t>
      </w:r>
    </w:p>
    <w:p w:rsidR="00A66C55" w:rsidRPr="00A66C55" w:rsidRDefault="00A66C55" w:rsidP="00A66C55">
      <w:pPr>
        <w:pStyle w:val="Geenafstand"/>
        <w:ind w:left="720"/>
      </w:pPr>
    </w:p>
    <w:p w:rsidR="00A66C55" w:rsidRPr="00A66C55" w:rsidRDefault="00A66C55" w:rsidP="00A66C55">
      <w:pPr>
        <w:pStyle w:val="Geenafstand"/>
      </w:pPr>
      <w:r w:rsidRPr="00A66C55">
        <w:rPr>
          <w:noProof/>
        </w:rPr>
        <mc:AlternateContent>
          <mc:Choice Requires="wps">
            <w:drawing>
              <wp:anchor distT="0" distB="0" distL="114300" distR="114300" simplePos="0" relativeHeight="251732992" behindDoc="0" locked="0" layoutInCell="1" allowOverlap="1" wp14:anchorId="7C1CB10C" wp14:editId="73C126D3">
                <wp:simplePos x="0" y="0"/>
                <wp:positionH relativeFrom="column">
                  <wp:posOffset>859213</wp:posOffset>
                </wp:positionH>
                <wp:positionV relativeFrom="paragraph">
                  <wp:posOffset>2694247</wp:posOffset>
                </wp:positionV>
                <wp:extent cx="494030" cy="228600"/>
                <wp:effectExtent l="0" t="0" r="20320" b="19050"/>
                <wp:wrapNone/>
                <wp:docPr id="432" name="Ovaal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30" cy="22860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432" o:spid="_x0000_s1026" style="position:absolute;margin-left:67.65pt;margin-top:212.15pt;width:38.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" strokeweight="2pt">
                <v:fill opacity="0"/>
              </v:oval>
            </w:pict>
          </mc:Fallback>
        </mc:AlternateContent>
      </w:r>
      <w:r w:rsidRPr="00A66C55">
        <w:rPr>
          <w:noProof/>
        </w:rPr>
        <w:drawing>
          <wp:inline distT="0" distB="0" distL="0" distR="0" wp14:anchorId="53FB5B05" wp14:editId="6CDFBE15">
            <wp:extent cx="5688406" cy="3186545"/>
            <wp:effectExtent l="0" t="0" r="7620" b="0"/>
            <wp:docPr id="417" name="Afbeelding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688102" cy="3186374"/>
                    </a:xfrm>
                    <a:prstGeom prst="rect">
                      <a:avLst/>
                    </a:prstGeom>
                    <a:noFill/>
                    <a:ln>
                      <a:noFill/>
                    </a:ln>
                  </pic:spPr>
                </pic:pic>
              </a:graphicData>
            </a:graphic>
          </wp:inline>
        </w:drawing>
      </w:r>
    </w:p>
    <w:p w:rsidR="00A66C55" w:rsidRPr="00A66C55" w:rsidRDefault="00A66C55" w:rsidP="00A66C55">
      <w:pPr>
        <w:pStyle w:val="Geenafstand"/>
      </w:pPr>
    </w:p>
    <w:p w:rsidR="00EA79EE" w:rsidRDefault="00EA79EE" w:rsidP="00EA79EE">
      <w:pPr>
        <w:pStyle w:val="Geenafstand"/>
      </w:pPr>
    </w:p>
    <w:p w:rsidR="00EA79EE" w:rsidRDefault="00EA79EE" w:rsidP="00EA79EE">
      <w:pPr>
        <w:pStyle w:val="Geenafstand"/>
      </w:pPr>
    </w:p>
    <w:p w:rsidR="00EA79EE" w:rsidRDefault="00EA79EE" w:rsidP="00EA79EE">
      <w:pPr>
        <w:pStyle w:val="Geenafstand"/>
      </w:pPr>
    </w:p>
    <w:p w:rsidR="00EA79EE" w:rsidRDefault="00EA79EE" w:rsidP="00EA79EE">
      <w:pPr>
        <w:pStyle w:val="Geenafstand"/>
      </w:pPr>
    </w:p>
    <w:p w:rsidR="00EA79EE" w:rsidRDefault="00EA79EE" w:rsidP="00EA79EE">
      <w:pPr>
        <w:pStyle w:val="Geenafstand"/>
      </w:pPr>
    </w:p>
    <w:p w:rsidR="00EA79EE" w:rsidRDefault="00EA79EE" w:rsidP="00EA79EE">
      <w:pPr>
        <w:pStyle w:val="Geenafstand"/>
      </w:pPr>
    </w:p>
    <w:p w:rsidR="00EA79EE" w:rsidRDefault="00EA79EE" w:rsidP="00EA79EE">
      <w:pPr>
        <w:pStyle w:val="Geenafstand"/>
      </w:pPr>
    </w:p>
    <w:p w:rsidR="00EA79EE" w:rsidRDefault="00EA79EE" w:rsidP="00EA79EE">
      <w:pPr>
        <w:pStyle w:val="Geenafstand"/>
      </w:pPr>
    </w:p>
    <w:p w:rsidR="00EA79EE" w:rsidRDefault="00EA79EE" w:rsidP="00EA79EE">
      <w:pPr>
        <w:pStyle w:val="Geenafstand"/>
      </w:pPr>
    </w:p>
    <w:p w:rsidR="00EA79EE" w:rsidRDefault="00EA79EE" w:rsidP="00EA79EE">
      <w:pPr>
        <w:pStyle w:val="Geenafstand"/>
      </w:pPr>
    </w:p>
    <w:p w:rsidR="00A66C55" w:rsidRDefault="00A66C55" w:rsidP="00A66C55">
      <w:pPr>
        <w:pStyle w:val="Geenafstand"/>
        <w:numPr>
          <w:ilvl w:val="0"/>
          <w:numId w:val="41"/>
        </w:numPr>
      </w:pPr>
      <w:r w:rsidRPr="00A66C55">
        <w:lastRenderedPageBreak/>
        <w:t>Je ziet nu het volgende scherm:</w:t>
      </w:r>
    </w:p>
    <w:p w:rsidR="00EA79EE" w:rsidRPr="00A66C55" w:rsidRDefault="00EA79EE" w:rsidP="00EA79EE">
      <w:pPr>
        <w:pStyle w:val="Geenafstand"/>
        <w:ind w:left="720"/>
      </w:pPr>
    </w:p>
    <w:p w:rsidR="00A66C55" w:rsidRPr="00A66C55" w:rsidRDefault="00A66C55" w:rsidP="00A66C55">
      <w:pPr>
        <w:pStyle w:val="Geenafstand"/>
      </w:pPr>
      <w:r w:rsidRPr="00A66C55">
        <w:rPr>
          <w:noProof/>
        </w:rPr>
        <w:drawing>
          <wp:inline distT="0" distB="0" distL="0" distR="0" wp14:anchorId="5E8C21B7" wp14:editId="40F64D83">
            <wp:extent cx="4315460" cy="2417445"/>
            <wp:effectExtent l="0" t="0" r="8890" b="1905"/>
            <wp:docPr id="416" name="Afbeelding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315460" cy="2417445"/>
                    </a:xfrm>
                    <a:prstGeom prst="rect">
                      <a:avLst/>
                    </a:prstGeom>
                    <a:noFill/>
                    <a:ln>
                      <a:noFill/>
                    </a:ln>
                  </pic:spPr>
                </pic:pic>
              </a:graphicData>
            </a:graphic>
          </wp:inline>
        </w:drawing>
      </w:r>
    </w:p>
    <w:p w:rsidR="00A66C55" w:rsidRPr="00A66C55" w:rsidRDefault="00A66C55" w:rsidP="00A66C55">
      <w:pPr>
        <w:pStyle w:val="Geenafstand"/>
      </w:pPr>
    </w:p>
    <w:p w:rsidR="00A66C55" w:rsidRPr="00A66C55" w:rsidRDefault="00A66C55" w:rsidP="00A66C55">
      <w:pPr>
        <w:pStyle w:val="Geenafstand"/>
      </w:pPr>
      <w:r w:rsidRPr="00A66C55">
        <w:t xml:space="preserve">We gaan nu een opdracht voor trapeze zwaaien maken. Om de opdracht overzichtelijk te houden gaan we binnen ons vak een aparte map aanmaken voor trapeze zwaaien. </w:t>
      </w:r>
      <w:r>
        <w:t>We doorlopen de volgende stappen:</w:t>
      </w:r>
    </w:p>
    <w:p w:rsidR="00A66C55" w:rsidRPr="00A66C55" w:rsidRDefault="00A66C55" w:rsidP="00A66C55">
      <w:pPr>
        <w:pStyle w:val="Geenafstand"/>
      </w:pPr>
    </w:p>
    <w:p w:rsidR="00A66C55" w:rsidRPr="00A66C55" w:rsidRDefault="00EA79EE" w:rsidP="00A66C55">
      <w:pPr>
        <w:pStyle w:val="Geenafstand"/>
        <w:numPr>
          <w:ilvl w:val="0"/>
          <w:numId w:val="39"/>
        </w:numPr>
      </w:pPr>
      <w:r>
        <w:t>m</w:t>
      </w:r>
      <w:r w:rsidR="00A66C55" w:rsidRPr="00A66C55">
        <w:t>ap trapeze zwaaien</w:t>
      </w:r>
      <w:r>
        <w:t xml:space="preserve"> aanmaken</w:t>
      </w:r>
      <w:r w:rsidR="001208EC">
        <w:t>;</w:t>
      </w:r>
    </w:p>
    <w:p w:rsidR="00A66C55" w:rsidRPr="00A66C55" w:rsidRDefault="00EA79EE" w:rsidP="00A66C55">
      <w:pPr>
        <w:pStyle w:val="Geenafstand"/>
        <w:numPr>
          <w:ilvl w:val="0"/>
          <w:numId w:val="39"/>
        </w:numPr>
      </w:pPr>
      <w:r>
        <w:t>p</w:t>
      </w:r>
      <w:r w:rsidR="00A66C55" w:rsidRPr="00A66C55">
        <w:t>age toevoegen (hiermee kunt u een pagina met interactieve content toevoegen)</w:t>
      </w:r>
      <w:r w:rsidR="001208EC">
        <w:t>;</w:t>
      </w:r>
    </w:p>
    <w:p w:rsidR="00A66C55" w:rsidRPr="00A66C55" w:rsidRDefault="00EA79EE" w:rsidP="00A66C55">
      <w:pPr>
        <w:pStyle w:val="Geenafstand"/>
        <w:numPr>
          <w:ilvl w:val="0"/>
          <w:numId w:val="39"/>
        </w:numPr>
      </w:pPr>
      <w:r>
        <w:t>b</w:t>
      </w:r>
      <w:r w:rsidR="00A66C55" w:rsidRPr="00A66C55">
        <w:t>innen deze page gaan we de opdracht plaatsen</w:t>
      </w:r>
      <w:r w:rsidR="001208EC">
        <w:t>;</w:t>
      </w:r>
    </w:p>
    <w:p w:rsidR="00A66C55" w:rsidRPr="00A66C55" w:rsidRDefault="00EA79EE" w:rsidP="00A66C55">
      <w:pPr>
        <w:pStyle w:val="Geenafstand"/>
        <w:numPr>
          <w:ilvl w:val="0"/>
          <w:numId w:val="39"/>
        </w:numPr>
      </w:pPr>
      <w:r>
        <w:t>f</w:t>
      </w:r>
      <w:r w:rsidR="00A66C55" w:rsidRPr="00A66C55">
        <w:t>ilmpjes zetten we als notit</w:t>
      </w:r>
      <w:r w:rsidR="001208EC">
        <w:t>i</w:t>
      </w:r>
      <w:r w:rsidR="00A66C55" w:rsidRPr="00A66C55">
        <w:t>es neer</w:t>
      </w:r>
      <w:r w:rsidR="001208EC">
        <w:t>;</w:t>
      </w:r>
      <w:r w:rsidR="00A66C55" w:rsidRPr="00A66C55">
        <w:t xml:space="preserve"> </w:t>
      </w:r>
    </w:p>
    <w:p w:rsidR="00A66C55" w:rsidRPr="00A66C55" w:rsidRDefault="00EA79EE" w:rsidP="00A66C55">
      <w:pPr>
        <w:pStyle w:val="Geenafstand"/>
        <w:numPr>
          <w:ilvl w:val="0"/>
          <w:numId w:val="39"/>
        </w:numPr>
      </w:pPr>
      <w:r>
        <w:t>h</w:t>
      </w:r>
      <w:r w:rsidR="00A66C55" w:rsidRPr="00A66C55">
        <w:t xml:space="preserve">et maken van een </w:t>
      </w:r>
      <w:r w:rsidRPr="00A66C55">
        <w:t>enquête</w:t>
      </w:r>
      <w:r w:rsidR="00A66C55" w:rsidRPr="00A66C55">
        <w:t xml:space="preserve"> (</w:t>
      </w:r>
      <w:r>
        <w:t>zie</w:t>
      </w:r>
      <w:r w:rsidR="00A66C55" w:rsidRPr="00A66C55">
        <w:t xml:space="preserve"> onderdeel C)</w:t>
      </w:r>
      <w:r w:rsidR="001208EC">
        <w:t>.</w:t>
      </w:r>
    </w:p>
    <w:p w:rsidR="00A66C55" w:rsidRPr="00A66C55" w:rsidRDefault="00A66C55" w:rsidP="00A66C55">
      <w:pPr>
        <w:pStyle w:val="Geenafstand"/>
      </w:pPr>
    </w:p>
    <w:p w:rsidR="00A66C55" w:rsidRPr="00A66C55" w:rsidRDefault="00EA79EE" w:rsidP="00EA79EE">
      <w:pPr>
        <w:pStyle w:val="Geenafstand"/>
        <w:numPr>
          <w:ilvl w:val="0"/>
          <w:numId w:val="41"/>
        </w:numPr>
      </w:pPr>
      <w:r>
        <w:t>We gaan</w:t>
      </w:r>
      <w:r w:rsidR="00A66C55" w:rsidRPr="00A66C55">
        <w:t xml:space="preserve"> eerst een map aanmaken. Links in het scherm zie je de hoofd map (vb. handleiding It’s Learning) staan. Daaronder klikken wij op de knop toevoegen</w:t>
      </w:r>
      <w:r w:rsidR="001208EC">
        <w:t>.</w:t>
      </w:r>
    </w:p>
    <w:p w:rsidR="00A66C55" w:rsidRPr="00A66C55" w:rsidRDefault="00A66C55" w:rsidP="00A66C55">
      <w:pPr>
        <w:pStyle w:val="Geenafstand"/>
      </w:pPr>
    </w:p>
    <w:p w:rsidR="00A66C55" w:rsidRPr="00A66C55" w:rsidRDefault="00A66C55" w:rsidP="00A66C55">
      <w:pPr>
        <w:pStyle w:val="Geenafstand"/>
      </w:pPr>
      <w:r w:rsidRPr="00A66C55">
        <w:rPr>
          <w:noProof/>
        </w:rPr>
        <mc:AlternateContent>
          <mc:Choice Requires="wps">
            <w:drawing>
              <wp:anchor distT="0" distB="0" distL="114300" distR="114300" simplePos="0" relativeHeight="251734016" behindDoc="0" locked="0" layoutInCell="1" allowOverlap="1" wp14:anchorId="440860DF" wp14:editId="10793364">
                <wp:simplePos x="0" y="0"/>
                <wp:positionH relativeFrom="column">
                  <wp:posOffset>68465</wp:posOffset>
                </wp:positionH>
                <wp:positionV relativeFrom="paragraph">
                  <wp:posOffset>2452254</wp:posOffset>
                </wp:positionV>
                <wp:extent cx="494030" cy="228600"/>
                <wp:effectExtent l="0" t="0" r="20320" b="19050"/>
                <wp:wrapNone/>
                <wp:docPr id="431" name="Ovaal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30" cy="22860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431" o:spid="_x0000_s1026" style="position:absolute;margin-left:5.4pt;margin-top:193.1pt;width:38.9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" strokeweight="2pt">
                <v:fill opacity="0"/>
              </v:oval>
            </w:pict>
          </mc:Fallback>
        </mc:AlternateContent>
      </w:r>
      <w:r w:rsidRPr="00A66C55">
        <w:rPr>
          <w:noProof/>
        </w:rPr>
        <w:drawing>
          <wp:inline distT="0" distB="0" distL="0" distR="0" wp14:anchorId="14B537C8" wp14:editId="0729ACD5">
            <wp:extent cx="5910999" cy="3311237"/>
            <wp:effectExtent l="0" t="0" r="0" b="3810"/>
            <wp:docPr id="415" name="Afbeelding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915687" cy="3313863"/>
                    </a:xfrm>
                    <a:prstGeom prst="rect">
                      <a:avLst/>
                    </a:prstGeom>
                    <a:noFill/>
                    <a:ln>
                      <a:noFill/>
                    </a:ln>
                  </pic:spPr>
                </pic:pic>
              </a:graphicData>
            </a:graphic>
          </wp:inline>
        </w:drawing>
      </w:r>
    </w:p>
    <w:p w:rsidR="00A66C55" w:rsidRDefault="00A66C55" w:rsidP="00A66C55">
      <w:pPr>
        <w:pStyle w:val="Geenafstand"/>
      </w:pPr>
    </w:p>
    <w:p w:rsidR="00EA79EE" w:rsidRDefault="00EA79EE" w:rsidP="00A66C55">
      <w:pPr>
        <w:pStyle w:val="Geenafstand"/>
      </w:pPr>
    </w:p>
    <w:p w:rsidR="00EA79EE" w:rsidRDefault="00EA79EE" w:rsidP="00A66C55">
      <w:pPr>
        <w:pStyle w:val="Geenafstand"/>
      </w:pPr>
    </w:p>
    <w:p w:rsidR="00EA79EE" w:rsidRPr="00A66C55" w:rsidRDefault="00EA79EE" w:rsidP="00A66C55">
      <w:pPr>
        <w:pStyle w:val="Geenafstand"/>
      </w:pPr>
    </w:p>
    <w:p w:rsidR="00A66C55" w:rsidRDefault="00A66C55" w:rsidP="00EA79EE">
      <w:pPr>
        <w:pStyle w:val="Geenafstand"/>
        <w:numPr>
          <w:ilvl w:val="0"/>
          <w:numId w:val="41"/>
        </w:numPr>
      </w:pPr>
      <w:r w:rsidRPr="00A66C55">
        <w:t>Vervolgens op de knop map toevoegen</w:t>
      </w:r>
      <w:r w:rsidR="001208EC">
        <w:t>.</w:t>
      </w:r>
    </w:p>
    <w:p w:rsidR="00EA79EE" w:rsidRPr="00A66C55" w:rsidRDefault="00EA79EE" w:rsidP="00EA79EE">
      <w:pPr>
        <w:pStyle w:val="Geenafstand"/>
        <w:ind w:left="720"/>
      </w:pPr>
    </w:p>
    <w:p w:rsidR="00A66C55" w:rsidRPr="00A66C55" w:rsidRDefault="00A66C55" w:rsidP="00A66C55">
      <w:pPr>
        <w:pStyle w:val="Geenafstand"/>
      </w:pPr>
      <w:r w:rsidRPr="00A66C55">
        <w:rPr>
          <w:noProof/>
        </w:rPr>
        <mc:AlternateContent>
          <mc:Choice Requires="wps">
            <w:drawing>
              <wp:anchor distT="0" distB="0" distL="114300" distR="114300" simplePos="0" relativeHeight="251735040" behindDoc="0" locked="0" layoutInCell="1" allowOverlap="1" wp14:anchorId="64D80B31" wp14:editId="4F325042">
                <wp:simplePos x="0" y="0"/>
                <wp:positionH relativeFrom="column">
                  <wp:posOffset>977900</wp:posOffset>
                </wp:positionH>
                <wp:positionV relativeFrom="paragraph">
                  <wp:posOffset>1496060</wp:posOffset>
                </wp:positionV>
                <wp:extent cx="494030" cy="228600"/>
                <wp:effectExtent l="20320" t="15875" r="19050" b="12700"/>
                <wp:wrapNone/>
                <wp:docPr id="430" name="Ovaal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30" cy="22860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430" o:spid="_x0000_s1026" style="position:absolute;margin-left:77pt;margin-top:117.8pt;width:38.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" strokeweight="2pt">
                <v:fill opacity="0"/>
              </v:oval>
            </w:pict>
          </mc:Fallback>
        </mc:AlternateContent>
      </w:r>
      <w:r w:rsidRPr="00A66C55">
        <w:rPr>
          <w:noProof/>
        </w:rPr>
        <w:drawing>
          <wp:inline distT="0" distB="0" distL="0" distR="0" wp14:anchorId="583DDEAC" wp14:editId="58945F80">
            <wp:extent cx="4315460" cy="2417445"/>
            <wp:effectExtent l="0" t="0" r="8890" b="1905"/>
            <wp:docPr id="414" name="Afbeelding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315460" cy="2417445"/>
                    </a:xfrm>
                    <a:prstGeom prst="rect">
                      <a:avLst/>
                    </a:prstGeom>
                    <a:noFill/>
                    <a:ln>
                      <a:noFill/>
                    </a:ln>
                  </pic:spPr>
                </pic:pic>
              </a:graphicData>
            </a:graphic>
          </wp:inline>
        </w:drawing>
      </w:r>
    </w:p>
    <w:p w:rsidR="00EA79EE" w:rsidRDefault="00EA79EE" w:rsidP="00A66C55">
      <w:pPr>
        <w:pStyle w:val="Geenafstand"/>
      </w:pPr>
    </w:p>
    <w:p w:rsidR="00A66C55" w:rsidRPr="00A66C55" w:rsidRDefault="00A66C55" w:rsidP="00EA79EE">
      <w:pPr>
        <w:pStyle w:val="Geenafstand"/>
        <w:numPr>
          <w:ilvl w:val="0"/>
          <w:numId w:val="41"/>
        </w:numPr>
      </w:pPr>
      <w:r w:rsidRPr="00A66C55">
        <w:t>Geef op het volgende scherm een titel (als vb. gebruik ik de titel Trapeze zwaaien). Verder kun je er nog een tekst aan toevoegen maar dat zou ik overslaan om het overzichtelijk te houden voor de leerlingen</w:t>
      </w:r>
      <w:r w:rsidR="001208EC">
        <w:t>.</w:t>
      </w:r>
      <w:r w:rsidRPr="00A66C55">
        <w:t xml:space="preserve"> </w:t>
      </w:r>
    </w:p>
    <w:p w:rsidR="00EA79EE" w:rsidRDefault="00EA79EE" w:rsidP="00EA79EE">
      <w:pPr>
        <w:pStyle w:val="Geenafstand"/>
        <w:ind w:firstLine="708"/>
      </w:pPr>
    </w:p>
    <w:p w:rsidR="00A66C55" w:rsidRPr="00A66C55" w:rsidRDefault="00A66C55" w:rsidP="00EA79EE">
      <w:pPr>
        <w:pStyle w:val="Geenafstand"/>
        <w:ind w:firstLine="708"/>
      </w:pPr>
      <w:r w:rsidRPr="00A66C55">
        <w:t>Vervolgens heb je 3 keuzes voor het activeren:</w:t>
      </w:r>
    </w:p>
    <w:p w:rsidR="00A66C55" w:rsidRPr="00A66C55" w:rsidRDefault="00A66C55" w:rsidP="00EA79EE">
      <w:pPr>
        <w:pStyle w:val="Geenafstand"/>
        <w:numPr>
          <w:ilvl w:val="0"/>
          <w:numId w:val="42"/>
        </w:numPr>
      </w:pPr>
      <w:r w:rsidRPr="00A66C55">
        <w:t>Ja (het is direct actief zodat leerlingen de inhoud kunnen zien)</w:t>
      </w:r>
      <w:r w:rsidR="001208EC">
        <w:t>.</w:t>
      </w:r>
    </w:p>
    <w:p w:rsidR="00A66C55" w:rsidRPr="00A66C55" w:rsidRDefault="00A66C55" w:rsidP="00EA79EE">
      <w:pPr>
        <w:pStyle w:val="Geenafstand"/>
        <w:numPr>
          <w:ilvl w:val="0"/>
          <w:numId w:val="42"/>
        </w:numPr>
      </w:pPr>
      <w:r w:rsidRPr="00A66C55">
        <w:t>Nee (leerlingen kunnen de inhoud niet zien)</w:t>
      </w:r>
      <w:r w:rsidR="001208EC">
        <w:t>.</w:t>
      </w:r>
    </w:p>
    <w:p w:rsidR="00A66C55" w:rsidRPr="00A66C55" w:rsidRDefault="00A66C55" w:rsidP="00EA79EE">
      <w:pPr>
        <w:pStyle w:val="Geenafstand"/>
        <w:numPr>
          <w:ilvl w:val="0"/>
          <w:numId w:val="42"/>
        </w:numPr>
      </w:pPr>
      <w:r w:rsidRPr="00A66C55">
        <w:t>Tijdspad instellen (als je nu al weet dat leerlingen het bijvoorbeeld over een week mogen inzien kan je dit vast zo instellen.</w:t>
      </w:r>
    </w:p>
    <w:p w:rsidR="00A66C55" w:rsidRPr="00A66C55" w:rsidRDefault="00A66C55" w:rsidP="00A66C55">
      <w:pPr>
        <w:pStyle w:val="Geenafstand"/>
      </w:pPr>
    </w:p>
    <w:p w:rsidR="00EA79EE" w:rsidRDefault="00A66C55" w:rsidP="00A66C55">
      <w:pPr>
        <w:pStyle w:val="Geenafstand"/>
        <w:numPr>
          <w:ilvl w:val="0"/>
          <w:numId w:val="41"/>
        </w:numPr>
      </w:pPr>
      <w:r w:rsidRPr="00A66C55">
        <w:t xml:space="preserve">Wij </w:t>
      </w:r>
      <w:r w:rsidR="00EA79EE">
        <w:t>kiezen</w:t>
      </w:r>
      <w:r w:rsidRPr="00A66C55">
        <w:t xml:space="preserve"> </w:t>
      </w:r>
      <w:r w:rsidR="00EA79EE">
        <w:t xml:space="preserve">“ja” </w:t>
      </w:r>
      <w:r w:rsidRPr="00A66C55">
        <w:t>en kli</w:t>
      </w:r>
      <w:r w:rsidR="00EA79EE">
        <w:t>k vervolgens op de knop opslaan</w:t>
      </w:r>
      <w:r w:rsidR="001208EC">
        <w:t>.</w:t>
      </w:r>
    </w:p>
    <w:p w:rsidR="00A66C55" w:rsidRDefault="00A66C55" w:rsidP="00A66C55">
      <w:pPr>
        <w:pStyle w:val="Geenafstand"/>
        <w:numPr>
          <w:ilvl w:val="0"/>
          <w:numId w:val="41"/>
        </w:numPr>
      </w:pPr>
      <w:r w:rsidRPr="00A66C55">
        <w:t>U ziet nu het volgende scherm waarbij we klikken op de knop een</w:t>
      </w:r>
      <w:r w:rsidR="00EA79EE">
        <w:t xml:space="preserve"> element toevoegen aan deze map</w:t>
      </w:r>
      <w:r w:rsidR="001208EC">
        <w:t>.</w:t>
      </w:r>
      <w:r w:rsidR="00EA79EE">
        <w:t xml:space="preserve">  </w:t>
      </w:r>
    </w:p>
    <w:p w:rsidR="00EA79EE" w:rsidRPr="00A66C55" w:rsidRDefault="00EA79EE" w:rsidP="00EA79EE">
      <w:pPr>
        <w:pStyle w:val="Geenafstand"/>
        <w:ind w:left="720"/>
      </w:pPr>
    </w:p>
    <w:p w:rsidR="00A66C55" w:rsidRPr="00A66C55" w:rsidRDefault="002251C3" w:rsidP="00A66C55">
      <w:pPr>
        <w:pStyle w:val="Geenafstand"/>
      </w:pPr>
      <w:r w:rsidRPr="00A66C55">
        <w:rPr>
          <w:noProof/>
        </w:rPr>
        <mc:AlternateContent>
          <mc:Choice Requires="wps">
            <w:drawing>
              <wp:anchor distT="0" distB="0" distL="114300" distR="114300" simplePos="0" relativeHeight="251736064" behindDoc="0" locked="0" layoutInCell="1" allowOverlap="1" wp14:anchorId="4F20845F" wp14:editId="2D83064E">
                <wp:simplePos x="0" y="0"/>
                <wp:positionH relativeFrom="column">
                  <wp:posOffset>39370</wp:posOffset>
                </wp:positionH>
                <wp:positionV relativeFrom="paragraph">
                  <wp:posOffset>2123440</wp:posOffset>
                </wp:positionV>
                <wp:extent cx="494030" cy="228600"/>
                <wp:effectExtent l="0" t="0" r="20320" b="19050"/>
                <wp:wrapNone/>
                <wp:docPr id="429" name="Ovaal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30" cy="22860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429" o:spid="_x0000_s1026" style="position:absolute;margin-left:3.1pt;margin-top:167.2pt;width:38.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" strokeweight="2pt">
                <v:fill opacity="0"/>
              </v:oval>
            </w:pict>
          </mc:Fallback>
        </mc:AlternateContent>
      </w:r>
      <w:r w:rsidRPr="00A66C55">
        <w:rPr>
          <w:noProof/>
        </w:rPr>
        <mc:AlternateContent>
          <mc:Choice Requires="wps">
            <w:drawing>
              <wp:anchor distT="0" distB="0" distL="114300" distR="114300" simplePos="0" relativeHeight="251737088" behindDoc="0" locked="0" layoutInCell="1" allowOverlap="1" wp14:anchorId="1695B75B" wp14:editId="08A7C972">
                <wp:simplePos x="0" y="0"/>
                <wp:positionH relativeFrom="column">
                  <wp:posOffset>934720</wp:posOffset>
                </wp:positionH>
                <wp:positionV relativeFrom="paragraph">
                  <wp:posOffset>1631315</wp:posOffset>
                </wp:positionV>
                <wp:extent cx="1099820" cy="156210"/>
                <wp:effectExtent l="0" t="0" r="24130" b="15240"/>
                <wp:wrapNone/>
                <wp:docPr id="428" name="Ovaal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820" cy="15621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428" o:spid="_x0000_s1026" style="position:absolute;margin-left:73.6pt;margin-top:128.45pt;width:86.6pt;height:12.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" strokeweight="2pt">
                <v:fill opacity="0"/>
              </v:oval>
            </w:pict>
          </mc:Fallback>
        </mc:AlternateContent>
      </w:r>
      <w:r w:rsidR="00A66C55" w:rsidRPr="00A66C55">
        <w:rPr>
          <w:noProof/>
        </w:rPr>
        <w:drawing>
          <wp:inline distT="0" distB="0" distL="0" distR="0" wp14:anchorId="27E7D469" wp14:editId="03CC8A41">
            <wp:extent cx="4966855" cy="2782345"/>
            <wp:effectExtent l="0" t="0" r="5715" b="0"/>
            <wp:docPr id="412" name="Afbeelding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966589" cy="2782196"/>
                    </a:xfrm>
                    <a:prstGeom prst="rect">
                      <a:avLst/>
                    </a:prstGeom>
                    <a:noFill/>
                    <a:ln>
                      <a:noFill/>
                    </a:ln>
                  </pic:spPr>
                </pic:pic>
              </a:graphicData>
            </a:graphic>
          </wp:inline>
        </w:drawing>
      </w:r>
    </w:p>
    <w:p w:rsidR="00A66C55" w:rsidRPr="00A66C55" w:rsidRDefault="00A66C55" w:rsidP="00A66C55">
      <w:pPr>
        <w:pStyle w:val="Geenafstand"/>
      </w:pPr>
    </w:p>
    <w:p w:rsidR="00A66C55" w:rsidRPr="00A66C55" w:rsidRDefault="00A66C55" w:rsidP="00A66C55">
      <w:pPr>
        <w:pStyle w:val="Geenafstand"/>
      </w:pPr>
    </w:p>
    <w:p w:rsidR="00A66C55" w:rsidRPr="00A66C55" w:rsidRDefault="00A66C55" w:rsidP="00A66C55">
      <w:pPr>
        <w:pStyle w:val="Geenafstand"/>
        <w:numPr>
          <w:ilvl w:val="0"/>
          <w:numId w:val="41"/>
        </w:numPr>
      </w:pPr>
      <w:r w:rsidRPr="00A66C55">
        <w:lastRenderedPageBreak/>
        <w:t>We hebben nu de map “Trapeze zwaaien” aangemaakt en gaan deze vullen met een page waar we de opdracht in gaan omschr</w:t>
      </w:r>
      <w:r w:rsidR="001208EC">
        <w:t>ij</w:t>
      </w:r>
      <w:r w:rsidRPr="00A66C55">
        <w:t xml:space="preserve">ven. Voor het omschrijven van de opdracht gaan we gebruik maken </w:t>
      </w:r>
      <w:r w:rsidR="001208EC">
        <w:t xml:space="preserve">van </w:t>
      </w:r>
      <w:r w:rsidRPr="00A66C55">
        <w:t xml:space="preserve">tekst en niveau filmpjes over het trapeze zwaaien. </w:t>
      </w:r>
    </w:p>
    <w:p w:rsidR="00A66C55" w:rsidRDefault="00A66C55" w:rsidP="00EA79EE">
      <w:pPr>
        <w:pStyle w:val="Geenafstand"/>
        <w:numPr>
          <w:ilvl w:val="0"/>
          <w:numId w:val="41"/>
        </w:numPr>
      </w:pPr>
      <w:r w:rsidRPr="00A66C55">
        <w:t>Klik om een page toe te voegen nu op de knop “page (bèta) toevoegen”</w:t>
      </w:r>
      <w:r w:rsidR="001208EC">
        <w:t>.</w:t>
      </w:r>
    </w:p>
    <w:p w:rsidR="00EA79EE" w:rsidRPr="00A66C55" w:rsidRDefault="00EA79EE" w:rsidP="00EA79EE">
      <w:pPr>
        <w:pStyle w:val="Geenafstand"/>
        <w:ind w:left="720"/>
      </w:pPr>
    </w:p>
    <w:p w:rsidR="00A66C55" w:rsidRPr="00A66C55" w:rsidRDefault="00A66C55" w:rsidP="00A66C55">
      <w:pPr>
        <w:pStyle w:val="Geenafstand"/>
      </w:pPr>
      <w:r w:rsidRPr="00A66C55">
        <w:rPr>
          <w:noProof/>
        </w:rPr>
        <mc:AlternateContent>
          <mc:Choice Requires="wps">
            <w:drawing>
              <wp:anchor distT="0" distB="0" distL="114300" distR="114300" simplePos="0" relativeHeight="251738112" behindDoc="0" locked="0" layoutInCell="1" allowOverlap="1" wp14:anchorId="58E08560" wp14:editId="3869A2B2">
                <wp:simplePos x="0" y="0"/>
                <wp:positionH relativeFrom="column">
                  <wp:posOffset>704388</wp:posOffset>
                </wp:positionH>
                <wp:positionV relativeFrom="paragraph">
                  <wp:posOffset>2575849</wp:posOffset>
                </wp:positionV>
                <wp:extent cx="1099820" cy="156210"/>
                <wp:effectExtent l="0" t="0" r="24130" b="15240"/>
                <wp:wrapNone/>
                <wp:docPr id="427" name="Ovaal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820" cy="15621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427" o:spid="_x0000_s1026" style="position:absolute;margin-left:55.45pt;margin-top:202.8pt;width:86.6pt;height:12.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" strokeweight="2pt">
                <v:fill opacity="0"/>
              </v:oval>
            </w:pict>
          </mc:Fallback>
        </mc:AlternateContent>
      </w:r>
      <w:r w:rsidRPr="00A66C55">
        <w:rPr>
          <w:noProof/>
        </w:rPr>
        <w:drawing>
          <wp:inline distT="0" distB="0" distL="0" distR="0" wp14:anchorId="479352F1" wp14:editId="79E1BDF1">
            <wp:extent cx="5762604" cy="3228109"/>
            <wp:effectExtent l="0" t="0" r="0" b="0"/>
            <wp:docPr id="411" name="Afbeelding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765872" cy="3229939"/>
                    </a:xfrm>
                    <a:prstGeom prst="rect">
                      <a:avLst/>
                    </a:prstGeom>
                    <a:noFill/>
                    <a:ln>
                      <a:noFill/>
                    </a:ln>
                  </pic:spPr>
                </pic:pic>
              </a:graphicData>
            </a:graphic>
          </wp:inline>
        </w:drawing>
      </w:r>
    </w:p>
    <w:p w:rsidR="00A66C55" w:rsidRPr="00A66C55" w:rsidRDefault="00A66C55" w:rsidP="00A66C55">
      <w:pPr>
        <w:pStyle w:val="Geenafstand"/>
      </w:pPr>
    </w:p>
    <w:p w:rsidR="00A66C55" w:rsidRDefault="00A66C55" w:rsidP="00EA79EE">
      <w:pPr>
        <w:pStyle w:val="Geenafstand"/>
        <w:numPr>
          <w:ilvl w:val="0"/>
          <w:numId w:val="41"/>
        </w:numPr>
      </w:pPr>
      <w:r w:rsidRPr="00A66C55">
        <w:t>U ziet nu het volgende scherm waarbij we op de titel kunnen klikken om deze te veranderen. Verander hem bijvoorbee</w:t>
      </w:r>
      <w:r w:rsidR="00EA79EE">
        <w:t>ld in “Opdracht trapeze zwaaien</w:t>
      </w:r>
      <w:r w:rsidR="002251C3">
        <w:t>”</w:t>
      </w:r>
      <w:r w:rsidR="001208EC">
        <w:t>.</w:t>
      </w:r>
      <w:r w:rsidR="00EA79EE">
        <w:t xml:space="preserve"> </w:t>
      </w:r>
    </w:p>
    <w:p w:rsidR="00EA79EE" w:rsidRPr="00A66C55" w:rsidRDefault="00EA79EE" w:rsidP="00EA79EE">
      <w:pPr>
        <w:pStyle w:val="Geenafstand"/>
        <w:ind w:left="720"/>
      </w:pPr>
    </w:p>
    <w:p w:rsidR="00A66C55" w:rsidRPr="00A66C55" w:rsidRDefault="00A66C55" w:rsidP="00A66C55">
      <w:pPr>
        <w:pStyle w:val="Geenafstand"/>
      </w:pPr>
      <w:r w:rsidRPr="00A66C55">
        <w:rPr>
          <w:noProof/>
        </w:rPr>
        <mc:AlternateContent>
          <mc:Choice Requires="wps">
            <w:drawing>
              <wp:anchor distT="0" distB="0" distL="114300" distR="114300" simplePos="0" relativeHeight="251739136" behindDoc="0" locked="0" layoutInCell="1" allowOverlap="1" wp14:anchorId="6440B0F2" wp14:editId="20D1316C">
                <wp:simplePos x="0" y="0"/>
                <wp:positionH relativeFrom="column">
                  <wp:posOffset>1201247</wp:posOffset>
                </wp:positionH>
                <wp:positionV relativeFrom="paragraph">
                  <wp:posOffset>1307754</wp:posOffset>
                </wp:positionV>
                <wp:extent cx="1237615" cy="256540"/>
                <wp:effectExtent l="0" t="0" r="19685" b="10160"/>
                <wp:wrapNone/>
                <wp:docPr id="426" name="Ovaal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7615" cy="25654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426" o:spid="_x0000_s1026" style="position:absolute;margin-left:94.6pt;margin-top:102.95pt;width:97.45pt;height:20.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" strokeweight="2pt">
                <v:fill opacity="0"/>
              </v:oval>
            </w:pict>
          </mc:Fallback>
        </mc:AlternateContent>
      </w:r>
      <w:r w:rsidRPr="00A66C55">
        <w:rPr>
          <w:noProof/>
        </w:rPr>
        <w:drawing>
          <wp:inline distT="0" distB="0" distL="0" distR="0" wp14:anchorId="1461B93B" wp14:editId="040BBA5E">
            <wp:extent cx="5763491" cy="3219279"/>
            <wp:effectExtent l="0" t="0" r="8890" b="635"/>
            <wp:docPr id="410" name="Afbeelding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764783" cy="3220001"/>
                    </a:xfrm>
                    <a:prstGeom prst="rect">
                      <a:avLst/>
                    </a:prstGeom>
                    <a:noFill/>
                    <a:ln>
                      <a:noFill/>
                    </a:ln>
                  </pic:spPr>
                </pic:pic>
              </a:graphicData>
            </a:graphic>
          </wp:inline>
        </w:drawing>
      </w:r>
    </w:p>
    <w:p w:rsidR="00A66C55" w:rsidRPr="00A66C55" w:rsidRDefault="00A66C55" w:rsidP="00A66C55">
      <w:pPr>
        <w:pStyle w:val="Geenafstand"/>
      </w:pPr>
    </w:p>
    <w:p w:rsidR="00EA79EE" w:rsidRDefault="00EA79EE" w:rsidP="00A66C55">
      <w:pPr>
        <w:pStyle w:val="Geenafstand"/>
      </w:pPr>
    </w:p>
    <w:p w:rsidR="00D75FD8" w:rsidRDefault="00D75FD8" w:rsidP="00A66C55">
      <w:pPr>
        <w:pStyle w:val="Geenafstand"/>
      </w:pPr>
    </w:p>
    <w:p w:rsidR="00D75FD8" w:rsidRDefault="00D75FD8" w:rsidP="00A66C55">
      <w:pPr>
        <w:pStyle w:val="Geenafstand"/>
      </w:pPr>
    </w:p>
    <w:p w:rsidR="00D75FD8" w:rsidRDefault="00D75FD8" w:rsidP="00A66C55">
      <w:pPr>
        <w:pStyle w:val="Geenafstand"/>
      </w:pPr>
    </w:p>
    <w:p w:rsidR="00A66C55" w:rsidRDefault="00A66C55" w:rsidP="00EA79EE">
      <w:pPr>
        <w:pStyle w:val="Geenafstand"/>
        <w:numPr>
          <w:ilvl w:val="0"/>
          <w:numId w:val="41"/>
        </w:numPr>
      </w:pPr>
      <w:r w:rsidRPr="00A66C55">
        <w:lastRenderedPageBreak/>
        <w:t>Klik vervolgens op de knop “Inhoudsblok toevoegen”</w:t>
      </w:r>
      <w:r w:rsidR="001208EC">
        <w:t>.</w:t>
      </w:r>
      <w:r w:rsidR="00EA79EE">
        <w:t xml:space="preserve">  </w:t>
      </w:r>
    </w:p>
    <w:p w:rsidR="00EA79EE" w:rsidRPr="00A66C55" w:rsidRDefault="00EA79EE" w:rsidP="00EA79EE">
      <w:pPr>
        <w:pStyle w:val="Geenafstand"/>
        <w:ind w:left="720"/>
      </w:pPr>
    </w:p>
    <w:p w:rsidR="00A66C55" w:rsidRPr="00A66C55" w:rsidRDefault="00A66C55" w:rsidP="00A66C55">
      <w:pPr>
        <w:pStyle w:val="Geenafstand"/>
      </w:pPr>
      <w:r w:rsidRPr="00A66C55">
        <w:rPr>
          <w:noProof/>
        </w:rPr>
        <mc:AlternateContent>
          <mc:Choice Requires="wps">
            <w:drawing>
              <wp:anchor distT="0" distB="0" distL="114300" distR="114300" simplePos="0" relativeHeight="251740160" behindDoc="0" locked="0" layoutInCell="1" allowOverlap="1" wp14:anchorId="50F968E3" wp14:editId="0B39A3E9">
                <wp:simplePos x="0" y="0"/>
                <wp:positionH relativeFrom="column">
                  <wp:posOffset>4267199</wp:posOffset>
                </wp:positionH>
                <wp:positionV relativeFrom="paragraph">
                  <wp:posOffset>1674841</wp:posOffset>
                </wp:positionV>
                <wp:extent cx="768927" cy="249151"/>
                <wp:effectExtent l="0" t="0" r="12700" b="17780"/>
                <wp:wrapNone/>
                <wp:docPr id="425" name="Ovaal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27" cy="249151"/>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425" o:spid="_x0000_s1026" style="position:absolute;margin-left:336pt;margin-top:131.9pt;width:60.55pt;height:19.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" strokeweight="2pt">
                <v:fill opacity="0"/>
              </v:oval>
            </w:pict>
          </mc:Fallback>
        </mc:AlternateContent>
      </w:r>
      <w:r w:rsidRPr="00A66C55">
        <w:rPr>
          <w:noProof/>
        </w:rPr>
        <w:drawing>
          <wp:inline distT="0" distB="0" distL="0" distR="0" wp14:anchorId="3D51D426" wp14:editId="0744799E">
            <wp:extent cx="5645727" cy="3162637"/>
            <wp:effectExtent l="0" t="0" r="0" b="0"/>
            <wp:docPr id="409" name="Afbeelding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645425" cy="3162468"/>
                    </a:xfrm>
                    <a:prstGeom prst="rect">
                      <a:avLst/>
                    </a:prstGeom>
                    <a:noFill/>
                    <a:ln>
                      <a:noFill/>
                    </a:ln>
                  </pic:spPr>
                </pic:pic>
              </a:graphicData>
            </a:graphic>
          </wp:inline>
        </w:drawing>
      </w:r>
    </w:p>
    <w:p w:rsidR="00A66C55" w:rsidRPr="00A66C55" w:rsidRDefault="00A66C55" w:rsidP="00A66C55">
      <w:pPr>
        <w:pStyle w:val="Geenafstand"/>
      </w:pPr>
    </w:p>
    <w:p w:rsidR="00A66C55" w:rsidRDefault="00A66C55" w:rsidP="00EA79EE">
      <w:pPr>
        <w:pStyle w:val="Geenafstand"/>
        <w:numPr>
          <w:ilvl w:val="0"/>
          <w:numId w:val="41"/>
        </w:numPr>
      </w:pPr>
      <w:r w:rsidRPr="00A66C55">
        <w:t>Vervolgens wille</w:t>
      </w:r>
      <w:r w:rsidR="001208EC">
        <w:t xml:space="preserve">n we de opdracht duidelijk neerzetten en maken daarbij </w:t>
      </w:r>
      <w:r w:rsidRPr="00A66C55">
        <w:t>gebruik van het inhoudsblok “</w:t>
      </w:r>
      <w:proofErr w:type="spellStart"/>
      <w:r w:rsidRPr="00A66C55">
        <w:t>rich</w:t>
      </w:r>
      <w:proofErr w:type="spellEnd"/>
      <w:r w:rsidRPr="00A66C55">
        <w:t xml:space="preserve"> content” klik hier op</w:t>
      </w:r>
      <w:r w:rsidR="00EA79EE">
        <w:t>.</w:t>
      </w:r>
    </w:p>
    <w:p w:rsidR="00EA79EE" w:rsidRPr="00A66C55" w:rsidRDefault="00EA79EE" w:rsidP="00EA79EE">
      <w:pPr>
        <w:pStyle w:val="Geenafstand"/>
        <w:ind w:left="720"/>
      </w:pPr>
    </w:p>
    <w:p w:rsidR="00A66C55" w:rsidRPr="00A66C55" w:rsidRDefault="00A66C55" w:rsidP="00A66C55">
      <w:pPr>
        <w:pStyle w:val="Geenafstand"/>
      </w:pPr>
      <w:r w:rsidRPr="00A66C55">
        <w:rPr>
          <w:noProof/>
        </w:rPr>
        <mc:AlternateContent>
          <mc:Choice Requires="wps">
            <w:drawing>
              <wp:anchor distT="0" distB="0" distL="114300" distR="114300" simplePos="0" relativeHeight="251741184" behindDoc="0" locked="0" layoutInCell="1" allowOverlap="1" wp14:anchorId="68FA64A2" wp14:editId="68F38A91">
                <wp:simplePos x="0" y="0"/>
                <wp:positionH relativeFrom="column">
                  <wp:posOffset>2245303</wp:posOffset>
                </wp:positionH>
                <wp:positionV relativeFrom="paragraph">
                  <wp:posOffset>2410865</wp:posOffset>
                </wp:positionV>
                <wp:extent cx="624840" cy="200660"/>
                <wp:effectExtent l="0" t="0" r="22860" b="27940"/>
                <wp:wrapNone/>
                <wp:docPr id="424" name="Ovaal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20066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424" o:spid="_x0000_s1026" style="position:absolute;margin-left:176.8pt;margin-top:189.85pt;width:49.2pt;height:15.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" strokeweight="2pt">
                <v:fill opacity="0"/>
              </v:oval>
            </w:pict>
          </mc:Fallback>
        </mc:AlternateContent>
      </w:r>
      <w:r w:rsidRPr="00A66C55">
        <w:rPr>
          <w:noProof/>
        </w:rPr>
        <w:drawing>
          <wp:inline distT="0" distB="0" distL="0" distR="0" wp14:anchorId="6217D635" wp14:editId="4781A0EC">
            <wp:extent cx="5645727" cy="3162637"/>
            <wp:effectExtent l="0" t="0" r="0" b="0"/>
            <wp:docPr id="408" name="Afbeelding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645425" cy="3162468"/>
                    </a:xfrm>
                    <a:prstGeom prst="rect">
                      <a:avLst/>
                    </a:prstGeom>
                    <a:noFill/>
                    <a:ln>
                      <a:noFill/>
                    </a:ln>
                  </pic:spPr>
                </pic:pic>
              </a:graphicData>
            </a:graphic>
          </wp:inline>
        </w:drawing>
      </w:r>
      <w:r w:rsidRPr="00A66C55">
        <w:t xml:space="preserve"> </w:t>
      </w:r>
    </w:p>
    <w:p w:rsidR="00A66C55" w:rsidRPr="00A66C55" w:rsidRDefault="00A66C55" w:rsidP="00A66C55">
      <w:pPr>
        <w:pStyle w:val="Geenafstand"/>
      </w:pPr>
    </w:p>
    <w:p w:rsidR="00A66C55" w:rsidRPr="00A66C55" w:rsidRDefault="00A66C55" w:rsidP="00EA79EE">
      <w:pPr>
        <w:pStyle w:val="Geenafstand"/>
        <w:numPr>
          <w:ilvl w:val="0"/>
          <w:numId w:val="41"/>
        </w:numPr>
      </w:pPr>
      <w:r w:rsidRPr="00A66C55">
        <w:t xml:space="preserve">Op het volgende scherm geef je als titel de opdracht weer “Opdracht trapeze zwaaien:” En vervolgens een duidelijke omschrijving van de opdracht die je wilt dat de leerlingen gaan uitvoeren. (In </w:t>
      </w:r>
      <w:r w:rsidR="00EA79EE">
        <w:t>dit</w:t>
      </w:r>
      <w:r w:rsidRPr="00A66C55">
        <w:t xml:space="preserve"> geval trapeze zwaaien waarbij ze naar 4 niveau filmpjes moeten kijken en hier na les 1 en les 3 een enquête over moeten maken)</w:t>
      </w:r>
      <w:r w:rsidR="001208EC">
        <w:t>.</w:t>
      </w:r>
    </w:p>
    <w:p w:rsidR="00A66C55" w:rsidRPr="00A66C55" w:rsidRDefault="00A66C55" w:rsidP="00A66C55">
      <w:pPr>
        <w:pStyle w:val="Geenafstand"/>
      </w:pPr>
      <w:r w:rsidRPr="00A66C55">
        <w:rPr>
          <w:noProof/>
        </w:rPr>
        <w:lastRenderedPageBreak/>
        <w:drawing>
          <wp:inline distT="0" distB="0" distL="0" distR="0" wp14:anchorId="53074644" wp14:editId="591F71F2">
            <wp:extent cx="4315460" cy="2417445"/>
            <wp:effectExtent l="0" t="0" r="8890" b="1905"/>
            <wp:docPr id="407" name="Afbeelding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315460" cy="2417445"/>
                    </a:xfrm>
                    <a:prstGeom prst="rect">
                      <a:avLst/>
                    </a:prstGeom>
                    <a:noFill/>
                    <a:ln>
                      <a:noFill/>
                    </a:ln>
                  </pic:spPr>
                </pic:pic>
              </a:graphicData>
            </a:graphic>
          </wp:inline>
        </w:drawing>
      </w:r>
    </w:p>
    <w:p w:rsidR="00A66C55" w:rsidRPr="00A66C55" w:rsidRDefault="00A66C55" w:rsidP="00A66C55">
      <w:pPr>
        <w:pStyle w:val="Geenafstand"/>
      </w:pPr>
    </w:p>
    <w:p w:rsidR="00A66C55" w:rsidRDefault="00A66C55" w:rsidP="00EA79EE">
      <w:pPr>
        <w:pStyle w:val="Geenafstand"/>
        <w:numPr>
          <w:ilvl w:val="0"/>
          <w:numId w:val="41"/>
        </w:numPr>
      </w:pPr>
      <w:r w:rsidRPr="00A66C55">
        <w:t>Klik vervolgens op de knop “OK” en u ziet het volgende scherm waarin u duidelijk het inhoudsblok ziet en</w:t>
      </w:r>
      <w:r w:rsidR="00EA79EE">
        <w:t xml:space="preserve"> de opdracht voor de leerlingen</w:t>
      </w:r>
      <w:r w:rsidR="001208EC">
        <w:t>.</w:t>
      </w:r>
    </w:p>
    <w:p w:rsidR="00EA79EE" w:rsidRPr="00A66C55" w:rsidRDefault="00EA79EE" w:rsidP="00EA79EE">
      <w:pPr>
        <w:pStyle w:val="Geenafstand"/>
        <w:ind w:left="720"/>
      </w:pPr>
    </w:p>
    <w:p w:rsidR="00A66C55" w:rsidRPr="00A66C55" w:rsidRDefault="00A66C55" w:rsidP="00A66C55">
      <w:pPr>
        <w:pStyle w:val="Geenafstand"/>
      </w:pPr>
      <w:r w:rsidRPr="00A66C55">
        <w:rPr>
          <w:noProof/>
        </w:rPr>
        <w:drawing>
          <wp:inline distT="0" distB="0" distL="0" distR="0" wp14:anchorId="2663498D" wp14:editId="4A096AA2">
            <wp:extent cx="4315460" cy="2417445"/>
            <wp:effectExtent l="0" t="0" r="8890" b="1905"/>
            <wp:docPr id="406" name="Afbeelding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315460" cy="2417445"/>
                    </a:xfrm>
                    <a:prstGeom prst="rect">
                      <a:avLst/>
                    </a:prstGeom>
                    <a:noFill/>
                    <a:ln>
                      <a:noFill/>
                    </a:ln>
                  </pic:spPr>
                </pic:pic>
              </a:graphicData>
            </a:graphic>
          </wp:inline>
        </w:drawing>
      </w:r>
    </w:p>
    <w:p w:rsidR="00A66C55" w:rsidRPr="00A66C55" w:rsidRDefault="00A66C55" w:rsidP="00A66C55">
      <w:pPr>
        <w:pStyle w:val="Geenafstand"/>
      </w:pPr>
    </w:p>
    <w:p w:rsidR="00A66C55" w:rsidRPr="00A66C55" w:rsidRDefault="00A66C55" w:rsidP="00EA79EE">
      <w:pPr>
        <w:pStyle w:val="Geenafstand"/>
        <w:numPr>
          <w:ilvl w:val="0"/>
          <w:numId w:val="41"/>
        </w:numPr>
      </w:pPr>
      <w:r w:rsidRPr="00A66C55">
        <w:t>Vervolgens willen we ook de leerlingen de niveau filmpjes laten zien. Hiervoor gaan we een notitie toevoegen. Klik hiervoor in de map trapeze zwaaien op de knop toevoegen</w:t>
      </w:r>
      <w:r w:rsidR="001208EC">
        <w:t>.</w:t>
      </w:r>
    </w:p>
    <w:p w:rsidR="00A66C55" w:rsidRPr="00A66C55" w:rsidRDefault="00A66C55" w:rsidP="00A66C55">
      <w:pPr>
        <w:pStyle w:val="Geenafstand"/>
      </w:pPr>
    </w:p>
    <w:p w:rsidR="00A66C55" w:rsidRPr="00A66C55" w:rsidRDefault="00A66C55" w:rsidP="00A66C55">
      <w:pPr>
        <w:pStyle w:val="Geenafstand"/>
      </w:pPr>
      <w:r w:rsidRPr="00A66C55">
        <w:rPr>
          <w:noProof/>
        </w:rPr>
        <mc:AlternateContent>
          <mc:Choice Requires="wps">
            <w:drawing>
              <wp:anchor distT="0" distB="0" distL="114300" distR="114300" simplePos="0" relativeHeight="251742208" behindDoc="0" locked="0" layoutInCell="1" allowOverlap="1" wp14:anchorId="664C9C78" wp14:editId="241B9CB5">
                <wp:simplePos x="0" y="0"/>
                <wp:positionH relativeFrom="column">
                  <wp:posOffset>81280</wp:posOffset>
                </wp:positionH>
                <wp:positionV relativeFrom="paragraph">
                  <wp:posOffset>1928495</wp:posOffset>
                </wp:positionV>
                <wp:extent cx="494030" cy="126365"/>
                <wp:effectExtent l="19050" t="13970" r="20320" b="21590"/>
                <wp:wrapNone/>
                <wp:docPr id="423" name="Ovaal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30" cy="126365"/>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423" o:spid="_x0000_s1026" style="position:absolute;margin-left:6.4pt;margin-top:151.85pt;width:38.9pt;height:9.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" strokeweight="2pt">
                <v:fill opacity="0"/>
              </v:oval>
            </w:pict>
          </mc:Fallback>
        </mc:AlternateContent>
      </w:r>
      <w:r w:rsidRPr="00A66C55">
        <w:rPr>
          <w:noProof/>
        </w:rPr>
        <w:drawing>
          <wp:inline distT="0" distB="0" distL="0" distR="0" wp14:anchorId="5257A1EC" wp14:editId="06EBB03B">
            <wp:extent cx="4315460" cy="2417445"/>
            <wp:effectExtent l="0" t="0" r="8890" b="1905"/>
            <wp:docPr id="405" name="Afbeelding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315460" cy="2417445"/>
                    </a:xfrm>
                    <a:prstGeom prst="rect">
                      <a:avLst/>
                    </a:prstGeom>
                    <a:noFill/>
                    <a:ln>
                      <a:noFill/>
                    </a:ln>
                  </pic:spPr>
                </pic:pic>
              </a:graphicData>
            </a:graphic>
          </wp:inline>
        </w:drawing>
      </w:r>
    </w:p>
    <w:p w:rsidR="00A66C55" w:rsidRPr="00A66C55" w:rsidRDefault="00A66C55" w:rsidP="00A66C55">
      <w:pPr>
        <w:pStyle w:val="Geenafstand"/>
      </w:pPr>
    </w:p>
    <w:p w:rsidR="00A66C55" w:rsidRDefault="002A432B" w:rsidP="00EA79EE">
      <w:pPr>
        <w:pStyle w:val="Geenafstand"/>
        <w:numPr>
          <w:ilvl w:val="0"/>
          <w:numId w:val="41"/>
        </w:numPr>
      </w:pPr>
      <w:r>
        <w:lastRenderedPageBreak/>
        <w:t>Vervolgens op notitie toevoegen, g</w:t>
      </w:r>
      <w:r w:rsidRPr="00A66C55">
        <w:t>eef hierbij de notitie een naam bijvoorbeeld: Filmpjes trapeze zwaaien</w:t>
      </w:r>
      <w:r w:rsidR="003D10C6">
        <w:t>.</w:t>
      </w:r>
    </w:p>
    <w:p w:rsidR="00EA79EE" w:rsidRPr="00A66C55" w:rsidRDefault="00EA79EE" w:rsidP="00EA79EE">
      <w:pPr>
        <w:pStyle w:val="Geenafstand"/>
        <w:ind w:left="720"/>
      </w:pPr>
    </w:p>
    <w:p w:rsidR="00A66C55" w:rsidRPr="00A66C55" w:rsidRDefault="00A66C55" w:rsidP="00A66C55">
      <w:pPr>
        <w:pStyle w:val="Geenafstand"/>
      </w:pPr>
      <w:r w:rsidRPr="00A66C55">
        <w:rPr>
          <w:noProof/>
        </w:rPr>
        <mc:AlternateContent>
          <mc:Choice Requires="wps">
            <w:drawing>
              <wp:anchor distT="0" distB="0" distL="114300" distR="114300" simplePos="0" relativeHeight="251743232" behindDoc="0" locked="0" layoutInCell="1" allowOverlap="1" wp14:anchorId="1AD48494" wp14:editId="65EEDDA2">
                <wp:simplePos x="0" y="0"/>
                <wp:positionH relativeFrom="column">
                  <wp:posOffset>899160</wp:posOffset>
                </wp:positionH>
                <wp:positionV relativeFrom="paragraph">
                  <wp:posOffset>1840230</wp:posOffset>
                </wp:positionV>
                <wp:extent cx="1189355" cy="204470"/>
                <wp:effectExtent l="17780" t="20955" r="21590" b="12700"/>
                <wp:wrapNone/>
                <wp:docPr id="422" name="Ovaal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20447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422" o:spid="_x0000_s1026" style="position:absolute;margin-left:70.8pt;margin-top:144.9pt;width:93.65pt;height:16.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" strokeweight="2pt">
                <v:fill opacity="0"/>
              </v:oval>
            </w:pict>
          </mc:Fallback>
        </mc:AlternateContent>
      </w:r>
      <w:r w:rsidRPr="00A66C55">
        <w:rPr>
          <w:noProof/>
        </w:rPr>
        <w:drawing>
          <wp:inline distT="0" distB="0" distL="0" distR="0" wp14:anchorId="17B96EB7" wp14:editId="3FD9144F">
            <wp:extent cx="4315460" cy="2417445"/>
            <wp:effectExtent l="0" t="0" r="8890" b="1905"/>
            <wp:docPr id="404" name="Afbeelding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315460" cy="2417445"/>
                    </a:xfrm>
                    <a:prstGeom prst="rect">
                      <a:avLst/>
                    </a:prstGeom>
                    <a:noFill/>
                    <a:ln>
                      <a:noFill/>
                    </a:ln>
                  </pic:spPr>
                </pic:pic>
              </a:graphicData>
            </a:graphic>
          </wp:inline>
        </w:drawing>
      </w:r>
    </w:p>
    <w:p w:rsidR="00A66C55" w:rsidRPr="00A66C55" w:rsidRDefault="00A66C55" w:rsidP="00A66C55">
      <w:pPr>
        <w:pStyle w:val="Geenafstand"/>
      </w:pPr>
    </w:p>
    <w:p w:rsidR="00A66C55" w:rsidRDefault="00A66C55" w:rsidP="002A432B">
      <w:pPr>
        <w:pStyle w:val="Geenafstand"/>
        <w:numPr>
          <w:ilvl w:val="0"/>
          <w:numId w:val="41"/>
        </w:numPr>
      </w:pPr>
      <w:r w:rsidRPr="00A66C55">
        <w:t>En klik</w:t>
      </w:r>
      <w:r w:rsidR="002A432B">
        <w:t xml:space="preserve"> vervolgens op de knop invoegen</w:t>
      </w:r>
      <w:r w:rsidR="003D10C6">
        <w:t>.</w:t>
      </w:r>
    </w:p>
    <w:p w:rsidR="002A432B" w:rsidRPr="00A66C55" w:rsidRDefault="002A432B" w:rsidP="002A432B">
      <w:pPr>
        <w:pStyle w:val="Geenafstand"/>
        <w:ind w:left="720"/>
      </w:pPr>
    </w:p>
    <w:p w:rsidR="00A66C55" w:rsidRPr="00A66C55" w:rsidRDefault="00A66C55" w:rsidP="00A66C55">
      <w:pPr>
        <w:pStyle w:val="Geenafstand"/>
      </w:pPr>
      <w:r w:rsidRPr="00A66C55">
        <w:rPr>
          <w:noProof/>
        </w:rPr>
        <mc:AlternateContent>
          <mc:Choice Requires="wps">
            <w:drawing>
              <wp:anchor distT="0" distB="0" distL="114300" distR="114300" simplePos="0" relativeHeight="251744256" behindDoc="0" locked="0" layoutInCell="1" allowOverlap="1" wp14:anchorId="05ECEC86" wp14:editId="6D3A91A4">
                <wp:simplePos x="0" y="0"/>
                <wp:positionH relativeFrom="column">
                  <wp:posOffset>2178050</wp:posOffset>
                </wp:positionH>
                <wp:positionV relativeFrom="paragraph">
                  <wp:posOffset>1362075</wp:posOffset>
                </wp:positionV>
                <wp:extent cx="467995" cy="140970"/>
                <wp:effectExtent l="20320" t="15875" r="16510" b="14605"/>
                <wp:wrapNone/>
                <wp:docPr id="421" name="Ovaal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14097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421" o:spid="_x0000_s1026" style="position:absolute;margin-left:171.5pt;margin-top:107.25pt;width:36.85pt;height:11.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" strokeweight="2pt">
                <v:fill opacity="0"/>
              </v:oval>
            </w:pict>
          </mc:Fallback>
        </mc:AlternateContent>
      </w:r>
      <w:r w:rsidRPr="00A66C55">
        <w:rPr>
          <w:noProof/>
        </w:rPr>
        <w:drawing>
          <wp:inline distT="0" distB="0" distL="0" distR="0" wp14:anchorId="7AF22CEC" wp14:editId="37B24C9A">
            <wp:extent cx="4315460" cy="2417445"/>
            <wp:effectExtent l="0" t="0" r="8890" b="1905"/>
            <wp:docPr id="403" name="Afbeelding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315460" cy="2417445"/>
                    </a:xfrm>
                    <a:prstGeom prst="rect">
                      <a:avLst/>
                    </a:prstGeom>
                    <a:noFill/>
                    <a:ln>
                      <a:noFill/>
                    </a:ln>
                  </pic:spPr>
                </pic:pic>
              </a:graphicData>
            </a:graphic>
          </wp:inline>
        </w:drawing>
      </w:r>
    </w:p>
    <w:p w:rsidR="00A66C55" w:rsidRPr="00A66C55" w:rsidRDefault="00A66C55" w:rsidP="00A66C55">
      <w:pPr>
        <w:pStyle w:val="Geenafstand"/>
      </w:pPr>
    </w:p>
    <w:p w:rsidR="00A66C55" w:rsidRDefault="00A66C55" w:rsidP="002A432B">
      <w:pPr>
        <w:pStyle w:val="Geenafstand"/>
        <w:numPr>
          <w:ilvl w:val="0"/>
          <w:numId w:val="41"/>
        </w:numPr>
      </w:pPr>
      <w:r w:rsidRPr="00A66C55">
        <w:t>Vervolgens op web2.0 inhoud en dan komt u</w:t>
      </w:r>
      <w:r w:rsidR="002A432B">
        <w:t xml:space="preserve"> op het volgende scherm terecht</w:t>
      </w:r>
      <w:r w:rsidR="003D10C6">
        <w:t>:</w:t>
      </w:r>
    </w:p>
    <w:p w:rsidR="002A432B" w:rsidRPr="00A66C55" w:rsidRDefault="002A432B" w:rsidP="002A432B">
      <w:pPr>
        <w:pStyle w:val="Geenafstand"/>
        <w:ind w:left="720"/>
      </w:pPr>
    </w:p>
    <w:p w:rsidR="00A66C55" w:rsidRPr="00A66C55" w:rsidRDefault="00A66C55" w:rsidP="00A66C55">
      <w:pPr>
        <w:pStyle w:val="Geenafstand"/>
      </w:pPr>
      <w:r w:rsidRPr="00A66C55">
        <w:rPr>
          <w:noProof/>
        </w:rPr>
        <w:drawing>
          <wp:inline distT="0" distB="0" distL="0" distR="0" wp14:anchorId="4E3174F4" wp14:editId="5A6099A5">
            <wp:extent cx="4315460" cy="2417445"/>
            <wp:effectExtent l="0" t="0" r="8890" b="1905"/>
            <wp:docPr id="402" name="Afbeelding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315460" cy="2417445"/>
                    </a:xfrm>
                    <a:prstGeom prst="rect">
                      <a:avLst/>
                    </a:prstGeom>
                    <a:noFill/>
                    <a:ln>
                      <a:noFill/>
                    </a:ln>
                  </pic:spPr>
                </pic:pic>
              </a:graphicData>
            </a:graphic>
          </wp:inline>
        </w:drawing>
      </w:r>
    </w:p>
    <w:p w:rsidR="00A66C55" w:rsidRPr="00A66C55" w:rsidRDefault="00A66C55" w:rsidP="00A66C55">
      <w:pPr>
        <w:pStyle w:val="Geenafstand"/>
      </w:pPr>
    </w:p>
    <w:p w:rsidR="00A66C55" w:rsidRPr="00A66C55" w:rsidRDefault="00A66C55" w:rsidP="002A432B">
      <w:pPr>
        <w:pStyle w:val="Geenafstand"/>
        <w:numPr>
          <w:ilvl w:val="0"/>
          <w:numId w:val="41"/>
        </w:numPr>
      </w:pPr>
      <w:r w:rsidRPr="00A66C55">
        <w:t xml:space="preserve">Geef hier bij URL de link in van het </w:t>
      </w:r>
      <w:proofErr w:type="spellStart"/>
      <w:r w:rsidRPr="00A66C55">
        <w:t>youtube</w:t>
      </w:r>
      <w:proofErr w:type="spellEnd"/>
      <w:r w:rsidRPr="00A66C55">
        <w:t xml:space="preserve"> filmpje. Dit doe je door de adresbalk van het </w:t>
      </w:r>
      <w:proofErr w:type="spellStart"/>
      <w:r w:rsidRPr="00A66C55">
        <w:t>youtube</w:t>
      </w:r>
      <w:proofErr w:type="spellEnd"/>
      <w:r w:rsidRPr="00A66C55">
        <w:t xml:space="preserve"> te </w:t>
      </w:r>
      <w:r w:rsidR="002A432B" w:rsidRPr="00A66C55">
        <w:t>kopiëren</w:t>
      </w:r>
      <w:r w:rsidRPr="00A66C55">
        <w:t xml:space="preserve"> en hierin te plakken. </w:t>
      </w:r>
    </w:p>
    <w:p w:rsidR="002A432B" w:rsidRDefault="002A432B" w:rsidP="00A66C55">
      <w:pPr>
        <w:pStyle w:val="Geenafstand"/>
      </w:pPr>
    </w:p>
    <w:p w:rsidR="00A66C55" w:rsidRDefault="00A66C55" w:rsidP="002A432B">
      <w:pPr>
        <w:pStyle w:val="Geenafstand"/>
        <w:numPr>
          <w:ilvl w:val="0"/>
          <w:numId w:val="41"/>
        </w:numPr>
      </w:pPr>
      <w:r w:rsidRPr="00A66C55">
        <w:t>Klik vervolgens op invoegen en vervolgens ziet u het volgende scherm:</w:t>
      </w:r>
    </w:p>
    <w:p w:rsidR="002A432B" w:rsidRPr="00A66C55" w:rsidRDefault="002A432B" w:rsidP="002A432B">
      <w:pPr>
        <w:pStyle w:val="Geenafstand"/>
      </w:pPr>
    </w:p>
    <w:p w:rsidR="00A66C55" w:rsidRPr="00A66C55" w:rsidRDefault="00A66C55" w:rsidP="00A66C55">
      <w:pPr>
        <w:pStyle w:val="Geenafstand"/>
      </w:pPr>
      <w:r w:rsidRPr="00A66C55">
        <w:rPr>
          <w:noProof/>
        </w:rPr>
        <w:drawing>
          <wp:inline distT="0" distB="0" distL="0" distR="0" wp14:anchorId="46F32316" wp14:editId="7895DC27">
            <wp:extent cx="5597236" cy="3135473"/>
            <wp:effectExtent l="0" t="0" r="3810" b="8255"/>
            <wp:docPr id="401" name="Afbeelding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596936" cy="3135305"/>
                    </a:xfrm>
                    <a:prstGeom prst="rect">
                      <a:avLst/>
                    </a:prstGeom>
                    <a:noFill/>
                    <a:ln>
                      <a:noFill/>
                    </a:ln>
                  </pic:spPr>
                </pic:pic>
              </a:graphicData>
            </a:graphic>
          </wp:inline>
        </w:drawing>
      </w:r>
    </w:p>
    <w:p w:rsidR="00A66C55" w:rsidRPr="00A66C55" w:rsidRDefault="00A66C55" w:rsidP="00A66C55">
      <w:pPr>
        <w:pStyle w:val="Geenafstand"/>
      </w:pPr>
    </w:p>
    <w:p w:rsidR="00A66C55" w:rsidRPr="00A66C55" w:rsidRDefault="00A66C55" w:rsidP="002A432B">
      <w:pPr>
        <w:pStyle w:val="Geenafstand"/>
        <w:ind w:left="708"/>
      </w:pPr>
      <w:r w:rsidRPr="00A66C55">
        <w:t>U ziet nu het filmpje al</w:t>
      </w:r>
      <w:r w:rsidR="002A432B">
        <w:t>s</w:t>
      </w:r>
      <w:r w:rsidRPr="00A66C55">
        <w:t xml:space="preserve"> blok met de tekst Flash erin. Door op het filmpje dubbel te klikken kun je de hoogte en breedte van het </w:t>
      </w:r>
      <w:proofErr w:type="spellStart"/>
      <w:r w:rsidRPr="00A66C55">
        <w:t>flimpje</w:t>
      </w:r>
      <w:proofErr w:type="spellEnd"/>
      <w:r w:rsidRPr="00A66C55">
        <w:t xml:space="preserve"> aanpassen. Door nogmaals op invoegen te drukken kunnen we hier nog een filmpje aan toevoegen. Zo kunnen we meerder filmpjes in een notitie </w:t>
      </w:r>
      <w:r w:rsidR="002A432B" w:rsidRPr="00A66C55">
        <w:t>weergeven</w:t>
      </w:r>
      <w:r w:rsidR="003D10C6">
        <w:t>.</w:t>
      </w:r>
    </w:p>
    <w:p w:rsidR="00A66C55" w:rsidRPr="00A66C55" w:rsidRDefault="00A66C55" w:rsidP="00A66C55">
      <w:pPr>
        <w:pStyle w:val="Geenafstand"/>
      </w:pPr>
    </w:p>
    <w:p w:rsidR="00A66C55" w:rsidRDefault="00A66C55" w:rsidP="002A432B">
      <w:pPr>
        <w:pStyle w:val="Geenafstand"/>
        <w:numPr>
          <w:ilvl w:val="0"/>
          <w:numId w:val="41"/>
        </w:numPr>
      </w:pPr>
      <w:r w:rsidRPr="00A66C55">
        <w:t>Klik vervolgens op de knop opslaa</w:t>
      </w:r>
      <w:r w:rsidR="002A432B">
        <w:t>n en u ziet het volgende scherm</w:t>
      </w:r>
      <w:r w:rsidR="003D10C6">
        <w:t>:</w:t>
      </w:r>
    </w:p>
    <w:p w:rsidR="002A432B" w:rsidRPr="00A66C55" w:rsidRDefault="002A432B" w:rsidP="002A432B">
      <w:pPr>
        <w:pStyle w:val="Geenafstand"/>
        <w:ind w:left="720"/>
      </w:pPr>
    </w:p>
    <w:p w:rsidR="00A66C55" w:rsidRPr="00A66C55" w:rsidRDefault="00A66C55" w:rsidP="00A66C55">
      <w:pPr>
        <w:pStyle w:val="Geenafstand"/>
      </w:pPr>
      <w:r w:rsidRPr="00A66C55">
        <w:rPr>
          <w:noProof/>
        </w:rPr>
        <w:drawing>
          <wp:inline distT="0" distB="0" distL="0" distR="0" wp14:anchorId="282BCA37" wp14:editId="32F9782C">
            <wp:extent cx="5541818" cy="3104429"/>
            <wp:effectExtent l="0" t="0" r="1905" b="1270"/>
            <wp:docPr id="400" name="Afbeelding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541521" cy="3104263"/>
                    </a:xfrm>
                    <a:prstGeom prst="rect">
                      <a:avLst/>
                    </a:prstGeom>
                    <a:noFill/>
                    <a:ln>
                      <a:noFill/>
                    </a:ln>
                  </pic:spPr>
                </pic:pic>
              </a:graphicData>
            </a:graphic>
          </wp:inline>
        </w:drawing>
      </w:r>
    </w:p>
    <w:p w:rsidR="002A432B" w:rsidRDefault="002A432B" w:rsidP="00A66C55">
      <w:pPr>
        <w:pStyle w:val="Geenafstand"/>
      </w:pPr>
    </w:p>
    <w:p w:rsidR="00A66C55" w:rsidRPr="00A66C55" w:rsidRDefault="00A66C55" w:rsidP="00A66C55">
      <w:pPr>
        <w:pStyle w:val="Geenafstand"/>
        <w:numPr>
          <w:ilvl w:val="0"/>
          <w:numId w:val="41"/>
        </w:numPr>
      </w:pPr>
      <w:r w:rsidRPr="00A66C55">
        <w:lastRenderedPageBreak/>
        <w:t xml:space="preserve">Door op notitie weergeven te klikken ziet u de filmpjes verschijnen. </w:t>
      </w:r>
    </w:p>
    <w:p w:rsidR="00A66C55" w:rsidRPr="00A66C55" w:rsidRDefault="00A66C55" w:rsidP="002A432B">
      <w:pPr>
        <w:pStyle w:val="Geenafstand"/>
        <w:numPr>
          <w:ilvl w:val="0"/>
          <w:numId w:val="41"/>
        </w:numPr>
      </w:pPr>
      <w:r w:rsidRPr="00A66C55">
        <w:t xml:space="preserve">In het voorbeeld heb ik </w:t>
      </w:r>
      <w:r w:rsidR="003D10C6">
        <w:t>twee</w:t>
      </w:r>
      <w:r w:rsidRPr="00A66C55">
        <w:t xml:space="preserve"> niveau filmpjes toegevoegd</w:t>
      </w:r>
      <w:r w:rsidR="003D10C6">
        <w:t>. A</w:t>
      </w:r>
      <w:r w:rsidRPr="00A66C55">
        <w:t>ls ik hier meer filmpjes bij willen hebben of wil verwijderen kan ik dat doen door</w:t>
      </w:r>
      <w:r w:rsidR="003D10C6">
        <w:t xml:space="preserve"> op de knop bewerken te drukken.</w:t>
      </w:r>
    </w:p>
    <w:p w:rsidR="00A66C55" w:rsidRPr="00A66C55" w:rsidRDefault="00A66C55" w:rsidP="00A66C55">
      <w:pPr>
        <w:pStyle w:val="Geenafstand"/>
      </w:pPr>
    </w:p>
    <w:p w:rsidR="00A66C55" w:rsidRPr="00A66C55" w:rsidRDefault="00A66C55" w:rsidP="00A66C55">
      <w:pPr>
        <w:pStyle w:val="Geenafstand"/>
      </w:pPr>
      <w:r w:rsidRPr="00A66C55">
        <w:rPr>
          <w:noProof/>
        </w:rPr>
        <mc:AlternateContent>
          <mc:Choice Requires="wps">
            <w:drawing>
              <wp:anchor distT="0" distB="0" distL="114300" distR="114300" simplePos="0" relativeHeight="251745280" behindDoc="0" locked="0" layoutInCell="1" allowOverlap="1" wp14:anchorId="278401CF" wp14:editId="0E46232A">
                <wp:simplePos x="0" y="0"/>
                <wp:positionH relativeFrom="column">
                  <wp:posOffset>3613150</wp:posOffset>
                </wp:positionH>
                <wp:positionV relativeFrom="paragraph">
                  <wp:posOffset>894080</wp:posOffset>
                </wp:positionV>
                <wp:extent cx="467995" cy="140970"/>
                <wp:effectExtent l="17145" t="14605" r="19685" b="15875"/>
                <wp:wrapNone/>
                <wp:docPr id="420" name="Ovaal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14097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420" o:spid="_x0000_s1026" style="position:absolute;margin-left:284.5pt;margin-top:70.4pt;width:36.85pt;height:11.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" strokeweight="2pt">
                <v:fill opacity="0"/>
              </v:oval>
            </w:pict>
          </mc:Fallback>
        </mc:AlternateContent>
      </w:r>
      <w:r w:rsidRPr="00A66C55">
        <w:rPr>
          <w:noProof/>
        </w:rPr>
        <w:drawing>
          <wp:inline distT="0" distB="0" distL="0" distR="0" wp14:anchorId="33BFC83E" wp14:editId="5F71BF06">
            <wp:extent cx="4315460" cy="2417445"/>
            <wp:effectExtent l="0" t="0" r="8890" b="1905"/>
            <wp:docPr id="399" name="Afbeelding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4315460" cy="2417445"/>
                    </a:xfrm>
                    <a:prstGeom prst="rect">
                      <a:avLst/>
                    </a:prstGeom>
                    <a:noFill/>
                    <a:ln>
                      <a:noFill/>
                    </a:ln>
                  </pic:spPr>
                </pic:pic>
              </a:graphicData>
            </a:graphic>
          </wp:inline>
        </w:drawing>
      </w:r>
    </w:p>
    <w:p w:rsidR="00A66C55" w:rsidRPr="00A66C55" w:rsidRDefault="00A66C55" w:rsidP="00A66C55">
      <w:pPr>
        <w:pStyle w:val="Geenafstand"/>
      </w:pPr>
    </w:p>
    <w:p w:rsidR="00A66C55" w:rsidRPr="00A66C55" w:rsidRDefault="00A66C55" w:rsidP="00A66C55">
      <w:pPr>
        <w:pStyle w:val="Geenafstand"/>
      </w:pPr>
      <w:r w:rsidRPr="00A66C55">
        <w:t>Hier kunt u de vorige stappen herhalen om meer filmpjes toe te voegen.</w:t>
      </w:r>
    </w:p>
    <w:p w:rsidR="002A432B" w:rsidRPr="00A66C55" w:rsidRDefault="00A66C55" w:rsidP="002A432B">
      <w:pPr>
        <w:pStyle w:val="Geenafstand"/>
      </w:pPr>
      <w:r w:rsidRPr="00A66C55">
        <w:t>Om een filmpje te verwijderen klikt u op het flash blokje en vervolgens op delete en daarna op de knop opslaan.</w:t>
      </w:r>
    </w:p>
    <w:p w:rsidR="00C21FC0" w:rsidRPr="00C21FC0" w:rsidRDefault="00C21FC0" w:rsidP="00C21FC0">
      <w:pPr>
        <w:pStyle w:val="Kop3"/>
      </w:pPr>
      <w:bookmarkStart w:id="1" w:name="_Toc329352910"/>
      <w:r w:rsidRPr="00C21FC0">
        <w:rPr>
          <w:b w:val="0"/>
          <w:bCs w:val="0"/>
        </w:rPr>
        <w:t>C.</w:t>
      </w:r>
      <w:r>
        <w:t xml:space="preserve"> </w:t>
      </w:r>
      <w:r w:rsidRPr="00C21FC0">
        <w:t>Het bouwen van een enquête en hier leerlingen aan koppelen.</w:t>
      </w:r>
      <w:bookmarkEnd w:id="1"/>
    </w:p>
    <w:p w:rsidR="00C21FC0" w:rsidRPr="00C21FC0" w:rsidRDefault="00C21FC0" w:rsidP="00C21FC0">
      <w:pPr>
        <w:pStyle w:val="Geenafstand"/>
      </w:pPr>
      <w:r w:rsidRPr="00C21FC0">
        <w:t>We hebben het vak “VB Handleiding It’s Learning” en daar</w:t>
      </w:r>
      <w:r w:rsidR="003D10C6">
        <w:t xml:space="preserve">in de map “Trapeze zwaaien” </w:t>
      </w:r>
      <w:r w:rsidRPr="00C21FC0">
        <w:t>gemaakt.</w:t>
      </w:r>
    </w:p>
    <w:p w:rsidR="00C21FC0" w:rsidRPr="00C21FC0" w:rsidRDefault="00C21FC0" w:rsidP="00C21FC0">
      <w:pPr>
        <w:pStyle w:val="Geenafstand"/>
      </w:pPr>
      <w:r w:rsidRPr="00C21FC0">
        <w:t>Binnen deze map hebben we de opdracht en de niveau filmpjes geplaats. Nu gaan we een enquête maken die de leerlingen moeten invullen.</w:t>
      </w:r>
    </w:p>
    <w:p w:rsidR="00C21FC0" w:rsidRPr="00C21FC0" w:rsidRDefault="00C21FC0" w:rsidP="00C21FC0">
      <w:pPr>
        <w:pStyle w:val="Geenafstand"/>
      </w:pPr>
    </w:p>
    <w:p w:rsidR="00C21FC0" w:rsidRDefault="00C21FC0" w:rsidP="00C21FC0">
      <w:pPr>
        <w:pStyle w:val="Geenafstand"/>
        <w:numPr>
          <w:ilvl w:val="0"/>
          <w:numId w:val="43"/>
        </w:numPr>
      </w:pPr>
      <w:r w:rsidRPr="00C21FC0">
        <w:t>Als u op de map trapeze zwaaien klikt, ziet u het volgende scherm. Klik binnen dit scherm op de knop “Element toevoegen aan map”</w:t>
      </w:r>
      <w:r w:rsidR="003D10C6">
        <w:t>.</w:t>
      </w:r>
    </w:p>
    <w:p w:rsidR="00C21FC0" w:rsidRPr="00C21FC0" w:rsidRDefault="00C21FC0" w:rsidP="00C21FC0">
      <w:pPr>
        <w:pStyle w:val="Geenafstand"/>
      </w:pPr>
    </w:p>
    <w:p w:rsidR="00C21FC0" w:rsidRPr="00C21FC0" w:rsidRDefault="00C21FC0" w:rsidP="00C21FC0">
      <w:pPr>
        <w:pStyle w:val="Geenafstand"/>
      </w:pPr>
      <w:r w:rsidRPr="00C21FC0">
        <w:rPr>
          <w:noProof/>
        </w:rPr>
        <mc:AlternateContent>
          <mc:Choice Requires="wps">
            <w:drawing>
              <wp:anchor distT="0" distB="0" distL="114300" distR="114300" simplePos="0" relativeHeight="251747328" behindDoc="0" locked="0" layoutInCell="1" allowOverlap="1" wp14:anchorId="29BA347B" wp14:editId="677C0A5A">
                <wp:simplePos x="0" y="0"/>
                <wp:positionH relativeFrom="column">
                  <wp:posOffset>1536700</wp:posOffset>
                </wp:positionH>
                <wp:positionV relativeFrom="paragraph">
                  <wp:posOffset>1456690</wp:posOffset>
                </wp:positionV>
                <wp:extent cx="716280" cy="161925"/>
                <wp:effectExtent l="17145" t="19685" r="19050" b="18415"/>
                <wp:wrapNone/>
                <wp:docPr id="511" name="Ovaal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161925"/>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511" o:spid="_x0000_s1026" style="position:absolute;margin-left:121pt;margin-top:114.7pt;width:56.4pt;height:12.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" strokeweight="2pt">
                <v:fill opacity="0"/>
              </v:oval>
            </w:pict>
          </mc:Fallback>
        </mc:AlternateContent>
      </w:r>
      <w:r w:rsidRPr="00C21FC0">
        <w:rPr>
          <w:noProof/>
        </w:rPr>
        <w:drawing>
          <wp:inline distT="0" distB="0" distL="0" distR="0" wp14:anchorId="1CA61D54" wp14:editId="2BBFD1F2">
            <wp:extent cx="4315460" cy="2431415"/>
            <wp:effectExtent l="0" t="0" r="8890" b="6985"/>
            <wp:docPr id="494" name="Afbeelding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315460" cy="2431415"/>
                    </a:xfrm>
                    <a:prstGeom prst="rect">
                      <a:avLst/>
                    </a:prstGeom>
                    <a:noFill/>
                    <a:ln>
                      <a:noFill/>
                    </a:ln>
                  </pic:spPr>
                </pic:pic>
              </a:graphicData>
            </a:graphic>
          </wp:inline>
        </w:drawing>
      </w:r>
    </w:p>
    <w:p w:rsidR="00C21FC0" w:rsidRDefault="00C21FC0" w:rsidP="00C21FC0">
      <w:pPr>
        <w:pStyle w:val="Geenafstand"/>
      </w:pPr>
    </w:p>
    <w:p w:rsidR="00BF31D7" w:rsidRDefault="00BF31D7" w:rsidP="00C21FC0">
      <w:pPr>
        <w:pStyle w:val="Geenafstand"/>
      </w:pPr>
    </w:p>
    <w:p w:rsidR="00BF31D7" w:rsidRDefault="00BF31D7" w:rsidP="00C21FC0">
      <w:pPr>
        <w:pStyle w:val="Geenafstand"/>
      </w:pPr>
    </w:p>
    <w:p w:rsidR="00BF31D7" w:rsidRDefault="00BF31D7" w:rsidP="00C21FC0">
      <w:pPr>
        <w:pStyle w:val="Geenafstand"/>
      </w:pPr>
    </w:p>
    <w:p w:rsidR="00BF31D7" w:rsidRDefault="00BF31D7" w:rsidP="00C21FC0">
      <w:pPr>
        <w:pStyle w:val="Geenafstand"/>
      </w:pPr>
    </w:p>
    <w:p w:rsidR="00BF31D7" w:rsidRPr="00C21FC0" w:rsidRDefault="00BF31D7" w:rsidP="00C21FC0">
      <w:pPr>
        <w:pStyle w:val="Geenafstand"/>
      </w:pPr>
    </w:p>
    <w:p w:rsidR="00C21FC0" w:rsidRDefault="00C21FC0" w:rsidP="00C21FC0">
      <w:pPr>
        <w:pStyle w:val="Geenafstand"/>
        <w:numPr>
          <w:ilvl w:val="0"/>
          <w:numId w:val="43"/>
        </w:numPr>
      </w:pPr>
      <w:r w:rsidRPr="00C21FC0">
        <w:lastRenderedPageBreak/>
        <w:t>Vervolgens klikt u op de knop enquête toevoegen</w:t>
      </w:r>
      <w:r w:rsidR="003D10C6">
        <w:t>.</w:t>
      </w:r>
    </w:p>
    <w:p w:rsidR="00BF31D7" w:rsidRPr="00C21FC0" w:rsidRDefault="00BF31D7" w:rsidP="00BF31D7">
      <w:pPr>
        <w:pStyle w:val="Geenafstand"/>
        <w:ind w:left="720"/>
      </w:pPr>
    </w:p>
    <w:p w:rsidR="00C21FC0" w:rsidRPr="00C21FC0" w:rsidRDefault="00C21FC0" w:rsidP="00C21FC0">
      <w:pPr>
        <w:pStyle w:val="Geenafstand"/>
      </w:pPr>
      <w:r w:rsidRPr="00C21FC0">
        <w:rPr>
          <w:noProof/>
        </w:rPr>
        <mc:AlternateContent>
          <mc:Choice Requires="wps">
            <w:drawing>
              <wp:anchor distT="0" distB="0" distL="114300" distR="114300" simplePos="0" relativeHeight="251748352" behindDoc="0" locked="0" layoutInCell="1" allowOverlap="1" wp14:anchorId="78E5EDC1" wp14:editId="27DEF1D6">
                <wp:simplePos x="0" y="0"/>
                <wp:positionH relativeFrom="column">
                  <wp:posOffset>3189432</wp:posOffset>
                </wp:positionH>
                <wp:positionV relativeFrom="paragraph">
                  <wp:posOffset>2471824</wp:posOffset>
                </wp:positionV>
                <wp:extent cx="1495425" cy="209550"/>
                <wp:effectExtent l="0" t="0" r="28575" b="19050"/>
                <wp:wrapNone/>
                <wp:docPr id="510" name="Ovaal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20955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510" o:spid="_x0000_s1026" style="position:absolute;margin-left:251.15pt;margin-top:194.65pt;width:117.75pt;height:1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" strokeweight="2pt">
                <v:fill opacity="0"/>
              </v:oval>
            </w:pict>
          </mc:Fallback>
        </mc:AlternateContent>
      </w:r>
      <w:r w:rsidRPr="00C21FC0">
        <w:rPr>
          <w:noProof/>
        </w:rPr>
        <w:drawing>
          <wp:inline distT="0" distB="0" distL="0" distR="0" wp14:anchorId="2EF067CC" wp14:editId="57CADAC5">
            <wp:extent cx="5500255" cy="3098952"/>
            <wp:effectExtent l="0" t="0" r="5715" b="6350"/>
            <wp:docPr id="493" name="Afbeelding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504301" cy="3101232"/>
                    </a:xfrm>
                    <a:prstGeom prst="rect">
                      <a:avLst/>
                    </a:prstGeom>
                    <a:noFill/>
                    <a:ln>
                      <a:noFill/>
                    </a:ln>
                  </pic:spPr>
                </pic:pic>
              </a:graphicData>
            </a:graphic>
          </wp:inline>
        </w:drawing>
      </w:r>
      <w:r w:rsidRPr="00C21FC0">
        <w:t xml:space="preserve"> </w:t>
      </w:r>
    </w:p>
    <w:p w:rsidR="00C21FC0" w:rsidRPr="00C21FC0" w:rsidRDefault="00C21FC0" w:rsidP="00C21FC0">
      <w:pPr>
        <w:pStyle w:val="Geenafstand"/>
      </w:pPr>
    </w:p>
    <w:p w:rsidR="00C21FC0" w:rsidRPr="00C21FC0" w:rsidRDefault="00C21FC0" w:rsidP="00C21FC0">
      <w:pPr>
        <w:pStyle w:val="Geenafstand"/>
      </w:pPr>
    </w:p>
    <w:p w:rsidR="00C21FC0" w:rsidRDefault="00C21FC0" w:rsidP="00C21FC0">
      <w:pPr>
        <w:pStyle w:val="Geenafstand"/>
        <w:numPr>
          <w:ilvl w:val="0"/>
          <w:numId w:val="43"/>
        </w:numPr>
      </w:pPr>
      <w:r w:rsidRPr="00C21FC0">
        <w:t>U ziet nu het volgende scherm</w:t>
      </w:r>
      <w:r w:rsidR="003D10C6">
        <w:t>:</w:t>
      </w:r>
    </w:p>
    <w:p w:rsidR="00C21FC0" w:rsidRPr="00C21FC0" w:rsidRDefault="00C21FC0" w:rsidP="00C21FC0">
      <w:pPr>
        <w:pStyle w:val="Geenafstand"/>
        <w:ind w:left="720"/>
      </w:pPr>
    </w:p>
    <w:p w:rsidR="00C21FC0" w:rsidRPr="00C21FC0" w:rsidRDefault="00C21FC0" w:rsidP="00C21FC0">
      <w:pPr>
        <w:pStyle w:val="Geenafstand"/>
      </w:pPr>
      <w:r w:rsidRPr="00C21FC0">
        <w:rPr>
          <w:noProof/>
        </w:rPr>
        <w:drawing>
          <wp:inline distT="0" distB="0" distL="0" distR="0" wp14:anchorId="1C37935B" wp14:editId="1B1CD118">
            <wp:extent cx="5545067" cy="3124200"/>
            <wp:effectExtent l="0" t="0" r="0" b="0"/>
            <wp:docPr id="492" name="Afbeelding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556746" cy="3130780"/>
                    </a:xfrm>
                    <a:prstGeom prst="rect">
                      <a:avLst/>
                    </a:prstGeom>
                    <a:noFill/>
                    <a:ln>
                      <a:noFill/>
                    </a:ln>
                  </pic:spPr>
                </pic:pic>
              </a:graphicData>
            </a:graphic>
          </wp:inline>
        </w:drawing>
      </w:r>
    </w:p>
    <w:p w:rsidR="00C21FC0" w:rsidRPr="00C21FC0" w:rsidRDefault="00C21FC0" w:rsidP="00C21FC0">
      <w:pPr>
        <w:pStyle w:val="Geenafstand"/>
      </w:pPr>
    </w:p>
    <w:p w:rsidR="00C21FC0" w:rsidRPr="00C21FC0" w:rsidRDefault="00C21FC0" w:rsidP="00BF31D7">
      <w:pPr>
        <w:pStyle w:val="Geenafstand"/>
        <w:ind w:left="708"/>
      </w:pPr>
      <w:r>
        <w:t xml:space="preserve">Vul hier de titel en </w:t>
      </w:r>
      <w:r w:rsidRPr="00C21FC0">
        <w:t>geef duidelijk weer wat ze moeten doen met de enquête.</w:t>
      </w:r>
    </w:p>
    <w:p w:rsidR="00C21FC0" w:rsidRPr="00C21FC0" w:rsidRDefault="00C21FC0" w:rsidP="00BF31D7">
      <w:pPr>
        <w:pStyle w:val="Geenafstand"/>
        <w:ind w:left="708"/>
      </w:pPr>
      <w:r w:rsidRPr="00C21FC0">
        <w:t>Bij het kopje deadline kun je aangeven tot wanneer ze de tijd hebben om de enquête in te vullen. Dit hoeft uiteraard niet.</w:t>
      </w:r>
    </w:p>
    <w:p w:rsidR="00C21FC0" w:rsidRPr="00C21FC0" w:rsidRDefault="00C21FC0" w:rsidP="00BF31D7">
      <w:pPr>
        <w:pStyle w:val="Geenafstand"/>
        <w:ind w:left="708"/>
      </w:pPr>
      <w:r w:rsidRPr="00C21FC0">
        <w:t>Onder het kopje type kun je kiezen uit: anoniem, niet anoniem of extern openen. Meestal wil je weten wie de enquête heeft ingevuld en kies je dus voor niet anoniem.</w:t>
      </w:r>
    </w:p>
    <w:p w:rsidR="00BF31D7" w:rsidRDefault="00C21FC0" w:rsidP="00BF31D7">
      <w:pPr>
        <w:pStyle w:val="Geenafstand"/>
        <w:ind w:left="708"/>
      </w:pPr>
      <w:r w:rsidRPr="00C21FC0">
        <w:t>Vink daaronder het vakje alle vragen op 1 pagina aan. Dit maakt het voor de leerlingen overzichtelijk. Verder kun je de enquête</w:t>
      </w:r>
      <w:r w:rsidR="00BF31D7">
        <w:t xml:space="preserve"> wel of niet verplicht stellen.</w:t>
      </w:r>
    </w:p>
    <w:p w:rsidR="00BF31D7" w:rsidRPr="00C21FC0" w:rsidRDefault="00BF31D7" w:rsidP="00C21FC0">
      <w:pPr>
        <w:pStyle w:val="Geenafstand"/>
      </w:pPr>
    </w:p>
    <w:p w:rsidR="00C21FC0" w:rsidRDefault="00C21FC0" w:rsidP="00BF31D7">
      <w:pPr>
        <w:pStyle w:val="Geenafstand"/>
        <w:numPr>
          <w:ilvl w:val="0"/>
          <w:numId w:val="43"/>
        </w:numPr>
      </w:pPr>
      <w:r w:rsidRPr="00C21FC0">
        <w:lastRenderedPageBreak/>
        <w:t>Vervolgens drukt u op opslaan en komt u op de volgende pagina en is de enquête gereed</w:t>
      </w:r>
      <w:r w:rsidR="003D10C6">
        <w:t>.</w:t>
      </w:r>
    </w:p>
    <w:p w:rsidR="00846653" w:rsidRDefault="00846653" w:rsidP="00846653">
      <w:pPr>
        <w:pStyle w:val="Geenafstand"/>
        <w:numPr>
          <w:ilvl w:val="0"/>
          <w:numId w:val="43"/>
        </w:numPr>
      </w:pPr>
      <w:r w:rsidRPr="00C21FC0">
        <w:t>Om vragen toe te voegen drukt u op</w:t>
      </w:r>
      <w:r>
        <w:t xml:space="preserve"> vragen toevoegen</w:t>
      </w:r>
      <w:r w:rsidR="003D10C6">
        <w:t>.</w:t>
      </w:r>
    </w:p>
    <w:p w:rsidR="00BF31D7" w:rsidRPr="00C21FC0" w:rsidRDefault="00BF31D7" w:rsidP="00BF31D7">
      <w:pPr>
        <w:pStyle w:val="Geenafstand"/>
        <w:ind w:left="720"/>
      </w:pPr>
    </w:p>
    <w:p w:rsidR="00C21FC0" w:rsidRPr="00C21FC0" w:rsidRDefault="00C21FC0" w:rsidP="00C21FC0">
      <w:pPr>
        <w:pStyle w:val="Geenafstand"/>
      </w:pPr>
      <w:r w:rsidRPr="00C21FC0">
        <w:rPr>
          <w:noProof/>
        </w:rPr>
        <mc:AlternateContent>
          <mc:Choice Requires="wps">
            <w:drawing>
              <wp:anchor distT="0" distB="0" distL="114300" distR="114300" simplePos="0" relativeHeight="251749376" behindDoc="0" locked="0" layoutInCell="1" allowOverlap="1" wp14:anchorId="3B8E40B0" wp14:editId="5B5477E7">
                <wp:simplePos x="0" y="0"/>
                <wp:positionH relativeFrom="column">
                  <wp:posOffset>1010747</wp:posOffset>
                </wp:positionH>
                <wp:positionV relativeFrom="paragraph">
                  <wp:posOffset>1737072</wp:posOffset>
                </wp:positionV>
                <wp:extent cx="616527" cy="166255"/>
                <wp:effectExtent l="0" t="0" r="12700" b="24765"/>
                <wp:wrapNone/>
                <wp:docPr id="509" name="Ovaal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27" cy="166255"/>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509" o:spid="_x0000_s1026" style="position:absolute;margin-left:79.6pt;margin-top:136.8pt;width:48.55pt;height:13.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" strokeweight="2pt">
                <v:fill opacity="0"/>
              </v:oval>
            </w:pict>
          </mc:Fallback>
        </mc:AlternateContent>
      </w:r>
      <w:r w:rsidRPr="00C21FC0">
        <w:rPr>
          <w:noProof/>
        </w:rPr>
        <w:drawing>
          <wp:inline distT="0" distB="0" distL="0" distR="0" wp14:anchorId="5288BC32" wp14:editId="62A8BDDA">
            <wp:extent cx="5424055" cy="3064799"/>
            <wp:effectExtent l="0" t="0" r="5715" b="2540"/>
            <wp:docPr id="491" name="Afbeelding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429479" cy="3067864"/>
                    </a:xfrm>
                    <a:prstGeom prst="rect">
                      <a:avLst/>
                    </a:prstGeom>
                    <a:noFill/>
                    <a:ln>
                      <a:noFill/>
                    </a:ln>
                  </pic:spPr>
                </pic:pic>
              </a:graphicData>
            </a:graphic>
          </wp:inline>
        </w:drawing>
      </w:r>
    </w:p>
    <w:p w:rsidR="00C21FC0" w:rsidRPr="00C21FC0" w:rsidRDefault="00C21FC0" w:rsidP="00C21FC0">
      <w:pPr>
        <w:pStyle w:val="Geenafstand"/>
      </w:pPr>
    </w:p>
    <w:p w:rsidR="00C21FC0" w:rsidRPr="00C21FC0" w:rsidRDefault="00C21FC0" w:rsidP="00846653">
      <w:pPr>
        <w:pStyle w:val="Geenafstand"/>
        <w:numPr>
          <w:ilvl w:val="0"/>
          <w:numId w:val="43"/>
        </w:numPr>
      </w:pPr>
      <w:r w:rsidRPr="00C21FC0">
        <w:t>U ziet nu het volgende scherm waarbij u uit de volgende 4 typen vragen kan kiezen:</w:t>
      </w:r>
    </w:p>
    <w:p w:rsidR="00C21FC0" w:rsidRPr="00C21FC0" w:rsidRDefault="00C21FC0" w:rsidP="00C21FC0">
      <w:pPr>
        <w:pStyle w:val="Geenafstand"/>
      </w:pPr>
    </w:p>
    <w:p w:rsidR="00C21FC0" w:rsidRPr="00C21FC0" w:rsidRDefault="00C21FC0" w:rsidP="00C21FC0">
      <w:pPr>
        <w:pStyle w:val="Geenafstand"/>
        <w:numPr>
          <w:ilvl w:val="0"/>
          <w:numId w:val="40"/>
        </w:numPr>
      </w:pPr>
      <w:r w:rsidRPr="00C21FC0">
        <w:t>Ja / Nee vragen (gesloten vragen)</w:t>
      </w:r>
      <w:r w:rsidR="003D10C6">
        <w:t>.</w:t>
      </w:r>
    </w:p>
    <w:p w:rsidR="00C21FC0" w:rsidRPr="00C21FC0" w:rsidRDefault="00C21FC0" w:rsidP="00C21FC0">
      <w:pPr>
        <w:pStyle w:val="Geenafstand"/>
        <w:numPr>
          <w:ilvl w:val="0"/>
          <w:numId w:val="40"/>
        </w:numPr>
      </w:pPr>
      <w:r w:rsidRPr="00C21FC0">
        <w:t xml:space="preserve">Meerkeuze vraag (leerlingen kunnen kiezen uit het meest </w:t>
      </w:r>
      <w:r w:rsidR="003D10C6" w:rsidRPr="00C21FC0">
        <w:t>geschikte</w:t>
      </w:r>
      <w:r w:rsidRPr="00C21FC0">
        <w:t xml:space="preserve"> of enige juiste antwoordt)</w:t>
      </w:r>
      <w:r w:rsidR="003D10C6">
        <w:t>.</w:t>
      </w:r>
    </w:p>
    <w:p w:rsidR="00C21FC0" w:rsidRPr="00C21FC0" w:rsidRDefault="00C21FC0" w:rsidP="00C21FC0">
      <w:pPr>
        <w:pStyle w:val="Geenafstand"/>
        <w:numPr>
          <w:ilvl w:val="0"/>
          <w:numId w:val="40"/>
        </w:numPr>
      </w:pPr>
      <w:r w:rsidRPr="00C21FC0">
        <w:t xml:space="preserve">Open </w:t>
      </w:r>
      <w:r w:rsidR="003D10C6" w:rsidRPr="00C21FC0">
        <w:t>enquête</w:t>
      </w:r>
      <w:r w:rsidRPr="00C21FC0">
        <w:t xml:space="preserve"> vraag (leerlingen moeten zelf het antwoordt bedenken en hier neer zetten)</w:t>
      </w:r>
      <w:r w:rsidR="003D10C6">
        <w:t>.</w:t>
      </w:r>
    </w:p>
    <w:p w:rsidR="00C21FC0" w:rsidRDefault="00C21FC0" w:rsidP="00C21FC0">
      <w:pPr>
        <w:pStyle w:val="Geenafstand"/>
        <w:numPr>
          <w:ilvl w:val="0"/>
          <w:numId w:val="40"/>
        </w:numPr>
      </w:pPr>
      <w:r w:rsidRPr="00C21FC0">
        <w:t>Matrix vraag (leerling kan per rij een antwoord kiezen, hierdoor kan over 1 onderwerp meerdere vragen gesteld worden binnen 1 matrix)</w:t>
      </w:r>
      <w:r w:rsidR="003D10C6">
        <w:t>.</w:t>
      </w:r>
    </w:p>
    <w:p w:rsidR="00846653" w:rsidRPr="00C21FC0" w:rsidRDefault="00846653" w:rsidP="00846653">
      <w:pPr>
        <w:pStyle w:val="Geenafstand"/>
        <w:ind w:left="1290"/>
      </w:pPr>
    </w:p>
    <w:p w:rsidR="00C21FC0" w:rsidRPr="00C21FC0" w:rsidRDefault="00C21FC0" w:rsidP="00C21FC0">
      <w:pPr>
        <w:pStyle w:val="Geenafstand"/>
      </w:pPr>
      <w:r w:rsidRPr="00C21FC0">
        <w:rPr>
          <w:noProof/>
        </w:rPr>
        <mc:AlternateContent>
          <mc:Choice Requires="wps">
            <w:drawing>
              <wp:anchor distT="0" distB="0" distL="114300" distR="114300" simplePos="0" relativeHeight="251750400" behindDoc="0" locked="0" layoutInCell="1" allowOverlap="1" wp14:anchorId="7E883F6A" wp14:editId="4BF5C2F0">
                <wp:simplePos x="0" y="0"/>
                <wp:positionH relativeFrom="column">
                  <wp:posOffset>871855</wp:posOffset>
                </wp:positionH>
                <wp:positionV relativeFrom="paragraph">
                  <wp:posOffset>1317625</wp:posOffset>
                </wp:positionV>
                <wp:extent cx="2724150" cy="209550"/>
                <wp:effectExtent l="19050" t="19050" r="19050" b="19050"/>
                <wp:wrapNone/>
                <wp:docPr id="508" name="Ovaal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20955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508" o:spid="_x0000_s1026" style="position:absolute;margin-left:68.65pt;margin-top:103.75pt;width:214.5pt;height:1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" strokeweight="2pt">
                <v:fill opacity="0"/>
              </v:oval>
            </w:pict>
          </mc:Fallback>
        </mc:AlternateContent>
      </w:r>
      <w:r w:rsidRPr="00C21FC0">
        <w:rPr>
          <w:noProof/>
        </w:rPr>
        <w:drawing>
          <wp:inline distT="0" distB="0" distL="0" distR="0" wp14:anchorId="2E444D93" wp14:editId="0D60D8D2">
            <wp:extent cx="5424055" cy="3056019"/>
            <wp:effectExtent l="0" t="0" r="5715" b="0"/>
            <wp:docPr id="490" name="Afbeelding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429566" cy="3059124"/>
                    </a:xfrm>
                    <a:prstGeom prst="rect">
                      <a:avLst/>
                    </a:prstGeom>
                    <a:noFill/>
                    <a:ln>
                      <a:noFill/>
                    </a:ln>
                  </pic:spPr>
                </pic:pic>
              </a:graphicData>
            </a:graphic>
          </wp:inline>
        </w:drawing>
      </w:r>
    </w:p>
    <w:p w:rsidR="00C21FC0" w:rsidRPr="00C21FC0" w:rsidRDefault="00C21FC0" w:rsidP="00C21FC0">
      <w:pPr>
        <w:pStyle w:val="Geenafstand"/>
      </w:pPr>
    </w:p>
    <w:p w:rsidR="00C21FC0" w:rsidRDefault="00C21FC0" w:rsidP="003461EA">
      <w:pPr>
        <w:pStyle w:val="Geenafstand"/>
        <w:numPr>
          <w:ilvl w:val="0"/>
          <w:numId w:val="43"/>
        </w:numPr>
      </w:pPr>
      <w:r w:rsidRPr="00C21FC0">
        <w:lastRenderedPageBreak/>
        <w:t xml:space="preserve">Als u op ja-nee vraag toevoegen </w:t>
      </w:r>
      <w:r w:rsidR="003461EA">
        <w:t>klikt opent het volgende scherm</w:t>
      </w:r>
      <w:r w:rsidR="003D10C6">
        <w:t>:</w:t>
      </w:r>
    </w:p>
    <w:p w:rsidR="003461EA" w:rsidRPr="00C21FC0" w:rsidRDefault="003461EA" w:rsidP="003461EA">
      <w:pPr>
        <w:pStyle w:val="Geenafstand"/>
        <w:ind w:left="720"/>
      </w:pPr>
    </w:p>
    <w:p w:rsidR="00C21FC0" w:rsidRPr="00C21FC0" w:rsidRDefault="00DF7BD3" w:rsidP="00C21FC0">
      <w:pPr>
        <w:pStyle w:val="Geenafstand"/>
      </w:pPr>
      <w:r w:rsidRPr="00C21FC0">
        <w:rPr>
          <w:noProof/>
        </w:rPr>
        <mc:AlternateContent>
          <mc:Choice Requires="wps">
            <w:drawing>
              <wp:anchor distT="0" distB="0" distL="114300" distR="114300" simplePos="0" relativeHeight="251751424" behindDoc="0" locked="0" layoutInCell="1" allowOverlap="1" wp14:anchorId="32404AA2" wp14:editId="677C03D0">
                <wp:simplePos x="0" y="0"/>
                <wp:positionH relativeFrom="column">
                  <wp:posOffset>717550</wp:posOffset>
                </wp:positionH>
                <wp:positionV relativeFrom="paragraph">
                  <wp:posOffset>2150110</wp:posOffset>
                </wp:positionV>
                <wp:extent cx="647700" cy="161925"/>
                <wp:effectExtent l="0" t="0" r="19050" b="28575"/>
                <wp:wrapNone/>
                <wp:docPr id="507" name="Ovaal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61925"/>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507" o:spid="_x0000_s1026" style="position:absolute;margin-left:56.5pt;margin-top:169.3pt;width:51pt;height:12.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" strokeweight="2pt">
                <v:fill opacity="0"/>
              </v:oval>
            </w:pict>
          </mc:Fallback>
        </mc:AlternateContent>
      </w:r>
      <w:r w:rsidR="00C21FC0" w:rsidRPr="00C21FC0">
        <w:rPr>
          <w:noProof/>
        </w:rPr>
        <w:drawing>
          <wp:inline distT="0" distB="0" distL="0" distR="0" wp14:anchorId="47AB7936" wp14:editId="1855E509">
            <wp:extent cx="5643429" cy="3179619"/>
            <wp:effectExtent l="0" t="0" r="0" b="1905"/>
            <wp:docPr id="489" name="Afbeelding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643294" cy="3179543"/>
                    </a:xfrm>
                    <a:prstGeom prst="rect">
                      <a:avLst/>
                    </a:prstGeom>
                    <a:noFill/>
                    <a:ln>
                      <a:noFill/>
                    </a:ln>
                  </pic:spPr>
                </pic:pic>
              </a:graphicData>
            </a:graphic>
          </wp:inline>
        </w:drawing>
      </w:r>
    </w:p>
    <w:p w:rsidR="003461EA" w:rsidRDefault="003461EA" w:rsidP="00C21FC0">
      <w:pPr>
        <w:pStyle w:val="Geenafstand"/>
      </w:pPr>
    </w:p>
    <w:p w:rsidR="003461EA" w:rsidRDefault="00C21FC0" w:rsidP="00C21FC0">
      <w:pPr>
        <w:pStyle w:val="Geenafstand"/>
        <w:numPr>
          <w:ilvl w:val="0"/>
          <w:numId w:val="43"/>
        </w:numPr>
      </w:pPr>
      <w:r w:rsidRPr="00C21FC0">
        <w:t xml:space="preserve">Zet in het </w:t>
      </w:r>
      <w:proofErr w:type="spellStart"/>
      <w:r w:rsidRPr="00C21FC0">
        <w:t>tekstvak</w:t>
      </w:r>
      <w:proofErr w:type="spellEnd"/>
      <w:r w:rsidRPr="00C21FC0">
        <w:t xml:space="preserve"> uw vraag. Vervolgens kunt u op opslaan klikken of doorgaan naar een nieuwe vraag (hiermee kunt u direct weer een ja/nee vraag toevoegen).</w:t>
      </w:r>
    </w:p>
    <w:p w:rsidR="00C21FC0" w:rsidRDefault="00C21FC0" w:rsidP="00C21FC0">
      <w:pPr>
        <w:pStyle w:val="Geenafstand"/>
        <w:numPr>
          <w:ilvl w:val="0"/>
          <w:numId w:val="43"/>
        </w:numPr>
      </w:pPr>
      <w:r w:rsidRPr="00C21FC0">
        <w:t>In het voorbeeld druk ik op opslaan en komt u op het volgende scherm ter</w:t>
      </w:r>
      <w:r w:rsidR="003461EA">
        <w:t>echt waar u de vraag ziet staan</w:t>
      </w:r>
      <w:r w:rsidR="003D10C6">
        <w:t>.</w:t>
      </w:r>
    </w:p>
    <w:p w:rsidR="003461EA" w:rsidRPr="00C21FC0" w:rsidRDefault="003461EA" w:rsidP="003461EA">
      <w:pPr>
        <w:pStyle w:val="Geenafstand"/>
        <w:ind w:left="720"/>
      </w:pPr>
    </w:p>
    <w:p w:rsidR="00C21FC0" w:rsidRPr="00C21FC0" w:rsidRDefault="00C21FC0" w:rsidP="00C21FC0">
      <w:pPr>
        <w:pStyle w:val="Geenafstand"/>
      </w:pPr>
      <w:r w:rsidRPr="00C21FC0">
        <w:rPr>
          <w:noProof/>
        </w:rPr>
        <w:drawing>
          <wp:inline distT="0" distB="0" distL="0" distR="0" wp14:anchorId="14D8912F" wp14:editId="5346755D">
            <wp:extent cx="5687291" cy="3204332"/>
            <wp:effectExtent l="0" t="0" r="8890" b="0"/>
            <wp:docPr id="488" name="Afbeelding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688462" cy="3204992"/>
                    </a:xfrm>
                    <a:prstGeom prst="rect">
                      <a:avLst/>
                    </a:prstGeom>
                    <a:noFill/>
                    <a:ln>
                      <a:noFill/>
                    </a:ln>
                  </pic:spPr>
                </pic:pic>
              </a:graphicData>
            </a:graphic>
          </wp:inline>
        </w:drawing>
      </w:r>
    </w:p>
    <w:p w:rsidR="00C21FC0" w:rsidRDefault="00C21FC0" w:rsidP="00C21FC0">
      <w:pPr>
        <w:pStyle w:val="Geenafstand"/>
      </w:pPr>
    </w:p>
    <w:p w:rsidR="00DF7BD3" w:rsidRDefault="00DF7BD3" w:rsidP="00C21FC0">
      <w:pPr>
        <w:pStyle w:val="Geenafstand"/>
      </w:pPr>
    </w:p>
    <w:p w:rsidR="00DF7BD3" w:rsidRDefault="00DF7BD3" w:rsidP="00C21FC0">
      <w:pPr>
        <w:pStyle w:val="Geenafstand"/>
      </w:pPr>
    </w:p>
    <w:p w:rsidR="00DF7BD3" w:rsidRDefault="00DF7BD3" w:rsidP="00C21FC0">
      <w:pPr>
        <w:pStyle w:val="Geenafstand"/>
      </w:pPr>
    </w:p>
    <w:p w:rsidR="00DF7BD3" w:rsidRPr="00C21FC0" w:rsidRDefault="00DF7BD3" w:rsidP="00C21FC0">
      <w:pPr>
        <w:pStyle w:val="Geenafstand"/>
      </w:pPr>
    </w:p>
    <w:p w:rsidR="00C21FC0" w:rsidRDefault="00C21FC0" w:rsidP="003461EA">
      <w:pPr>
        <w:pStyle w:val="Geenafstand"/>
        <w:numPr>
          <w:ilvl w:val="0"/>
          <w:numId w:val="43"/>
        </w:numPr>
      </w:pPr>
      <w:r w:rsidRPr="00C21FC0">
        <w:lastRenderedPageBreak/>
        <w:t xml:space="preserve">Laten we ook een matrix vraag toevoegen drukt u daarvoor op de knop “matrixvraag toevoegen” (zie hierboven). U ziet dan </w:t>
      </w:r>
      <w:r w:rsidR="003461EA">
        <w:t>het volgende scherm verschijnen</w:t>
      </w:r>
      <w:r w:rsidR="003D10C6">
        <w:t>.</w:t>
      </w:r>
    </w:p>
    <w:p w:rsidR="00DF7BD3" w:rsidRPr="00C21FC0" w:rsidRDefault="00DF7BD3" w:rsidP="00DF7BD3">
      <w:pPr>
        <w:pStyle w:val="Geenafstand"/>
        <w:ind w:left="720"/>
      </w:pPr>
    </w:p>
    <w:p w:rsidR="00C21FC0" w:rsidRPr="00C21FC0" w:rsidRDefault="00C21FC0" w:rsidP="00C21FC0">
      <w:pPr>
        <w:pStyle w:val="Geenafstand"/>
      </w:pPr>
      <w:r w:rsidRPr="00C21FC0">
        <w:rPr>
          <w:noProof/>
        </w:rPr>
        <w:drawing>
          <wp:inline distT="0" distB="0" distL="0" distR="0" wp14:anchorId="511160F4" wp14:editId="22C14743">
            <wp:extent cx="4315460" cy="2431415"/>
            <wp:effectExtent l="0" t="0" r="8890" b="6985"/>
            <wp:docPr id="487" name="Afbeelding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4315460" cy="2431415"/>
                    </a:xfrm>
                    <a:prstGeom prst="rect">
                      <a:avLst/>
                    </a:prstGeom>
                    <a:noFill/>
                    <a:ln>
                      <a:noFill/>
                    </a:ln>
                  </pic:spPr>
                </pic:pic>
              </a:graphicData>
            </a:graphic>
          </wp:inline>
        </w:drawing>
      </w:r>
    </w:p>
    <w:p w:rsidR="003461EA" w:rsidRDefault="003461EA" w:rsidP="00C21FC0">
      <w:pPr>
        <w:pStyle w:val="Geenafstand"/>
      </w:pPr>
    </w:p>
    <w:p w:rsidR="003461EA" w:rsidRDefault="00C21FC0" w:rsidP="00C21FC0">
      <w:pPr>
        <w:pStyle w:val="Geenafstand"/>
        <w:numPr>
          <w:ilvl w:val="0"/>
          <w:numId w:val="43"/>
        </w:numPr>
      </w:pPr>
      <w:r w:rsidRPr="00C21FC0">
        <w:t xml:space="preserve">Geef in het </w:t>
      </w:r>
      <w:proofErr w:type="spellStart"/>
      <w:r w:rsidRPr="00C21FC0">
        <w:t>tekstvak</w:t>
      </w:r>
      <w:proofErr w:type="spellEnd"/>
      <w:r w:rsidRPr="00C21FC0">
        <w:t xml:space="preserve"> duidelijk het onderwerp neer bijvoorbeeld: Bij het trapeze zwaaien kan ik het volgende zeggen over mijn zwaai.</w:t>
      </w:r>
    </w:p>
    <w:p w:rsidR="00C21FC0" w:rsidRPr="00C21FC0" w:rsidRDefault="00C21FC0" w:rsidP="00C21FC0">
      <w:pPr>
        <w:pStyle w:val="Geenafstand"/>
        <w:numPr>
          <w:ilvl w:val="0"/>
          <w:numId w:val="43"/>
        </w:numPr>
      </w:pPr>
      <w:r w:rsidRPr="00C21FC0">
        <w:t>Vervolgens kun je extra rijen en kolommen toevoegen. In het voorbeeld gebruik ik 2 rijen en 4 kolommen.</w:t>
      </w:r>
    </w:p>
    <w:p w:rsidR="00C21FC0" w:rsidRPr="00C21FC0" w:rsidRDefault="00C21FC0" w:rsidP="00C21FC0">
      <w:pPr>
        <w:pStyle w:val="Geenafstand"/>
      </w:pPr>
    </w:p>
    <w:p w:rsidR="00C21FC0" w:rsidRPr="00C21FC0" w:rsidRDefault="00C21FC0" w:rsidP="003461EA">
      <w:pPr>
        <w:pStyle w:val="Geenafstand"/>
        <w:ind w:left="708"/>
      </w:pPr>
      <w:r w:rsidRPr="00C21FC0">
        <w:t xml:space="preserve">Voorbeeld: </w:t>
      </w:r>
      <w:r w:rsidRPr="00C21FC0">
        <w:tab/>
        <w:t>In de kolommen zet ik de opties: nooit, soms, vaak, altijd</w:t>
      </w:r>
    </w:p>
    <w:p w:rsidR="00C21FC0" w:rsidRPr="00C21FC0" w:rsidRDefault="00C21FC0" w:rsidP="003461EA">
      <w:pPr>
        <w:pStyle w:val="Geenafstand"/>
        <w:ind w:left="1416" w:firstLine="708"/>
      </w:pPr>
      <w:r w:rsidRPr="00C21FC0">
        <w:t>In rij 1 stel ik de vraag: gebruik je de duimgreep?</w:t>
      </w:r>
    </w:p>
    <w:p w:rsidR="00C21FC0" w:rsidRDefault="00C21FC0" w:rsidP="003461EA">
      <w:pPr>
        <w:pStyle w:val="Geenafstand"/>
        <w:ind w:left="1416" w:firstLine="708"/>
      </w:pPr>
      <w:r w:rsidRPr="00C21FC0">
        <w:t>In rij 2 stel ik de vraag: heb je je armen gestrekt?</w:t>
      </w:r>
    </w:p>
    <w:p w:rsidR="00DF7BD3" w:rsidRPr="00C21FC0" w:rsidRDefault="00DF7BD3" w:rsidP="00DF7BD3">
      <w:pPr>
        <w:pStyle w:val="Geenafstand"/>
        <w:numPr>
          <w:ilvl w:val="0"/>
          <w:numId w:val="43"/>
        </w:numPr>
      </w:pPr>
      <w:r w:rsidRPr="00C21FC0">
        <w:t>Klik vervolgens op opslaan</w:t>
      </w:r>
      <w:r w:rsidR="003D10C6">
        <w:t>.</w:t>
      </w:r>
      <w:r w:rsidRPr="00C21FC0">
        <w:t xml:space="preserve"> </w:t>
      </w:r>
    </w:p>
    <w:p w:rsidR="00C21FC0" w:rsidRPr="00C21FC0" w:rsidRDefault="00C21FC0" w:rsidP="00C21FC0">
      <w:pPr>
        <w:pStyle w:val="Geenafstand"/>
      </w:pPr>
    </w:p>
    <w:p w:rsidR="00C21FC0" w:rsidRPr="00C21FC0" w:rsidRDefault="00C21FC0" w:rsidP="00C21FC0">
      <w:pPr>
        <w:pStyle w:val="Geenafstand"/>
      </w:pPr>
      <w:r w:rsidRPr="00C21FC0">
        <w:rPr>
          <w:noProof/>
        </w:rPr>
        <mc:AlternateContent>
          <mc:Choice Requires="wps">
            <w:drawing>
              <wp:anchor distT="0" distB="0" distL="114300" distR="114300" simplePos="0" relativeHeight="251752448" behindDoc="0" locked="0" layoutInCell="1" allowOverlap="1" wp14:anchorId="6BD787EA" wp14:editId="46860D26">
                <wp:simplePos x="0" y="0"/>
                <wp:positionH relativeFrom="column">
                  <wp:posOffset>-128270</wp:posOffset>
                </wp:positionH>
                <wp:positionV relativeFrom="paragraph">
                  <wp:posOffset>2049145</wp:posOffset>
                </wp:positionV>
                <wp:extent cx="647700" cy="161925"/>
                <wp:effectExtent l="19050" t="19050" r="19050" b="19050"/>
                <wp:wrapNone/>
                <wp:docPr id="506" name="Ovaal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61925"/>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506" o:spid="_x0000_s1026" style="position:absolute;margin-left:-10.1pt;margin-top:161.35pt;width:51pt;height:12.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" strokeweight="2pt">
                <v:fill opacity="0"/>
              </v:oval>
            </w:pict>
          </mc:Fallback>
        </mc:AlternateContent>
      </w:r>
      <w:r w:rsidRPr="00C21FC0">
        <w:rPr>
          <w:noProof/>
        </w:rPr>
        <w:drawing>
          <wp:inline distT="0" distB="0" distL="0" distR="0" wp14:anchorId="1FB34F49" wp14:editId="3CF56D40">
            <wp:extent cx="4315460" cy="2431415"/>
            <wp:effectExtent l="0" t="0" r="8890" b="6985"/>
            <wp:docPr id="486" name="Afbeelding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4315460" cy="2431415"/>
                    </a:xfrm>
                    <a:prstGeom prst="rect">
                      <a:avLst/>
                    </a:prstGeom>
                    <a:noFill/>
                    <a:ln>
                      <a:noFill/>
                    </a:ln>
                  </pic:spPr>
                </pic:pic>
              </a:graphicData>
            </a:graphic>
          </wp:inline>
        </w:drawing>
      </w:r>
    </w:p>
    <w:p w:rsidR="00C21FC0" w:rsidRDefault="00C21FC0" w:rsidP="00C21FC0">
      <w:pPr>
        <w:pStyle w:val="Geenafstand"/>
      </w:pPr>
    </w:p>
    <w:p w:rsidR="00DF7BD3" w:rsidRDefault="00DF7BD3" w:rsidP="00C21FC0">
      <w:pPr>
        <w:pStyle w:val="Geenafstand"/>
      </w:pPr>
    </w:p>
    <w:p w:rsidR="00DF7BD3" w:rsidRDefault="00DF7BD3" w:rsidP="00C21FC0">
      <w:pPr>
        <w:pStyle w:val="Geenafstand"/>
      </w:pPr>
    </w:p>
    <w:p w:rsidR="00DF7BD3" w:rsidRDefault="00DF7BD3" w:rsidP="00C21FC0">
      <w:pPr>
        <w:pStyle w:val="Geenafstand"/>
      </w:pPr>
    </w:p>
    <w:p w:rsidR="00DF7BD3" w:rsidRDefault="00DF7BD3" w:rsidP="00C21FC0">
      <w:pPr>
        <w:pStyle w:val="Geenafstand"/>
      </w:pPr>
    </w:p>
    <w:p w:rsidR="00DF7BD3" w:rsidRDefault="00DF7BD3" w:rsidP="00C21FC0">
      <w:pPr>
        <w:pStyle w:val="Geenafstand"/>
      </w:pPr>
    </w:p>
    <w:p w:rsidR="00DF7BD3" w:rsidRDefault="00DF7BD3" w:rsidP="00C21FC0">
      <w:pPr>
        <w:pStyle w:val="Geenafstand"/>
      </w:pPr>
    </w:p>
    <w:p w:rsidR="00DF7BD3" w:rsidRDefault="00DF7BD3" w:rsidP="00C21FC0">
      <w:pPr>
        <w:pStyle w:val="Geenafstand"/>
      </w:pPr>
    </w:p>
    <w:p w:rsidR="00DF7BD3" w:rsidRPr="00C21FC0" w:rsidRDefault="00DF7BD3" w:rsidP="00C21FC0">
      <w:pPr>
        <w:pStyle w:val="Geenafstand"/>
      </w:pPr>
    </w:p>
    <w:p w:rsidR="00C21FC0" w:rsidRDefault="00C21FC0" w:rsidP="00DF7BD3">
      <w:pPr>
        <w:pStyle w:val="Geenafstand"/>
        <w:numPr>
          <w:ilvl w:val="0"/>
          <w:numId w:val="43"/>
        </w:numPr>
      </w:pPr>
      <w:r w:rsidRPr="00C21FC0">
        <w:lastRenderedPageBreak/>
        <w:t xml:space="preserve">U ziet nu het volgende scherm waarbij </w:t>
      </w:r>
      <w:r w:rsidR="003D10C6">
        <w:t>u</w:t>
      </w:r>
      <w:r w:rsidRPr="00C21FC0">
        <w:t xml:space="preserve"> klik</w:t>
      </w:r>
      <w:r w:rsidR="003D10C6">
        <w:t>t</w:t>
      </w:r>
      <w:r w:rsidRPr="00C21FC0">
        <w:t xml:space="preserve"> op de knop “meerkeuzevraag toevoegen.</w:t>
      </w:r>
    </w:p>
    <w:p w:rsidR="00DF7BD3" w:rsidRPr="00C21FC0" w:rsidRDefault="00DF7BD3" w:rsidP="00C21FC0">
      <w:pPr>
        <w:pStyle w:val="Geenafstand"/>
      </w:pPr>
    </w:p>
    <w:p w:rsidR="00DF7BD3" w:rsidRDefault="00C21FC0" w:rsidP="00C21FC0">
      <w:pPr>
        <w:pStyle w:val="Geenafstand"/>
      </w:pPr>
      <w:r w:rsidRPr="00C21FC0">
        <w:rPr>
          <w:noProof/>
        </w:rPr>
        <mc:AlternateContent>
          <mc:Choice Requires="wps">
            <w:drawing>
              <wp:anchor distT="0" distB="0" distL="114300" distR="114300" simplePos="0" relativeHeight="251753472" behindDoc="0" locked="0" layoutInCell="1" allowOverlap="1" wp14:anchorId="2E6CFFE6" wp14:editId="26A1F79E">
                <wp:simplePos x="0" y="0"/>
                <wp:positionH relativeFrom="column">
                  <wp:posOffset>1932247</wp:posOffset>
                </wp:positionH>
                <wp:positionV relativeFrom="paragraph">
                  <wp:posOffset>1702377</wp:posOffset>
                </wp:positionV>
                <wp:extent cx="810491" cy="297873"/>
                <wp:effectExtent l="0" t="0" r="27940" b="26035"/>
                <wp:wrapNone/>
                <wp:docPr id="505" name="Ovaal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491" cy="297873"/>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505" o:spid="_x0000_s1026" style="position:absolute;margin-left:152.15pt;margin-top:134.05pt;width:63.8pt;height:23.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" strokeweight="2pt">
                <v:fill opacity="0"/>
              </v:oval>
            </w:pict>
          </mc:Fallback>
        </mc:AlternateContent>
      </w:r>
      <w:r w:rsidRPr="00C21FC0">
        <w:rPr>
          <w:noProof/>
        </w:rPr>
        <w:drawing>
          <wp:inline distT="0" distB="0" distL="0" distR="0" wp14:anchorId="2EA532CE" wp14:editId="129ACA7A">
            <wp:extent cx="5655725" cy="3186546"/>
            <wp:effectExtent l="0" t="0" r="2540" b="0"/>
            <wp:docPr id="485" name="Afbeelding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661609" cy="3189861"/>
                    </a:xfrm>
                    <a:prstGeom prst="rect">
                      <a:avLst/>
                    </a:prstGeom>
                    <a:noFill/>
                    <a:ln>
                      <a:noFill/>
                    </a:ln>
                  </pic:spPr>
                </pic:pic>
              </a:graphicData>
            </a:graphic>
          </wp:inline>
        </w:drawing>
      </w:r>
    </w:p>
    <w:p w:rsidR="00DF7BD3" w:rsidRDefault="00DF7BD3" w:rsidP="00C21FC0">
      <w:pPr>
        <w:pStyle w:val="Geenafstand"/>
      </w:pPr>
    </w:p>
    <w:p w:rsidR="00C21FC0" w:rsidRDefault="00C21FC0" w:rsidP="00DF7BD3">
      <w:pPr>
        <w:pStyle w:val="Geenafstand"/>
        <w:numPr>
          <w:ilvl w:val="0"/>
          <w:numId w:val="43"/>
        </w:numPr>
      </w:pPr>
      <w:r w:rsidRPr="00C21FC0">
        <w:t>U komt</w:t>
      </w:r>
      <w:r w:rsidR="00DF7BD3">
        <w:t xml:space="preserve"> terecht op het volgende scherm</w:t>
      </w:r>
      <w:r w:rsidR="003D10C6">
        <w:t>:</w:t>
      </w:r>
    </w:p>
    <w:p w:rsidR="00DF7BD3" w:rsidRPr="00C21FC0" w:rsidRDefault="00DF7BD3" w:rsidP="00DF7BD3">
      <w:pPr>
        <w:pStyle w:val="Geenafstand"/>
        <w:ind w:left="720"/>
      </w:pPr>
    </w:p>
    <w:p w:rsidR="00C21FC0" w:rsidRPr="00C21FC0" w:rsidRDefault="00C21FC0" w:rsidP="00C21FC0">
      <w:pPr>
        <w:pStyle w:val="Geenafstand"/>
      </w:pPr>
      <w:r w:rsidRPr="00C21FC0">
        <w:rPr>
          <w:noProof/>
        </w:rPr>
        <mc:AlternateContent>
          <mc:Choice Requires="wps">
            <w:drawing>
              <wp:anchor distT="0" distB="0" distL="114300" distR="114300" simplePos="0" relativeHeight="251754496" behindDoc="0" locked="0" layoutInCell="1" allowOverlap="1" wp14:anchorId="5756624A" wp14:editId="2805A506">
                <wp:simplePos x="0" y="0"/>
                <wp:positionH relativeFrom="column">
                  <wp:posOffset>1676400</wp:posOffset>
                </wp:positionH>
                <wp:positionV relativeFrom="paragraph">
                  <wp:posOffset>580794</wp:posOffset>
                </wp:positionV>
                <wp:extent cx="817418" cy="282286"/>
                <wp:effectExtent l="0" t="0" r="20955" b="22860"/>
                <wp:wrapNone/>
                <wp:docPr id="504" name="Ovaal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418" cy="282286"/>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504" o:spid="_x0000_s1026" style="position:absolute;margin-left:132pt;margin-top:45.75pt;width:64.35pt;height:2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" strokeweight="2pt">
                <v:fill opacity="0"/>
              </v:oval>
            </w:pict>
          </mc:Fallback>
        </mc:AlternateContent>
      </w:r>
      <w:r w:rsidRPr="00C21FC0">
        <w:rPr>
          <w:noProof/>
        </w:rPr>
        <w:drawing>
          <wp:inline distT="0" distB="0" distL="0" distR="0" wp14:anchorId="7B989F7B" wp14:editId="292B3CC1">
            <wp:extent cx="5680313" cy="3200400"/>
            <wp:effectExtent l="0" t="0" r="0" b="0"/>
            <wp:docPr id="484" name="Afbeelding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680178" cy="3200324"/>
                    </a:xfrm>
                    <a:prstGeom prst="rect">
                      <a:avLst/>
                    </a:prstGeom>
                    <a:noFill/>
                    <a:ln>
                      <a:noFill/>
                    </a:ln>
                  </pic:spPr>
                </pic:pic>
              </a:graphicData>
            </a:graphic>
          </wp:inline>
        </w:drawing>
      </w:r>
    </w:p>
    <w:p w:rsidR="00C21FC0" w:rsidRPr="00C21FC0" w:rsidRDefault="00C21FC0" w:rsidP="00C21FC0">
      <w:pPr>
        <w:pStyle w:val="Geenafstand"/>
      </w:pPr>
    </w:p>
    <w:p w:rsidR="00C21FC0" w:rsidRDefault="00C21FC0" w:rsidP="00DF7BD3">
      <w:pPr>
        <w:pStyle w:val="Geenafstand"/>
        <w:ind w:left="708"/>
      </w:pPr>
      <w:r w:rsidRPr="00C21FC0">
        <w:t xml:space="preserve">We willen binnen de </w:t>
      </w:r>
      <w:r w:rsidR="003D10C6" w:rsidRPr="00C21FC0">
        <w:t>enquête</w:t>
      </w:r>
      <w:r w:rsidRPr="00C21FC0">
        <w:t xml:space="preserve"> ook vragen naar de niveau filmpjes die de leerlingen gezien hebben. Hier kunnen we via de knop invoegen (zie boven) weer een web 2.0 inhoud invoegen. Voeg dan via de </w:t>
      </w:r>
      <w:r w:rsidR="003D10C6" w:rsidRPr="00C21FC0">
        <w:t>URL</w:t>
      </w:r>
      <w:r w:rsidRPr="00C21FC0">
        <w:t xml:space="preserve"> het adres van het filmpje in en klik op invoegen. Doe dit net zo vaak totdat u alle niveau filmpjes heeft toegevoegd.</w:t>
      </w:r>
    </w:p>
    <w:p w:rsidR="00DF7BD3" w:rsidRDefault="00DF7BD3" w:rsidP="00DF7BD3">
      <w:pPr>
        <w:pStyle w:val="Geenafstand"/>
        <w:ind w:left="708"/>
      </w:pPr>
    </w:p>
    <w:p w:rsidR="00DF7BD3" w:rsidRDefault="00DF7BD3" w:rsidP="00DF7BD3">
      <w:pPr>
        <w:pStyle w:val="Geenafstand"/>
        <w:ind w:left="708"/>
      </w:pPr>
    </w:p>
    <w:p w:rsidR="00DF7BD3" w:rsidRPr="00C21FC0" w:rsidRDefault="00DF7BD3" w:rsidP="00DF7BD3">
      <w:pPr>
        <w:pStyle w:val="Geenafstand"/>
        <w:ind w:left="708"/>
      </w:pPr>
    </w:p>
    <w:p w:rsidR="00C21FC0" w:rsidRPr="00C21FC0" w:rsidRDefault="00C21FC0" w:rsidP="00C21FC0">
      <w:pPr>
        <w:pStyle w:val="Geenafstand"/>
      </w:pPr>
    </w:p>
    <w:p w:rsidR="00C21FC0" w:rsidRDefault="00C21FC0" w:rsidP="00DF7BD3">
      <w:pPr>
        <w:pStyle w:val="Geenafstand"/>
        <w:numPr>
          <w:ilvl w:val="0"/>
          <w:numId w:val="43"/>
        </w:numPr>
      </w:pPr>
      <w:r w:rsidRPr="00C21FC0">
        <w:lastRenderedPageBreak/>
        <w:t>U ziet dan het volgende scherm (</w:t>
      </w:r>
      <w:r w:rsidR="00DF7BD3">
        <w:t>wij gebruiken nu</w:t>
      </w:r>
      <w:r w:rsidRPr="00C21FC0">
        <w:t xml:space="preserve"> </w:t>
      </w:r>
      <w:r w:rsidR="00DF7BD3">
        <w:t>3 niveaus voor trapeze zwaaien)</w:t>
      </w:r>
      <w:r w:rsidR="003D10C6">
        <w:t>:</w:t>
      </w:r>
    </w:p>
    <w:p w:rsidR="00DF7BD3" w:rsidRPr="00C21FC0" w:rsidRDefault="00DF7BD3" w:rsidP="00DF7BD3">
      <w:pPr>
        <w:pStyle w:val="Geenafstand"/>
        <w:ind w:left="720"/>
      </w:pPr>
    </w:p>
    <w:p w:rsidR="00C21FC0" w:rsidRPr="00C21FC0" w:rsidRDefault="00C21FC0" w:rsidP="00C21FC0">
      <w:pPr>
        <w:pStyle w:val="Geenafstand"/>
      </w:pPr>
      <w:r w:rsidRPr="00C21FC0">
        <w:rPr>
          <w:noProof/>
        </w:rPr>
        <mc:AlternateContent>
          <mc:Choice Requires="wps">
            <w:drawing>
              <wp:anchor distT="0" distB="0" distL="114300" distR="114300" simplePos="0" relativeHeight="251755520" behindDoc="0" locked="0" layoutInCell="1" allowOverlap="1" wp14:anchorId="7AC67062" wp14:editId="29D24941">
                <wp:simplePos x="0" y="0"/>
                <wp:positionH relativeFrom="column">
                  <wp:posOffset>-13856</wp:posOffset>
                </wp:positionH>
                <wp:positionV relativeFrom="paragraph">
                  <wp:posOffset>2284441</wp:posOffset>
                </wp:positionV>
                <wp:extent cx="1496291" cy="257175"/>
                <wp:effectExtent l="0" t="0" r="27940" b="28575"/>
                <wp:wrapNone/>
                <wp:docPr id="503" name="Ovaal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291" cy="257175"/>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503" o:spid="_x0000_s1026" style="position:absolute;margin-left:-1.1pt;margin-top:179.9pt;width:117.8pt;height:20.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" strokeweight="2pt">
                <v:fill opacity="0"/>
              </v:oval>
            </w:pict>
          </mc:Fallback>
        </mc:AlternateContent>
      </w:r>
      <w:r w:rsidRPr="00C21FC0">
        <w:rPr>
          <w:noProof/>
        </w:rPr>
        <w:drawing>
          <wp:inline distT="0" distB="0" distL="0" distR="0" wp14:anchorId="0350FA70" wp14:editId="54A45A87">
            <wp:extent cx="5655724" cy="3186546"/>
            <wp:effectExtent l="0" t="0" r="2540" b="0"/>
            <wp:docPr id="483" name="Afbeelding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5655589" cy="3186470"/>
                    </a:xfrm>
                    <a:prstGeom prst="rect">
                      <a:avLst/>
                    </a:prstGeom>
                    <a:noFill/>
                    <a:ln>
                      <a:noFill/>
                    </a:ln>
                  </pic:spPr>
                </pic:pic>
              </a:graphicData>
            </a:graphic>
          </wp:inline>
        </w:drawing>
      </w:r>
    </w:p>
    <w:p w:rsidR="00C21FC0" w:rsidRPr="00C21FC0" w:rsidRDefault="00C21FC0" w:rsidP="00C21FC0">
      <w:pPr>
        <w:pStyle w:val="Geenafstand"/>
      </w:pPr>
    </w:p>
    <w:p w:rsidR="00C21FC0" w:rsidRPr="00C21FC0" w:rsidRDefault="00C21FC0" w:rsidP="00DF7BD3">
      <w:pPr>
        <w:pStyle w:val="Geenafstand"/>
        <w:ind w:left="708"/>
      </w:pPr>
      <w:r w:rsidRPr="00C21FC0">
        <w:t>Boven de filmpjes kunt u dan de vraag neerzetten. In het voorbeeld heb ik de volgende vraag gebru</w:t>
      </w:r>
      <w:r w:rsidR="00DF7BD3">
        <w:t>i</w:t>
      </w:r>
      <w:r w:rsidRPr="00C21FC0">
        <w:t>kt: Welk filmpje past het beste bij jouw niveau? Niveau 1 is de linker film, niveau 2 de middelste en niveau 3 de rechter</w:t>
      </w:r>
    </w:p>
    <w:p w:rsidR="00C21FC0" w:rsidRPr="00C21FC0" w:rsidRDefault="00C21FC0" w:rsidP="00DF7BD3">
      <w:pPr>
        <w:pStyle w:val="Geenafstand"/>
        <w:ind w:left="708"/>
      </w:pPr>
    </w:p>
    <w:p w:rsidR="00C21FC0" w:rsidRPr="00C21FC0" w:rsidRDefault="00C21FC0" w:rsidP="00DF7BD3">
      <w:pPr>
        <w:pStyle w:val="Geenafstand"/>
        <w:ind w:left="708"/>
      </w:pPr>
      <w:r w:rsidRPr="00C21FC0">
        <w:t>De leerlingen moeten hier natuurlijk uit kiezen. De keuzes geeft u weer bij “Nieuw alternatief” (zie scherm hierboven). Hier geeft u in dit geval eerst niveau 1 aan en klikt op toevoegen. Vervolgens niveau 2 enz.</w:t>
      </w:r>
    </w:p>
    <w:p w:rsidR="00C21FC0" w:rsidRPr="00C21FC0" w:rsidRDefault="00C21FC0" w:rsidP="00C21FC0">
      <w:pPr>
        <w:pStyle w:val="Geenafstand"/>
      </w:pPr>
    </w:p>
    <w:p w:rsidR="00C21FC0" w:rsidRDefault="003D6F24" w:rsidP="003D6F24">
      <w:pPr>
        <w:pStyle w:val="Geenafstand"/>
        <w:numPr>
          <w:ilvl w:val="0"/>
          <w:numId w:val="43"/>
        </w:numPr>
      </w:pPr>
      <w:r>
        <w:t>U ziet nu het volgende scherm</w:t>
      </w:r>
      <w:r w:rsidR="003D10C6">
        <w:t>:</w:t>
      </w:r>
    </w:p>
    <w:p w:rsidR="003D6F24" w:rsidRPr="00C21FC0" w:rsidRDefault="003D6F24" w:rsidP="00C21FC0">
      <w:pPr>
        <w:pStyle w:val="Geenafstand"/>
      </w:pPr>
    </w:p>
    <w:p w:rsidR="00C21FC0" w:rsidRPr="00C21FC0" w:rsidRDefault="00C21FC0" w:rsidP="00C21FC0">
      <w:pPr>
        <w:pStyle w:val="Geenafstand"/>
      </w:pPr>
      <w:r w:rsidRPr="00C21FC0">
        <w:rPr>
          <w:noProof/>
        </w:rPr>
        <mc:AlternateContent>
          <mc:Choice Requires="wps">
            <w:drawing>
              <wp:anchor distT="0" distB="0" distL="114300" distR="114300" simplePos="0" relativeHeight="251756544" behindDoc="0" locked="0" layoutInCell="1" allowOverlap="1" wp14:anchorId="4031BD98" wp14:editId="4F4344D0">
                <wp:simplePos x="0" y="0"/>
                <wp:positionH relativeFrom="column">
                  <wp:posOffset>4540711</wp:posOffset>
                </wp:positionH>
                <wp:positionV relativeFrom="paragraph">
                  <wp:posOffset>1234324</wp:posOffset>
                </wp:positionV>
                <wp:extent cx="638175" cy="190500"/>
                <wp:effectExtent l="0" t="0" r="28575" b="19050"/>
                <wp:wrapNone/>
                <wp:docPr id="502" name="Ovaal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19050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502" o:spid="_x0000_s1026" style="position:absolute;margin-left:357.55pt;margin-top:97.2pt;width:50.25pt;height: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" strokeweight="2pt">
                <v:fill opacity="0"/>
              </v:oval>
            </w:pict>
          </mc:Fallback>
        </mc:AlternateContent>
      </w:r>
      <w:r w:rsidRPr="00C21FC0">
        <w:rPr>
          <w:noProof/>
        </w:rPr>
        <w:drawing>
          <wp:inline distT="0" distB="0" distL="0" distR="0" wp14:anchorId="62B3BC2C" wp14:editId="2446D14F">
            <wp:extent cx="5659582" cy="3188720"/>
            <wp:effectExtent l="0" t="0" r="0" b="0"/>
            <wp:docPr id="482" name="Afbeelding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5659449" cy="3188645"/>
                    </a:xfrm>
                    <a:prstGeom prst="rect">
                      <a:avLst/>
                    </a:prstGeom>
                    <a:noFill/>
                    <a:ln>
                      <a:noFill/>
                    </a:ln>
                  </pic:spPr>
                </pic:pic>
              </a:graphicData>
            </a:graphic>
          </wp:inline>
        </w:drawing>
      </w:r>
    </w:p>
    <w:p w:rsidR="003D6F24" w:rsidRDefault="003D6F24" w:rsidP="00C21FC0">
      <w:pPr>
        <w:pStyle w:val="Geenafstand"/>
      </w:pPr>
    </w:p>
    <w:p w:rsidR="00C21FC0" w:rsidRDefault="00C21FC0" w:rsidP="00C21FC0">
      <w:pPr>
        <w:pStyle w:val="Geenafstand"/>
        <w:numPr>
          <w:ilvl w:val="0"/>
          <w:numId w:val="43"/>
        </w:numPr>
      </w:pPr>
      <w:r w:rsidRPr="00C21FC0">
        <w:lastRenderedPageBreak/>
        <w:t>Eigenlijk wil ik graag dat de meerkeuze vraag met de niveau filmpjes als eerste komt. Dat kan ik doen door op de knop “Volgorde wijzigen” te drukken (zie scherm hierboven)</w:t>
      </w:r>
      <w:r w:rsidR="003D6F24">
        <w:t>. U ziet het volgende scherm</w:t>
      </w:r>
      <w:r w:rsidR="003D10C6">
        <w:t>:</w:t>
      </w:r>
    </w:p>
    <w:p w:rsidR="003D6F24" w:rsidRPr="00C21FC0" w:rsidRDefault="003D6F24" w:rsidP="003D6F24">
      <w:pPr>
        <w:pStyle w:val="Geenafstand"/>
        <w:ind w:left="720"/>
      </w:pPr>
    </w:p>
    <w:p w:rsidR="00C21FC0" w:rsidRPr="00C21FC0" w:rsidRDefault="00C21FC0" w:rsidP="00C21FC0">
      <w:pPr>
        <w:pStyle w:val="Geenafstand"/>
      </w:pPr>
      <w:r w:rsidRPr="00C21FC0">
        <w:rPr>
          <w:noProof/>
        </w:rPr>
        <w:drawing>
          <wp:inline distT="0" distB="0" distL="0" distR="0" wp14:anchorId="4BD877B3" wp14:editId="4A74EA1D">
            <wp:extent cx="4315460" cy="2431415"/>
            <wp:effectExtent l="0" t="0" r="8890" b="6985"/>
            <wp:docPr id="481" name="Afbeelding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4315460" cy="2431415"/>
                    </a:xfrm>
                    <a:prstGeom prst="rect">
                      <a:avLst/>
                    </a:prstGeom>
                    <a:noFill/>
                    <a:ln>
                      <a:noFill/>
                    </a:ln>
                  </pic:spPr>
                </pic:pic>
              </a:graphicData>
            </a:graphic>
          </wp:inline>
        </w:drawing>
      </w:r>
    </w:p>
    <w:p w:rsidR="003D6F24" w:rsidRDefault="003D6F24" w:rsidP="00C21FC0">
      <w:pPr>
        <w:pStyle w:val="Geenafstand"/>
      </w:pPr>
    </w:p>
    <w:p w:rsidR="003D6F24" w:rsidRDefault="00C21FC0" w:rsidP="003D6F24">
      <w:pPr>
        <w:pStyle w:val="Geenafstand"/>
        <w:numPr>
          <w:ilvl w:val="0"/>
          <w:numId w:val="43"/>
        </w:numPr>
      </w:pPr>
      <w:r w:rsidRPr="00C21FC0">
        <w:t>Klik nu op de vraag over de filmpjes en klik net zo vaak op het pijltje naar boven totdat deze bovenaan staat. Klik vervolgens op opslaa</w:t>
      </w:r>
      <w:r w:rsidR="003D6F24">
        <w:t>n en u ziet het volgende scherm</w:t>
      </w:r>
      <w:r w:rsidR="003D10C6">
        <w:t>:</w:t>
      </w:r>
    </w:p>
    <w:p w:rsidR="003D6F24" w:rsidRDefault="003D6F24" w:rsidP="00C21FC0">
      <w:pPr>
        <w:pStyle w:val="Geenafstand"/>
      </w:pPr>
    </w:p>
    <w:p w:rsidR="00C21FC0" w:rsidRPr="00C21FC0" w:rsidRDefault="00C21FC0" w:rsidP="00C21FC0">
      <w:pPr>
        <w:pStyle w:val="Geenafstand"/>
      </w:pPr>
      <w:r w:rsidRPr="00C21FC0">
        <w:rPr>
          <w:noProof/>
        </w:rPr>
        <w:drawing>
          <wp:inline distT="0" distB="0" distL="0" distR="0" wp14:anchorId="1C9206FE" wp14:editId="2922F9EB">
            <wp:extent cx="4315460" cy="2431415"/>
            <wp:effectExtent l="0" t="0" r="8890" b="6985"/>
            <wp:docPr id="480" name="Afbeelding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4315460" cy="2431415"/>
                    </a:xfrm>
                    <a:prstGeom prst="rect">
                      <a:avLst/>
                    </a:prstGeom>
                    <a:noFill/>
                    <a:ln>
                      <a:noFill/>
                    </a:ln>
                  </pic:spPr>
                </pic:pic>
              </a:graphicData>
            </a:graphic>
          </wp:inline>
        </w:drawing>
      </w:r>
    </w:p>
    <w:p w:rsidR="003D6F24" w:rsidRDefault="003D6F24" w:rsidP="00C21FC0">
      <w:pPr>
        <w:pStyle w:val="Geenafstand"/>
      </w:pPr>
    </w:p>
    <w:p w:rsidR="00C21FC0" w:rsidRPr="00C21FC0" w:rsidRDefault="00C21FC0" w:rsidP="003D6F24">
      <w:pPr>
        <w:pStyle w:val="Geenafstand"/>
        <w:ind w:left="708"/>
      </w:pPr>
      <w:r w:rsidRPr="00C21FC0">
        <w:t>De v</w:t>
      </w:r>
      <w:r w:rsidR="003D6F24">
        <w:t>raag staat nu als eerst gemeld.</w:t>
      </w:r>
    </w:p>
    <w:p w:rsidR="003D6F24" w:rsidRDefault="003D6F24" w:rsidP="003D6F24">
      <w:pPr>
        <w:pStyle w:val="Geenafstand"/>
        <w:ind w:left="708"/>
      </w:pPr>
    </w:p>
    <w:p w:rsidR="003D6F24" w:rsidRDefault="003D6F24" w:rsidP="003D6F24">
      <w:pPr>
        <w:pStyle w:val="Geenafstand"/>
        <w:ind w:left="708"/>
      </w:pPr>
    </w:p>
    <w:p w:rsidR="003D6F24" w:rsidRDefault="003D6F24" w:rsidP="003D6F24">
      <w:pPr>
        <w:pStyle w:val="Geenafstand"/>
        <w:ind w:left="708"/>
      </w:pPr>
    </w:p>
    <w:p w:rsidR="003D6F24" w:rsidRDefault="003D6F24" w:rsidP="003D6F24">
      <w:pPr>
        <w:pStyle w:val="Geenafstand"/>
        <w:ind w:left="708"/>
      </w:pPr>
    </w:p>
    <w:p w:rsidR="003D6F24" w:rsidRDefault="003D6F24" w:rsidP="003D6F24">
      <w:pPr>
        <w:pStyle w:val="Geenafstand"/>
        <w:ind w:left="708"/>
      </w:pPr>
    </w:p>
    <w:p w:rsidR="003D6F24" w:rsidRDefault="003D6F24" w:rsidP="003D6F24">
      <w:pPr>
        <w:pStyle w:val="Geenafstand"/>
      </w:pPr>
    </w:p>
    <w:p w:rsidR="003D6F24" w:rsidRDefault="003D6F24" w:rsidP="003D6F24">
      <w:pPr>
        <w:pStyle w:val="Geenafstand"/>
      </w:pPr>
    </w:p>
    <w:p w:rsidR="003D6F24" w:rsidRDefault="003D6F24" w:rsidP="003D6F24">
      <w:pPr>
        <w:pStyle w:val="Geenafstand"/>
      </w:pPr>
    </w:p>
    <w:p w:rsidR="003D6F24" w:rsidRDefault="003D6F24" w:rsidP="003D6F24">
      <w:pPr>
        <w:pStyle w:val="Geenafstand"/>
      </w:pPr>
    </w:p>
    <w:p w:rsidR="003D6F24" w:rsidRDefault="003D6F24" w:rsidP="003D6F24">
      <w:pPr>
        <w:pStyle w:val="Geenafstand"/>
      </w:pPr>
    </w:p>
    <w:p w:rsidR="003D6F24" w:rsidRDefault="003D6F24" w:rsidP="003D6F24">
      <w:pPr>
        <w:pStyle w:val="Geenafstand"/>
      </w:pPr>
    </w:p>
    <w:p w:rsidR="003D6F24" w:rsidRDefault="003D6F24" w:rsidP="003D6F24">
      <w:pPr>
        <w:pStyle w:val="Geenafstand"/>
      </w:pPr>
    </w:p>
    <w:p w:rsidR="003D6F24" w:rsidRDefault="003D6F24" w:rsidP="003D6F24">
      <w:pPr>
        <w:pStyle w:val="Geenafstand"/>
      </w:pPr>
    </w:p>
    <w:p w:rsidR="00C21FC0" w:rsidRDefault="00C21FC0" w:rsidP="003D6F24">
      <w:pPr>
        <w:pStyle w:val="Geenafstand"/>
        <w:numPr>
          <w:ilvl w:val="0"/>
          <w:numId w:val="43"/>
        </w:numPr>
      </w:pPr>
      <w:r w:rsidRPr="00C21FC0">
        <w:lastRenderedPageBreak/>
        <w:t xml:space="preserve">Nu gaan we rechten verlenen aan de </w:t>
      </w:r>
      <w:r w:rsidR="003D6F24" w:rsidRPr="00C21FC0">
        <w:t>enquête</w:t>
      </w:r>
      <w:r w:rsidRPr="00C21FC0">
        <w:t>. K</w:t>
      </w:r>
      <w:r w:rsidR="003D6F24">
        <w:t>lik hiervoor op de knop rechten.</w:t>
      </w:r>
    </w:p>
    <w:p w:rsidR="003D6F24" w:rsidRPr="00C21FC0" w:rsidRDefault="003D6F24" w:rsidP="003D6F24">
      <w:pPr>
        <w:pStyle w:val="Geenafstand"/>
      </w:pPr>
    </w:p>
    <w:p w:rsidR="00C21FC0" w:rsidRPr="00C21FC0" w:rsidRDefault="00C21FC0" w:rsidP="00C21FC0">
      <w:pPr>
        <w:pStyle w:val="Geenafstand"/>
      </w:pPr>
      <w:r w:rsidRPr="00C21FC0">
        <w:rPr>
          <w:noProof/>
        </w:rPr>
        <mc:AlternateContent>
          <mc:Choice Requires="wps">
            <w:drawing>
              <wp:anchor distT="0" distB="0" distL="114300" distR="114300" simplePos="0" relativeHeight="251757568" behindDoc="0" locked="0" layoutInCell="1" allowOverlap="1" wp14:anchorId="06869906" wp14:editId="74A94103">
                <wp:simplePos x="0" y="0"/>
                <wp:positionH relativeFrom="column">
                  <wp:posOffset>3376930</wp:posOffset>
                </wp:positionH>
                <wp:positionV relativeFrom="paragraph">
                  <wp:posOffset>1115695</wp:posOffset>
                </wp:positionV>
                <wp:extent cx="361950" cy="133350"/>
                <wp:effectExtent l="19050" t="19050" r="19050" b="19050"/>
                <wp:wrapNone/>
                <wp:docPr id="501" name="Ovaal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3335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501" o:spid="_x0000_s1026" style="position:absolute;margin-left:265.9pt;margin-top:87.85pt;width:28.5pt;height:1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" strokeweight="2pt">
                <v:fill opacity="0"/>
              </v:oval>
            </w:pict>
          </mc:Fallback>
        </mc:AlternateContent>
      </w:r>
      <w:r w:rsidRPr="00C21FC0">
        <w:rPr>
          <w:noProof/>
        </w:rPr>
        <w:drawing>
          <wp:inline distT="0" distB="0" distL="0" distR="0" wp14:anchorId="1C2FF505" wp14:editId="76D78E11">
            <wp:extent cx="4315460" cy="2431415"/>
            <wp:effectExtent l="0" t="0" r="8890" b="6985"/>
            <wp:docPr id="479" name="Afbeelding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4315460" cy="2431415"/>
                    </a:xfrm>
                    <a:prstGeom prst="rect">
                      <a:avLst/>
                    </a:prstGeom>
                    <a:noFill/>
                    <a:ln>
                      <a:noFill/>
                    </a:ln>
                  </pic:spPr>
                </pic:pic>
              </a:graphicData>
            </a:graphic>
          </wp:inline>
        </w:drawing>
      </w:r>
    </w:p>
    <w:p w:rsidR="00C21FC0" w:rsidRPr="00C21FC0" w:rsidRDefault="00C21FC0" w:rsidP="00C21FC0">
      <w:pPr>
        <w:pStyle w:val="Geenafstand"/>
      </w:pPr>
    </w:p>
    <w:p w:rsidR="00C21FC0" w:rsidRDefault="00C21FC0" w:rsidP="003D6F24">
      <w:pPr>
        <w:pStyle w:val="Geenafstand"/>
        <w:numPr>
          <w:ilvl w:val="0"/>
          <w:numId w:val="43"/>
        </w:numPr>
      </w:pPr>
      <w:r w:rsidRPr="00C21FC0">
        <w:t xml:space="preserve">Het volgende scherm verschijnt waarbij we klikken op de knop “selecteren wie deze </w:t>
      </w:r>
      <w:r w:rsidR="003D6F24" w:rsidRPr="00C21FC0">
        <w:t>enquête</w:t>
      </w:r>
      <w:r w:rsidRPr="00C21FC0">
        <w:t xml:space="preserve"> moet invullen”</w:t>
      </w:r>
      <w:r w:rsidR="003D10C6">
        <w:t>.</w:t>
      </w:r>
    </w:p>
    <w:p w:rsidR="003D6F24" w:rsidRPr="00C21FC0" w:rsidRDefault="003D6F24" w:rsidP="003D6F24">
      <w:pPr>
        <w:pStyle w:val="Geenafstand"/>
        <w:ind w:left="720"/>
      </w:pPr>
    </w:p>
    <w:p w:rsidR="00C21FC0" w:rsidRPr="00C21FC0" w:rsidRDefault="00C21FC0" w:rsidP="00C21FC0">
      <w:pPr>
        <w:pStyle w:val="Geenafstand"/>
      </w:pPr>
      <w:r w:rsidRPr="00C21FC0">
        <w:rPr>
          <w:noProof/>
        </w:rPr>
        <mc:AlternateContent>
          <mc:Choice Requires="wps">
            <w:drawing>
              <wp:anchor distT="0" distB="0" distL="114300" distR="114300" simplePos="0" relativeHeight="251758592" behindDoc="0" locked="0" layoutInCell="1" allowOverlap="1" wp14:anchorId="4672066E" wp14:editId="1F6D8527">
                <wp:simplePos x="0" y="0"/>
                <wp:positionH relativeFrom="column">
                  <wp:posOffset>824230</wp:posOffset>
                </wp:positionH>
                <wp:positionV relativeFrom="paragraph">
                  <wp:posOffset>1260475</wp:posOffset>
                </wp:positionV>
                <wp:extent cx="904875" cy="180975"/>
                <wp:effectExtent l="19050" t="19050" r="19050" b="19050"/>
                <wp:wrapNone/>
                <wp:docPr id="500" name="Ovaal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80975"/>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500" o:spid="_x0000_s1026" style="position:absolute;margin-left:64.9pt;margin-top:99.25pt;width:71.25pt;height:14.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" strokeweight="2pt">
                <v:fill opacity="0"/>
              </v:oval>
            </w:pict>
          </mc:Fallback>
        </mc:AlternateContent>
      </w:r>
      <w:r w:rsidRPr="00C21FC0">
        <w:rPr>
          <w:noProof/>
        </w:rPr>
        <w:drawing>
          <wp:inline distT="0" distB="0" distL="0" distR="0" wp14:anchorId="4799DED1" wp14:editId="7505D3DC">
            <wp:extent cx="4315460" cy="2431415"/>
            <wp:effectExtent l="0" t="0" r="8890" b="6985"/>
            <wp:docPr id="478" name="Afbeelding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4315460" cy="2431415"/>
                    </a:xfrm>
                    <a:prstGeom prst="rect">
                      <a:avLst/>
                    </a:prstGeom>
                    <a:noFill/>
                    <a:ln>
                      <a:noFill/>
                    </a:ln>
                  </pic:spPr>
                </pic:pic>
              </a:graphicData>
            </a:graphic>
          </wp:inline>
        </w:drawing>
      </w:r>
    </w:p>
    <w:p w:rsidR="00C21FC0" w:rsidRPr="00C21FC0" w:rsidRDefault="00C21FC0" w:rsidP="00C21FC0">
      <w:pPr>
        <w:pStyle w:val="Geenafstand"/>
      </w:pPr>
    </w:p>
    <w:p w:rsidR="00C21FC0" w:rsidRDefault="003D6F24" w:rsidP="003D6F24">
      <w:pPr>
        <w:pStyle w:val="Geenafstand"/>
        <w:numPr>
          <w:ilvl w:val="0"/>
          <w:numId w:val="43"/>
        </w:numPr>
      </w:pPr>
      <w:r>
        <w:t>U ziet nu het volgende scherm</w:t>
      </w:r>
      <w:r w:rsidR="003D10C6">
        <w:t>:</w:t>
      </w:r>
    </w:p>
    <w:p w:rsidR="00CE6073" w:rsidRPr="00C21FC0" w:rsidRDefault="00CE6073" w:rsidP="00CE6073">
      <w:pPr>
        <w:pStyle w:val="Geenafstand"/>
        <w:ind w:left="720"/>
      </w:pPr>
    </w:p>
    <w:p w:rsidR="00C21FC0" w:rsidRPr="00C21FC0" w:rsidRDefault="00C21FC0" w:rsidP="00C21FC0">
      <w:pPr>
        <w:pStyle w:val="Geenafstand"/>
      </w:pPr>
      <w:r w:rsidRPr="00C21FC0">
        <w:rPr>
          <w:noProof/>
        </w:rPr>
        <mc:AlternateContent>
          <mc:Choice Requires="wps">
            <w:drawing>
              <wp:anchor distT="0" distB="0" distL="114300" distR="114300" simplePos="0" relativeHeight="251759616" behindDoc="0" locked="0" layoutInCell="1" allowOverlap="1" wp14:anchorId="7B9D9A40" wp14:editId="683388B3">
                <wp:simplePos x="0" y="0"/>
                <wp:positionH relativeFrom="column">
                  <wp:posOffset>757555</wp:posOffset>
                </wp:positionH>
                <wp:positionV relativeFrom="paragraph">
                  <wp:posOffset>1390015</wp:posOffset>
                </wp:positionV>
                <wp:extent cx="571500" cy="133350"/>
                <wp:effectExtent l="19050" t="19050" r="19050" b="19050"/>
                <wp:wrapNone/>
                <wp:docPr id="499" name="Ovaal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3335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499" o:spid="_x0000_s1026" style="position:absolute;margin-left:59.65pt;margin-top:109.45pt;width:45pt;height:1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" strokeweight="2pt">
                <v:fill opacity="0"/>
              </v:oval>
            </w:pict>
          </mc:Fallback>
        </mc:AlternateContent>
      </w:r>
      <w:r w:rsidRPr="00C21FC0">
        <w:rPr>
          <w:noProof/>
        </w:rPr>
        <w:drawing>
          <wp:inline distT="0" distB="0" distL="0" distR="0" wp14:anchorId="1C103A2F" wp14:editId="3594D9EB">
            <wp:extent cx="4315460" cy="2431415"/>
            <wp:effectExtent l="0" t="0" r="8890" b="6985"/>
            <wp:docPr id="477" name="Afbeelding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4315460" cy="2431415"/>
                    </a:xfrm>
                    <a:prstGeom prst="rect">
                      <a:avLst/>
                    </a:prstGeom>
                    <a:noFill/>
                    <a:ln>
                      <a:noFill/>
                    </a:ln>
                  </pic:spPr>
                </pic:pic>
              </a:graphicData>
            </a:graphic>
          </wp:inline>
        </w:drawing>
      </w:r>
    </w:p>
    <w:p w:rsidR="003D6F24" w:rsidRDefault="003D6F24" w:rsidP="00C21FC0">
      <w:pPr>
        <w:pStyle w:val="Geenafstand"/>
      </w:pPr>
    </w:p>
    <w:p w:rsidR="00C21FC0" w:rsidRPr="00C21FC0" w:rsidRDefault="00C21FC0" w:rsidP="00CE6073">
      <w:pPr>
        <w:pStyle w:val="Geenafstand"/>
        <w:ind w:left="708"/>
      </w:pPr>
      <w:r w:rsidRPr="00C21FC0">
        <w:t>Op dit scherm staan alle leerlingen die u had toegevoegd aan als deelnemer aan het vak.</w:t>
      </w:r>
    </w:p>
    <w:p w:rsidR="00C21FC0" w:rsidRPr="00C21FC0" w:rsidRDefault="00C21FC0" w:rsidP="00CE6073">
      <w:pPr>
        <w:pStyle w:val="Geenafstand"/>
        <w:numPr>
          <w:ilvl w:val="0"/>
          <w:numId w:val="43"/>
        </w:numPr>
      </w:pPr>
      <w:r w:rsidRPr="00C21FC0">
        <w:t>Klik nu op het vinkje voor naam (zie boven)</w:t>
      </w:r>
      <w:r w:rsidR="003D10C6">
        <w:t>.</w:t>
      </w:r>
    </w:p>
    <w:p w:rsidR="00C21FC0" w:rsidRDefault="00C21FC0" w:rsidP="00CE6073">
      <w:pPr>
        <w:pStyle w:val="Geenafstand"/>
        <w:numPr>
          <w:ilvl w:val="0"/>
          <w:numId w:val="43"/>
        </w:numPr>
      </w:pPr>
      <w:proofErr w:type="spellStart"/>
      <w:r w:rsidRPr="00C21FC0">
        <w:t>Scroll</w:t>
      </w:r>
      <w:proofErr w:type="spellEnd"/>
      <w:r w:rsidRPr="00C21FC0">
        <w:t xml:space="preserve"> het scherm naar beneden totdat u de knop toevoegen ziet staa</w:t>
      </w:r>
      <w:r w:rsidR="00CE6073">
        <w:t>n. Klik vervolgens op deze knop</w:t>
      </w:r>
      <w:r w:rsidR="003D10C6">
        <w:t>.</w:t>
      </w:r>
    </w:p>
    <w:p w:rsidR="00CE6073" w:rsidRPr="00C21FC0" w:rsidRDefault="00CE6073" w:rsidP="00C21FC0">
      <w:pPr>
        <w:pStyle w:val="Geenafstand"/>
      </w:pPr>
    </w:p>
    <w:p w:rsidR="00C21FC0" w:rsidRPr="00C21FC0" w:rsidRDefault="00C21FC0" w:rsidP="00C21FC0">
      <w:pPr>
        <w:pStyle w:val="Geenafstand"/>
      </w:pPr>
      <w:r w:rsidRPr="00C21FC0">
        <w:rPr>
          <w:noProof/>
        </w:rPr>
        <mc:AlternateContent>
          <mc:Choice Requires="wps">
            <w:drawing>
              <wp:anchor distT="0" distB="0" distL="114300" distR="114300" simplePos="0" relativeHeight="251760640" behindDoc="0" locked="0" layoutInCell="1" allowOverlap="1" wp14:anchorId="2A78D2BB" wp14:editId="783918E9">
                <wp:simplePos x="0" y="0"/>
                <wp:positionH relativeFrom="column">
                  <wp:posOffset>2557780</wp:posOffset>
                </wp:positionH>
                <wp:positionV relativeFrom="paragraph">
                  <wp:posOffset>1369060</wp:posOffset>
                </wp:positionV>
                <wp:extent cx="571500" cy="133350"/>
                <wp:effectExtent l="19050" t="19050" r="19050" b="19050"/>
                <wp:wrapNone/>
                <wp:docPr id="498" name="Ovaal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3335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498" o:spid="_x0000_s1026" style="position:absolute;margin-left:201.4pt;margin-top:107.8pt;width:45pt;height:1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" strokeweight="2pt">
                <v:fill opacity="0"/>
              </v:oval>
            </w:pict>
          </mc:Fallback>
        </mc:AlternateContent>
      </w:r>
      <w:r w:rsidRPr="00C21FC0">
        <w:rPr>
          <w:noProof/>
        </w:rPr>
        <w:drawing>
          <wp:inline distT="0" distB="0" distL="0" distR="0" wp14:anchorId="417D9FB3" wp14:editId="0B647604">
            <wp:extent cx="4315460" cy="2431415"/>
            <wp:effectExtent l="0" t="0" r="8890" b="6985"/>
            <wp:docPr id="476" name="Afbeelding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4315460" cy="2431415"/>
                    </a:xfrm>
                    <a:prstGeom prst="rect">
                      <a:avLst/>
                    </a:prstGeom>
                    <a:noFill/>
                    <a:ln>
                      <a:noFill/>
                    </a:ln>
                  </pic:spPr>
                </pic:pic>
              </a:graphicData>
            </a:graphic>
          </wp:inline>
        </w:drawing>
      </w:r>
    </w:p>
    <w:p w:rsidR="00C21FC0" w:rsidRPr="00C21FC0" w:rsidRDefault="00C21FC0" w:rsidP="00C21FC0">
      <w:pPr>
        <w:pStyle w:val="Geenafstand"/>
      </w:pPr>
    </w:p>
    <w:p w:rsidR="00CE6073" w:rsidRPr="00C21FC0" w:rsidRDefault="00C21FC0" w:rsidP="00CE6073">
      <w:pPr>
        <w:pStyle w:val="Geenafstand"/>
        <w:numPr>
          <w:ilvl w:val="0"/>
          <w:numId w:val="43"/>
        </w:numPr>
      </w:pPr>
      <w:r w:rsidRPr="00C21FC0">
        <w:t>Scrol verder naar beneden en klik daar op pagina 2 en doe op pagina 2 hetzelfde als hierboven. Klik vervolgens als u ook de leerlingen van pagina 2 heef</w:t>
      </w:r>
      <w:r w:rsidR="00CE6073">
        <w:t>t toegevoegd op de knop opslaan.</w:t>
      </w:r>
      <w:r w:rsidR="00CE6073" w:rsidRPr="00CE6073">
        <w:t xml:space="preserve"> </w:t>
      </w:r>
      <w:r w:rsidR="00CE6073" w:rsidRPr="00C21FC0">
        <w:t>Wacht nu even totdat It’s Learning klaar is met het toevoegen van de leerlingen.</w:t>
      </w:r>
    </w:p>
    <w:p w:rsidR="00CE6073" w:rsidRPr="00C21FC0" w:rsidRDefault="00CE6073" w:rsidP="00CE6073">
      <w:pPr>
        <w:pStyle w:val="Geenafstand"/>
        <w:ind w:left="708"/>
      </w:pPr>
      <w:r w:rsidRPr="00C21FC0">
        <w:t>Ook voor de map “page” en de “notitie” moet u op dezelfde manier leerlingen rechten verlenen.</w:t>
      </w:r>
    </w:p>
    <w:p w:rsidR="00C21FC0" w:rsidRDefault="00CE6073" w:rsidP="00CE6073">
      <w:pPr>
        <w:pStyle w:val="Geenafstand"/>
        <w:ind w:left="708"/>
      </w:pPr>
      <w:r w:rsidRPr="00C21FC0">
        <w:t xml:space="preserve">Verder kan je mensen rechten verlenen om vragen toe te voegen of wijzigen en </w:t>
      </w:r>
      <w:r>
        <w:t>wie de resultaten mag bekijken.</w:t>
      </w:r>
    </w:p>
    <w:p w:rsidR="00CE6073" w:rsidRPr="00C21FC0" w:rsidRDefault="00CE6073" w:rsidP="00C21FC0">
      <w:pPr>
        <w:pStyle w:val="Geenafstand"/>
      </w:pPr>
    </w:p>
    <w:p w:rsidR="00C21FC0" w:rsidRPr="00C21FC0" w:rsidRDefault="00C21FC0" w:rsidP="00C21FC0">
      <w:pPr>
        <w:pStyle w:val="Geenafstand"/>
      </w:pPr>
      <w:r w:rsidRPr="00C21FC0">
        <w:rPr>
          <w:noProof/>
        </w:rPr>
        <mc:AlternateContent>
          <mc:Choice Requires="wps">
            <w:drawing>
              <wp:anchor distT="0" distB="0" distL="114300" distR="114300" simplePos="0" relativeHeight="251761664" behindDoc="0" locked="0" layoutInCell="1" allowOverlap="1" wp14:anchorId="275B2807" wp14:editId="6F1B4B8A">
                <wp:simplePos x="0" y="0"/>
                <wp:positionH relativeFrom="column">
                  <wp:posOffset>748030</wp:posOffset>
                </wp:positionH>
                <wp:positionV relativeFrom="paragraph">
                  <wp:posOffset>2052955</wp:posOffset>
                </wp:positionV>
                <wp:extent cx="571500" cy="133350"/>
                <wp:effectExtent l="19050" t="19050" r="19050" b="19050"/>
                <wp:wrapNone/>
                <wp:docPr id="497" name="Ovaal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3335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497" o:spid="_x0000_s1026" style="position:absolute;margin-left:58.9pt;margin-top:161.65pt;width:45pt;height:1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" strokeweight="2pt">
                <v:fill opacity="0"/>
              </v:oval>
            </w:pict>
          </mc:Fallback>
        </mc:AlternateContent>
      </w:r>
      <w:r w:rsidRPr="00C21FC0">
        <w:rPr>
          <w:noProof/>
        </w:rPr>
        <w:drawing>
          <wp:inline distT="0" distB="0" distL="0" distR="0" wp14:anchorId="052DD36A" wp14:editId="4A143ABC">
            <wp:extent cx="4315460" cy="2431415"/>
            <wp:effectExtent l="0" t="0" r="8890" b="6985"/>
            <wp:docPr id="475" name="Afbeelding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4315460" cy="2431415"/>
                    </a:xfrm>
                    <a:prstGeom prst="rect">
                      <a:avLst/>
                    </a:prstGeom>
                    <a:noFill/>
                    <a:ln>
                      <a:noFill/>
                    </a:ln>
                  </pic:spPr>
                </pic:pic>
              </a:graphicData>
            </a:graphic>
          </wp:inline>
        </w:drawing>
      </w:r>
    </w:p>
    <w:p w:rsidR="00C21FC0" w:rsidRPr="00C21FC0" w:rsidRDefault="00C21FC0" w:rsidP="00C21FC0">
      <w:pPr>
        <w:pStyle w:val="Geenafstand"/>
      </w:pPr>
    </w:p>
    <w:p w:rsidR="00C21FC0" w:rsidRPr="00C21FC0" w:rsidRDefault="00C21FC0" w:rsidP="00C21FC0">
      <w:pPr>
        <w:pStyle w:val="Geenafstand"/>
      </w:pPr>
    </w:p>
    <w:p w:rsidR="00CE6073" w:rsidRDefault="00C21FC0" w:rsidP="00C21FC0">
      <w:pPr>
        <w:pStyle w:val="Geenafstand"/>
        <w:numPr>
          <w:ilvl w:val="0"/>
          <w:numId w:val="43"/>
        </w:numPr>
      </w:pPr>
      <w:r w:rsidRPr="00C21FC0">
        <w:br w:type="page"/>
      </w:r>
      <w:r w:rsidR="00CE6073">
        <w:lastRenderedPageBreak/>
        <w:t>Wanneer</w:t>
      </w:r>
      <w:r w:rsidRPr="00C21FC0">
        <w:t xml:space="preserve"> leerlingen zich aanmelden en de enquête maken willen we natuurlijk ook de resultaten kunnen zien. Druk hiervoor op de knop “resultaten weergeven”.</w:t>
      </w:r>
      <w:r w:rsidR="00CE6073" w:rsidRPr="00CE6073">
        <w:t xml:space="preserve"> </w:t>
      </w:r>
    </w:p>
    <w:p w:rsidR="00CE6073" w:rsidRPr="00C21FC0" w:rsidRDefault="00CE6073" w:rsidP="00CE6073">
      <w:pPr>
        <w:pStyle w:val="Geenafstand"/>
        <w:ind w:left="720"/>
      </w:pPr>
    </w:p>
    <w:p w:rsidR="00C21FC0" w:rsidRPr="00C21FC0" w:rsidRDefault="00C21FC0" w:rsidP="00C21FC0">
      <w:pPr>
        <w:pStyle w:val="Geenafstand"/>
      </w:pPr>
      <w:r w:rsidRPr="00C21FC0">
        <w:rPr>
          <w:noProof/>
        </w:rPr>
        <mc:AlternateContent>
          <mc:Choice Requires="wps">
            <w:drawing>
              <wp:anchor distT="0" distB="0" distL="114300" distR="114300" simplePos="0" relativeHeight="251762688" behindDoc="0" locked="0" layoutInCell="1" allowOverlap="1" wp14:anchorId="2E3997B6" wp14:editId="727DFAF4">
                <wp:simplePos x="0" y="0"/>
                <wp:positionH relativeFrom="column">
                  <wp:posOffset>776605</wp:posOffset>
                </wp:positionH>
                <wp:positionV relativeFrom="paragraph">
                  <wp:posOffset>1988185</wp:posOffset>
                </wp:positionV>
                <wp:extent cx="752475" cy="133350"/>
                <wp:effectExtent l="19050" t="19050" r="19050" b="19050"/>
                <wp:wrapNone/>
                <wp:docPr id="496" name="Ovaal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13335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496" o:spid="_x0000_s1026" style="position:absolute;margin-left:61.15pt;margin-top:156.55pt;width:59.25pt;height:1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" strokeweight="2pt">
                <v:fill opacity="0"/>
              </v:oval>
            </w:pict>
          </mc:Fallback>
        </mc:AlternateContent>
      </w:r>
      <w:r w:rsidRPr="00C21FC0">
        <w:rPr>
          <w:noProof/>
        </w:rPr>
        <w:drawing>
          <wp:inline distT="0" distB="0" distL="0" distR="0" wp14:anchorId="66115AAC" wp14:editId="42D0783D">
            <wp:extent cx="4315460" cy="2431415"/>
            <wp:effectExtent l="0" t="0" r="8890" b="6985"/>
            <wp:docPr id="474"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4315460" cy="2431415"/>
                    </a:xfrm>
                    <a:prstGeom prst="rect">
                      <a:avLst/>
                    </a:prstGeom>
                    <a:noFill/>
                    <a:ln>
                      <a:noFill/>
                    </a:ln>
                  </pic:spPr>
                </pic:pic>
              </a:graphicData>
            </a:graphic>
          </wp:inline>
        </w:drawing>
      </w:r>
    </w:p>
    <w:p w:rsidR="00C21FC0" w:rsidRPr="00C21FC0" w:rsidRDefault="00C21FC0" w:rsidP="00C21FC0">
      <w:pPr>
        <w:pStyle w:val="Geenafstand"/>
      </w:pPr>
    </w:p>
    <w:p w:rsidR="00C21FC0" w:rsidRDefault="00C21FC0" w:rsidP="00CE6073">
      <w:pPr>
        <w:pStyle w:val="Geenafstand"/>
        <w:numPr>
          <w:ilvl w:val="0"/>
          <w:numId w:val="43"/>
        </w:numPr>
      </w:pPr>
      <w:r w:rsidRPr="00C21FC0">
        <w:t>Om de vragen weer aan te pass</w:t>
      </w:r>
      <w:r w:rsidR="00CE6073">
        <w:t>en klikt u op het tabblad vraag</w:t>
      </w:r>
      <w:r w:rsidR="003D10C6">
        <w:t>.</w:t>
      </w:r>
    </w:p>
    <w:p w:rsidR="00CE6073" w:rsidRPr="00C21FC0" w:rsidRDefault="00CE6073" w:rsidP="00CE6073">
      <w:pPr>
        <w:pStyle w:val="Geenafstand"/>
        <w:ind w:left="720"/>
      </w:pPr>
    </w:p>
    <w:p w:rsidR="00C21FC0" w:rsidRPr="00C21FC0" w:rsidRDefault="00C21FC0" w:rsidP="00C21FC0">
      <w:pPr>
        <w:pStyle w:val="Geenafstand"/>
      </w:pPr>
      <w:r w:rsidRPr="00C21FC0">
        <w:rPr>
          <w:noProof/>
        </w:rPr>
        <mc:AlternateContent>
          <mc:Choice Requires="wps">
            <w:drawing>
              <wp:anchor distT="0" distB="0" distL="114300" distR="114300" simplePos="0" relativeHeight="251763712" behindDoc="0" locked="0" layoutInCell="1" allowOverlap="1" wp14:anchorId="00064310" wp14:editId="0B476966">
                <wp:simplePos x="0" y="0"/>
                <wp:positionH relativeFrom="column">
                  <wp:posOffset>1043305</wp:posOffset>
                </wp:positionH>
                <wp:positionV relativeFrom="paragraph">
                  <wp:posOffset>1201420</wp:posOffset>
                </wp:positionV>
                <wp:extent cx="485775" cy="133350"/>
                <wp:effectExtent l="19050" t="19050" r="19050" b="19050"/>
                <wp:wrapNone/>
                <wp:docPr id="495" name="Ovaal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3335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495" o:spid="_x0000_s1026" style="position:absolute;margin-left:82.15pt;margin-top:94.6pt;width:38.25pt;height:1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" strokeweight="2pt">
                <v:fill opacity="0"/>
              </v:oval>
            </w:pict>
          </mc:Fallback>
        </mc:AlternateContent>
      </w:r>
      <w:r w:rsidRPr="00C21FC0">
        <w:rPr>
          <w:noProof/>
        </w:rPr>
        <w:drawing>
          <wp:inline distT="0" distB="0" distL="0" distR="0" wp14:anchorId="4DA32474" wp14:editId="06BA58B2">
            <wp:extent cx="4315460" cy="2431415"/>
            <wp:effectExtent l="0" t="0" r="8890" b="6985"/>
            <wp:docPr id="473" name="Afbeelding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4315460" cy="2431415"/>
                    </a:xfrm>
                    <a:prstGeom prst="rect">
                      <a:avLst/>
                    </a:prstGeom>
                    <a:noFill/>
                    <a:ln>
                      <a:noFill/>
                    </a:ln>
                  </pic:spPr>
                </pic:pic>
              </a:graphicData>
            </a:graphic>
          </wp:inline>
        </w:drawing>
      </w:r>
    </w:p>
    <w:p w:rsidR="00A66C55" w:rsidRDefault="00A66C55" w:rsidP="003F6104">
      <w:pPr>
        <w:pStyle w:val="Geenafstand"/>
      </w:pPr>
    </w:p>
    <w:p w:rsidR="00CE6073" w:rsidRPr="00CE6073" w:rsidRDefault="00CE6073" w:rsidP="00CE6073">
      <w:pPr>
        <w:pStyle w:val="Kop3"/>
      </w:pPr>
      <w:bookmarkStart w:id="2" w:name="_Toc329352912"/>
      <w:r w:rsidRPr="00CE6073">
        <w:rPr>
          <w:b w:val="0"/>
          <w:bCs w:val="0"/>
        </w:rPr>
        <w:t>D.</w:t>
      </w:r>
      <w:r>
        <w:t xml:space="preserve"> </w:t>
      </w:r>
      <w:r w:rsidRPr="00CE6073">
        <w:t>De leerlingen op de hoogte brengen van het aangemaakte vak binnen de ELO</w:t>
      </w:r>
      <w:bookmarkEnd w:id="2"/>
    </w:p>
    <w:p w:rsidR="00CE6073" w:rsidRPr="00CE6073" w:rsidRDefault="00CE6073" w:rsidP="00CE6073">
      <w:pPr>
        <w:pStyle w:val="Geenafstand"/>
        <w:rPr>
          <w:b/>
        </w:rPr>
      </w:pPr>
    </w:p>
    <w:p w:rsidR="00CE6073" w:rsidRPr="00CE6073" w:rsidRDefault="00CE6073" w:rsidP="00CE6073">
      <w:pPr>
        <w:pStyle w:val="Geenafstand"/>
      </w:pPr>
      <w:r w:rsidRPr="00CE6073">
        <w:t>We hebben nu alles gebouwd en de leerlingen hebben de rechten om de onderdelen in te zien en</w:t>
      </w:r>
      <w:r>
        <w:t xml:space="preserve"> de opdrachten te kunnen maken. </w:t>
      </w:r>
      <w:r w:rsidRPr="00CE6073">
        <w:t xml:space="preserve">Nu </w:t>
      </w:r>
      <w:r>
        <w:t>gaan we</w:t>
      </w:r>
      <w:r w:rsidRPr="00CE6073">
        <w:t xml:space="preserve"> de leerlingen op de hoogte brengen van het vak en de opdrachten die daarbij horen. </w:t>
      </w:r>
    </w:p>
    <w:p w:rsidR="00CE6073" w:rsidRPr="00CE6073" w:rsidRDefault="00CE6073" w:rsidP="00CE6073">
      <w:pPr>
        <w:pStyle w:val="Geenafstand"/>
      </w:pPr>
    </w:p>
    <w:p w:rsidR="00CE6073" w:rsidRDefault="00CE6073" w:rsidP="00CE6073">
      <w:pPr>
        <w:pStyle w:val="Geenafstand"/>
      </w:pPr>
      <w:r>
        <w:t>Eé</w:t>
      </w:r>
      <w:r w:rsidRPr="00CE6073">
        <w:t xml:space="preserve">n van de mogelijkheden hebben we </w:t>
      </w:r>
      <w:r>
        <w:t xml:space="preserve">reeds besproken, </w:t>
      </w:r>
      <w:r w:rsidRPr="00CE6073">
        <w:t>namelijk het plaatsen van een mededeling op het vak dashboard. Hierin verwijzen we de leerlingen naar de opdracht.</w:t>
      </w:r>
    </w:p>
    <w:p w:rsidR="00CE6073" w:rsidRDefault="00CE6073" w:rsidP="00CE6073">
      <w:pPr>
        <w:pStyle w:val="Geenafstand"/>
      </w:pPr>
    </w:p>
    <w:p w:rsidR="00CE6073" w:rsidRDefault="00CE6073" w:rsidP="00CE6073">
      <w:pPr>
        <w:pStyle w:val="Geenafstand"/>
      </w:pPr>
    </w:p>
    <w:p w:rsidR="00CE6073" w:rsidRDefault="00CE6073" w:rsidP="00CE6073">
      <w:pPr>
        <w:pStyle w:val="Geenafstand"/>
      </w:pPr>
    </w:p>
    <w:p w:rsidR="00CE6073" w:rsidRDefault="00CE6073" w:rsidP="00CE6073">
      <w:pPr>
        <w:pStyle w:val="Geenafstand"/>
      </w:pPr>
    </w:p>
    <w:p w:rsidR="00CE6073" w:rsidRDefault="00CE6073" w:rsidP="00CE6073">
      <w:pPr>
        <w:pStyle w:val="Geenafstand"/>
      </w:pPr>
    </w:p>
    <w:p w:rsidR="00CE6073" w:rsidRDefault="00CE6073" w:rsidP="00CE6073">
      <w:pPr>
        <w:pStyle w:val="Geenafstand"/>
      </w:pPr>
    </w:p>
    <w:p w:rsidR="00CE6073" w:rsidRDefault="00CE6073" w:rsidP="00CE6073">
      <w:pPr>
        <w:pStyle w:val="Geenafstand"/>
        <w:numPr>
          <w:ilvl w:val="0"/>
          <w:numId w:val="48"/>
        </w:numPr>
      </w:pPr>
      <w:r>
        <w:lastRenderedPageBreak/>
        <w:t>We willen nu</w:t>
      </w:r>
      <w:r w:rsidRPr="00CE6073">
        <w:t xml:space="preserve"> een bericht verzenden naar de deelnemers. Klik hiervoor op deelnemers (zie hierboven). </w:t>
      </w:r>
    </w:p>
    <w:p w:rsidR="002D5D72" w:rsidRPr="00CE6073" w:rsidRDefault="002D5D72" w:rsidP="002D5D72">
      <w:pPr>
        <w:pStyle w:val="Geenafstand"/>
        <w:ind w:left="720"/>
      </w:pPr>
    </w:p>
    <w:p w:rsidR="00CE6073" w:rsidRPr="00CE6073" w:rsidRDefault="00CE6073" w:rsidP="00CE6073">
      <w:pPr>
        <w:pStyle w:val="Geenafstand"/>
      </w:pPr>
      <w:r w:rsidRPr="00CE6073">
        <w:rPr>
          <w:noProof/>
        </w:rPr>
        <mc:AlternateContent>
          <mc:Choice Requires="wps">
            <w:drawing>
              <wp:anchor distT="0" distB="0" distL="114300" distR="114300" simplePos="0" relativeHeight="251765760" behindDoc="0" locked="0" layoutInCell="1" allowOverlap="1" wp14:anchorId="17D96B54" wp14:editId="0AF7227A">
                <wp:simplePos x="0" y="0"/>
                <wp:positionH relativeFrom="column">
                  <wp:posOffset>-231</wp:posOffset>
                </wp:positionH>
                <wp:positionV relativeFrom="paragraph">
                  <wp:posOffset>1569200</wp:posOffset>
                </wp:positionV>
                <wp:extent cx="692727" cy="244187"/>
                <wp:effectExtent l="0" t="0" r="12700" b="22860"/>
                <wp:wrapNone/>
                <wp:docPr id="525" name="Ovaal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27" cy="244187"/>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525" o:spid="_x0000_s1026" style="position:absolute;margin-left:0;margin-top:123.55pt;width:54.55pt;height:19.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" strokeweight="2pt">
                <v:fill opacity="0"/>
              </v:oval>
            </w:pict>
          </mc:Fallback>
        </mc:AlternateContent>
      </w:r>
      <w:r w:rsidRPr="00CE6073">
        <w:rPr>
          <w:noProof/>
        </w:rPr>
        <w:drawing>
          <wp:inline distT="0" distB="0" distL="0" distR="0" wp14:anchorId="45F25532" wp14:editId="7CBB45D0">
            <wp:extent cx="5555673" cy="3130176"/>
            <wp:effectExtent l="0" t="0" r="6985" b="0"/>
            <wp:docPr id="522" name="Afbeelding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5555543" cy="3130103"/>
                    </a:xfrm>
                    <a:prstGeom prst="rect">
                      <a:avLst/>
                    </a:prstGeom>
                    <a:noFill/>
                    <a:ln>
                      <a:noFill/>
                    </a:ln>
                  </pic:spPr>
                </pic:pic>
              </a:graphicData>
            </a:graphic>
          </wp:inline>
        </w:drawing>
      </w:r>
    </w:p>
    <w:p w:rsidR="00CE6073" w:rsidRDefault="00CE6073" w:rsidP="00CE6073">
      <w:pPr>
        <w:pStyle w:val="Geenafstand"/>
      </w:pPr>
    </w:p>
    <w:p w:rsidR="00CE6073" w:rsidRPr="00CE6073" w:rsidRDefault="00CE6073" w:rsidP="00CE6073">
      <w:pPr>
        <w:pStyle w:val="Geenafstand"/>
        <w:numPr>
          <w:ilvl w:val="0"/>
          <w:numId w:val="48"/>
        </w:numPr>
      </w:pPr>
      <w:r w:rsidRPr="00CE6073">
        <w:t>Het volgende scherm verschijnt waarbij je moet klikken</w:t>
      </w:r>
      <w:r>
        <w:t xml:space="preserve"> op de knop “bericht verzenden”</w:t>
      </w:r>
      <w:r w:rsidR="003D10C6">
        <w:t>.</w:t>
      </w:r>
    </w:p>
    <w:p w:rsidR="00CE6073" w:rsidRPr="00CE6073" w:rsidRDefault="00CE6073" w:rsidP="00CE6073">
      <w:pPr>
        <w:pStyle w:val="Geenafstand"/>
      </w:pPr>
    </w:p>
    <w:p w:rsidR="00CE6073" w:rsidRPr="00CE6073" w:rsidRDefault="00CE6073" w:rsidP="00CE6073">
      <w:pPr>
        <w:pStyle w:val="Geenafstand"/>
      </w:pPr>
      <w:r w:rsidRPr="00CE6073">
        <w:rPr>
          <w:noProof/>
        </w:rPr>
        <mc:AlternateContent>
          <mc:Choice Requires="wps">
            <w:drawing>
              <wp:anchor distT="0" distB="0" distL="114300" distR="114300" simplePos="0" relativeHeight="251766784" behindDoc="0" locked="0" layoutInCell="1" allowOverlap="1">
                <wp:simplePos x="0" y="0"/>
                <wp:positionH relativeFrom="column">
                  <wp:posOffset>1014730</wp:posOffset>
                </wp:positionH>
                <wp:positionV relativeFrom="paragraph">
                  <wp:posOffset>1368425</wp:posOffset>
                </wp:positionV>
                <wp:extent cx="485775" cy="133350"/>
                <wp:effectExtent l="14605" t="15875" r="13970" b="12700"/>
                <wp:wrapNone/>
                <wp:docPr id="524" name="Ovaal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3335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524" o:spid="_x0000_s1026" style="position:absolute;margin-left:79.9pt;margin-top:107.75pt;width:38.25pt;height:1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" strokeweight="2pt">
                <v:fill opacity="0"/>
              </v:oval>
            </w:pict>
          </mc:Fallback>
        </mc:AlternateContent>
      </w:r>
      <w:r w:rsidRPr="00CE6073">
        <w:rPr>
          <w:noProof/>
        </w:rPr>
        <w:drawing>
          <wp:inline distT="0" distB="0" distL="0" distR="0">
            <wp:extent cx="5555673" cy="3130176"/>
            <wp:effectExtent l="0" t="0" r="6985" b="0"/>
            <wp:docPr id="521" name="Afbeelding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5555543" cy="3130103"/>
                    </a:xfrm>
                    <a:prstGeom prst="rect">
                      <a:avLst/>
                    </a:prstGeom>
                    <a:noFill/>
                    <a:ln>
                      <a:noFill/>
                    </a:ln>
                  </pic:spPr>
                </pic:pic>
              </a:graphicData>
            </a:graphic>
          </wp:inline>
        </w:drawing>
      </w:r>
      <w:r w:rsidRPr="00CE6073">
        <w:t xml:space="preserve"> </w:t>
      </w:r>
    </w:p>
    <w:p w:rsidR="00CE6073" w:rsidRDefault="00CE6073" w:rsidP="002D5D72">
      <w:pPr>
        <w:pStyle w:val="Geenafstand"/>
        <w:numPr>
          <w:ilvl w:val="0"/>
          <w:numId w:val="48"/>
        </w:numPr>
      </w:pPr>
      <w:r w:rsidRPr="00CE6073">
        <w:br w:type="page"/>
      </w:r>
      <w:r w:rsidRPr="00CE6073">
        <w:lastRenderedPageBreak/>
        <w:t>Er verschijnt het volgende pop-up venster. Klik nu op de knop “ok”</w:t>
      </w:r>
      <w:r w:rsidR="003D10C6">
        <w:t>.</w:t>
      </w:r>
      <w:r>
        <w:t xml:space="preserve"> </w:t>
      </w:r>
    </w:p>
    <w:p w:rsidR="00CE6073" w:rsidRPr="00CE6073" w:rsidRDefault="00CE6073" w:rsidP="00CE6073">
      <w:pPr>
        <w:pStyle w:val="Geenafstand"/>
      </w:pPr>
    </w:p>
    <w:p w:rsidR="00CE6073" w:rsidRPr="00CE6073" w:rsidRDefault="00CE6073" w:rsidP="00CE6073">
      <w:pPr>
        <w:pStyle w:val="Geenafstand"/>
      </w:pPr>
      <w:r w:rsidRPr="00CE6073">
        <w:rPr>
          <w:noProof/>
        </w:rPr>
        <w:drawing>
          <wp:inline distT="0" distB="0" distL="0" distR="0">
            <wp:extent cx="4315460" cy="2431415"/>
            <wp:effectExtent l="0" t="0" r="8890" b="6985"/>
            <wp:docPr id="520" name="Afbeelding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4315460" cy="2431415"/>
                    </a:xfrm>
                    <a:prstGeom prst="rect">
                      <a:avLst/>
                    </a:prstGeom>
                    <a:noFill/>
                    <a:ln>
                      <a:noFill/>
                    </a:ln>
                  </pic:spPr>
                </pic:pic>
              </a:graphicData>
            </a:graphic>
          </wp:inline>
        </w:drawing>
      </w:r>
    </w:p>
    <w:p w:rsidR="00CE6073" w:rsidRPr="00CE6073" w:rsidRDefault="00CE6073" w:rsidP="00CE6073">
      <w:pPr>
        <w:pStyle w:val="Geenafstand"/>
      </w:pPr>
    </w:p>
    <w:p w:rsidR="00CE6073" w:rsidRDefault="00CE6073" w:rsidP="00CE6073">
      <w:pPr>
        <w:pStyle w:val="Geenafstand"/>
      </w:pPr>
      <w:r w:rsidRPr="00CE6073">
        <w:t>Het volgende scherm verschijnt:</w:t>
      </w:r>
    </w:p>
    <w:p w:rsidR="002D5D72" w:rsidRPr="00CE6073" w:rsidRDefault="002D5D72" w:rsidP="00CE6073">
      <w:pPr>
        <w:pStyle w:val="Geenafstand"/>
      </w:pPr>
    </w:p>
    <w:p w:rsidR="00CE6073" w:rsidRPr="00CE6073" w:rsidRDefault="00CE6073" w:rsidP="00CE6073">
      <w:pPr>
        <w:pStyle w:val="Geenafstand"/>
      </w:pPr>
      <w:r w:rsidRPr="00CE6073">
        <w:rPr>
          <w:noProof/>
        </w:rPr>
        <mc:AlternateContent>
          <mc:Choice Requires="wps">
            <w:drawing>
              <wp:anchor distT="0" distB="0" distL="114300" distR="114300" simplePos="0" relativeHeight="251767808" behindDoc="0" locked="0" layoutInCell="1" allowOverlap="1">
                <wp:simplePos x="0" y="0"/>
                <wp:positionH relativeFrom="column">
                  <wp:posOffset>376555</wp:posOffset>
                </wp:positionH>
                <wp:positionV relativeFrom="paragraph">
                  <wp:posOffset>2102485</wp:posOffset>
                </wp:positionV>
                <wp:extent cx="485775" cy="133350"/>
                <wp:effectExtent l="14605" t="16510" r="13970" b="21590"/>
                <wp:wrapNone/>
                <wp:docPr id="523" name="Ovaal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3335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523" o:spid="_x0000_s1026" style="position:absolute;margin-left:29.65pt;margin-top:165.55pt;width:38.25pt;height:1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" strokeweight="2pt">
                <v:fill opacity="0"/>
              </v:oval>
            </w:pict>
          </mc:Fallback>
        </mc:AlternateContent>
      </w:r>
      <w:r w:rsidRPr="00CE6073">
        <w:rPr>
          <w:noProof/>
        </w:rPr>
        <w:drawing>
          <wp:inline distT="0" distB="0" distL="0" distR="0">
            <wp:extent cx="4315460" cy="2431415"/>
            <wp:effectExtent l="0" t="0" r="8890" b="6985"/>
            <wp:docPr id="519" name="Afbeelding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4315460" cy="2431415"/>
                    </a:xfrm>
                    <a:prstGeom prst="rect">
                      <a:avLst/>
                    </a:prstGeom>
                    <a:noFill/>
                    <a:ln>
                      <a:noFill/>
                    </a:ln>
                  </pic:spPr>
                </pic:pic>
              </a:graphicData>
            </a:graphic>
          </wp:inline>
        </w:drawing>
      </w:r>
    </w:p>
    <w:p w:rsidR="00CE6073" w:rsidRPr="00CE6073" w:rsidRDefault="00CE6073" w:rsidP="00CE6073">
      <w:pPr>
        <w:pStyle w:val="Geenafstand"/>
      </w:pPr>
    </w:p>
    <w:p w:rsidR="00CE6073" w:rsidRPr="00CE6073" w:rsidRDefault="00CE6073" w:rsidP="002D5D72">
      <w:pPr>
        <w:pStyle w:val="Geenafstand"/>
        <w:numPr>
          <w:ilvl w:val="0"/>
          <w:numId w:val="48"/>
        </w:numPr>
      </w:pPr>
      <w:r w:rsidRPr="00CE6073">
        <w:t>Alle deelnemers zijn toegevoegd en je kunt via dit scherm een beri</w:t>
      </w:r>
      <w:r w:rsidR="003D10C6">
        <w:t xml:space="preserve">cht verzenden. Vul in het </w:t>
      </w:r>
      <w:proofErr w:type="spellStart"/>
      <w:r w:rsidR="003D10C6">
        <w:t>tekst</w:t>
      </w:r>
      <w:r w:rsidRPr="00CE6073">
        <w:t>vak</w:t>
      </w:r>
      <w:proofErr w:type="spellEnd"/>
      <w:r w:rsidRPr="00CE6073">
        <w:t xml:space="preserve"> de boodschap voor de leerlingen in en klik vervolgens op de knop verzenden (zie boven)</w:t>
      </w:r>
      <w:r w:rsidR="003D10C6">
        <w:t>.</w:t>
      </w:r>
    </w:p>
    <w:p w:rsidR="00CE6073" w:rsidRPr="00CE6073" w:rsidRDefault="00CE6073" w:rsidP="00CE6073">
      <w:pPr>
        <w:pStyle w:val="Geenafstand"/>
      </w:pPr>
    </w:p>
    <w:p w:rsidR="00CE6073" w:rsidRPr="00CE6073" w:rsidRDefault="00CE6073" w:rsidP="00CE6073">
      <w:pPr>
        <w:pStyle w:val="Geenafstand"/>
      </w:pPr>
    </w:p>
    <w:p w:rsidR="00CE6073" w:rsidRPr="003F6104" w:rsidRDefault="00CE6073" w:rsidP="003F6104">
      <w:pPr>
        <w:pStyle w:val="Geenafstand"/>
      </w:pPr>
      <w:bookmarkStart w:id="3" w:name="_GoBack"/>
      <w:bookmarkEnd w:id="3"/>
    </w:p>
    <w:sectPr w:rsidR="00CE6073" w:rsidRPr="003F6104" w:rsidSect="00EF7554">
      <w:footerReference w:type="default" r:id="rId6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08EC" w:rsidRDefault="001208EC" w:rsidP="002D60F7">
      <w:pPr>
        <w:spacing w:after="0" w:line="240" w:lineRule="auto"/>
      </w:pPr>
      <w:r>
        <w:separator/>
      </w:r>
    </w:p>
  </w:endnote>
  <w:endnote w:type="continuationSeparator" w:id="0">
    <w:p w:rsidR="001208EC" w:rsidRDefault="001208EC" w:rsidP="002D6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0"/>
      <w:gridCol w:w="926"/>
    </w:tblGrid>
    <w:tr w:rsidR="001208EC" w:rsidTr="00691BB7">
      <w:tc>
        <w:tcPr>
          <w:tcW w:w="4500" w:type="pct"/>
        </w:tcPr>
        <w:p w:rsidR="001208EC" w:rsidRPr="00F62AFB" w:rsidRDefault="001208EC">
          <w:pPr>
            <w:pStyle w:val="Voettekst"/>
            <w:jc w:val="right"/>
            <w:rPr>
              <w:sz w:val="18"/>
            </w:rPr>
          </w:pPr>
          <w:r>
            <w:rPr>
              <w:sz w:val="18"/>
            </w:rPr>
            <w:t>Eindrapportage</w:t>
          </w:r>
          <w:r w:rsidRPr="00F62AFB">
            <w:rPr>
              <w:sz w:val="18"/>
            </w:rPr>
            <w:t xml:space="preserve"> pilot leerlingvolgsysteem VO</w:t>
          </w:r>
        </w:p>
      </w:tc>
      <w:tc>
        <w:tcPr>
          <w:tcW w:w="500" w:type="pct"/>
          <w:tcBorders>
            <w:top w:val="single" w:sz="4" w:space="0" w:color="C0504D" w:themeColor="accent2"/>
          </w:tcBorders>
          <w:shd w:val="clear" w:color="auto" w:fill="95B3D7" w:themeFill="accent1" w:themeFillTint="99"/>
        </w:tcPr>
        <w:p w:rsidR="001208EC" w:rsidRDefault="001208EC">
          <w:pPr>
            <w:pStyle w:val="Koptekst"/>
            <w:rPr>
              <w:color w:val="FFFFFF" w:themeColor="background1"/>
            </w:rPr>
          </w:pPr>
          <w:r>
            <w:fldChar w:fldCharType="begin"/>
          </w:r>
          <w:r>
            <w:instrText xml:space="preserve"> PAGE   \* MERGEFORMAT </w:instrText>
          </w:r>
          <w:r>
            <w:fldChar w:fldCharType="separate"/>
          </w:r>
          <w:r w:rsidR="003D10C6" w:rsidRPr="003D10C6">
            <w:rPr>
              <w:noProof/>
              <w:color w:val="FFFFFF" w:themeColor="background1"/>
            </w:rPr>
            <w:t>28</w:t>
          </w:r>
          <w:r>
            <w:rPr>
              <w:noProof/>
              <w:color w:val="FFFFFF" w:themeColor="background1"/>
            </w:rPr>
            <w:fldChar w:fldCharType="end"/>
          </w:r>
        </w:p>
      </w:tc>
    </w:tr>
  </w:tbl>
  <w:p w:rsidR="001208EC" w:rsidRDefault="001208E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08EC" w:rsidRDefault="001208EC" w:rsidP="002D60F7">
      <w:pPr>
        <w:spacing w:after="0" w:line="240" w:lineRule="auto"/>
      </w:pPr>
      <w:r>
        <w:separator/>
      </w:r>
    </w:p>
  </w:footnote>
  <w:footnote w:type="continuationSeparator" w:id="0">
    <w:p w:rsidR="001208EC" w:rsidRDefault="001208EC" w:rsidP="002D60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C26DE"/>
    <w:multiLevelType w:val="hybridMultilevel"/>
    <w:tmpl w:val="A55A16B8"/>
    <w:lvl w:ilvl="0" w:tplc="1DF8214A">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7CA1184"/>
    <w:multiLevelType w:val="hybridMultilevel"/>
    <w:tmpl w:val="314A665E"/>
    <w:lvl w:ilvl="0" w:tplc="1DF8214A">
      <w:start w:val="1"/>
      <w:numFmt w:val="bullet"/>
      <w:lvlText w:val="-"/>
      <w:lvlJc w:val="left"/>
      <w:pPr>
        <w:ind w:left="36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96C33FB"/>
    <w:multiLevelType w:val="hybridMultilevel"/>
    <w:tmpl w:val="99724D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1D6760E"/>
    <w:multiLevelType w:val="hybridMultilevel"/>
    <w:tmpl w:val="8E945B52"/>
    <w:lvl w:ilvl="0" w:tplc="C79C2DD0">
      <w:start w:val="1"/>
      <w:numFmt w:val="bullet"/>
      <w:lvlText w:val="-"/>
      <w:lvlJc w:val="left"/>
      <w:pPr>
        <w:tabs>
          <w:tab w:val="num" w:pos="420"/>
        </w:tabs>
        <w:ind w:left="4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4134CB9"/>
    <w:multiLevelType w:val="hybridMultilevel"/>
    <w:tmpl w:val="9034BF7C"/>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5">
    <w:nsid w:val="15260CD4"/>
    <w:multiLevelType w:val="hybridMultilevel"/>
    <w:tmpl w:val="FA9A6D86"/>
    <w:lvl w:ilvl="0" w:tplc="C79C2DD0">
      <w:start w:val="1"/>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6">
    <w:nsid w:val="1C1D4962"/>
    <w:multiLevelType w:val="hybridMultilevel"/>
    <w:tmpl w:val="07EE73F4"/>
    <w:lvl w:ilvl="0" w:tplc="1DF8214A">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2061630C"/>
    <w:multiLevelType w:val="hybridMultilevel"/>
    <w:tmpl w:val="24EA9742"/>
    <w:lvl w:ilvl="0" w:tplc="1DF8214A">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36168ED"/>
    <w:multiLevelType w:val="hybridMultilevel"/>
    <w:tmpl w:val="207C79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7814936"/>
    <w:multiLevelType w:val="hybridMultilevel"/>
    <w:tmpl w:val="943C51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C4C299F"/>
    <w:multiLevelType w:val="hybridMultilevel"/>
    <w:tmpl w:val="CC347306"/>
    <w:lvl w:ilvl="0" w:tplc="4E687B74">
      <w:start w:val="1"/>
      <w:numFmt w:val="bullet"/>
      <w:lvlText w:val="-"/>
      <w:lvlJc w:val="left"/>
      <w:pPr>
        <w:ind w:left="360" w:hanging="360"/>
      </w:pPr>
      <w:rPr>
        <w:rFonts w:ascii="Times New Roman" w:hAnsi="Times New Roman" w:cs="Times New Roman" w:hint="default"/>
        <w:color w:val="FF0000"/>
        <w:sz w:val="4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31D20D38"/>
    <w:multiLevelType w:val="hybridMultilevel"/>
    <w:tmpl w:val="F578C4F2"/>
    <w:lvl w:ilvl="0" w:tplc="1DF8214A">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34F54FB1"/>
    <w:multiLevelType w:val="hybridMultilevel"/>
    <w:tmpl w:val="B6067424"/>
    <w:lvl w:ilvl="0" w:tplc="1DF8214A">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35E8422F"/>
    <w:multiLevelType w:val="hybridMultilevel"/>
    <w:tmpl w:val="B46AC196"/>
    <w:lvl w:ilvl="0" w:tplc="C79C2DD0">
      <w:start w:val="1"/>
      <w:numFmt w:val="bullet"/>
      <w:lvlText w:val="-"/>
      <w:lvlJc w:val="left"/>
      <w:pPr>
        <w:tabs>
          <w:tab w:val="num" w:pos="420"/>
        </w:tabs>
        <w:ind w:left="4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36B033CA"/>
    <w:multiLevelType w:val="hybridMultilevel"/>
    <w:tmpl w:val="F0DE3DF8"/>
    <w:lvl w:ilvl="0" w:tplc="1DF8214A">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37BD0BBF"/>
    <w:multiLevelType w:val="hybridMultilevel"/>
    <w:tmpl w:val="3E12B604"/>
    <w:lvl w:ilvl="0" w:tplc="0413000F">
      <w:start w:val="1"/>
      <w:numFmt w:val="decimal"/>
      <w:lvlText w:val="%1."/>
      <w:lvlJc w:val="left"/>
      <w:pPr>
        <w:tabs>
          <w:tab w:val="num" w:pos="360"/>
        </w:tabs>
        <w:ind w:left="360" w:hanging="360"/>
      </w:pPr>
    </w:lvl>
    <w:lvl w:ilvl="1" w:tplc="0413000F">
      <w:start w:val="1"/>
      <w:numFmt w:val="decimal"/>
      <w:lvlText w:val="%2."/>
      <w:lvlJc w:val="left"/>
      <w:pPr>
        <w:tabs>
          <w:tab w:val="num" w:pos="360"/>
        </w:tabs>
        <w:ind w:left="360" w:hanging="360"/>
      </w:pPr>
    </w:lvl>
    <w:lvl w:ilvl="2" w:tplc="E7822E32">
      <w:start w:val="1"/>
      <w:numFmt w:val="lowerLetter"/>
      <w:lvlText w:val="%3."/>
      <w:lvlJc w:val="left"/>
      <w:pPr>
        <w:tabs>
          <w:tab w:val="num" w:pos="794"/>
        </w:tabs>
        <w:ind w:left="794" w:hanging="437"/>
      </w:pPr>
      <w:rPr>
        <w:rFonts w:hint="default"/>
      </w:r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6">
    <w:nsid w:val="3A9474F1"/>
    <w:multiLevelType w:val="hybridMultilevel"/>
    <w:tmpl w:val="448E6CD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3CD45389"/>
    <w:multiLevelType w:val="hybridMultilevel"/>
    <w:tmpl w:val="E360A0C2"/>
    <w:lvl w:ilvl="0" w:tplc="DE168DB4">
      <w:start w:val="1"/>
      <w:numFmt w:val="bullet"/>
      <w:lvlText w:val=""/>
      <w:lvlJc w:val="left"/>
      <w:pPr>
        <w:ind w:left="360" w:hanging="360"/>
      </w:pPr>
      <w:rPr>
        <w:rFonts w:ascii="Wingdings" w:hAnsi="Wingdings" w:hint="default"/>
        <w:color w:val="42EF25"/>
        <w:sz w:val="52"/>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nsid w:val="3D582045"/>
    <w:multiLevelType w:val="hybridMultilevel"/>
    <w:tmpl w:val="C08AE5CC"/>
    <w:lvl w:ilvl="0" w:tplc="47529BAC">
      <w:start w:val="1"/>
      <w:numFmt w:val="bullet"/>
      <w:lvlText w:val=""/>
      <w:lvlJc w:val="left"/>
      <w:pPr>
        <w:ind w:left="360" w:hanging="360"/>
      </w:pPr>
      <w:rPr>
        <w:rFonts w:ascii="Wingdings" w:hAnsi="Wingdings" w:hint="default"/>
        <w:color w:val="42EF25"/>
        <w:sz w:val="44"/>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3F666C94"/>
    <w:multiLevelType w:val="hybridMultilevel"/>
    <w:tmpl w:val="6C068C2C"/>
    <w:lvl w:ilvl="0" w:tplc="1DF8214A">
      <w:start w:val="1"/>
      <w:numFmt w:val="bullet"/>
      <w:lvlText w:val="-"/>
      <w:lvlJc w:val="left"/>
      <w:pPr>
        <w:ind w:left="1290" w:hanging="360"/>
      </w:pPr>
      <w:rPr>
        <w:rFonts w:ascii="Arial" w:hAnsi="Arial" w:hint="default"/>
      </w:rPr>
    </w:lvl>
    <w:lvl w:ilvl="1" w:tplc="04130003" w:tentative="1">
      <w:start w:val="1"/>
      <w:numFmt w:val="bullet"/>
      <w:lvlText w:val="o"/>
      <w:lvlJc w:val="left"/>
      <w:pPr>
        <w:ind w:left="2010" w:hanging="360"/>
      </w:pPr>
      <w:rPr>
        <w:rFonts w:ascii="Courier New" w:hAnsi="Courier New" w:cs="Courier New" w:hint="default"/>
      </w:rPr>
    </w:lvl>
    <w:lvl w:ilvl="2" w:tplc="04130005" w:tentative="1">
      <w:start w:val="1"/>
      <w:numFmt w:val="bullet"/>
      <w:lvlText w:val=""/>
      <w:lvlJc w:val="left"/>
      <w:pPr>
        <w:ind w:left="2730" w:hanging="360"/>
      </w:pPr>
      <w:rPr>
        <w:rFonts w:ascii="Wingdings" w:hAnsi="Wingdings" w:hint="default"/>
      </w:rPr>
    </w:lvl>
    <w:lvl w:ilvl="3" w:tplc="04130001" w:tentative="1">
      <w:start w:val="1"/>
      <w:numFmt w:val="bullet"/>
      <w:lvlText w:val=""/>
      <w:lvlJc w:val="left"/>
      <w:pPr>
        <w:ind w:left="3450" w:hanging="360"/>
      </w:pPr>
      <w:rPr>
        <w:rFonts w:ascii="Symbol" w:hAnsi="Symbol" w:hint="default"/>
      </w:rPr>
    </w:lvl>
    <w:lvl w:ilvl="4" w:tplc="04130003" w:tentative="1">
      <w:start w:val="1"/>
      <w:numFmt w:val="bullet"/>
      <w:lvlText w:val="o"/>
      <w:lvlJc w:val="left"/>
      <w:pPr>
        <w:ind w:left="4170" w:hanging="360"/>
      </w:pPr>
      <w:rPr>
        <w:rFonts w:ascii="Courier New" w:hAnsi="Courier New" w:cs="Courier New" w:hint="default"/>
      </w:rPr>
    </w:lvl>
    <w:lvl w:ilvl="5" w:tplc="04130005" w:tentative="1">
      <w:start w:val="1"/>
      <w:numFmt w:val="bullet"/>
      <w:lvlText w:val=""/>
      <w:lvlJc w:val="left"/>
      <w:pPr>
        <w:ind w:left="4890" w:hanging="360"/>
      </w:pPr>
      <w:rPr>
        <w:rFonts w:ascii="Wingdings" w:hAnsi="Wingdings" w:hint="default"/>
      </w:rPr>
    </w:lvl>
    <w:lvl w:ilvl="6" w:tplc="04130001" w:tentative="1">
      <w:start w:val="1"/>
      <w:numFmt w:val="bullet"/>
      <w:lvlText w:val=""/>
      <w:lvlJc w:val="left"/>
      <w:pPr>
        <w:ind w:left="5610" w:hanging="360"/>
      </w:pPr>
      <w:rPr>
        <w:rFonts w:ascii="Symbol" w:hAnsi="Symbol" w:hint="default"/>
      </w:rPr>
    </w:lvl>
    <w:lvl w:ilvl="7" w:tplc="04130003" w:tentative="1">
      <w:start w:val="1"/>
      <w:numFmt w:val="bullet"/>
      <w:lvlText w:val="o"/>
      <w:lvlJc w:val="left"/>
      <w:pPr>
        <w:ind w:left="6330" w:hanging="360"/>
      </w:pPr>
      <w:rPr>
        <w:rFonts w:ascii="Courier New" w:hAnsi="Courier New" w:cs="Courier New" w:hint="default"/>
      </w:rPr>
    </w:lvl>
    <w:lvl w:ilvl="8" w:tplc="04130005" w:tentative="1">
      <w:start w:val="1"/>
      <w:numFmt w:val="bullet"/>
      <w:lvlText w:val=""/>
      <w:lvlJc w:val="left"/>
      <w:pPr>
        <w:ind w:left="7050" w:hanging="360"/>
      </w:pPr>
      <w:rPr>
        <w:rFonts w:ascii="Wingdings" w:hAnsi="Wingdings" w:hint="default"/>
      </w:rPr>
    </w:lvl>
  </w:abstractNum>
  <w:abstractNum w:abstractNumId="20">
    <w:nsid w:val="40AE0B8B"/>
    <w:multiLevelType w:val="hybridMultilevel"/>
    <w:tmpl w:val="5AFCE27C"/>
    <w:lvl w:ilvl="0" w:tplc="9EE09376">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40CE4F05"/>
    <w:multiLevelType w:val="hybridMultilevel"/>
    <w:tmpl w:val="6498AE8C"/>
    <w:lvl w:ilvl="0" w:tplc="A6F8175C">
      <w:start w:val="1"/>
      <w:numFmt w:val="bullet"/>
      <w:lvlText w:val=""/>
      <w:lvlJc w:val="left"/>
      <w:pPr>
        <w:ind w:left="360" w:hanging="360"/>
      </w:pPr>
      <w:rPr>
        <w:rFonts w:ascii="Wingdings" w:hAnsi="Wingdings" w:hint="default"/>
        <w:color w:val="42EF25"/>
        <w:sz w:val="52"/>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nsid w:val="42642C00"/>
    <w:multiLevelType w:val="hybridMultilevel"/>
    <w:tmpl w:val="90AA4B9E"/>
    <w:lvl w:ilvl="0" w:tplc="9EE09376">
      <w:start w:val="1"/>
      <w:numFmt w:val="bullet"/>
      <w:lvlText w:val="-"/>
      <w:lvlJc w:val="left"/>
      <w:pPr>
        <w:tabs>
          <w:tab w:val="num" w:pos="363"/>
        </w:tabs>
        <w:ind w:left="363" w:hanging="363"/>
      </w:pPr>
      <w:rPr>
        <w:rFonts w:ascii="Times New Roman" w:hAnsi="Times New Roman" w:cs="Times New Roman" w:hint="default"/>
      </w:rPr>
    </w:lvl>
    <w:lvl w:ilvl="1" w:tplc="04130003" w:tentative="1">
      <w:start w:val="1"/>
      <w:numFmt w:val="bullet"/>
      <w:lvlText w:val="o"/>
      <w:lvlJc w:val="left"/>
      <w:pPr>
        <w:tabs>
          <w:tab w:val="num" w:pos="1083"/>
        </w:tabs>
        <w:ind w:left="1083" w:hanging="360"/>
      </w:pPr>
      <w:rPr>
        <w:rFonts w:ascii="Courier New" w:hAnsi="Courier New" w:cs="Courier New" w:hint="default"/>
      </w:rPr>
    </w:lvl>
    <w:lvl w:ilvl="2" w:tplc="04130005" w:tentative="1">
      <w:start w:val="1"/>
      <w:numFmt w:val="bullet"/>
      <w:lvlText w:val=""/>
      <w:lvlJc w:val="left"/>
      <w:pPr>
        <w:tabs>
          <w:tab w:val="num" w:pos="1803"/>
        </w:tabs>
        <w:ind w:left="1803" w:hanging="360"/>
      </w:pPr>
      <w:rPr>
        <w:rFonts w:ascii="Wingdings" w:hAnsi="Wingdings" w:hint="default"/>
      </w:rPr>
    </w:lvl>
    <w:lvl w:ilvl="3" w:tplc="04130001" w:tentative="1">
      <w:start w:val="1"/>
      <w:numFmt w:val="bullet"/>
      <w:lvlText w:val=""/>
      <w:lvlJc w:val="left"/>
      <w:pPr>
        <w:tabs>
          <w:tab w:val="num" w:pos="2523"/>
        </w:tabs>
        <w:ind w:left="2523" w:hanging="360"/>
      </w:pPr>
      <w:rPr>
        <w:rFonts w:ascii="Symbol" w:hAnsi="Symbol" w:hint="default"/>
      </w:rPr>
    </w:lvl>
    <w:lvl w:ilvl="4" w:tplc="04130003" w:tentative="1">
      <w:start w:val="1"/>
      <w:numFmt w:val="bullet"/>
      <w:lvlText w:val="o"/>
      <w:lvlJc w:val="left"/>
      <w:pPr>
        <w:tabs>
          <w:tab w:val="num" w:pos="3243"/>
        </w:tabs>
        <w:ind w:left="3243" w:hanging="360"/>
      </w:pPr>
      <w:rPr>
        <w:rFonts w:ascii="Courier New" w:hAnsi="Courier New" w:cs="Courier New" w:hint="default"/>
      </w:rPr>
    </w:lvl>
    <w:lvl w:ilvl="5" w:tplc="04130005" w:tentative="1">
      <w:start w:val="1"/>
      <w:numFmt w:val="bullet"/>
      <w:lvlText w:val=""/>
      <w:lvlJc w:val="left"/>
      <w:pPr>
        <w:tabs>
          <w:tab w:val="num" w:pos="3963"/>
        </w:tabs>
        <w:ind w:left="3963" w:hanging="360"/>
      </w:pPr>
      <w:rPr>
        <w:rFonts w:ascii="Wingdings" w:hAnsi="Wingdings" w:hint="default"/>
      </w:rPr>
    </w:lvl>
    <w:lvl w:ilvl="6" w:tplc="04130001" w:tentative="1">
      <w:start w:val="1"/>
      <w:numFmt w:val="bullet"/>
      <w:lvlText w:val=""/>
      <w:lvlJc w:val="left"/>
      <w:pPr>
        <w:tabs>
          <w:tab w:val="num" w:pos="4683"/>
        </w:tabs>
        <w:ind w:left="4683" w:hanging="360"/>
      </w:pPr>
      <w:rPr>
        <w:rFonts w:ascii="Symbol" w:hAnsi="Symbol" w:hint="default"/>
      </w:rPr>
    </w:lvl>
    <w:lvl w:ilvl="7" w:tplc="04130003" w:tentative="1">
      <w:start w:val="1"/>
      <w:numFmt w:val="bullet"/>
      <w:lvlText w:val="o"/>
      <w:lvlJc w:val="left"/>
      <w:pPr>
        <w:tabs>
          <w:tab w:val="num" w:pos="5403"/>
        </w:tabs>
        <w:ind w:left="5403" w:hanging="360"/>
      </w:pPr>
      <w:rPr>
        <w:rFonts w:ascii="Courier New" w:hAnsi="Courier New" w:cs="Courier New" w:hint="default"/>
      </w:rPr>
    </w:lvl>
    <w:lvl w:ilvl="8" w:tplc="04130005" w:tentative="1">
      <w:start w:val="1"/>
      <w:numFmt w:val="bullet"/>
      <w:lvlText w:val=""/>
      <w:lvlJc w:val="left"/>
      <w:pPr>
        <w:tabs>
          <w:tab w:val="num" w:pos="6123"/>
        </w:tabs>
        <w:ind w:left="6123" w:hanging="360"/>
      </w:pPr>
      <w:rPr>
        <w:rFonts w:ascii="Wingdings" w:hAnsi="Wingdings" w:hint="default"/>
      </w:rPr>
    </w:lvl>
  </w:abstractNum>
  <w:abstractNum w:abstractNumId="23">
    <w:nsid w:val="43B11193"/>
    <w:multiLevelType w:val="hybridMultilevel"/>
    <w:tmpl w:val="812CE734"/>
    <w:lvl w:ilvl="0" w:tplc="1DF8214A">
      <w:start w:val="1"/>
      <w:numFmt w:val="bullet"/>
      <w:lvlText w:val="-"/>
      <w:lvlJc w:val="left"/>
      <w:pPr>
        <w:ind w:left="1080" w:hanging="360"/>
      </w:pPr>
      <w:rPr>
        <w:rFonts w:ascii="Arial" w:hAnsi="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nsid w:val="474D101E"/>
    <w:multiLevelType w:val="hybridMultilevel"/>
    <w:tmpl w:val="11347C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47B07B0A"/>
    <w:multiLevelType w:val="hybridMultilevel"/>
    <w:tmpl w:val="EE467272"/>
    <w:lvl w:ilvl="0" w:tplc="1DF8214A">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nsid w:val="49EF0B8F"/>
    <w:multiLevelType w:val="hybridMultilevel"/>
    <w:tmpl w:val="20222FBA"/>
    <w:lvl w:ilvl="0" w:tplc="1DF8214A">
      <w:start w:val="1"/>
      <w:numFmt w:val="bullet"/>
      <w:lvlText w:val="-"/>
      <w:lvlJc w:val="left"/>
      <w:pPr>
        <w:ind w:left="1440" w:hanging="360"/>
      </w:pPr>
      <w:rPr>
        <w:rFonts w:ascii="Arial" w:hAnsi="Aria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7">
    <w:nsid w:val="4A6677D5"/>
    <w:multiLevelType w:val="hybridMultilevel"/>
    <w:tmpl w:val="E79868E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8">
    <w:nsid w:val="4E9145FD"/>
    <w:multiLevelType w:val="hybridMultilevel"/>
    <w:tmpl w:val="61185E48"/>
    <w:lvl w:ilvl="0" w:tplc="69AA3224">
      <w:start w:val="1"/>
      <w:numFmt w:val="bullet"/>
      <w:lvlText w:val=""/>
      <w:lvlJc w:val="left"/>
      <w:pPr>
        <w:ind w:left="360" w:hanging="360"/>
      </w:pPr>
      <w:rPr>
        <w:rFonts w:ascii="Wingdings" w:hAnsi="Wingdings" w:hint="default"/>
        <w:color w:val="42EF25"/>
        <w:sz w:val="52"/>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nsid w:val="4EFA0911"/>
    <w:multiLevelType w:val="hybridMultilevel"/>
    <w:tmpl w:val="FCE80A8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54E51959"/>
    <w:multiLevelType w:val="hybridMultilevel"/>
    <w:tmpl w:val="A3406810"/>
    <w:lvl w:ilvl="0" w:tplc="50EE24AE">
      <w:numFmt w:val="bullet"/>
      <w:lvlText w:val=""/>
      <w:lvlJc w:val="left"/>
      <w:pPr>
        <w:ind w:left="1290" w:hanging="360"/>
      </w:pPr>
      <w:rPr>
        <w:rFonts w:ascii="Symbol" w:eastAsia="Times New Roman" w:hAnsi="Symbol" w:cs="Times New Roman" w:hint="default"/>
      </w:rPr>
    </w:lvl>
    <w:lvl w:ilvl="1" w:tplc="04130003" w:tentative="1">
      <w:start w:val="1"/>
      <w:numFmt w:val="bullet"/>
      <w:lvlText w:val="o"/>
      <w:lvlJc w:val="left"/>
      <w:pPr>
        <w:ind w:left="2010" w:hanging="360"/>
      </w:pPr>
      <w:rPr>
        <w:rFonts w:ascii="Courier New" w:hAnsi="Courier New" w:cs="Courier New" w:hint="default"/>
      </w:rPr>
    </w:lvl>
    <w:lvl w:ilvl="2" w:tplc="04130005" w:tentative="1">
      <w:start w:val="1"/>
      <w:numFmt w:val="bullet"/>
      <w:lvlText w:val=""/>
      <w:lvlJc w:val="left"/>
      <w:pPr>
        <w:ind w:left="2730" w:hanging="360"/>
      </w:pPr>
      <w:rPr>
        <w:rFonts w:ascii="Wingdings" w:hAnsi="Wingdings" w:hint="default"/>
      </w:rPr>
    </w:lvl>
    <w:lvl w:ilvl="3" w:tplc="04130001" w:tentative="1">
      <w:start w:val="1"/>
      <w:numFmt w:val="bullet"/>
      <w:lvlText w:val=""/>
      <w:lvlJc w:val="left"/>
      <w:pPr>
        <w:ind w:left="3450" w:hanging="360"/>
      </w:pPr>
      <w:rPr>
        <w:rFonts w:ascii="Symbol" w:hAnsi="Symbol" w:hint="default"/>
      </w:rPr>
    </w:lvl>
    <w:lvl w:ilvl="4" w:tplc="04130003" w:tentative="1">
      <w:start w:val="1"/>
      <w:numFmt w:val="bullet"/>
      <w:lvlText w:val="o"/>
      <w:lvlJc w:val="left"/>
      <w:pPr>
        <w:ind w:left="4170" w:hanging="360"/>
      </w:pPr>
      <w:rPr>
        <w:rFonts w:ascii="Courier New" w:hAnsi="Courier New" w:cs="Courier New" w:hint="default"/>
      </w:rPr>
    </w:lvl>
    <w:lvl w:ilvl="5" w:tplc="04130005" w:tentative="1">
      <w:start w:val="1"/>
      <w:numFmt w:val="bullet"/>
      <w:lvlText w:val=""/>
      <w:lvlJc w:val="left"/>
      <w:pPr>
        <w:ind w:left="4890" w:hanging="360"/>
      </w:pPr>
      <w:rPr>
        <w:rFonts w:ascii="Wingdings" w:hAnsi="Wingdings" w:hint="default"/>
      </w:rPr>
    </w:lvl>
    <w:lvl w:ilvl="6" w:tplc="04130001" w:tentative="1">
      <w:start w:val="1"/>
      <w:numFmt w:val="bullet"/>
      <w:lvlText w:val=""/>
      <w:lvlJc w:val="left"/>
      <w:pPr>
        <w:ind w:left="5610" w:hanging="360"/>
      </w:pPr>
      <w:rPr>
        <w:rFonts w:ascii="Symbol" w:hAnsi="Symbol" w:hint="default"/>
      </w:rPr>
    </w:lvl>
    <w:lvl w:ilvl="7" w:tplc="04130003" w:tentative="1">
      <w:start w:val="1"/>
      <w:numFmt w:val="bullet"/>
      <w:lvlText w:val="o"/>
      <w:lvlJc w:val="left"/>
      <w:pPr>
        <w:ind w:left="6330" w:hanging="360"/>
      </w:pPr>
      <w:rPr>
        <w:rFonts w:ascii="Courier New" w:hAnsi="Courier New" w:cs="Courier New" w:hint="default"/>
      </w:rPr>
    </w:lvl>
    <w:lvl w:ilvl="8" w:tplc="04130005" w:tentative="1">
      <w:start w:val="1"/>
      <w:numFmt w:val="bullet"/>
      <w:lvlText w:val=""/>
      <w:lvlJc w:val="left"/>
      <w:pPr>
        <w:ind w:left="7050" w:hanging="360"/>
      </w:pPr>
      <w:rPr>
        <w:rFonts w:ascii="Wingdings" w:hAnsi="Wingdings" w:hint="default"/>
      </w:rPr>
    </w:lvl>
  </w:abstractNum>
  <w:abstractNum w:abstractNumId="31">
    <w:nsid w:val="56803C2C"/>
    <w:multiLevelType w:val="hybridMultilevel"/>
    <w:tmpl w:val="F9A00DF2"/>
    <w:lvl w:ilvl="0" w:tplc="04130015">
      <w:start w:val="1"/>
      <w:numFmt w:val="upp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2">
    <w:nsid w:val="56FF366D"/>
    <w:multiLevelType w:val="hybridMultilevel"/>
    <w:tmpl w:val="C8F4D5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57855AC8"/>
    <w:multiLevelType w:val="hybridMultilevel"/>
    <w:tmpl w:val="EB908C66"/>
    <w:lvl w:ilvl="0" w:tplc="1DF8214A">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nsid w:val="57A228C2"/>
    <w:multiLevelType w:val="hybridMultilevel"/>
    <w:tmpl w:val="7E423D62"/>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5BEC2FCF"/>
    <w:multiLevelType w:val="hybridMultilevel"/>
    <w:tmpl w:val="A7EC7F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5C1B2EF8"/>
    <w:multiLevelType w:val="hybridMultilevel"/>
    <w:tmpl w:val="D47A0E7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5D316697"/>
    <w:multiLevelType w:val="hybridMultilevel"/>
    <w:tmpl w:val="184A23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5F3E1B20"/>
    <w:multiLevelType w:val="hybridMultilevel"/>
    <w:tmpl w:val="8B94586E"/>
    <w:lvl w:ilvl="0" w:tplc="9EE09376">
      <w:start w:val="1"/>
      <w:numFmt w:val="bullet"/>
      <w:lvlText w:val="-"/>
      <w:lvlJc w:val="left"/>
      <w:pPr>
        <w:tabs>
          <w:tab w:val="num" w:pos="363"/>
        </w:tabs>
        <w:ind w:left="363" w:hanging="363"/>
      </w:pPr>
      <w:rPr>
        <w:rFonts w:ascii="Times New Roman" w:hAnsi="Times New Roman" w:cs="Times New Roman" w:hint="default"/>
      </w:rPr>
    </w:lvl>
    <w:lvl w:ilvl="1" w:tplc="9EE09376">
      <w:start w:val="1"/>
      <w:numFmt w:val="bullet"/>
      <w:lvlText w:val="-"/>
      <w:lvlJc w:val="left"/>
      <w:pPr>
        <w:tabs>
          <w:tab w:val="num" w:pos="1083"/>
        </w:tabs>
        <w:ind w:left="1083" w:hanging="363"/>
      </w:pPr>
      <w:rPr>
        <w:rFonts w:ascii="Times New Roman" w:hAnsi="Times New Roman" w:cs="Times New Roman" w:hint="default"/>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9">
    <w:nsid w:val="63B563C4"/>
    <w:multiLevelType w:val="hybridMultilevel"/>
    <w:tmpl w:val="2AD8F3C2"/>
    <w:lvl w:ilvl="0" w:tplc="47529BAC">
      <w:start w:val="1"/>
      <w:numFmt w:val="bullet"/>
      <w:lvlText w:val=""/>
      <w:lvlJc w:val="left"/>
      <w:pPr>
        <w:ind w:left="720" w:hanging="360"/>
      </w:pPr>
      <w:rPr>
        <w:rFonts w:ascii="Wingdings" w:hAnsi="Wingdings" w:hint="default"/>
        <w:color w:val="42EF25"/>
        <w:sz w:val="4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6ABF77FA"/>
    <w:multiLevelType w:val="hybridMultilevel"/>
    <w:tmpl w:val="F2DECD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6D1F1F3F"/>
    <w:multiLevelType w:val="hybridMultilevel"/>
    <w:tmpl w:val="C25E26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nsid w:val="703E44CB"/>
    <w:multiLevelType w:val="hybridMultilevel"/>
    <w:tmpl w:val="C518DB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nsid w:val="73305B41"/>
    <w:multiLevelType w:val="hybridMultilevel"/>
    <w:tmpl w:val="1C8221AE"/>
    <w:lvl w:ilvl="0" w:tplc="1DF8214A">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nsid w:val="73A43303"/>
    <w:multiLevelType w:val="hybridMultilevel"/>
    <w:tmpl w:val="5DD04A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nsid w:val="78AC25FC"/>
    <w:multiLevelType w:val="hybridMultilevel"/>
    <w:tmpl w:val="0706DC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nsid w:val="7A9918A1"/>
    <w:multiLevelType w:val="hybridMultilevel"/>
    <w:tmpl w:val="3A44B00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7C907B5D"/>
    <w:multiLevelType w:val="hybridMultilevel"/>
    <w:tmpl w:val="E1482D5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nsid w:val="7FE0771C"/>
    <w:multiLevelType w:val="hybridMultilevel"/>
    <w:tmpl w:val="914A4CB4"/>
    <w:lvl w:ilvl="0" w:tplc="1DF8214A">
      <w:start w:val="1"/>
      <w:numFmt w:val="bullet"/>
      <w:lvlText w:val="-"/>
      <w:lvlJc w:val="left"/>
      <w:pPr>
        <w:ind w:left="36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3"/>
  </w:num>
  <w:num w:numId="2">
    <w:abstractNumId w:val="6"/>
  </w:num>
  <w:num w:numId="3">
    <w:abstractNumId w:val="25"/>
  </w:num>
  <w:num w:numId="4">
    <w:abstractNumId w:val="0"/>
  </w:num>
  <w:num w:numId="5">
    <w:abstractNumId w:val="12"/>
  </w:num>
  <w:num w:numId="6">
    <w:abstractNumId w:val="11"/>
  </w:num>
  <w:num w:numId="7">
    <w:abstractNumId w:val="43"/>
  </w:num>
  <w:num w:numId="8">
    <w:abstractNumId w:val="14"/>
  </w:num>
  <w:num w:numId="9">
    <w:abstractNumId w:val="48"/>
  </w:num>
  <w:num w:numId="10">
    <w:abstractNumId w:val="1"/>
  </w:num>
  <w:num w:numId="11">
    <w:abstractNumId w:val="34"/>
  </w:num>
  <w:num w:numId="12">
    <w:abstractNumId w:val="23"/>
  </w:num>
  <w:num w:numId="13">
    <w:abstractNumId w:val="4"/>
  </w:num>
  <w:num w:numId="14">
    <w:abstractNumId w:val="22"/>
  </w:num>
  <w:num w:numId="15">
    <w:abstractNumId w:val="15"/>
  </w:num>
  <w:num w:numId="16">
    <w:abstractNumId w:val="38"/>
  </w:num>
  <w:num w:numId="17">
    <w:abstractNumId w:val="46"/>
  </w:num>
  <w:num w:numId="18">
    <w:abstractNumId w:val="18"/>
  </w:num>
  <w:num w:numId="19">
    <w:abstractNumId w:val="47"/>
  </w:num>
  <w:num w:numId="20">
    <w:abstractNumId w:val="21"/>
  </w:num>
  <w:num w:numId="21">
    <w:abstractNumId w:val="39"/>
  </w:num>
  <w:num w:numId="22">
    <w:abstractNumId w:val="28"/>
  </w:num>
  <w:num w:numId="23">
    <w:abstractNumId w:val="17"/>
  </w:num>
  <w:num w:numId="24">
    <w:abstractNumId w:val="20"/>
  </w:num>
  <w:num w:numId="25">
    <w:abstractNumId w:val="8"/>
  </w:num>
  <w:num w:numId="26">
    <w:abstractNumId w:val="27"/>
  </w:num>
  <w:num w:numId="27">
    <w:abstractNumId w:val="26"/>
  </w:num>
  <w:num w:numId="28">
    <w:abstractNumId w:val="10"/>
  </w:num>
  <w:num w:numId="29">
    <w:abstractNumId w:val="41"/>
  </w:num>
  <w:num w:numId="30">
    <w:abstractNumId w:val="35"/>
  </w:num>
  <w:num w:numId="31">
    <w:abstractNumId w:val="40"/>
  </w:num>
  <w:num w:numId="32">
    <w:abstractNumId w:val="7"/>
  </w:num>
  <w:num w:numId="33">
    <w:abstractNumId w:val="36"/>
  </w:num>
  <w:num w:numId="34">
    <w:abstractNumId w:val="31"/>
  </w:num>
  <w:num w:numId="35">
    <w:abstractNumId w:val="29"/>
  </w:num>
  <w:num w:numId="36">
    <w:abstractNumId w:val="5"/>
  </w:num>
  <w:num w:numId="37">
    <w:abstractNumId w:val="13"/>
  </w:num>
  <w:num w:numId="38">
    <w:abstractNumId w:val="2"/>
  </w:num>
  <w:num w:numId="39">
    <w:abstractNumId w:val="3"/>
  </w:num>
  <w:num w:numId="40">
    <w:abstractNumId w:val="30"/>
  </w:num>
  <w:num w:numId="41">
    <w:abstractNumId w:val="24"/>
  </w:num>
  <w:num w:numId="42">
    <w:abstractNumId w:val="19"/>
  </w:num>
  <w:num w:numId="43">
    <w:abstractNumId w:val="32"/>
  </w:num>
  <w:num w:numId="44">
    <w:abstractNumId w:val="37"/>
  </w:num>
  <w:num w:numId="45">
    <w:abstractNumId w:val="42"/>
  </w:num>
  <w:num w:numId="46">
    <w:abstractNumId w:val="44"/>
  </w:num>
  <w:num w:numId="47">
    <w:abstractNumId w:val="16"/>
  </w:num>
  <w:num w:numId="48">
    <w:abstractNumId w:val="9"/>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6B7"/>
    <w:rsid w:val="00010197"/>
    <w:rsid w:val="00015B12"/>
    <w:rsid w:val="000166BD"/>
    <w:rsid w:val="00032618"/>
    <w:rsid w:val="0004582C"/>
    <w:rsid w:val="0005136D"/>
    <w:rsid w:val="00054694"/>
    <w:rsid w:val="000549AD"/>
    <w:rsid w:val="00056DAD"/>
    <w:rsid w:val="00064BE4"/>
    <w:rsid w:val="00065AB9"/>
    <w:rsid w:val="000731F7"/>
    <w:rsid w:val="00075896"/>
    <w:rsid w:val="000C5844"/>
    <w:rsid w:val="000D3C84"/>
    <w:rsid w:val="000E50C7"/>
    <w:rsid w:val="000F0A56"/>
    <w:rsid w:val="000F3043"/>
    <w:rsid w:val="000F42DF"/>
    <w:rsid w:val="000F7426"/>
    <w:rsid w:val="000F7A07"/>
    <w:rsid w:val="001208EC"/>
    <w:rsid w:val="00127821"/>
    <w:rsid w:val="001304F9"/>
    <w:rsid w:val="0014274B"/>
    <w:rsid w:val="00147B41"/>
    <w:rsid w:val="00162D2E"/>
    <w:rsid w:val="0018257A"/>
    <w:rsid w:val="00185B09"/>
    <w:rsid w:val="00193BF4"/>
    <w:rsid w:val="00195D2A"/>
    <w:rsid w:val="001A2162"/>
    <w:rsid w:val="001A4CAA"/>
    <w:rsid w:val="001A5E7F"/>
    <w:rsid w:val="001A6A43"/>
    <w:rsid w:val="001C172F"/>
    <w:rsid w:val="001C1C6C"/>
    <w:rsid w:val="001D0F1F"/>
    <w:rsid w:val="001D4E6E"/>
    <w:rsid w:val="001D63A1"/>
    <w:rsid w:val="00203A4F"/>
    <w:rsid w:val="00205EF4"/>
    <w:rsid w:val="00217B45"/>
    <w:rsid w:val="002218F7"/>
    <w:rsid w:val="002251C3"/>
    <w:rsid w:val="00225586"/>
    <w:rsid w:val="002258A5"/>
    <w:rsid w:val="002275B7"/>
    <w:rsid w:val="00247D40"/>
    <w:rsid w:val="00250C84"/>
    <w:rsid w:val="0026223A"/>
    <w:rsid w:val="00267831"/>
    <w:rsid w:val="0027577C"/>
    <w:rsid w:val="00276278"/>
    <w:rsid w:val="00276FED"/>
    <w:rsid w:val="00284801"/>
    <w:rsid w:val="00294F74"/>
    <w:rsid w:val="002A432B"/>
    <w:rsid w:val="002A745B"/>
    <w:rsid w:val="002B1116"/>
    <w:rsid w:val="002B4678"/>
    <w:rsid w:val="002C0A29"/>
    <w:rsid w:val="002C732E"/>
    <w:rsid w:val="002D2509"/>
    <w:rsid w:val="002D5D72"/>
    <w:rsid w:val="002D60F7"/>
    <w:rsid w:val="002E2D99"/>
    <w:rsid w:val="002E6D2A"/>
    <w:rsid w:val="002E7029"/>
    <w:rsid w:val="002F5F65"/>
    <w:rsid w:val="0030016B"/>
    <w:rsid w:val="00303CCD"/>
    <w:rsid w:val="00312811"/>
    <w:rsid w:val="003156EC"/>
    <w:rsid w:val="0032064A"/>
    <w:rsid w:val="003219A8"/>
    <w:rsid w:val="00325C1D"/>
    <w:rsid w:val="00326D21"/>
    <w:rsid w:val="0033152E"/>
    <w:rsid w:val="003323FD"/>
    <w:rsid w:val="003461EA"/>
    <w:rsid w:val="00356AA5"/>
    <w:rsid w:val="0038279A"/>
    <w:rsid w:val="00385A78"/>
    <w:rsid w:val="00386AB2"/>
    <w:rsid w:val="003874BC"/>
    <w:rsid w:val="0039299D"/>
    <w:rsid w:val="0039359D"/>
    <w:rsid w:val="003A292A"/>
    <w:rsid w:val="003A61F0"/>
    <w:rsid w:val="003B1CE7"/>
    <w:rsid w:val="003C425F"/>
    <w:rsid w:val="003D10C6"/>
    <w:rsid w:val="003D6F24"/>
    <w:rsid w:val="003E35E4"/>
    <w:rsid w:val="003F46DA"/>
    <w:rsid w:val="003F54E1"/>
    <w:rsid w:val="003F6104"/>
    <w:rsid w:val="00401821"/>
    <w:rsid w:val="00417151"/>
    <w:rsid w:val="00420703"/>
    <w:rsid w:val="00426BC7"/>
    <w:rsid w:val="004305A7"/>
    <w:rsid w:val="0043363F"/>
    <w:rsid w:val="004406A9"/>
    <w:rsid w:val="00445F19"/>
    <w:rsid w:val="004567C3"/>
    <w:rsid w:val="00457260"/>
    <w:rsid w:val="00462F44"/>
    <w:rsid w:val="00464CB9"/>
    <w:rsid w:val="00464E54"/>
    <w:rsid w:val="00465E90"/>
    <w:rsid w:val="00475E5D"/>
    <w:rsid w:val="00477A7A"/>
    <w:rsid w:val="004818BE"/>
    <w:rsid w:val="0049059F"/>
    <w:rsid w:val="00491C48"/>
    <w:rsid w:val="00497590"/>
    <w:rsid w:val="004A273A"/>
    <w:rsid w:val="004A65B8"/>
    <w:rsid w:val="004C4CE7"/>
    <w:rsid w:val="004D21C5"/>
    <w:rsid w:val="004D5E4E"/>
    <w:rsid w:val="004E1418"/>
    <w:rsid w:val="004F2AB9"/>
    <w:rsid w:val="004F33A9"/>
    <w:rsid w:val="00510F65"/>
    <w:rsid w:val="00522A78"/>
    <w:rsid w:val="005260FD"/>
    <w:rsid w:val="00531165"/>
    <w:rsid w:val="00534355"/>
    <w:rsid w:val="00536259"/>
    <w:rsid w:val="0054301B"/>
    <w:rsid w:val="00544D5E"/>
    <w:rsid w:val="005544A1"/>
    <w:rsid w:val="00555C90"/>
    <w:rsid w:val="005569F5"/>
    <w:rsid w:val="00566545"/>
    <w:rsid w:val="00567D86"/>
    <w:rsid w:val="0057049C"/>
    <w:rsid w:val="0058136C"/>
    <w:rsid w:val="005A237F"/>
    <w:rsid w:val="005A4A05"/>
    <w:rsid w:val="005A7642"/>
    <w:rsid w:val="005A7F69"/>
    <w:rsid w:val="005D0BBA"/>
    <w:rsid w:val="005D19FD"/>
    <w:rsid w:val="005F0644"/>
    <w:rsid w:val="005F291D"/>
    <w:rsid w:val="005F33CE"/>
    <w:rsid w:val="005F54E7"/>
    <w:rsid w:val="006021F2"/>
    <w:rsid w:val="0060617D"/>
    <w:rsid w:val="006069C3"/>
    <w:rsid w:val="006327D2"/>
    <w:rsid w:val="00633B9C"/>
    <w:rsid w:val="00633EB8"/>
    <w:rsid w:val="006425C9"/>
    <w:rsid w:val="00646901"/>
    <w:rsid w:val="00652A6A"/>
    <w:rsid w:val="00660ADA"/>
    <w:rsid w:val="00661402"/>
    <w:rsid w:val="0066757E"/>
    <w:rsid w:val="0067556A"/>
    <w:rsid w:val="00677B39"/>
    <w:rsid w:val="00681F3C"/>
    <w:rsid w:val="00685939"/>
    <w:rsid w:val="006867C1"/>
    <w:rsid w:val="00691BB7"/>
    <w:rsid w:val="006A383F"/>
    <w:rsid w:val="006A522E"/>
    <w:rsid w:val="006B522E"/>
    <w:rsid w:val="006C4428"/>
    <w:rsid w:val="006C6E19"/>
    <w:rsid w:val="006D26BD"/>
    <w:rsid w:val="006D3AA2"/>
    <w:rsid w:val="006E3182"/>
    <w:rsid w:val="006E3547"/>
    <w:rsid w:val="006F2435"/>
    <w:rsid w:val="00704C1F"/>
    <w:rsid w:val="00713C5D"/>
    <w:rsid w:val="00714E58"/>
    <w:rsid w:val="0071728F"/>
    <w:rsid w:val="00721B3A"/>
    <w:rsid w:val="0072242E"/>
    <w:rsid w:val="00722E99"/>
    <w:rsid w:val="007407E2"/>
    <w:rsid w:val="00743010"/>
    <w:rsid w:val="00747968"/>
    <w:rsid w:val="00755BDC"/>
    <w:rsid w:val="0076278A"/>
    <w:rsid w:val="00772E08"/>
    <w:rsid w:val="0078024D"/>
    <w:rsid w:val="00783E35"/>
    <w:rsid w:val="0078556C"/>
    <w:rsid w:val="00787DB0"/>
    <w:rsid w:val="00790C3E"/>
    <w:rsid w:val="007A2E61"/>
    <w:rsid w:val="007B0D25"/>
    <w:rsid w:val="007B637A"/>
    <w:rsid w:val="007B6753"/>
    <w:rsid w:val="007C4A79"/>
    <w:rsid w:val="007D2409"/>
    <w:rsid w:val="007E5D74"/>
    <w:rsid w:val="007F1C96"/>
    <w:rsid w:val="00804CC8"/>
    <w:rsid w:val="00807478"/>
    <w:rsid w:val="00812BC6"/>
    <w:rsid w:val="008167FB"/>
    <w:rsid w:val="008170D2"/>
    <w:rsid w:val="008208D4"/>
    <w:rsid w:val="00820D14"/>
    <w:rsid w:val="0082607D"/>
    <w:rsid w:val="008265ED"/>
    <w:rsid w:val="00831161"/>
    <w:rsid w:val="00832BF3"/>
    <w:rsid w:val="00837ACD"/>
    <w:rsid w:val="0084062D"/>
    <w:rsid w:val="00846653"/>
    <w:rsid w:val="00850E48"/>
    <w:rsid w:val="00851E24"/>
    <w:rsid w:val="008552F0"/>
    <w:rsid w:val="00860176"/>
    <w:rsid w:val="00862153"/>
    <w:rsid w:val="00862681"/>
    <w:rsid w:val="008629E2"/>
    <w:rsid w:val="00873142"/>
    <w:rsid w:val="00875151"/>
    <w:rsid w:val="00877A57"/>
    <w:rsid w:val="00891678"/>
    <w:rsid w:val="00892AF1"/>
    <w:rsid w:val="0089323B"/>
    <w:rsid w:val="00894914"/>
    <w:rsid w:val="008A11D3"/>
    <w:rsid w:val="008A51F0"/>
    <w:rsid w:val="008D25B3"/>
    <w:rsid w:val="008F1DA1"/>
    <w:rsid w:val="008F7F7C"/>
    <w:rsid w:val="00940763"/>
    <w:rsid w:val="00953821"/>
    <w:rsid w:val="009666C8"/>
    <w:rsid w:val="00967F80"/>
    <w:rsid w:val="009823D3"/>
    <w:rsid w:val="0099503A"/>
    <w:rsid w:val="009A1370"/>
    <w:rsid w:val="009A23D8"/>
    <w:rsid w:val="009B1AE9"/>
    <w:rsid w:val="009B2810"/>
    <w:rsid w:val="009B4AAB"/>
    <w:rsid w:val="009C4961"/>
    <w:rsid w:val="009D1A65"/>
    <w:rsid w:val="009D2594"/>
    <w:rsid w:val="009F3A05"/>
    <w:rsid w:val="00A126B7"/>
    <w:rsid w:val="00A14747"/>
    <w:rsid w:val="00A3316B"/>
    <w:rsid w:val="00A36CA6"/>
    <w:rsid w:val="00A43DDA"/>
    <w:rsid w:val="00A46A89"/>
    <w:rsid w:val="00A5407C"/>
    <w:rsid w:val="00A57680"/>
    <w:rsid w:val="00A616B4"/>
    <w:rsid w:val="00A63928"/>
    <w:rsid w:val="00A66C55"/>
    <w:rsid w:val="00A708FF"/>
    <w:rsid w:val="00A70ED3"/>
    <w:rsid w:val="00A83CE5"/>
    <w:rsid w:val="00AB4A18"/>
    <w:rsid w:val="00AB4B09"/>
    <w:rsid w:val="00AD7F4E"/>
    <w:rsid w:val="00AE0F3A"/>
    <w:rsid w:val="00AE1EEA"/>
    <w:rsid w:val="00AE4C04"/>
    <w:rsid w:val="00AE6B2A"/>
    <w:rsid w:val="00AF0891"/>
    <w:rsid w:val="00B0167F"/>
    <w:rsid w:val="00B05170"/>
    <w:rsid w:val="00B07C26"/>
    <w:rsid w:val="00B104D5"/>
    <w:rsid w:val="00B1571E"/>
    <w:rsid w:val="00B3763A"/>
    <w:rsid w:val="00B62503"/>
    <w:rsid w:val="00B651C1"/>
    <w:rsid w:val="00B66B7B"/>
    <w:rsid w:val="00B94224"/>
    <w:rsid w:val="00B966CA"/>
    <w:rsid w:val="00B97527"/>
    <w:rsid w:val="00BB0543"/>
    <w:rsid w:val="00BE1951"/>
    <w:rsid w:val="00BF31D7"/>
    <w:rsid w:val="00BF6D02"/>
    <w:rsid w:val="00C03660"/>
    <w:rsid w:val="00C12588"/>
    <w:rsid w:val="00C21FC0"/>
    <w:rsid w:val="00C24600"/>
    <w:rsid w:val="00C31E41"/>
    <w:rsid w:val="00C446DB"/>
    <w:rsid w:val="00C46E5B"/>
    <w:rsid w:val="00C61BF0"/>
    <w:rsid w:val="00C75317"/>
    <w:rsid w:val="00C757B3"/>
    <w:rsid w:val="00C86FC2"/>
    <w:rsid w:val="00CB0C20"/>
    <w:rsid w:val="00CB11F9"/>
    <w:rsid w:val="00CB173E"/>
    <w:rsid w:val="00CB74F9"/>
    <w:rsid w:val="00CD7B95"/>
    <w:rsid w:val="00CE2B38"/>
    <w:rsid w:val="00CE31AB"/>
    <w:rsid w:val="00CE6073"/>
    <w:rsid w:val="00CF087C"/>
    <w:rsid w:val="00CF5575"/>
    <w:rsid w:val="00CF6EE5"/>
    <w:rsid w:val="00D072AA"/>
    <w:rsid w:val="00D12B4A"/>
    <w:rsid w:val="00D16B10"/>
    <w:rsid w:val="00D270D5"/>
    <w:rsid w:val="00D3090C"/>
    <w:rsid w:val="00D5142E"/>
    <w:rsid w:val="00D5265F"/>
    <w:rsid w:val="00D542BE"/>
    <w:rsid w:val="00D54697"/>
    <w:rsid w:val="00D7248C"/>
    <w:rsid w:val="00D74691"/>
    <w:rsid w:val="00D747FE"/>
    <w:rsid w:val="00D75FD8"/>
    <w:rsid w:val="00D8004A"/>
    <w:rsid w:val="00D860E8"/>
    <w:rsid w:val="00D867F1"/>
    <w:rsid w:val="00D86E6C"/>
    <w:rsid w:val="00D94122"/>
    <w:rsid w:val="00D95BE3"/>
    <w:rsid w:val="00DB673F"/>
    <w:rsid w:val="00DB7988"/>
    <w:rsid w:val="00DC263E"/>
    <w:rsid w:val="00DE2143"/>
    <w:rsid w:val="00DF1C70"/>
    <w:rsid w:val="00DF7BD3"/>
    <w:rsid w:val="00DF7D73"/>
    <w:rsid w:val="00E051D8"/>
    <w:rsid w:val="00E146F5"/>
    <w:rsid w:val="00E15458"/>
    <w:rsid w:val="00E1547F"/>
    <w:rsid w:val="00E158B6"/>
    <w:rsid w:val="00E169E5"/>
    <w:rsid w:val="00E2031B"/>
    <w:rsid w:val="00E267F1"/>
    <w:rsid w:val="00E42DDC"/>
    <w:rsid w:val="00E634FC"/>
    <w:rsid w:val="00E64ADB"/>
    <w:rsid w:val="00E677C2"/>
    <w:rsid w:val="00E67EC4"/>
    <w:rsid w:val="00E836C3"/>
    <w:rsid w:val="00E8722A"/>
    <w:rsid w:val="00E94295"/>
    <w:rsid w:val="00E950D8"/>
    <w:rsid w:val="00EA02FE"/>
    <w:rsid w:val="00EA772D"/>
    <w:rsid w:val="00EA79EE"/>
    <w:rsid w:val="00EB3A92"/>
    <w:rsid w:val="00EC23B7"/>
    <w:rsid w:val="00EC3C40"/>
    <w:rsid w:val="00EC6E22"/>
    <w:rsid w:val="00EE7DA3"/>
    <w:rsid w:val="00EF079D"/>
    <w:rsid w:val="00EF7554"/>
    <w:rsid w:val="00F027BC"/>
    <w:rsid w:val="00F043E4"/>
    <w:rsid w:val="00F07B78"/>
    <w:rsid w:val="00F122A9"/>
    <w:rsid w:val="00F226D6"/>
    <w:rsid w:val="00F24973"/>
    <w:rsid w:val="00F517F5"/>
    <w:rsid w:val="00F62AFB"/>
    <w:rsid w:val="00F661BA"/>
    <w:rsid w:val="00F82F35"/>
    <w:rsid w:val="00F9399F"/>
    <w:rsid w:val="00F97EB8"/>
    <w:rsid w:val="00FA278B"/>
    <w:rsid w:val="00FA3E7A"/>
    <w:rsid w:val="00FB31D8"/>
    <w:rsid w:val="00FB3E55"/>
    <w:rsid w:val="00FC4E0D"/>
    <w:rsid w:val="00FD2954"/>
    <w:rsid w:val="00FE7B09"/>
    <w:rsid w:val="00FF17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056D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B651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B651C1"/>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78556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126B7"/>
    <w:pPr>
      <w:spacing w:after="0" w:line="240" w:lineRule="auto"/>
    </w:pPr>
  </w:style>
  <w:style w:type="table" w:styleId="Tabelraster">
    <w:name w:val="Table Grid"/>
    <w:basedOn w:val="Standaardtabel"/>
    <w:uiPriority w:val="59"/>
    <w:rsid w:val="00DE21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E8722A"/>
    <w:rPr>
      <w:color w:val="0000FF" w:themeColor="hyperlink"/>
      <w:u w:val="single"/>
    </w:rPr>
  </w:style>
  <w:style w:type="character" w:customStyle="1" w:styleId="searchhighlight1">
    <w:name w:val="searchhighlight1"/>
    <w:basedOn w:val="Standaardalinea-lettertype"/>
    <w:rsid w:val="00C31E41"/>
  </w:style>
  <w:style w:type="paragraph" w:styleId="Koptekst">
    <w:name w:val="header"/>
    <w:basedOn w:val="Standaard"/>
    <w:link w:val="KoptekstChar"/>
    <w:uiPriority w:val="99"/>
    <w:unhideWhenUsed/>
    <w:rsid w:val="002D60F7"/>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2D60F7"/>
  </w:style>
  <w:style w:type="paragraph" w:styleId="Voettekst">
    <w:name w:val="footer"/>
    <w:basedOn w:val="Standaard"/>
    <w:link w:val="VoettekstChar"/>
    <w:uiPriority w:val="99"/>
    <w:unhideWhenUsed/>
    <w:rsid w:val="002D60F7"/>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2D60F7"/>
  </w:style>
  <w:style w:type="character" w:customStyle="1" w:styleId="Kop1Char">
    <w:name w:val="Kop 1 Char"/>
    <w:basedOn w:val="Standaardalinea-lettertype"/>
    <w:link w:val="Kop1"/>
    <w:uiPriority w:val="9"/>
    <w:rsid w:val="00056DAD"/>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B651C1"/>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B651C1"/>
    <w:rPr>
      <w:rFonts w:asciiTheme="majorHAnsi" w:eastAsiaTheme="majorEastAsia" w:hAnsiTheme="majorHAnsi" w:cstheme="majorBidi"/>
      <w:b/>
      <w:bCs/>
      <w:color w:val="4F81BD" w:themeColor="accent1"/>
    </w:rPr>
  </w:style>
  <w:style w:type="paragraph" w:styleId="Ballontekst">
    <w:name w:val="Balloon Text"/>
    <w:basedOn w:val="Standaard"/>
    <w:link w:val="BallontekstChar"/>
    <w:uiPriority w:val="99"/>
    <w:semiHidden/>
    <w:unhideWhenUsed/>
    <w:rsid w:val="006C442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C4428"/>
    <w:rPr>
      <w:rFonts w:ascii="Tahoma" w:hAnsi="Tahoma" w:cs="Tahoma"/>
      <w:sz w:val="16"/>
      <w:szCs w:val="16"/>
    </w:rPr>
  </w:style>
  <w:style w:type="paragraph" w:styleId="Lijstalinea">
    <w:name w:val="List Paragraph"/>
    <w:basedOn w:val="Standaard"/>
    <w:uiPriority w:val="34"/>
    <w:qFormat/>
    <w:rsid w:val="007F1C96"/>
    <w:pPr>
      <w:ind w:left="720"/>
      <w:contextualSpacing/>
    </w:pPr>
  </w:style>
  <w:style w:type="paragraph" w:styleId="Titel">
    <w:name w:val="Title"/>
    <w:basedOn w:val="Standaard"/>
    <w:next w:val="Standaard"/>
    <w:link w:val="TitelChar"/>
    <w:uiPriority w:val="10"/>
    <w:qFormat/>
    <w:rsid w:val="005F33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F33CE"/>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5F33C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5F33CE"/>
    <w:rPr>
      <w:rFonts w:asciiTheme="majorHAnsi" w:eastAsiaTheme="majorEastAsia" w:hAnsiTheme="majorHAnsi" w:cstheme="majorBidi"/>
      <w:i/>
      <w:iCs/>
      <w:color w:val="4F81BD" w:themeColor="accent1"/>
      <w:spacing w:val="15"/>
      <w:sz w:val="24"/>
      <w:szCs w:val="24"/>
    </w:rPr>
  </w:style>
  <w:style w:type="table" w:styleId="Gemiddeldearcering1-accent1">
    <w:name w:val="Medium Shading 1 Accent 1"/>
    <w:basedOn w:val="Standaardtabel"/>
    <w:uiPriority w:val="63"/>
    <w:rsid w:val="009A23D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chtraster-accent1">
    <w:name w:val="Light Grid Accent 1"/>
    <w:basedOn w:val="Standaardtabel"/>
    <w:uiPriority w:val="62"/>
    <w:rsid w:val="009A23D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emiddeldelijst2-accent1">
    <w:name w:val="Medium List 2 Accent 1"/>
    <w:basedOn w:val="Standaardtabel"/>
    <w:uiPriority w:val="66"/>
    <w:rsid w:val="009A23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chtelijst-accent1">
    <w:name w:val="Light List Accent 1"/>
    <w:basedOn w:val="Standaardtabel"/>
    <w:uiPriority w:val="61"/>
    <w:rsid w:val="009A23D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Kop4Char">
    <w:name w:val="Kop 4 Char"/>
    <w:basedOn w:val="Standaardalinea-lettertype"/>
    <w:link w:val="Kop4"/>
    <w:uiPriority w:val="9"/>
    <w:rsid w:val="0078556C"/>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056D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B651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B651C1"/>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78556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126B7"/>
    <w:pPr>
      <w:spacing w:after="0" w:line="240" w:lineRule="auto"/>
    </w:pPr>
  </w:style>
  <w:style w:type="table" w:styleId="Tabelraster">
    <w:name w:val="Table Grid"/>
    <w:basedOn w:val="Standaardtabel"/>
    <w:uiPriority w:val="59"/>
    <w:rsid w:val="00DE21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E8722A"/>
    <w:rPr>
      <w:color w:val="0000FF" w:themeColor="hyperlink"/>
      <w:u w:val="single"/>
    </w:rPr>
  </w:style>
  <w:style w:type="character" w:customStyle="1" w:styleId="searchhighlight1">
    <w:name w:val="searchhighlight1"/>
    <w:basedOn w:val="Standaardalinea-lettertype"/>
    <w:rsid w:val="00C31E41"/>
  </w:style>
  <w:style w:type="paragraph" w:styleId="Koptekst">
    <w:name w:val="header"/>
    <w:basedOn w:val="Standaard"/>
    <w:link w:val="KoptekstChar"/>
    <w:uiPriority w:val="99"/>
    <w:unhideWhenUsed/>
    <w:rsid w:val="002D60F7"/>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2D60F7"/>
  </w:style>
  <w:style w:type="paragraph" w:styleId="Voettekst">
    <w:name w:val="footer"/>
    <w:basedOn w:val="Standaard"/>
    <w:link w:val="VoettekstChar"/>
    <w:uiPriority w:val="99"/>
    <w:unhideWhenUsed/>
    <w:rsid w:val="002D60F7"/>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2D60F7"/>
  </w:style>
  <w:style w:type="character" w:customStyle="1" w:styleId="Kop1Char">
    <w:name w:val="Kop 1 Char"/>
    <w:basedOn w:val="Standaardalinea-lettertype"/>
    <w:link w:val="Kop1"/>
    <w:uiPriority w:val="9"/>
    <w:rsid w:val="00056DAD"/>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B651C1"/>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B651C1"/>
    <w:rPr>
      <w:rFonts w:asciiTheme="majorHAnsi" w:eastAsiaTheme="majorEastAsia" w:hAnsiTheme="majorHAnsi" w:cstheme="majorBidi"/>
      <w:b/>
      <w:bCs/>
      <w:color w:val="4F81BD" w:themeColor="accent1"/>
    </w:rPr>
  </w:style>
  <w:style w:type="paragraph" w:styleId="Ballontekst">
    <w:name w:val="Balloon Text"/>
    <w:basedOn w:val="Standaard"/>
    <w:link w:val="BallontekstChar"/>
    <w:uiPriority w:val="99"/>
    <w:semiHidden/>
    <w:unhideWhenUsed/>
    <w:rsid w:val="006C442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C4428"/>
    <w:rPr>
      <w:rFonts w:ascii="Tahoma" w:hAnsi="Tahoma" w:cs="Tahoma"/>
      <w:sz w:val="16"/>
      <w:szCs w:val="16"/>
    </w:rPr>
  </w:style>
  <w:style w:type="paragraph" w:styleId="Lijstalinea">
    <w:name w:val="List Paragraph"/>
    <w:basedOn w:val="Standaard"/>
    <w:uiPriority w:val="34"/>
    <w:qFormat/>
    <w:rsid w:val="007F1C96"/>
    <w:pPr>
      <w:ind w:left="720"/>
      <w:contextualSpacing/>
    </w:pPr>
  </w:style>
  <w:style w:type="paragraph" w:styleId="Titel">
    <w:name w:val="Title"/>
    <w:basedOn w:val="Standaard"/>
    <w:next w:val="Standaard"/>
    <w:link w:val="TitelChar"/>
    <w:uiPriority w:val="10"/>
    <w:qFormat/>
    <w:rsid w:val="005F33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F33CE"/>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5F33C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5F33CE"/>
    <w:rPr>
      <w:rFonts w:asciiTheme="majorHAnsi" w:eastAsiaTheme="majorEastAsia" w:hAnsiTheme="majorHAnsi" w:cstheme="majorBidi"/>
      <w:i/>
      <w:iCs/>
      <w:color w:val="4F81BD" w:themeColor="accent1"/>
      <w:spacing w:val="15"/>
      <w:sz w:val="24"/>
      <w:szCs w:val="24"/>
    </w:rPr>
  </w:style>
  <w:style w:type="table" w:styleId="Gemiddeldearcering1-accent1">
    <w:name w:val="Medium Shading 1 Accent 1"/>
    <w:basedOn w:val="Standaardtabel"/>
    <w:uiPriority w:val="63"/>
    <w:rsid w:val="009A23D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chtraster-accent1">
    <w:name w:val="Light Grid Accent 1"/>
    <w:basedOn w:val="Standaardtabel"/>
    <w:uiPriority w:val="62"/>
    <w:rsid w:val="009A23D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emiddeldelijst2-accent1">
    <w:name w:val="Medium List 2 Accent 1"/>
    <w:basedOn w:val="Standaardtabel"/>
    <w:uiPriority w:val="66"/>
    <w:rsid w:val="009A23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chtelijst-accent1">
    <w:name w:val="Light List Accent 1"/>
    <w:basedOn w:val="Standaardtabel"/>
    <w:uiPriority w:val="61"/>
    <w:rsid w:val="009A23D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Kop4Char">
    <w:name w:val="Kop 4 Char"/>
    <w:basedOn w:val="Standaardalinea-lettertype"/>
    <w:link w:val="Kop4"/>
    <w:uiPriority w:val="9"/>
    <w:rsid w:val="0078556C"/>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0268887">
      <w:bodyDiv w:val="1"/>
      <w:marLeft w:val="0"/>
      <w:marRight w:val="0"/>
      <w:marTop w:val="0"/>
      <w:marBottom w:val="0"/>
      <w:divBdr>
        <w:top w:val="none" w:sz="0" w:space="0" w:color="auto"/>
        <w:left w:val="none" w:sz="0" w:space="18" w:color="auto"/>
        <w:bottom w:val="none" w:sz="0" w:space="0" w:color="auto"/>
        <w:right w:val="none" w:sz="0" w:space="12"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footer" Target="footer1.xml"/><Relationship Id="rId68"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customXml" Target="../customXml/item2.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ntTable" Target="fontTable.xml"/><Relationship Id="rId69" Type="http://schemas.openxmlformats.org/officeDocument/2006/relationships/customXml" Target="../customXml/item5.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customXml" Target="../customXml/item3.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854694664375418C0DFD97ECA4320E" ma:contentTypeVersion="30" ma:contentTypeDescription="Een nieuw document maken." ma:contentTypeScope="" ma:versionID="deebfdf51245d71492e9f55ee35e9d79">
  <xsd:schema xmlns:xsd="http://www.w3.org/2001/XMLSchema" xmlns:xs="http://www.w3.org/2001/XMLSchema" xmlns:p="http://schemas.microsoft.com/office/2006/metadata/properties" xmlns:ns1="http://schemas.microsoft.com/sharepoint/v3" xmlns:ns2="7106a2ac-038a-457f-8b58-ec67130d9d6d" targetNamespace="http://schemas.microsoft.com/office/2006/metadata/properties" ma:root="true" ma:fieldsID="cd6365111a56e2db6761eb0a3e30232b" ns1:_="" ns2:_="">
    <xsd:import namespace="http://schemas.microsoft.com/sharepoint/v3"/>
    <xsd:import namespace="7106a2ac-038a-457f-8b58-ec67130d9d6d"/>
    <xsd:element name="properties">
      <xsd:complexType>
        <xsd:sequence>
          <xsd:element name="documentManagement">
            <xsd:complexType>
              <xsd:all>
                <xsd:element ref="ns2:_dlc_DocId" minOccurs="0"/>
                <xsd:element ref="ns2:_dlc_DocIdUrl" minOccurs="0"/>
                <xsd:element ref="ns2:_dlc_DocIdPersistId" minOccurs="0"/>
                <xsd:element ref="ns1:RepSummary" minOccurs="0"/>
                <xsd:element ref="ns1:RepAuthorInternal" minOccurs="0"/>
                <xsd:element ref="ns1:RepAuthor_0" minOccurs="0"/>
                <xsd:element ref="ns2:TaxCatchAll" minOccurs="0"/>
                <xsd:element ref="ns1:RepYear_0" minOccurs="0"/>
                <xsd:element ref="ns1:RepApaNotation" minOccurs="0"/>
                <xsd:element ref="ns1:RepIsbn" minOccurs="0"/>
                <xsd:element ref="ns1:RepAN" minOccurs="0"/>
                <xsd:element ref="ns1:RepANNumber" minOccurs="0"/>
                <xsd:element ref="ns1:RepProjectManager" minOccurs="0"/>
                <xsd:element ref="ns1:RepProjectName" minOccurs="0"/>
                <xsd:element ref="ns1:RepSector_0" minOccurs="0"/>
                <xsd:element ref="ns1:RepCurricularTheme_0" minOccurs="0"/>
                <xsd:element ref="ns1:RepSectionSpecificTheme_0" minOccurs="0"/>
                <xsd:element ref="ns1:RepSection_0" minOccurs="0"/>
                <xsd:element ref="ns1:RepAreasOfExpertise_0" minOccurs="0"/>
                <xsd:element ref="ns1:RepSubjectContent_0" minOccurs="0"/>
                <xsd:element ref="ns1:RepDocumentType_0" minOccurs="0"/>
                <xsd:element ref="ns1:RepRelationOtherSloProjects" minOccurs="0"/>
                <xsd:element ref="ns1:RepFileFormat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Summary" ma:index="11" nillable="true" ma:displayName="Samenvatting" ma:internalName="RepSummary">
      <xsd:simpleType>
        <xsd:restriction base="dms:Unknown"/>
      </xsd:simpleType>
    </xsd:element>
    <xsd:element name="RepAuthorInternal" ma:index="12" nillable="true" ma:displayName="Interne auteur" ma:internalName="RepAuthorInterna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Author_0" ma:index="14" nillable="true" ma:taxonomy="true" ma:internalName="RepAuthor_0" ma:taxonomyFieldName="RepAuthor" ma:displayName="Externe auteur" ma:fieldId="{41811730-f000-45b3-bd8b-16482267924b}" ma:sspId="65bb9fad-8ecd-4e58-b951-1b0a685157da" ma:termSetId="ba36eed1-563e-4e70-a8a2-c86cb59a995a" ma:anchorId="00000000-0000-0000-0000-000000000000" ma:open="true" ma:isKeyword="false">
      <xsd:complexType>
        <xsd:sequence>
          <xsd:element ref="pc:Terms" minOccurs="0" maxOccurs="1"/>
        </xsd:sequence>
      </xsd:complexType>
    </xsd:element>
    <xsd:element name="RepYear_0" ma:index="17" nillable="true" ma:taxonomy="true" ma:internalName="RepYear_0" ma:taxonomyFieldName="RepYear" ma:displayName="Jaar van uitgave" ma:fieldId="{41811730-f000-48c8-bfe2-0d366b82495f}" ma:sspId="65bb9fad-8ecd-4e58-b951-1b0a685157da" ma:termSetId="d63ed34c-aaa4-4b39-8e2b-bccf6e3349f5" ma:anchorId="00000000-0000-0000-0000-000000000000" ma:open="false" ma:isKeyword="false">
      <xsd:complexType>
        <xsd:sequence>
          <xsd:element ref="pc:Terms" minOccurs="0" maxOccurs="1"/>
        </xsd:sequence>
      </xsd:complexType>
    </xsd:element>
    <xsd:element name="RepApaNotation" ma:index="18" nillable="true" ma:displayName="APA-notatie" ma:internalName="RepApaNotation">
      <xsd:simpleType>
        <xsd:restriction base="dms:Unknown"/>
      </xsd:simpleType>
    </xsd:element>
    <xsd:element name="RepIsbn" ma:index="19" nillable="true" ma:displayName="ISBN" ma:internalName="RepIsbn">
      <xsd:simpleType>
        <xsd:restriction base="dms:Text"/>
      </xsd:simpleType>
    </xsd:element>
    <xsd:element name="RepAN" ma:index="20" nillable="true" ma:displayName="AN" ma:default="FALSE" ma:internalName="RepAN">
      <xsd:simpleType>
        <xsd:restriction base="dms:Boolean"/>
      </xsd:simpleType>
    </xsd:element>
    <xsd:element name="RepANNumber" ma:index="21" nillable="true" ma:displayName="AN Nummer" ma:internalName="RepANNumber">
      <xsd:simpleType>
        <xsd:restriction base="dms:Text"/>
      </xsd:simpleType>
    </xsd:element>
    <xsd:element name="RepProjectManager" ma:index="22" nillable="true" ma:displayName="Projectleider" ma:internalName="RepProjectManager">
      <xsd:simpleType>
        <xsd:restriction base="dms:Text"/>
      </xsd:simpleType>
    </xsd:element>
    <xsd:element name="RepProjectName" ma:index="23" nillable="true" ma:displayName="Projectnaam" ma:internalName="RepProjectName">
      <xsd:simpleType>
        <xsd:restriction base="dms:Text"/>
      </xsd:simpleType>
    </xsd:element>
    <xsd:element name="RepSector_0" ma:index="25" nillable="true" ma:taxonomy="true" ma:internalName="RepSector_0" ma:taxonomyFieldName="RepSector" ma:displayName="Sector" ma:default="" ma:fieldId="{41811730-f000-4dc0-a699-476cd67ba1ec}" ma:taxonomyMulti="true" ma:sspId="65bb9fad-8ecd-4e58-b951-1b0a685157da" ma:termSetId="f094b31b-0180-4851-9ebd-5c7d9552b19c" ma:anchorId="00000000-0000-0000-0000-000000000000" ma:open="false" ma:isKeyword="false">
      <xsd:complexType>
        <xsd:sequence>
          <xsd:element ref="pc:Terms" minOccurs="0" maxOccurs="1"/>
        </xsd:sequence>
      </xsd:complexType>
    </xsd:element>
    <xsd:element name="RepCurricularTheme_0" ma:index="27" nillable="true" ma:taxonomy="true" ma:internalName="RepCurricularTheme_0" ma:taxonomyFieldName="RepCurricularTheme" ma:displayName="Leerplankundig thema" ma:fieldId="{41811730-f000-49a6-962c-7d5942b261fc}" ma:sspId="65bb9fad-8ecd-4e58-b951-1b0a685157da" ma:termSetId="c46f7ee8-50c4-42e2-9209-7c6adacde0a9" ma:anchorId="00000000-0000-0000-0000-000000000000" ma:open="false" ma:isKeyword="false">
      <xsd:complexType>
        <xsd:sequence>
          <xsd:element ref="pc:Terms" minOccurs="0" maxOccurs="1"/>
        </xsd:sequence>
      </xsd:complexType>
    </xsd:element>
    <xsd:element name="RepSectionSpecificTheme_0" ma:index="29" nillable="true" ma:taxonomy="true" ma:internalName="RepSectionSpecificTheme_0" ma:taxonomyFieldName="RepSectionSpecificTheme" ma:displayName="Vakspecifiek thema" ma:fieldId="{41811730-f000-47c9-8a06-df9868361aab}" ma:sspId="65bb9fad-8ecd-4e58-b951-1b0a685157da" ma:termSetId="d6eaa525-a5d0-4a07-b890-e9233743789f" ma:anchorId="00000000-0000-0000-0000-000000000000" ma:open="false" ma:isKeyword="false">
      <xsd:complexType>
        <xsd:sequence>
          <xsd:element ref="pc:Terms" minOccurs="0" maxOccurs="1"/>
        </xsd:sequence>
      </xsd:complexType>
    </xsd:element>
    <xsd:element name="RepSection_0" ma:index="31" nillable="true" ma:taxonomy="true" ma:internalName="RepSection_0" ma:taxonomyFieldName="RepSection" ma:displayName="Vaksectie" ma:fieldId="{41811730-f000-4881-8daa-6e8dd38b1ab1}" ma:sspId="65bb9fad-8ecd-4e58-b951-1b0a685157da" ma:termSetId="c6f33e55-e762-4fa4-8346-db1fc1809b2d" ma:anchorId="00000000-0000-0000-0000-000000000000" ma:open="false" ma:isKeyword="false">
      <xsd:complexType>
        <xsd:sequence>
          <xsd:element ref="pc:Terms" minOccurs="0" maxOccurs="1"/>
        </xsd:sequence>
      </xsd:complexType>
    </xsd:element>
    <xsd:element name="RepAreasOfExpertise_0" ma:index="33" nillable="true" ma:taxonomy="true" ma:internalName="RepAreasOfExpertise_0" ma:taxonomyFieldName="RepAreasOfExpertise" ma:displayName="Vakgebied" ma:fieldId="{41811730-f000-41a6-9b8a-29f77b277b4a}" ma:sspId="65bb9fad-8ecd-4e58-b951-1b0a685157da" ma:termSetId="53b2aeb1-af69-41af-ab5c-dcba5f532adf" ma:anchorId="00000000-0000-0000-0000-000000000000" ma:open="true" ma:isKeyword="false">
      <xsd:complexType>
        <xsd:sequence>
          <xsd:element ref="pc:Terms" minOccurs="0" maxOccurs="1"/>
        </xsd:sequence>
      </xsd:complexType>
    </xsd:element>
    <xsd:element name="RepSubjectContent_0" ma:index="35" nillable="true" ma:taxonomy="true" ma:internalName="RepSubjectContent_0" ma:taxonomyFieldName="RepSubjectContent" ma:displayName="Vakinhoud" ma:fieldId="{41811730-f000-43d1-9a5c-533514ab0582}" ma:sspId="65bb9fad-8ecd-4e58-b951-1b0a685157da" ma:termSetId="3eef768d-4fe2-4c08-af8a-4dfaa4cac8a4" ma:anchorId="00000000-0000-0000-0000-000000000000" ma:open="false" ma:isKeyword="false">
      <xsd:complexType>
        <xsd:sequence>
          <xsd:element ref="pc:Terms" minOccurs="0" maxOccurs="1"/>
        </xsd:sequence>
      </xsd:complexType>
    </xsd:element>
    <xsd:element name="RepDocumentType_0" ma:index="37" nillable="true" ma:taxonomy="true" ma:internalName="RepDocumentType_0" ma:taxonomyFieldName="RepDocumentType" ma:displayName="Documenttypering" ma:fieldId="{41811730-f000-4c72-b54d-df109a5aaa00}" ma:sspId="65bb9fad-8ecd-4e58-b951-1b0a685157da" ma:termSetId="54bd4068-eea5-4eb8-b4d4-e740f64d998f" ma:anchorId="00000000-0000-0000-0000-000000000000" ma:open="true" ma:isKeyword="false">
      <xsd:complexType>
        <xsd:sequence>
          <xsd:element ref="pc:Terms" minOccurs="0" maxOccurs="1"/>
        </xsd:sequence>
      </xsd:complexType>
    </xsd:element>
    <xsd:element name="RepRelationOtherSloProjects" ma:index="38" nillable="true" ma:displayName="Relatie met andere projecten" ma:internalName="RepRelationOtherSloProjects">
      <xsd:simpleType>
        <xsd:restriction base="dms:Unknown"/>
      </xsd:simpleType>
    </xsd:element>
    <xsd:element name="RepFileFormat_0" ma:index="40" nillable="true" ma:taxonomy="true" ma:internalName="RepFileFormat_0" ma:taxonomyFieldName="RepFileFormat" ma:displayName="Bestandsformaat" ma:fieldId="{41811730-f000-458e-badf-a33146a595e3}" ma:sspId="65bb9fad-8ecd-4e58-b951-1b0a685157da" ma:termSetId="5467ae8d-8919-4592-b5d8-720a7073244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6a2ac-038a-457f-8b58-ec67130d9d6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8f83059-1491-4012-b4c3-84f3b7dad14e}" ma:internalName="TaxCatchAll" ma:showField="CatchAllData" ma:web="7106a2ac-038a-457f-8b58-ec67130d9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RepAN xmlns="http://schemas.microsoft.com/sharepoint/v3">false</RepAN>
    <RepSector_0 xmlns="http://schemas.microsoft.com/sharepoint/v3">
      <Terms xmlns="http://schemas.microsoft.com/office/infopath/2007/PartnerControls"/>
    </RepSector_0>
    <RepDocumentType_0 xmlns="http://schemas.microsoft.com/sharepoint/v3">
      <Terms xmlns="http://schemas.microsoft.com/office/infopath/2007/PartnerControls">
        <TermInfo xmlns="http://schemas.microsoft.com/office/infopath/2007/PartnerControls">
          <TermName xmlns="http://schemas.microsoft.com/office/infopath/2007/PartnerControls">Professionaliseringsmateriaal</TermName>
          <TermId xmlns="http://schemas.microsoft.com/office/infopath/2007/PartnerControls">9c50b218-793b-4d8a-a1f8-c2d370edabf8</TermId>
        </TermInfo>
      </Terms>
    </RepDocumentType_0>
    <RepSectionSpecificTheme_0 xmlns="http://schemas.microsoft.com/sharepoint/v3">
      <Terms xmlns="http://schemas.microsoft.com/office/infopath/2007/PartnerControls">
        <TermInfo xmlns="http://schemas.microsoft.com/office/infopath/2007/PartnerControls">
          <TermName xmlns="http://schemas.microsoft.com/office/infopath/2007/PartnerControls">Toetsen en volgen</TermName>
          <TermId xmlns="http://schemas.microsoft.com/office/infopath/2007/PartnerControls">628b0407-3e2e-4416-a350-59456de6bd95</TermId>
        </TermInfo>
      </Terms>
    </RepSectionSpecificTheme_0>
    <RepProjectManager xmlns="http://schemas.microsoft.com/sharepoint/v3" xsi:nil="true"/>
    <RepAuthor_0 xmlns="http://schemas.microsoft.com/sharepoint/v3">
      <Terms xmlns="http://schemas.microsoft.com/office/infopath/2007/PartnerControls"/>
    </RepAuthor_0>
    <RepCurricularTheme_0 xmlns="http://schemas.microsoft.com/sharepoint/v3">
      <Terms xmlns="http://schemas.microsoft.com/office/infopath/2007/PartnerControls"/>
    </RepCurricularTheme_0>
    <RepSection_0 xmlns="http://schemas.microsoft.com/sharepoint/v3">
      <Terms xmlns="http://schemas.microsoft.com/office/infopath/2007/PartnerControls">
        <TermInfo xmlns="http://schemas.microsoft.com/office/infopath/2007/PartnerControls">
          <TermName xmlns="http://schemas.microsoft.com/office/infopath/2007/PartnerControls">Bewegingsonderwijs en sport</TermName>
          <TermId xmlns="http://schemas.microsoft.com/office/infopath/2007/PartnerControls">9b533ed7-2783-467e-8de9-c5c201be90f8</TermId>
        </TermInfo>
      </Terms>
    </RepSection_0>
    <RepSummary xmlns="http://schemas.microsoft.com/sharepoint/v3" xsi:nil="true"/>
    <RepRelationOtherSloProjects xmlns="http://schemas.microsoft.com/sharepoint/v3" xsi:nil="true"/>
    <TaxCatchAll xmlns="7106a2ac-038a-457f-8b58-ec67130d9d6d">
      <Value>98</Value>
      <Value>436</Value>
      <Value>298</Value>
      <Value>347</Value>
      <Value>9</Value>
      <Value>68</Value>
    </TaxCatchAll>
    <RepFileFormat_0 xmlns="http://schemas.microsoft.com/sharepoint/v3">
      <Terms xmlns="http://schemas.microsoft.com/office/infopath/2007/PartnerControls">
        <TermInfo xmlns="http://schemas.microsoft.com/office/infopath/2007/PartnerControls">
          <TermName xmlns="http://schemas.microsoft.com/office/infopath/2007/PartnerControls">Word-bestand</TermName>
          <TermId xmlns="http://schemas.microsoft.com/office/infopath/2007/PartnerControls">4e7f53eb-a521-4daf-93ad-035b41a9ede4</TermId>
        </TermInfo>
      </Terms>
    </RepFileFormat_0>
    <RepYear_0 xmlns="http://schemas.microsoft.com/sharepoint/v3">
      <Terms xmlns="http://schemas.microsoft.com/office/infopath/2007/PartnerControls">
        <TermInfo xmlns="http://schemas.microsoft.com/office/infopath/2007/PartnerControls">
          <TermName xmlns="http://schemas.microsoft.com/office/infopath/2007/PartnerControls">2012</TermName>
          <TermId xmlns="http://schemas.microsoft.com/office/infopath/2007/PartnerControls">952f47a8-1a49-412e-acaa-01aa4e526254</TermId>
        </TermInfo>
      </Terms>
    </RepYear_0>
    <RepANNumber xmlns="http://schemas.microsoft.com/sharepoint/v3" xsi:nil="true"/>
    <RepAreasOfExpertise_0 xmlns="http://schemas.microsoft.com/sharepoint/v3">
      <Terms xmlns="http://schemas.microsoft.com/office/infopath/2007/PartnerControls">
        <TermInfo xmlns="http://schemas.microsoft.com/office/infopath/2007/PartnerControls">
          <TermName xmlns="http://schemas.microsoft.com/office/infopath/2007/PartnerControls">Bewegingsonderwijs</TermName>
          <TermId xmlns="http://schemas.microsoft.com/office/infopath/2007/PartnerControls">89675bc3-25ac-43bd-bec1-246efaf8a2e5</TermId>
        </TermInfo>
      </Terms>
    </RepAreasOfExpertise_0>
    <RepSubjectContent_0 xmlns="http://schemas.microsoft.com/sharepoint/v3">
      <Terms xmlns="http://schemas.microsoft.com/office/infopath/2007/PartnerControls"/>
    </RepSubjectContent_0>
    <RepIsbn xmlns="http://schemas.microsoft.com/sharepoint/v3" xsi:nil="true"/>
    <RepAuthorInternal xmlns="http://schemas.microsoft.com/sharepoint/v3">
      <UserInfo>
        <DisplayName/>
        <AccountId xsi:nil="true"/>
        <AccountType/>
      </UserInfo>
    </RepAuthorInternal>
    <RepProjectName xmlns="http://schemas.microsoft.com/sharepoint/v3">Bewegingsonderwijs &amp; Sport</RepProjectName>
    <RepApaNotation xmlns="http://schemas.microsoft.com/sharepoint/v3" xsi:nil="true"/>
    <_dlc_DocId xmlns="7106a2ac-038a-457f-8b58-ec67130d9d6d">47XQ5P3E4USX-10-1640</_dlc_DocId>
    <_dlc_DocIdUrl xmlns="7106a2ac-038a-457f-8b58-ec67130d9d6d">
      <Url>http://downloads.slo.nl/_layouts/15/DocIdRedir.aspx?ID=47XQ5P3E4USX-10-1640</Url>
      <Description>47XQ5P3E4USX-10-1640</Description>
    </_dlc_DocIdUrl>
  </documentManagement>
</p:properties>
</file>

<file path=customXml/itemProps1.xml><?xml version="1.0" encoding="utf-8"?>
<ds:datastoreItem xmlns:ds="http://schemas.openxmlformats.org/officeDocument/2006/customXml" ds:itemID="{B5EBA1FB-A4CF-456F-8000-71744FE5102E}"/>
</file>

<file path=customXml/itemProps2.xml><?xml version="1.0" encoding="utf-8"?>
<ds:datastoreItem xmlns:ds="http://schemas.openxmlformats.org/officeDocument/2006/customXml" ds:itemID="{80AF574D-188E-4C67-BD4D-9EFF47C26548}"/>
</file>

<file path=customXml/itemProps3.xml><?xml version="1.0" encoding="utf-8"?>
<ds:datastoreItem xmlns:ds="http://schemas.openxmlformats.org/officeDocument/2006/customXml" ds:itemID="{2B2E3068-E547-4C37-A4BA-E870881572EF}"/>
</file>

<file path=customXml/itemProps4.xml><?xml version="1.0" encoding="utf-8"?>
<ds:datastoreItem xmlns:ds="http://schemas.openxmlformats.org/officeDocument/2006/customXml" ds:itemID="{E185A41B-1284-48F5-A60E-DCE618CC4917}"/>
</file>

<file path=customXml/itemProps5.xml><?xml version="1.0" encoding="utf-8"?>
<ds:datastoreItem xmlns:ds="http://schemas.openxmlformats.org/officeDocument/2006/customXml" ds:itemID="{4794A5AD-635C-41EB-8527-413B601ADDDC}"/>
</file>

<file path=docProps/app.xml><?xml version="1.0" encoding="utf-8"?>
<Properties xmlns="http://schemas.openxmlformats.org/officeDocument/2006/extended-properties" xmlns:vt="http://schemas.openxmlformats.org/officeDocument/2006/docPropsVTypes">
  <Template>3501E209.dotm</Template>
  <TotalTime>18</TotalTime>
  <Pages>29</Pages>
  <Words>2021</Words>
  <Characters>11120</Characters>
  <Application>Microsoft Office Word</Application>
  <DocSecurity>0</DocSecurity>
  <Lines>92</Lines>
  <Paragraphs>26</Paragraphs>
  <ScaleCrop>false</ScaleCrop>
  <HeadingPairs>
    <vt:vector size="2" baseType="variant">
      <vt:variant>
        <vt:lpstr>Titel</vt:lpstr>
      </vt:variant>
      <vt:variant>
        <vt:i4>1</vt:i4>
      </vt:variant>
    </vt:vector>
  </HeadingPairs>
  <TitlesOfParts>
    <vt:vector size="1" baseType="lpstr">
      <vt:lpstr/>
    </vt:vector>
  </TitlesOfParts>
  <Company>Windesheim</Company>
  <LinksUpToDate>false</LinksUpToDate>
  <CharactersWithSpaces>13115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It's Learning</dc:title>
  <dc:creator>Arnold Consten</dc:creator>
  <cp:lastModifiedBy>Evelien Veltman</cp:lastModifiedBy>
  <cp:revision>3</cp:revision>
  <cp:lastPrinted>2012-07-10T14:30:00Z</cp:lastPrinted>
  <dcterms:created xsi:type="dcterms:W3CDTF">2012-12-05T13:33:00Z</dcterms:created>
  <dcterms:modified xsi:type="dcterms:W3CDTF">2012-12-05T13:52:00Z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0x010100D2854694664375418C0DFD97ECA4320E</vt:lpwstr>
  </property>
  <property fmtid="{D5CDD505-2E9C-101B-9397-08002B2CF9AE}" pid="3" name="_dlc_DocIdItemGuid">
    <vt:lpwstr>63be8909-505f-43c2-ba2d-db614463e044</vt:lpwstr>
  </property>
  <property fmtid="{D5CDD505-2E9C-101B-9397-08002B2CF9AE}" pid="4" name="TaxKeyword">
    <vt:lpwstr/>
  </property>
  <property fmtid="{D5CDD505-2E9C-101B-9397-08002B2CF9AE}" pid="5" name="RepAreasOfExpertise">
    <vt:lpwstr>298;#Bewegingsonderwijs|89675bc3-25ac-43bd-bec1-246efaf8a2e5</vt:lpwstr>
  </property>
  <property fmtid="{D5CDD505-2E9C-101B-9397-08002B2CF9AE}" pid="6" name="RepDocumentType">
    <vt:lpwstr>9;#Professionaliseringsmateriaal|9c50b218-793b-4d8a-a1f8-c2d370edabf8</vt:lpwstr>
  </property>
  <property fmtid="{D5CDD505-2E9C-101B-9397-08002B2CF9AE}" pid="7" name="RepSectionSpecificTheme">
    <vt:lpwstr>436;#Toetsen en volgen|628b0407-3e2e-4416-a350-59456de6bd95</vt:lpwstr>
  </property>
  <property fmtid="{D5CDD505-2E9C-101B-9397-08002B2CF9AE}" pid="8" name="RepCurricularTheme">
    <vt:lpwstr/>
  </property>
  <property fmtid="{D5CDD505-2E9C-101B-9397-08002B2CF9AE}" pid="9" name="TaxKeywordTaxHTField">
    <vt:lpwstr/>
  </property>
  <property fmtid="{D5CDD505-2E9C-101B-9397-08002B2CF9AE}" pid="10" name="RepSection">
    <vt:lpwstr>347;#Bewegingsonderwijs en sport|9b533ed7-2783-467e-8de9-c5c201be90f8</vt:lpwstr>
  </property>
  <property fmtid="{D5CDD505-2E9C-101B-9397-08002B2CF9AE}" pid="11" name="RepAuthor">
    <vt:lpwstr/>
  </property>
  <property fmtid="{D5CDD505-2E9C-101B-9397-08002B2CF9AE}" pid="12" name="RepSubjectContent">
    <vt:lpwstr/>
  </property>
  <property fmtid="{D5CDD505-2E9C-101B-9397-08002B2CF9AE}" pid="13" name="RepSector">
    <vt:lpwstr/>
  </property>
  <property fmtid="{D5CDD505-2E9C-101B-9397-08002B2CF9AE}" pid="14" name="RepFileFormat">
    <vt:lpwstr>68;#Word-bestand|4e7f53eb-a521-4daf-93ad-035b41a9ede4</vt:lpwstr>
  </property>
  <property fmtid="{D5CDD505-2E9C-101B-9397-08002B2CF9AE}" pid="15" name="RepYear">
    <vt:lpwstr>98;#2012|952f47a8-1a49-412e-acaa-01aa4e526254</vt:lpwstr>
  </property>
</Properties>
</file>