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222" w:rsidRDefault="00640222" w:rsidP="00640222">
      <w:pPr>
        <w:pStyle w:val="Titel"/>
      </w:pPr>
      <w:bookmarkStart w:id="0" w:name="_GoBack"/>
      <w:bookmarkEnd w:id="0"/>
      <w:r>
        <w:t>3.</w:t>
      </w:r>
      <w:r>
        <w:tab/>
        <w:t>Data verwerven</w:t>
      </w:r>
    </w:p>
    <w:p w:rsidR="00640222" w:rsidRDefault="00640222" w:rsidP="00640222">
      <w:pPr>
        <w:pStyle w:val="Ondertitel"/>
        <w:ind w:left="675"/>
      </w:pPr>
      <w:r w:rsidRPr="003C3A03">
        <w:t>Onderzo</w:t>
      </w:r>
      <w:r>
        <w:t>eksvragen en toevalsvariatie in aselecte steekproeven</w:t>
      </w:r>
      <w:r>
        <w:br/>
      </w:r>
      <w:r w:rsidRPr="003C3A03">
        <w:t>uit een bekende populatie</w:t>
      </w:r>
      <w:r>
        <w:t xml:space="preserve"> (n</w:t>
      </w:r>
      <w:r w:rsidRPr="003C3A03">
        <w:t>ormale verdeling)</w:t>
      </w:r>
    </w:p>
    <w:p w:rsidR="00640222" w:rsidRPr="00B31E9C" w:rsidRDefault="00640222" w:rsidP="00640222">
      <w:pPr>
        <w:pStyle w:val="Titel"/>
      </w:pPr>
    </w:p>
    <w:p w:rsidR="00640222" w:rsidRPr="00316546" w:rsidRDefault="00640222" w:rsidP="00640222">
      <w:pPr>
        <w:pStyle w:val="Ondertitel"/>
        <w:ind w:firstLine="680"/>
      </w:pPr>
      <w:r>
        <w:t>Boekje 3 havo wiskunde A, domein E</w:t>
      </w:r>
      <w:r w:rsidR="005A1CCE">
        <w:t>:</w:t>
      </w:r>
      <w:r>
        <w:t xml:space="preserve"> Statistiek</w:t>
      </w:r>
    </w:p>
    <w:p w:rsidR="00640222" w:rsidRPr="00316546" w:rsidRDefault="00640222" w:rsidP="00640222"/>
    <w:p w:rsidR="00640222" w:rsidRDefault="00640222" w:rsidP="00640222">
      <w:pPr>
        <w:overflowPunct/>
        <w:autoSpaceDE/>
        <w:autoSpaceDN/>
        <w:adjustRightInd/>
        <w:spacing w:line="240" w:lineRule="auto"/>
        <w:textAlignment w:val="auto"/>
      </w:pPr>
      <w:r>
        <w:br w:type="page"/>
      </w:r>
    </w:p>
    <w:p w:rsidR="00E13D6A" w:rsidRPr="00DB7D5E" w:rsidRDefault="00E13D6A" w:rsidP="00E13D6A">
      <w:pPr>
        <w:rPr>
          <w:rStyle w:val="Subtielebenadrukking"/>
          <w:i w:val="0"/>
          <w:color w:val="7F7F7F" w:themeColor="text1" w:themeTint="80"/>
        </w:rPr>
      </w:pPr>
      <w:r w:rsidRPr="00DB7D5E">
        <w:rPr>
          <w:rStyle w:val="Subtielebenadrukking"/>
          <w:i w:val="0"/>
          <w:iCs w:val="0"/>
          <w:color w:val="7F7F7F" w:themeColor="text1" w:themeTint="80"/>
        </w:rPr>
        <w:lastRenderedPageBreak/>
        <w:t>Verantwoording</w:t>
      </w:r>
    </w:p>
    <w:p w:rsidR="00E13D6A" w:rsidRPr="00DB7D5E" w:rsidRDefault="00E13D6A" w:rsidP="00E13D6A">
      <w:pPr>
        <w:rPr>
          <w:rStyle w:val="Subtielebenadrukking"/>
          <w:color w:val="7F7F7F" w:themeColor="text1" w:themeTint="80"/>
        </w:rPr>
      </w:pPr>
    </w:p>
    <w:p w:rsidR="00E13D6A" w:rsidRPr="00DB7D5E" w:rsidRDefault="00E13D6A" w:rsidP="00E13D6A">
      <w:pPr>
        <w:rPr>
          <w:rStyle w:val="Subtielebenadrukking"/>
          <w:color w:val="7F7F7F" w:themeColor="text1" w:themeTint="80"/>
        </w:rPr>
      </w:pPr>
      <w:r w:rsidRPr="00DB7D5E">
        <w:rPr>
          <w:rStyle w:val="Subtielebenadrukking"/>
          <w:noProof/>
          <w:color w:val="7F7F7F" w:themeColor="text1" w:themeTint="80"/>
        </w:rPr>
        <w:drawing>
          <wp:inline distT="0" distB="0" distL="0" distR="0" wp14:anchorId="43D56406" wp14:editId="6C6B02A2">
            <wp:extent cx="1227411" cy="429442"/>
            <wp:effectExtent l="0" t="0" r="0" b="0"/>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r w:rsidRPr="00DB7D5E">
        <w:rPr>
          <w:rStyle w:val="Subtielebenadrukking"/>
          <w:color w:val="7F7F7F" w:themeColor="text1" w:themeTint="80"/>
        </w:rPr>
        <w:t xml:space="preserve"> </w:t>
      </w:r>
    </w:p>
    <w:p w:rsidR="00E13D6A" w:rsidRPr="00DB7D5E" w:rsidRDefault="00E13D6A" w:rsidP="00E13D6A">
      <w:pPr>
        <w:rPr>
          <w:rStyle w:val="Subtielebenadrukking"/>
          <w:color w:val="7F7F7F" w:themeColor="text1" w:themeTint="80"/>
        </w:rPr>
      </w:pPr>
    </w:p>
    <w:p w:rsidR="00E13D6A" w:rsidRPr="00DB7D5E" w:rsidRDefault="00E13D6A" w:rsidP="00E13D6A">
      <w:pPr>
        <w:rPr>
          <w:rStyle w:val="Subtielebenadrukking"/>
          <w:i w:val="0"/>
          <w:color w:val="7F7F7F" w:themeColor="text1" w:themeTint="80"/>
        </w:rPr>
      </w:pPr>
      <w:r w:rsidRPr="00DB7D5E">
        <w:rPr>
          <w:rFonts w:cs="Arial"/>
          <w:noProof/>
          <w:color w:val="7F7F7F" w:themeColor="text1" w:themeTint="80"/>
          <w:szCs w:val="18"/>
        </w:rPr>
        <w:drawing>
          <wp:anchor distT="0" distB="0" distL="114300" distR="114300" simplePos="0" relativeHeight="251761664" behindDoc="0" locked="0" layoutInCell="1" allowOverlap="1" wp14:anchorId="6050F37D" wp14:editId="1C99FF2B">
            <wp:simplePos x="0" y="0"/>
            <wp:positionH relativeFrom="margin">
              <wp:align>left</wp:align>
            </wp:positionH>
            <wp:positionV relativeFrom="paragraph">
              <wp:posOffset>33020</wp:posOffset>
            </wp:positionV>
            <wp:extent cx="843148" cy="843148"/>
            <wp:effectExtent l="0" t="0" r="0" b="0"/>
            <wp:wrapTopAndBottom/>
            <wp:docPr id="327" name="Afbeelding 310" descr="logoC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descr="logoCTW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3148" cy="843148"/>
                    </a:xfrm>
                    <a:prstGeom prst="rect">
                      <a:avLst/>
                    </a:prstGeom>
                    <a:noFill/>
                    <a:ln>
                      <a:noFill/>
                    </a:ln>
                  </pic:spPr>
                </pic:pic>
              </a:graphicData>
            </a:graphic>
          </wp:anchor>
        </w:drawing>
      </w:r>
      <w:r w:rsidRPr="00DB7D5E">
        <w:rPr>
          <w:color w:val="7F7F7F" w:themeColor="text1" w:themeTint="80"/>
        </w:rPr>
        <w:t>©</w:t>
      </w:r>
      <w:r>
        <w:rPr>
          <w:color w:val="7F7F7F" w:themeColor="text1" w:themeTint="80"/>
        </w:rPr>
        <w:t xml:space="preserve"> 2015</w:t>
      </w:r>
      <w:r w:rsidRPr="00DB7D5E">
        <w:rPr>
          <w:color w:val="7F7F7F" w:themeColor="text1" w:themeTint="80"/>
        </w:rPr>
        <w:t xml:space="preserve">, SLO </w:t>
      </w:r>
      <w:r w:rsidRPr="00DB7D5E">
        <w:rPr>
          <w:rStyle w:val="Subtielebenadrukking"/>
          <w:i w:val="0"/>
          <w:color w:val="7F7F7F" w:themeColor="text1" w:themeTint="80"/>
        </w:rPr>
        <w:t>(nationaal expertisecentrum leerplanontwikkeling), Enschede</w:t>
      </w:r>
    </w:p>
    <w:p w:rsidR="00E13D6A" w:rsidRPr="00DB7D5E" w:rsidRDefault="00E13D6A" w:rsidP="00E13D6A">
      <w:pPr>
        <w:rPr>
          <w:rStyle w:val="Subtielebenadrukking"/>
          <w:color w:val="7F7F7F" w:themeColor="text1" w:themeTint="80"/>
        </w:rPr>
      </w:pPr>
    </w:p>
    <w:p w:rsidR="00E13D6A" w:rsidRPr="00F65EF4" w:rsidRDefault="00E13D6A" w:rsidP="00E13D6A">
      <w:pPr>
        <w:rPr>
          <w:iCs/>
          <w:color w:val="7F7F7F" w:themeColor="text1" w:themeTint="80"/>
        </w:rPr>
      </w:pPr>
      <w:r w:rsidRPr="00F65EF4">
        <w:rPr>
          <w:iCs/>
          <w:color w:val="7F7F7F" w:themeColor="text1" w:themeTint="80"/>
        </w:rPr>
        <w:t>Dit lesmateriaal is ontwikkeld in het kader van de nieuwe examenprogramma’s zoals voorgesteld door de commissie Toekomst Wiskunde Onderwijs (cTWO) en herzien door SLO.</w:t>
      </w:r>
    </w:p>
    <w:p w:rsidR="00E13D6A" w:rsidRPr="00F65EF4" w:rsidRDefault="00E13D6A" w:rsidP="00E13D6A">
      <w:pPr>
        <w:rPr>
          <w:rStyle w:val="Subtielebenadrukking"/>
          <w:color w:val="7F7F7F" w:themeColor="text1" w:themeTint="80"/>
        </w:rPr>
      </w:pPr>
    </w:p>
    <w:p w:rsidR="00E13D6A" w:rsidRPr="0073077B" w:rsidRDefault="00E13D6A" w:rsidP="00E13D6A">
      <w:pPr>
        <w:rPr>
          <w:iCs/>
          <w:color w:val="7F7F7F" w:themeColor="text1" w:themeTint="80"/>
        </w:rPr>
      </w:pPr>
      <w:r w:rsidRPr="00E13D6A">
        <w:rPr>
          <w:iCs/>
          <w:color w:val="7F7F7F" w:themeColor="text1" w:themeTint="80"/>
        </w:rPr>
        <w:t>Bij dit boekje is dankbaar gebruik gemaakt van Deugdelijke S</w:t>
      </w:r>
      <w:r w:rsidRPr="0073077B">
        <w:rPr>
          <w:iCs/>
          <w:color w:val="7F7F7F" w:themeColor="text1" w:themeTint="80"/>
        </w:rPr>
        <w:t xml:space="preserve">teekproeven van Jelke Betlehem, </w:t>
      </w:r>
      <w:r w:rsidRPr="0073077B">
        <w:rPr>
          <w:rStyle w:val="Titelvanboek"/>
          <w:color w:val="7F7F7F" w:themeColor="text1" w:themeTint="80"/>
        </w:rPr>
        <w:t>CBS Discussion Paper 2013-10</w:t>
      </w:r>
      <w:r w:rsidRPr="0073077B">
        <w:rPr>
          <w:iCs/>
          <w:color w:val="7F7F7F" w:themeColor="text1" w:themeTint="80"/>
        </w:rPr>
        <w:t>.</w:t>
      </w:r>
    </w:p>
    <w:p w:rsidR="00E13D6A" w:rsidRPr="00E13D6A" w:rsidRDefault="00E13D6A" w:rsidP="00E13D6A">
      <w:pPr>
        <w:rPr>
          <w:iCs/>
          <w:color w:val="7F7F7F" w:themeColor="text1" w:themeTint="80"/>
        </w:rPr>
      </w:pPr>
    </w:p>
    <w:p w:rsidR="00E13D6A" w:rsidRPr="00E13D6A" w:rsidRDefault="00E13D6A" w:rsidP="00E13D6A">
      <w:pPr>
        <w:rPr>
          <w:iCs/>
          <w:color w:val="7F7F7F" w:themeColor="text1" w:themeTint="80"/>
        </w:rPr>
      </w:pPr>
      <w:r w:rsidRPr="00E13D6A">
        <w:rPr>
          <w:iCs/>
          <w:color w:val="7F7F7F" w:themeColor="text1" w:themeTint="80"/>
        </w:rPr>
        <w:t>Nadrukkelijk nodigen we docenten uit een keuze te maken uit de opgaven. Het lijkt niet nodig om alle opgaven te laten maken en te bespreken.</w:t>
      </w:r>
    </w:p>
    <w:p w:rsidR="00E13D6A" w:rsidRDefault="00E13D6A" w:rsidP="00E13D6A">
      <w:pPr>
        <w:rPr>
          <w:iCs/>
          <w:color w:val="7F7F7F" w:themeColor="text1" w:themeTint="80"/>
        </w:rPr>
      </w:pPr>
      <w:r w:rsidRPr="00E13D6A">
        <w:rPr>
          <w:iCs/>
          <w:color w:val="7F7F7F" w:themeColor="text1" w:themeTint="80"/>
        </w:rPr>
        <w:t>Af en toe hebben we ‘uitstapjes’ opgenomen bij de eindtermen van het programma. Deze verdiepingen kunnen worden overgeslagen. Voor sommige leerlingen zorgen ze wel voor een beter begrip van de leerstof.</w:t>
      </w:r>
    </w:p>
    <w:p w:rsidR="00E13D6A" w:rsidRPr="00E13D6A" w:rsidRDefault="00E13D6A" w:rsidP="00E13D6A">
      <w:pPr>
        <w:rPr>
          <w:iCs/>
          <w:color w:val="7F7F7F" w:themeColor="text1" w:themeTint="80"/>
        </w:rPr>
      </w:pPr>
    </w:p>
    <w:p w:rsidR="00E13D6A" w:rsidRPr="00DB7D5E" w:rsidRDefault="00E13D6A" w:rsidP="00E13D6A">
      <w:pPr>
        <w:rPr>
          <w:rStyle w:val="Subtielebenadrukking"/>
          <w:i w:val="0"/>
          <w:color w:val="7F7F7F" w:themeColor="text1" w:themeTint="80"/>
        </w:rPr>
      </w:pPr>
      <w:r w:rsidRPr="00DB7D5E">
        <w:rPr>
          <w:rStyle w:val="Subtielebenadrukking"/>
          <w:i w:val="0"/>
          <w:color w:val="7F7F7F" w:themeColor="text1" w:themeTint="80"/>
        </w:rPr>
        <w:t>Mits de bron wordt vermeld, is het toegestaan zonder voorafgaande toestemming van de uitgever deze uitgave geheel of gedeeltelijk te kopiëren en/of verspreiden en om afgeleid materiaal te maken dat op deze uitgave is gebaseerd.</w:t>
      </w:r>
    </w:p>
    <w:p w:rsidR="00E13D6A" w:rsidRPr="00DB7D5E" w:rsidRDefault="00E13D6A" w:rsidP="00E13D6A">
      <w:pPr>
        <w:rPr>
          <w:rStyle w:val="Subtielebenadrukking"/>
          <w:i w:val="0"/>
          <w:color w:val="7F7F7F" w:themeColor="text1" w:themeTint="80"/>
        </w:rPr>
      </w:pPr>
    </w:p>
    <w:p w:rsidR="007329BE" w:rsidRDefault="007329BE" w:rsidP="007329BE">
      <w:pPr>
        <w:rPr>
          <w:iCs/>
          <w:color w:val="7F7F7F" w:themeColor="text1" w:themeTint="80"/>
        </w:rPr>
      </w:pPr>
      <w:r w:rsidRPr="00EE7C50">
        <w:rPr>
          <w:iCs/>
          <w:color w:val="7F7F7F" w:themeColor="text1" w:themeTint="80"/>
        </w:rPr>
        <w:t>Auteur</w:t>
      </w:r>
      <w:r>
        <w:rPr>
          <w:iCs/>
          <w:color w:val="7F7F7F" w:themeColor="text1" w:themeTint="80"/>
        </w:rPr>
        <w:t>s</w:t>
      </w:r>
      <w:r w:rsidRPr="00EE7C50">
        <w:rPr>
          <w:iCs/>
          <w:color w:val="7F7F7F" w:themeColor="text1" w:themeTint="80"/>
        </w:rPr>
        <w:t xml:space="preserve">: </w:t>
      </w:r>
      <w:r w:rsidRPr="000A61BE">
        <w:rPr>
          <w:iCs/>
          <w:color w:val="7F7F7F" w:themeColor="text1" w:themeTint="80"/>
        </w:rPr>
        <w:t>Erik van Barneveld</w:t>
      </w:r>
      <w:r>
        <w:rPr>
          <w:iCs/>
          <w:color w:val="7F7F7F" w:themeColor="text1" w:themeTint="80"/>
        </w:rPr>
        <w:t xml:space="preserve">, </w:t>
      </w:r>
      <w:r w:rsidRPr="000A61BE">
        <w:rPr>
          <w:iCs/>
          <w:color w:val="7F7F7F" w:themeColor="text1" w:themeTint="80"/>
        </w:rPr>
        <w:t>Wouter Boer</w:t>
      </w:r>
      <w:r>
        <w:rPr>
          <w:iCs/>
          <w:color w:val="7F7F7F" w:themeColor="text1" w:themeTint="80"/>
        </w:rPr>
        <w:t xml:space="preserve">, </w:t>
      </w:r>
      <w:r w:rsidRPr="000A61BE">
        <w:rPr>
          <w:iCs/>
          <w:color w:val="7F7F7F" w:themeColor="text1" w:themeTint="80"/>
        </w:rPr>
        <w:t>Carel van de Giessen</w:t>
      </w:r>
      <w:r>
        <w:rPr>
          <w:iCs/>
          <w:color w:val="7F7F7F" w:themeColor="text1" w:themeTint="80"/>
        </w:rPr>
        <w:t xml:space="preserve">, </w:t>
      </w:r>
      <w:r w:rsidRPr="000A61BE">
        <w:rPr>
          <w:iCs/>
          <w:color w:val="7F7F7F" w:themeColor="text1" w:themeTint="80"/>
        </w:rPr>
        <w:t>Peter Kop</w:t>
      </w:r>
      <w:r>
        <w:rPr>
          <w:iCs/>
          <w:color w:val="7F7F7F" w:themeColor="text1" w:themeTint="80"/>
        </w:rPr>
        <w:t xml:space="preserve">, </w:t>
      </w:r>
      <w:r w:rsidRPr="000A61BE">
        <w:rPr>
          <w:iCs/>
          <w:color w:val="7F7F7F" w:themeColor="text1" w:themeTint="80"/>
        </w:rPr>
        <w:t>Heleen van der Ree</w:t>
      </w:r>
      <w:r>
        <w:rPr>
          <w:iCs/>
          <w:color w:val="7F7F7F" w:themeColor="text1" w:themeTint="80"/>
        </w:rPr>
        <w:t>,</w:t>
      </w:r>
      <w:r>
        <w:rPr>
          <w:iCs/>
          <w:color w:val="7F7F7F" w:themeColor="text1" w:themeTint="80"/>
        </w:rPr>
        <w:br/>
      </w:r>
      <w:r w:rsidRPr="000A61BE">
        <w:rPr>
          <w:iCs/>
          <w:color w:val="7F7F7F" w:themeColor="text1" w:themeTint="80"/>
        </w:rPr>
        <w:t>Henk Reuling</w:t>
      </w:r>
      <w:r>
        <w:rPr>
          <w:iCs/>
          <w:color w:val="7F7F7F" w:themeColor="text1" w:themeTint="80"/>
        </w:rPr>
        <w:t xml:space="preserve">, </w:t>
      </w:r>
      <w:r w:rsidRPr="000A61BE">
        <w:rPr>
          <w:iCs/>
          <w:color w:val="7F7F7F" w:themeColor="text1" w:themeTint="80"/>
        </w:rPr>
        <w:t>Frits Spijkers</w:t>
      </w:r>
      <w:r>
        <w:rPr>
          <w:iCs/>
          <w:color w:val="7F7F7F" w:themeColor="text1" w:themeTint="80"/>
        </w:rPr>
        <w:t>, T</w:t>
      </w:r>
      <w:r w:rsidRPr="000A61BE">
        <w:rPr>
          <w:iCs/>
          <w:color w:val="7F7F7F" w:themeColor="text1" w:themeTint="80"/>
        </w:rPr>
        <w:t>anja Stroosma</w:t>
      </w:r>
      <w:r>
        <w:rPr>
          <w:iCs/>
          <w:color w:val="7F7F7F" w:themeColor="text1" w:themeTint="80"/>
        </w:rPr>
        <w:t xml:space="preserve">, </w:t>
      </w:r>
      <w:r w:rsidRPr="003D04A3">
        <w:rPr>
          <w:iCs/>
          <w:color w:val="7F7F7F" w:themeColor="text1" w:themeTint="80"/>
        </w:rPr>
        <w:t>Anneke Verschu</w:t>
      </w:r>
      <w:r>
        <w:rPr>
          <w:iCs/>
          <w:color w:val="7F7F7F" w:themeColor="text1" w:themeTint="80"/>
        </w:rPr>
        <w:t>t</w:t>
      </w:r>
    </w:p>
    <w:p w:rsidR="007329BE" w:rsidRDefault="007329BE" w:rsidP="007329BE">
      <w:pPr>
        <w:rPr>
          <w:iCs/>
          <w:color w:val="7F7F7F" w:themeColor="text1" w:themeTint="80"/>
        </w:rPr>
      </w:pPr>
    </w:p>
    <w:p w:rsidR="007329BE" w:rsidRPr="000A61BE" w:rsidRDefault="007329BE" w:rsidP="007329BE">
      <w:pPr>
        <w:rPr>
          <w:iCs/>
          <w:color w:val="7F7F7F" w:themeColor="text1" w:themeTint="80"/>
        </w:rPr>
      </w:pPr>
      <w:r>
        <w:rPr>
          <w:iCs/>
          <w:color w:val="7F7F7F" w:themeColor="text1" w:themeTint="80"/>
        </w:rPr>
        <w:t xml:space="preserve">Met medewerking van: </w:t>
      </w:r>
      <w:r w:rsidR="003327C4" w:rsidRPr="003327C4">
        <w:rPr>
          <w:iCs/>
          <w:color w:val="7F7F7F" w:themeColor="text1" w:themeTint="80"/>
        </w:rPr>
        <w:t>Nico Alink,</w:t>
      </w:r>
      <w:r w:rsidR="003327C4">
        <w:rPr>
          <w:iCs/>
          <w:color w:val="7F7F7F" w:themeColor="text1" w:themeTint="80"/>
        </w:rPr>
        <w:t xml:space="preserve"> </w:t>
      </w:r>
      <w:r>
        <w:rPr>
          <w:iCs/>
          <w:color w:val="7F7F7F" w:themeColor="text1" w:themeTint="80"/>
        </w:rPr>
        <w:t>Martine de Klein (eindredactie)</w:t>
      </w:r>
    </w:p>
    <w:p w:rsidR="00E13D6A" w:rsidRPr="00DB7D5E" w:rsidRDefault="00E13D6A" w:rsidP="00E13D6A">
      <w:pPr>
        <w:rPr>
          <w:rStyle w:val="Subtielebenadrukking"/>
          <w:i w:val="0"/>
          <w:color w:val="7F7F7F" w:themeColor="text1" w:themeTint="80"/>
        </w:rPr>
      </w:pPr>
    </w:p>
    <w:p w:rsidR="00E13D6A" w:rsidRPr="00DB7D5E" w:rsidRDefault="00E13D6A" w:rsidP="00E13D6A">
      <w:pPr>
        <w:rPr>
          <w:rStyle w:val="Subtielebenadrukking"/>
          <w:i w:val="0"/>
          <w:color w:val="7F7F7F" w:themeColor="text1" w:themeTint="80"/>
        </w:rPr>
      </w:pPr>
      <w:r w:rsidRPr="00E13D6A">
        <w:rPr>
          <w:rStyle w:val="Subtielebenadrukking"/>
          <w:i w:val="0"/>
          <w:color w:val="auto"/>
        </w:rPr>
        <w:t>Informatie</w:t>
      </w:r>
      <w:r w:rsidRPr="00DB7D5E">
        <w:rPr>
          <w:rStyle w:val="Subtielebenadrukking"/>
          <w:i w:val="0"/>
          <w:color w:val="7F7F7F" w:themeColor="text1" w:themeTint="80"/>
        </w:rPr>
        <w:t>:</w:t>
      </w:r>
      <w:r w:rsidRPr="00DB7D5E">
        <w:rPr>
          <w:rStyle w:val="Subtielebenadrukking"/>
          <w:i w:val="0"/>
          <w:color w:val="7F7F7F" w:themeColor="text1" w:themeTint="80"/>
        </w:rPr>
        <w:tab/>
        <w:t>SLO</w:t>
      </w:r>
    </w:p>
    <w:p w:rsidR="00E13D6A" w:rsidRPr="00DB7D5E" w:rsidRDefault="00E13D6A" w:rsidP="00E13D6A">
      <w:pPr>
        <w:ind w:left="680" w:firstLine="680"/>
        <w:rPr>
          <w:rStyle w:val="Subtielebenadrukking"/>
          <w:i w:val="0"/>
          <w:color w:val="7F7F7F" w:themeColor="text1" w:themeTint="80"/>
        </w:rPr>
      </w:pPr>
      <w:r w:rsidRPr="00DB7D5E">
        <w:rPr>
          <w:rStyle w:val="Subtielebenadrukking"/>
          <w:i w:val="0"/>
          <w:color w:val="7F7F7F" w:themeColor="text1" w:themeTint="80"/>
        </w:rPr>
        <w:t>Afdeling: tweede fase</w:t>
      </w:r>
    </w:p>
    <w:p w:rsidR="00E13D6A" w:rsidRPr="00DB7D5E" w:rsidRDefault="00E13D6A" w:rsidP="00E13D6A">
      <w:pPr>
        <w:ind w:left="680" w:firstLine="680"/>
        <w:rPr>
          <w:rStyle w:val="Subtielebenadrukking"/>
          <w:i w:val="0"/>
          <w:color w:val="7F7F7F" w:themeColor="text1" w:themeTint="80"/>
        </w:rPr>
      </w:pPr>
      <w:r w:rsidRPr="00DB7D5E">
        <w:rPr>
          <w:rStyle w:val="Subtielebenadrukking"/>
          <w:i w:val="0"/>
          <w:color w:val="7F7F7F" w:themeColor="text1" w:themeTint="80"/>
        </w:rPr>
        <w:t>Postbus 2041, 7500 CA Enschede</w:t>
      </w:r>
    </w:p>
    <w:p w:rsidR="00E13D6A" w:rsidRPr="00DB7D5E" w:rsidRDefault="00E13D6A" w:rsidP="00E13D6A">
      <w:pPr>
        <w:ind w:left="680" w:firstLine="680"/>
        <w:rPr>
          <w:rStyle w:val="Subtielebenadrukking"/>
          <w:i w:val="0"/>
          <w:color w:val="7F7F7F" w:themeColor="text1" w:themeTint="80"/>
        </w:rPr>
      </w:pPr>
      <w:r w:rsidRPr="00DB7D5E">
        <w:rPr>
          <w:rStyle w:val="Subtielebenadrukking"/>
          <w:i w:val="0"/>
          <w:color w:val="7F7F7F" w:themeColor="text1" w:themeTint="80"/>
        </w:rPr>
        <w:t>Telefoon (053) 4840 661</w:t>
      </w:r>
    </w:p>
    <w:p w:rsidR="00E13D6A" w:rsidRPr="00DB7D5E" w:rsidRDefault="00E13D6A" w:rsidP="00E13D6A">
      <w:pPr>
        <w:ind w:left="680" w:firstLine="680"/>
        <w:rPr>
          <w:rStyle w:val="Subtielebenadrukking"/>
          <w:i w:val="0"/>
          <w:color w:val="7F7F7F" w:themeColor="text1" w:themeTint="80"/>
        </w:rPr>
      </w:pPr>
      <w:r w:rsidRPr="00DB7D5E">
        <w:rPr>
          <w:rStyle w:val="Subtielebenadrukking"/>
          <w:i w:val="0"/>
          <w:color w:val="7F7F7F" w:themeColor="text1" w:themeTint="80"/>
        </w:rPr>
        <w:t>Internet: www.slo.nl</w:t>
      </w:r>
    </w:p>
    <w:p w:rsidR="00E13D6A" w:rsidRPr="00DB7D5E" w:rsidRDefault="00E13D6A" w:rsidP="00E13D6A">
      <w:pPr>
        <w:ind w:left="680" w:firstLine="680"/>
        <w:rPr>
          <w:rStyle w:val="Subtielebenadrukking"/>
          <w:i w:val="0"/>
          <w:color w:val="7F7F7F" w:themeColor="text1" w:themeTint="80"/>
        </w:rPr>
      </w:pPr>
      <w:r w:rsidRPr="00DB7D5E">
        <w:rPr>
          <w:rStyle w:val="Subtielebenadrukking"/>
          <w:i w:val="0"/>
          <w:color w:val="7F7F7F" w:themeColor="text1" w:themeTint="80"/>
        </w:rPr>
        <w:t>E-mail: tweedefase@slo.nl</w:t>
      </w:r>
    </w:p>
    <w:p w:rsidR="00640222" w:rsidRPr="00D751E9" w:rsidRDefault="00640222" w:rsidP="00640222">
      <w:pPr>
        <w:rPr>
          <w:rFonts w:cs="Arial"/>
          <w:szCs w:val="18"/>
        </w:rPr>
      </w:pPr>
    </w:p>
    <w:p w:rsidR="000A0064" w:rsidRDefault="00640222" w:rsidP="00640222">
      <w:pPr>
        <w:pStyle w:val="Kop1"/>
      </w:pPr>
      <w:r w:rsidRPr="00316546">
        <w:br w:type="page"/>
      </w:r>
    </w:p>
    <w:p w:rsidR="000A0064" w:rsidRPr="000A0064" w:rsidRDefault="000A0064" w:rsidP="000A0064">
      <w:pPr>
        <w:keepNext/>
        <w:overflowPunct/>
        <w:autoSpaceDE/>
        <w:autoSpaceDN/>
        <w:adjustRightInd/>
        <w:spacing w:line="240" w:lineRule="auto"/>
        <w:textAlignment w:val="auto"/>
        <w:outlineLvl w:val="0"/>
        <w:rPr>
          <w:rFonts w:ascii="Times New Roman" w:hAnsi="Times New Roman"/>
          <w:b/>
          <w:bCs/>
          <w:sz w:val="24"/>
          <w:szCs w:val="24"/>
          <w:u w:val="single"/>
        </w:rPr>
      </w:pPr>
      <w:bookmarkStart w:id="1" w:name="_Toc428362843"/>
      <w:r w:rsidRPr="000A0064">
        <w:rPr>
          <w:rFonts w:ascii="Times New Roman" w:hAnsi="Times New Roman"/>
          <w:b/>
          <w:bCs/>
          <w:sz w:val="24"/>
          <w:szCs w:val="24"/>
          <w:u w:val="single"/>
        </w:rPr>
        <w:lastRenderedPageBreak/>
        <w:t>Overzicht lesmateriaal in het domein Statistiek</w:t>
      </w:r>
      <w:bookmarkEnd w:id="1"/>
    </w:p>
    <w:p w:rsidR="000A0064" w:rsidRPr="000A0064" w:rsidRDefault="000A0064" w:rsidP="000A0064">
      <w:pPr>
        <w:textAlignment w:val="auto"/>
        <w:rPr>
          <w:b/>
        </w:rPr>
      </w:pPr>
      <w:r w:rsidRPr="000A0064">
        <w:rPr>
          <w:b/>
        </w:rPr>
        <w:t>1.</w:t>
      </w:r>
      <w:r w:rsidRPr="000A0064">
        <w:rPr>
          <w:b/>
        </w:rPr>
        <w:tab/>
        <w:t>Kijken naar data</w:t>
      </w:r>
    </w:p>
    <w:p w:rsidR="000A0064" w:rsidRPr="000A0064" w:rsidRDefault="000A0064" w:rsidP="000A0064">
      <w:pPr>
        <w:textAlignment w:val="auto"/>
      </w:pPr>
      <w:r w:rsidRPr="000A0064">
        <w:t>§ 1.1</w:t>
      </w:r>
      <w:r w:rsidRPr="000A0064">
        <w:tab/>
        <w:t>Wat is statistiek?</w:t>
      </w:r>
    </w:p>
    <w:p w:rsidR="000A0064" w:rsidRPr="000A0064" w:rsidRDefault="000A0064" w:rsidP="000A0064">
      <w:pPr>
        <w:textAlignment w:val="auto"/>
      </w:pPr>
      <w:r w:rsidRPr="000A0064">
        <w:t>§ 1.2</w:t>
      </w:r>
      <w:r w:rsidRPr="000A0064">
        <w:tab/>
        <w:t>Data</w:t>
      </w:r>
    </w:p>
    <w:p w:rsidR="000A0064" w:rsidRPr="000A0064" w:rsidRDefault="000A0064" w:rsidP="000A0064">
      <w:pPr>
        <w:textAlignment w:val="auto"/>
      </w:pPr>
      <w:r w:rsidRPr="000A0064">
        <w:t>§ 1.3</w:t>
      </w:r>
      <w:r w:rsidRPr="000A0064">
        <w:tab/>
        <w:t>Diagrammen</w:t>
      </w:r>
    </w:p>
    <w:p w:rsidR="000A0064" w:rsidRPr="000A0064" w:rsidRDefault="000A0064" w:rsidP="000A0064">
      <w:pPr>
        <w:textAlignment w:val="auto"/>
      </w:pPr>
      <w:r w:rsidRPr="000A0064">
        <w:t>§ 1.4</w:t>
      </w:r>
      <w:r w:rsidRPr="000A0064">
        <w:tab/>
        <w:t>Interpretaties</w:t>
      </w:r>
    </w:p>
    <w:p w:rsidR="000A0064" w:rsidRPr="000A0064" w:rsidRDefault="000A0064" w:rsidP="000A0064">
      <w:pPr>
        <w:textAlignment w:val="auto"/>
      </w:pPr>
      <w:r w:rsidRPr="000A0064">
        <w:t>§ 1.5</w:t>
      </w:r>
      <w:r w:rsidRPr="000A0064">
        <w:tab/>
        <w:t>Overzicht</w:t>
      </w:r>
    </w:p>
    <w:p w:rsidR="000A0064" w:rsidRPr="000A0064" w:rsidRDefault="000A0064" w:rsidP="000A0064">
      <w:pPr>
        <w:textAlignment w:val="auto"/>
      </w:pPr>
    </w:p>
    <w:p w:rsidR="000A0064" w:rsidRPr="000A0064" w:rsidRDefault="000A0064" w:rsidP="000A0064">
      <w:pPr>
        <w:textAlignment w:val="auto"/>
        <w:rPr>
          <w:b/>
        </w:rPr>
      </w:pPr>
      <w:r w:rsidRPr="000A0064">
        <w:rPr>
          <w:b/>
        </w:rPr>
        <w:t>2.</w:t>
      </w:r>
      <w:r w:rsidRPr="000A0064">
        <w:rPr>
          <w:b/>
        </w:rPr>
        <w:tab/>
        <w:t>Data en datasets verwerken</w:t>
      </w:r>
    </w:p>
    <w:p w:rsidR="000A0064" w:rsidRPr="000A0064" w:rsidRDefault="000A0064" w:rsidP="000A0064">
      <w:pPr>
        <w:textAlignment w:val="auto"/>
      </w:pPr>
      <w:r w:rsidRPr="000A0064">
        <w:t>§ 2.0</w:t>
      </w:r>
      <w:r w:rsidRPr="000A0064">
        <w:tab/>
        <w:t>Begrippenlijst</w:t>
      </w:r>
    </w:p>
    <w:p w:rsidR="000A0064" w:rsidRPr="000A0064" w:rsidRDefault="000A0064" w:rsidP="000A0064">
      <w:pPr>
        <w:textAlignment w:val="auto"/>
      </w:pPr>
      <w:r w:rsidRPr="000A0064">
        <w:t>§ 2.1</w:t>
      </w:r>
      <w:r w:rsidRPr="000A0064">
        <w:tab/>
        <w:t>Data presenteren</w:t>
      </w:r>
    </w:p>
    <w:p w:rsidR="000A0064" w:rsidRPr="000A0064" w:rsidRDefault="000A0064" w:rsidP="000A0064">
      <w:pPr>
        <w:textAlignment w:val="auto"/>
      </w:pPr>
      <w:r w:rsidRPr="000A0064">
        <w:t>§ 2.2</w:t>
      </w:r>
      <w:r w:rsidRPr="000A0064">
        <w:tab/>
        <w:t>Verbanden tussen datarepresentaties</w:t>
      </w:r>
    </w:p>
    <w:p w:rsidR="000A0064" w:rsidRPr="000A0064" w:rsidRDefault="000A0064" w:rsidP="000A0064">
      <w:pPr>
        <w:textAlignment w:val="auto"/>
      </w:pPr>
      <w:r w:rsidRPr="000A0064">
        <w:t>§ 2.3</w:t>
      </w:r>
      <w:r w:rsidRPr="000A0064">
        <w:tab/>
        <w:t>Frequentieverdelingen typeren</w:t>
      </w:r>
    </w:p>
    <w:p w:rsidR="000A0064" w:rsidRPr="000A0064" w:rsidRDefault="000A0064" w:rsidP="000A0064">
      <w:pPr>
        <w:textAlignment w:val="auto"/>
      </w:pPr>
      <w:r w:rsidRPr="000A0064">
        <w:t>§ 2.4</w:t>
      </w:r>
      <w:r w:rsidRPr="000A0064">
        <w:tab/>
        <w:t>Twee groepen vergelijken</w:t>
      </w:r>
    </w:p>
    <w:p w:rsidR="000A0064" w:rsidRPr="000A0064" w:rsidRDefault="000A0064" w:rsidP="000A0064">
      <w:pPr>
        <w:textAlignment w:val="auto"/>
      </w:pPr>
      <w:r w:rsidRPr="000A0064">
        <w:t>§ 2.5</w:t>
      </w:r>
      <w:r w:rsidRPr="000A0064">
        <w:tab/>
        <w:t>Samenhang tussen twee variabelen</w:t>
      </w:r>
    </w:p>
    <w:p w:rsidR="000A0064" w:rsidRPr="000A0064" w:rsidRDefault="000A0064" w:rsidP="000A0064">
      <w:pPr>
        <w:textAlignment w:val="auto"/>
      </w:pPr>
    </w:p>
    <w:p w:rsidR="000A0064" w:rsidRPr="000A0064" w:rsidRDefault="000A0064" w:rsidP="000A0064">
      <w:pPr>
        <w:textAlignment w:val="auto"/>
        <w:rPr>
          <w:b/>
        </w:rPr>
      </w:pPr>
      <w:r w:rsidRPr="000A0064">
        <w:rPr>
          <w:b/>
        </w:rPr>
        <w:t>3.</w:t>
      </w:r>
      <w:r w:rsidRPr="000A0064">
        <w:rPr>
          <w:b/>
        </w:rPr>
        <w:tab/>
        <w:t>Data verwerven</w:t>
      </w:r>
    </w:p>
    <w:p w:rsidR="000A0064" w:rsidRPr="000A0064" w:rsidRDefault="000A0064" w:rsidP="000A0064">
      <w:pPr>
        <w:textAlignment w:val="auto"/>
      </w:pPr>
      <w:r w:rsidRPr="000A0064">
        <w:t>§ 3.0</w:t>
      </w:r>
      <w:r w:rsidRPr="000A0064">
        <w:tab/>
        <w:t>Pas op voor valkuilen</w:t>
      </w:r>
    </w:p>
    <w:p w:rsidR="000A0064" w:rsidRPr="000A0064" w:rsidRDefault="000A0064" w:rsidP="000A0064">
      <w:pPr>
        <w:textAlignment w:val="auto"/>
      </w:pPr>
      <w:r w:rsidRPr="000A0064">
        <w:t>§ 3.1</w:t>
      </w:r>
      <w:r w:rsidRPr="000A0064">
        <w:tab/>
        <w:t>Onderzoeks- en enquêtevragen</w:t>
      </w:r>
    </w:p>
    <w:p w:rsidR="000A0064" w:rsidRPr="000A0064" w:rsidRDefault="000A0064" w:rsidP="000A0064">
      <w:pPr>
        <w:textAlignment w:val="auto"/>
      </w:pPr>
      <w:r w:rsidRPr="000A0064">
        <w:t>§ 3.2</w:t>
      </w:r>
      <w:r w:rsidRPr="000A0064">
        <w:tab/>
        <w:t>Steekproeven en fouten</w:t>
      </w:r>
    </w:p>
    <w:p w:rsidR="000A0064" w:rsidRPr="000A0064" w:rsidRDefault="000A0064" w:rsidP="000A0064">
      <w:pPr>
        <w:textAlignment w:val="auto"/>
      </w:pPr>
      <w:r w:rsidRPr="000A0064">
        <w:t>§ 3.3</w:t>
      </w:r>
      <w:r w:rsidRPr="000A0064">
        <w:tab/>
        <w:t>Standaardafwijking</w:t>
      </w:r>
    </w:p>
    <w:p w:rsidR="000A0064" w:rsidRPr="000A0064" w:rsidRDefault="000A0064" w:rsidP="000A0064">
      <w:pPr>
        <w:textAlignment w:val="auto"/>
      </w:pPr>
      <w:r w:rsidRPr="000A0064">
        <w:t>§ 3.4</w:t>
      </w:r>
      <w:r w:rsidRPr="000A0064">
        <w:tab/>
        <w:t>Steekproeffout: variatie bij steekproeven</w:t>
      </w:r>
    </w:p>
    <w:p w:rsidR="000A0064" w:rsidRPr="000A0064" w:rsidRDefault="000A0064" w:rsidP="000A0064">
      <w:pPr>
        <w:textAlignment w:val="auto"/>
      </w:pPr>
      <w:r w:rsidRPr="000A0064">
        <w:t>§ 3.5</w:t>
      </w:r>
      <w:r w:rsidRPr="000A0064">
        <w:tab/>
        <w:t>Normale verdeling</w:t>
      </w:r>
    </w:p>
    <w:p w:rsidR="000A0064" w:rsidRPr="000A0064" w:rsidRDefault="000A0064" w:rsidP="000A0064">
      <w:pPr>
        <w:textAlignment w:val="auto"/>
      </w:pPr>
      <w:r w:rsidRPr="000A0064">
        <w:t>§ 3.6</w:t>
      </w:r>
      <w:r w:rsidRPr="000A0064">
        <w:tab/>
        <w:t>Toevallige steekproeffouten in getallen</w:t>
      </w:r>
    </w:p>
    <w:p w:rsidR="000A0064" w:rsidRPr="000A0064" w:rsidRDefault="000A0064" w:rsidP="000A0064">
      <w:pPr>
        <w:textAlignment w:val="auto"/>
      </w:pPr>
      <w:r w:rsidRPr="000A0064">
        <w:t>§ 3.7</w:t>
      </w:r>
      <w:r w:rsidRPr="000A0064">
        <w:tab/>
        <w:t>Terugblik op boekje 3</w:t>
      </w:r>
    </w:p>
    <w:p w:rsidR="000A0064" w:rsidRPr="000A0064" w:rsidRDefault="000A0064" w:rsidP="000A0064">
      <w:pPr>
        <w:textAlignment w:val="auto"/>
      </w:pPr>
    </w:p>
    <w:p w:rsidR="000A0064" w:rsidRPr="000A0064" w:rsidRDefault="000A0064" w:rsidP="000A0064">
      <w:pPr>
        <w:textAlignment w:val="auto"/>
        <w:rPr>
          <w:b/>
        </w:rPr>
      </w:pPr>
      <w:r w:rsidRPr="000A0064">
        <w:rPr>
          <w:b/>
        </w:rPr>
        <w:t>4.</w:t>
      </w:r>
      <w:r w:rsidRPr="000A0064">
        <w:rPr>
          <w:b/>
        </w:rPr>
        <w:tab/>
        <w:t>Statistische uitspraken doen</w:t>
      </w:r>
    </w:p>
    <w:p w:rsidR="000A0064" w:rsidRPr="000A0064" w:rsidRDefault="000A0064" w:rsidP="000A0064">
      <w:pPr>
        <w:textAlignment w:val="auto"/>
      </w:pPr>
      <w:r w:rsidRPr="000A0064">
        <w:t>§ 4.1</w:t>
      </w:r>
      <w:r w:rsidRPr="000A0064">
        <w:tab/>
        <w:t>Voorkennis</w:t>
      </w:r>
    </w:p>
    <w:p w:rsidR="000A0064" w:rsidRPr="000A0064" w:rsidRDefault="000A0064" w:rsidP="000A0064">
      <w:pPr>
        <w:textAlignment w:val="auto"/>
      </w:pPr>
      <w:r w:rsidRPr="000A0064">
        <w:t>§ 4.2</w:t>
      </w:r>
      <w:r w:rsidRPr="000A0064">
        <w:tab/>
        <w:t>Doel van deze module</w:t>
      </w:r>
    </w:p>
    <w:p w:rsidR="000A0064" w:rsidRPr="000A0064" w:rsidRDefault="000A0064" w:rsidP="000A0064">
      <w:pPr>
        <w:textAlignment w:val="auto"/>
      </w:pPr>
      <w:r w:rsidRPr="000A0064">
        <w:t>§ 4.3</w:t>
      </w:r>
      <w:r w:rsidRPr="000A0064">
        <w:tab/>
        <w:t>Populatieproportie</w:t>
      </w:r>
    </w:p>
    <w:p w:rsidR="000A0064" w:rsidRPr="000A0064" w:rsidRDefault="000A0064" w:rsidP="000A0064">
      <w:pPr>
        <w:textAlignment w:val="auto"/>
      </w:pPr>
      <w:r w:rsidRPr="000A0064">
        <w:t>§ 4.4</w:t>
      </w:r>
      <w:r w:rsidRPr="000A0064">
        <w:tab/>
        <w:t>Populatiegemiddelde</w:t>
      </w:r>
    </w:p>
    <w:p w:rsidR="000A0064" w:rsidRPr="000A0064" w:rsidRDefault="000A0064" w:rsidP="000A0064">
      <w:pPr>
        <w:textAlignment w:val="auto"/>
      </w:pPr>
      <w:r w:rsidRPr="000A0064">
        <w:t>§ 4.5</w:t>
      </w:r>
      <w:r w:rsidRPr="000A0064">
        <w:tab/>
        <w:t>Verschil tussen twee groepen</w:t>
      </w:r>
    </w:p>
    <w:p w:rsidR="000A0064" w:rsidRPr="000A0064" w:rsidRDefault="000A0064" w:rsidP="000A0064">
      <w:pPr>
        <w:textAlignment w:val="auto"/>
      </w:pPr>
      <w:r w:rsidRPr="000A0064">
        <w:t>§ 4.6</w:t>
      </w:r>
      <w:r w:rsidRPr="000A0064">
        <w:tab/>
        <w:t>Samenhang tussen twee kwantitatieve variabelen</w:t>
      </w:r>
    </w:p>
    <w:p w:rsidR="000A0064" w:rsidRPr="000A0064" w:rsidRDefault="000A0064" w:rsidP="000A0064">
      <w:pPr>
        <w:textAlignment w:val="auto"/>
      </w:pPr>
      <w:r w:rsidRPr="000A0064">
        <w:t>§ 4.7</w:t>
      </w:r>
      <w:r w:rsidRPr="000A0064">
        <w:tab/>
        <w:t>Gemengde opgaven</w:t>
      </w:r>
    </w:p>
    <w:p w:rsidR="000A0064" w:rsidRPr="000A0064" w:rsidRDefault="000A0064" w:rsidP="000A0064">
      <w:pPr>
        <w:textAlignment w:val="auto"/>
      </w:pPr>
      <w:r w:rsidRPr="000A0064">
        <w:t>§ 4.8</w:t>
      </w:r>
      <w:r w:rsidRPr="000A0064">
        <w:tab/>
        <w:t>Terugblik</w:t>
      </w:r>
    </w:p>
    <w:p w:rsidR="000A0064" w:rsidRPr="000A0064" w:rsidRDefault="000A0064" w:rsidP="000A0064">
      <w:pPr>
        <w:textAlignment w:val="auto"/>
      </w:pPr>
      <w:r w:rsidRPr="000A0064">
        <w:t>§ 4.9</w:t>
      </w:r>
      <w:r w:rsidRPr="000A0064">
        <w:tab/>
        <w:t>Lessenserie</w:t>
      </w:r>
      <w:r w:rsidR="005A1CCE">
        <w:t>:</w:t>
      </w:r>
      <w:r w:rsidRPr="000A0064">
        <w:t xml:space="preserve"> Statistiek op </w:t>
      </w:r>
      <w:r w:rsidR="005A1CCE">
        <w:t xml:space="preserve">een </w:t>
      </w:r>
      <w:r w:rsidRPr="000A0064">
        <w:t>groot gegevensbestand</w:t>
      </w:r>
    </w:p>
    <w:p w:rsidR="000A0064" w:rsidRPr="000A0064" w:rsidRDefault="000A0064" w:rsidP="000A0064">
      <w:pPr>
        <w:textAlignment w:val="auto"/>
      </w:pPr>
      <w:r w:rsidRPr="000A0064">
        <w:t>§ 4.10</w:t>
      </w:r>
      <w:r w:rsidRPr="000A0064">
        <w:tab/>
        <w:t>Diagnostische computertoets</w:t>
      </w:r>
    </w:p>
    <w:p w:rsidR="000A0064" w:rsidRDefault="000A0064">
      <w:pPr>
        <w:pStyle w:val="Kopvaninhoudsopgave"/>
        <w:rPr>
          <w:rFonts w:ascii="Arial" w:eastAsia="Times New Roman" w:hAnsi="Arial" w:cs="Times New Roman"/>
          <w:b w:val="0"/>
          <w:bCs w:val="0"/>
          <w:color w:val="auto"/>
          <w:sz w:val="18"/>
          <w:szCs w:val="20"/>
        </w:rPr>
      </w:pPr>
      <w:r w:rsidRPr="000A0064">
        <w:br w:type="page"/>
      </w:r>
    </w:p>
    <w:sdt>
      <w:sdtPr>
        <w:id w:val="-987474665"/>
        <w:docPartObj>
          <w:docPartGallery w:val="Table of Contents"/>
          <w:docPartUnique/>
        </w:docPartObj>
      </w:sdtPr>
      <w:sdtEndPr>
        <w:rPr>
          <w:b/>
          <w:bCs/>
        </w:rPr>
      </w:sdtEndPr>
      <w:sdtContent>
        <w:p w:rsidR="000A0064" w:rsidRDefault="000A0064" w:rsidP="000A0064">
          <w:pPr>
            <w:overflowPunct/>
            <w:autoSpaceDE/>
            <w:autoSpaceDN/>
            <w:adjustRightInd/>
            <w:spacing w:line="240" w:lineRule="auto"/>
            <w:textAlignment w:val="auto"/>
          </w:pPr>
          <w:r w:rsidRPr="000A0064">
            <w:rPr>
              <w:rStyle w:val="Kop2Char"/>
            </w:rPr>
            <w:t>Inhoud</w:t>
          </w:r>
        </w:p>
        <w:p w:rsidR="000A0064" w:rsidRDefault="000A0064">
          <w:pPr>
            <w:pStyle w:val="Inhopg1"/>
            <w:tabs>
              <w:tab w:val="right" w:leader="dot" w:pos="8324"/>
            </w:tabs>
            <w:rPr>
              <w:noProof/>
            </w:rPr>
          </w:pPr>
          <w:r>
            <w:fldChar w:fldCharType="begin"/>
          </w:r>
          <w:r>
            <w:instrText xml:space="preserve"> TOC \o "1-3" \h \z \u </w:instrText>
          </w:r>
          <w:r>
            <w:fldChar w:fldCharType="separate"/>
          </w:r>
          <w:hyperlink w:anchor="_Toc428362843" w:history="1">
            <w:r w:rsidRPr="00EA1B87">
              <w:rPr>
                <w:rStyle w:val="Hyperlink"/>
                <w:rFonts w:eastAsiaTheme="majorEastAsia"/>
                <w:noProof/>
              </w:rPr>
              <w:t>Overzicht lesmateriaal in het domein Statistiek</w:t>
            </w:r>
            <w:r>
              <w:rPr>
                <w:noProof/>
                <w:webHidden/>
              </w:rPr>
              <w:tab/>
            </w:r>
            <w:r>
              <w:rPr>
                <w:noProof/>
                <w:webHidden/>
              </w:rPr>
              <w:fldChar w:fldCharType="begin"/>
            </w:r>
            <w:r>
              <w:rPr>
                <w:noProof/>
                <w:webHidden/>
              </w:rPr>
              <w:instrText xml:space="preserve"> PAGEREF _Toc428362843 \h </w:instrText>
            </w:r>
            <w:r>
              <w:rPr>
                <w:noProof/>
                <w:webHidden/>
              </w:rPr>
            </w:r>
            <w:r>
              <w:rPr>
                <w:noProof/>
                <w:webHidden/>
              </w:rPr>
              <w:fldChar w:fldCharType="separate"/>
            </w:r>
            <w:r w:rsidR="00471E50">
              <w:rPr>
                <w:noProof/>
                <w:webHidden/>
              </w:rPr>
              <w:t>3</w:t>
            </w:r>
            <w:r>
              <w:rPr>
                <w:noProof/>
                <w:webHidden/>
              </w:rPr>
              <w:fldChar w:fldCharType="end"/>
            </w:r>
          </w:hyperlink>
        </w:p>
        <w:p w:rsidR="000A0064" w:rsidRDefault="001A2542" w:rsidP="000A0064">
          <w:pPr>
            <w:pStyle w:val="Inhopg2"/>
            <w:rPr>
              <w:noProof/>
            </w:rPr>
          </w:pPr>
          <w:hyperlink w:anchor="_Toc428362844" w:history="1">
            <w:r w:rsidR="000A0064" w:rsidRPr="00EA1B87">
              <w:rPr>
                <w:rStyle w:val="Hyperlink"/>
                <w:rFonts w:eastAsiaTheme="majorEastAsia"/>
                <w:noProof/>
              </w:rPr>
              <w:t>§ 3.0</w:t>
            </w:r>
            <w:r w:rsidR="000A0064">
              <w:rPr>
                <w:noProof/>
              </w:rPr>
              <w:tab/>
            </w:r>
            <w:r w:rsidR="000A0064" w:rsidRPr="00EA1B87">
              <w:rPr>
                <w:rStyle w:val="Hyperlink"/>
                <w:rFonts w:eastAsiaTheme="majorEastAsia"/>
                <w:noProof/>
              </w:rPr>
              <w:t>Pas op voor valkuilen</w:t>
            </w:r>
            <w:r w:rsidR="000A0064">
              <w:rPr>
                <w:noProof/>
                <w:webHidden/>
              </w:rPr>
              <w:tab/>
            </w:r>
            <w:r w:rsidR="000A0064">
              <w:rPr>
                <w:noProof/>
                <w:webHidden/>
              </w:rPr>
              <w:fldChar w:fldCharType="begin"/>
            </w:r>
            <w:r w:rsidR="000A0064">
              <w:rPr>
                <w:noProof/>
                <w:webHidden/>
              </w:rPr>
              <w:instrText xml:space="preserve"> PAGEREF _Toc428362844 \h </w:instrText>
            </w:r>
            <w:r w:rsidR="000A0064">
              <w:rPr>
                <w:noProof/>
                <w:webHidden/>
              </w:rPr>
            </w:r>
            <w:r w:rsidR="000A0064">
              <w:rPr>
                <w:noProof/>
                <w:webHidden/>
              </w:rPr>
              <w:fldChar w:fldCharType="separate"/>
            </w:r>
            <w:r w:rsidR="00471E50">
              <w:rPr>
                <w:noProof/>
                <w:webHidden/>
              </w:rPr>
              <w:t>5</w:t>
            </w:r>
            <w:r w:rsidR="000A0064">
              <w:rPr>
                <w:noProof/>
                <w:webHidden/>
              </w:rPr>
              <w:fldChar w:fldCharType="end"/>
            </w:r>
          </w:hyperlink>
        </w:p>
        <w:p w:rsidR="000A0064" w:rsidRDefault="001A2542" w:rsidP="000A0064">
          <w:pPr>
            <w:pStyle w:val="Inhopg2"/>
            <w:rPr>
              <w:noProof/>
            </w:rPr>
          </w:pPr>
          <w:hyperlink w:anchor="_Toc428362846" w:history="1">
            <w:r w:rsidR="000A0064" w:rsidRPr="00EA1B87">
              <w:rPr>
                <w:rStyle w:val="Hyperlink"/>
                <w:rFonts w:eastAsiaTheme="majorEastAsia"/>
                <w:noProof/>
              </w:rPr>
              <w:t>§ 3.1</w:t>
            </w:r>
            <w:r w:rsidR="000A0064">
              <w:rPr>
                <w:noProof/>
              </w:rPr>
              <w:tab/>
            </w:r>
            <w:r w:rsidR="000A0064" w:rsidRPr="00EA1B87">
              <w:rPr>
                <w:rStyle w:val="Hyperlink"/>
                <w:rFonts w:eastAsiaTheme="majorEastAsia"/>
                <w:noProof/>
              </w:rPr>
              <w:t>Onderzoeks- en enquêtevragen</w:t>
            </w:r>
            <w:r w:rsidR="000A0064">
              <w:rPr>
                <w:noProof/>
                <w:webHidden/>
              </w:rPr>
              <w:tab/>
            </w:r>
            <w:r w:rsidR="000A0064">
              <w:rPr>
                <w:noProof/>
                <w:webHidden/>
              </w:rPr>
              <w:fldChar w:fldCharType="begin"/>
            </w:r>
            <w:r w:rsidR="000A0064">
              <w:rPr>
                <w:noProof/>
                <w:webHidden/>
              </w:rPr>
              <w:instrText xml:space="preserve"> PAGEREF _Toc428362846 \h </w:instrText>
            </w:r>
            <w:r w:rsidR="000A0064">
              <w:rPr>
                <w:noProof/>
                <w:webHidden/>
              </w:rPr>
            </w:r>
            <w:r w:rsidR="000A0064">
              <w:rPr>
                <w:noProof/>
                <w:webHidden/>
              </w:rPr>
              <w:fldChar w:fldCharType="separate"/>
            </w:r>
            <w:r w:rsidR="00471E50">
              <w:rPr>
                <w:noProof/>
                <w:webHidden/>
              </w:rPr>
              <w:t>12</w:t>
            </w:r>
            <w:r w:rsidR="000A0064">
              <w:rPr>
                <w:noProof/>
                <w:webHidden/>
              </w:rPr>
              <w:fldChar w:fldCharType="end"/>
            </w:r>
          </w:hyperlink>
        </w:p>
        <w:p w:rsidR="000A0064" w:rsidRDefault="001A2542" w:rsidP="000A0064">
          <w:pPr>
            <w:pStyle w:val="Inhopg2"/>
            <w:rPr>
              <w:noProof/>
            </w:rPr>
          </w:pPr>
          <w:hyperlink w:anchor="_Toc428362856" w:history="1">
            <w:r w:rsidR="000A0064" w:rsidRPr="00EA1B87">
              <w:rPr>
                <w:rStyle w:val="Hyperlink"/>
                <w:rFonts w:eastAsiaTheme="majorEastAsia"/>
                <w:noProof/>
              </w:rPr>
              <w:t>§ 3.2</w:t>
            </w:r>
            <w:r w:rsidR="000A0064">
              <w:rPr>
                <w:noProof/>
              </w:rPr>
              <w:tab/>
            </w:r>
            <w:r w:rsidR="000A0064" w:rsidRPr="00EA1B87">
              <w:rPr>
                <w:rStyle w:val="Hyperlink"/>
                <w:rFonts w:eastAsiaTheme="majorEastAsia"/>
                <w:noProof/>
              </w:rPr>
              <w:t>Steekproeven en fouten</w:t>
            </w:r>
            <w:r w:rsidR="000A0064">
              <w:rPr>
                <w:noProof/>
                <w:webHidden/>
              </w:rPr>
              <w:tab/>
            </w:r>
            <w:r w:rsidR="000A0064">
              <w:rPr>
                <w:noProof/>
                <w:webHidden/>
              </w:rPr>
              <w:fldChar w:fldCharType="begin"/>
            </w:r>
            <w:r w:rsidR="000A0064">
              <w:rPr>
                <w:noProof/>
                <w:webHidden/>
              </w:rPr>
              <w:instrText xml:space="preserve"> PAGEREF _Toc428362856 \h </w:instrText>
            </w:r>
            <w:r w:rsidR="000A0064">
              <w:rPr>
                <w:noProof/>
                <w:webHidden/>
              </w:rPr>
            </w:r>
            <w:r w:rsidR="000A0064">
              <w:rPr>
                <w:noProof/>
                <w:webHidden/>
              </w:rPr>
              <w:fldChar w:fldCharType="separate"/>
            </w:r>
            <w:r w:rsidR="00471E50">
              <w:rPr>
                <w:noProof/>
                <w:webHidden/>
              </w:rPr>
              <w:t>19</w:t>
            </w:r>
            <w:r w:rsidR="000A0064">
              <w:rPr>
                <w:noProof/>
                <w:webHidden/>
              </w:rPr>
              <w:fldChar w:fldCharType="end"/>
            </w:r>
          </w:hyperlink>
        </w:p>
        <w:p w:rsidR="000A0064" w:rsidRDefault="001A2542" w:rsidP="000A0064">
          <w:pPr>
            <w:pStyle w:val="Inhopg2"/>
            <w:rPr>
              <w:noProof/>
            </w:rPr>
          </w:pPr>
          <w:hyperlink w:anchor="_Toc428362867" w:history="1">
            <w:r w:rsidR="000A0064" w:rsidRPr="00EA1B87">
              <w:rPr>
                <w:rStyle w:val="Hyperlink"/>
                <w:rFonts w:eastAsiaTheme="majorEastAsia"/>
                <w:noProof/>
              </w:rPr>
              <w:t>§ 3.3</w:t>
            </w:r>
            <w:r w:rsidR="000A0064">
              <w:rPr>
                <w:noProof/>
              </w:rPr>
              <w:tab/>
            </w:r>
            <w:r w:rsidR="000A0064" w:rsidRPr="00EA1B87">
              <w:rPr>
                <w:rStyle w:val="Hyperlink"/>
                <w:rFonts w:eastAsiaTheme="majorEastAsia"/>
                <w:noProof/>
              </w:rPr>
              <w:t>Standaardafwijking</w:t>
            </w:r>
            <w:r w:rsidR="000A0064">
              <w:rPr>
                <w:noProof/>
                <w:webHidden/>
              </w:rPr>
              <w:tab/>
            </w:r>
            <w:r w:rsidR="000A0064">
              <w:rPr>
                <w:noProof/>
                <w:webHidden/>
              </w:rPr>
              <w:fldChar w:fldCharType="begin"/>
            </w:r>
            <w:r w:rsidR="000A0064">
              <w:rPr>
                <w:noProof/>
                <w:webHidden/>
              </w:rPr>
              <w:instrText xml:space="preserve"> PAGEREF _Toc428362867 \h </w:instrText>
            </w:r>
            <w:r w:rsidR="000A0064">
              <w:rPr>
                <w:noProof/>
                <w:webHidden/>
              </w:rPr>
            </w:r>
            <w:r w:rsidR="000A0064">
              <w:rPr>
                <w:noProof/>
                <w:webHidden/>
              </w:rPr>
              <w:fldChar w:fldCharType="separate"/>
            </w:r>
            <w:r w:rsidR="00471E50">
              <w:rPr>
                <w:noProof/>
                <w:webHidden/>
              </w:rPr>
              <w:t>25</w:t>
            </w:r>
            <w:r w:rsidR="000A0064">
              <w:rPr>
                <w:noProof/>
                <w:webHidden/>
              </w:rPr>
              <w:fldChar w:fldCharType="end"/>
            </w:r>
          </w:hyperlink>
        </w:p>
        <w:p w:rsidR="000A0064" w:rsidRDefault="001A2542" w:rsidP="000A0064">
          <w:pPr>
            <w:pStyle w:val="Inhopg2"/>
            <w:rPr>
              <w:noProof/>
            </w:rPr>
          </w:pPr>
          <w:hyperlink w:anchor="_Toc428362875" w:history="1">
            <w:r w:rsidR="000A0064" w:rsidRPr="00EA1B87">
              <w:rPr>
                <w:rStyle w:val="Hyperlink"/>
                <w:rFonts w:eastAsiaTheme="majorEastAsia"/>
                <w:noProof/>
              </w:rPr>
              <w:t>§ 3.4</w:t>
            </w:r>
            <w:r w:rsidR="000A0064">
              <w:rPr>
                <w:rStyle w:val="Hyperlink"/>
                <w:rFonts w:eastAsiaTheme="majorEastAsia"/>
                <w:noProof/>
              </w:rPr>
              <w:tab/>
            </w:r>
            <w:r w:rsidR="000A0064" w:rsidRPr="00EA1B87">
              <w:rPr>
                <w:rStyle w:val="Hyperlink"/>
                <w:rFonts w:eastAsiaTheme="majorEastAsia"/>
                <w:noProof/>
              </w:rPr>
              <w:t>Steekproeffout: variatie bij steekproeven</w:t>
            </w:r>
            <w:r w:rsidR="000A0064">
              <w:rPr>
                <w:noProof/>
                <w:webHidden/>
              </w:rPr>
              <w:tab/>
            </w:r>
            <w:r w:rsidR="000A0064">
              <w:rPr>
                <w:noProof/>
                <w:webHidden/>
              </w:rPr>
              <w:fldChar w:fldCharType="begin"/>
            </w:r>
            <w:r w:rsidR="000A0064">
              <w:rPr>
                <w:noProof/>
                <w:webHidden/>
              </w:rPr>
              <w:instrText xml:space="preserve"> PAGEREF _Toc428362875 \h </w:instrText>
            </w:r>
            <w:r w:rsidR="000A0064">
              <w:rPr>
                <w:noProof/>
                <w:webHidden/>
              </w:rPr>
            </w:r>
            <w:r w:rsidR="000A0064">
              <w:rPr>
                <w:noProof/>
                <w:webHidden/>
              </w:rPr>
              <w:fldChar w:fldCharType="separate"/>
            </w:r>
            <w:r w:rsidR="00471E50">
              <w:rPr>
                <w:noProof/>
                <w:webHidden/>
              </w:rPr>
              <w:t>36</w:t>
            </w:r>
            <w:r w:rsidR="000A0064">
              <w:rPr>
                <w:noProof/>
                <w:webHidden/>
              </w:rPr>
              <w:fldChar w:fldCharType="end"/>
            </w:r>
          </w:hyperlink>
        </w:p>
        <w:p w:rsidR="000A0064" w:rsidRDefault="001A2542" w:rsidP="000A0064">
          <w:pPr>
            <w:pStyle w:val="Inhopg2"/>
            <w:rPr>
              <w:noProof/>
            </w:rPr>
          </w:pPr>
          <w:hyperlink w:anchor="_Toc428362889" w:history="1">
            <w:r w:rsidR="000A0064" w:rsidRPr="00EA1B87">
              <w:rPr>
                <w:rStyle w:val="Hyperlink"/>
                <w:rFonts w:eastAsiaTheme="majorEastAsia"/>
                <w:noProof/>
              </w:rPr>
              <w:t>§ 3.5</w:t>
            </w:r>
            <w:r w:rsidR="000A0064">
              <w:rPr>
                <w:noProof/>
              </w:rPr>
              <w:tab/>
            </w:r>
            <w:r w:rsidR="000A0064" w:rsidRPr="00EA1B87">
              <w:rPr>
                <w:rStyle w:val="Hyperlink"/>
                <w:rFonts w:eastAsiaTheme="majorEastAsia"/>
                <w:noProof/>
              </w:rPr>
              <w:t>Normale verdeling</w:t>
            </w:r>
            <w:r w:rsidR="000A0064">
              <w:rPr>
                <w:noProof/>
                <w:webHidden/>
              </w:rPr>
              <w:tab/>
            </w:r>
            <w:r w:rsidR="000A0064">
              <w:rPr>
                <w:noProof/>
                <w:webHidden/>
              </w:rPr>
              <w:fldChar w:fldCharType="begin"/>
            </w:r>
            <w:r w:rsidR="000A0064">
              <w:rPr>
                <w:noProof/>
                <w:webHidden/>
              </w:rPr>
              <w:instrText xml:space="preserve"> PAGEREF _Toc428362889 \h </w:instrText>
            </w:r>
            <w:r w:rsidR="000A0064">
              <w:rPr>
                <w:noProof/>
                <w:webHidden/>
              </w:rPr>
            </w:r>
            <w:r w:rsidR="000A0064">
              <w:rPr>
                <w:noProof/>
                <w:webHidden/>
              </w:rPr>
              <w:fldChar w:fldCharType="separate"/>
            </w:r>
            <w:r w:rsidR="00471E50">
              <w:rPr>
                <w:noProof/>
                <w:webHidden/>
              </w:rPr>
              <w:t>45</w:t>
            </w:r>
            <w:r w:rsidR="000A0064">
              <w:rPr>
                <w:noProof/>
                <w:webHidden/>
              </w:rPr>
              <w:fldChar w:fldCharType="end"/>
            </w:r>
          </w:hyperlink>
        </w:p>
        <w:p w:rsidR="000A0064" w:rsidRDefault="001A2542" w:rsidP="000A0064">
          <w:pPr>
            <w:pStyle w:val="Inhopg2"/>
            <w:rPr>
              <w:noProof/>
            </w:rPr>
          </w:pPr>
          <w:hyperlink w:anchor="_Toc428362898" w:history="1">
            <w:r w:rsidR="000A0064" w:rsidRPr="00EA1B87">
              <w:rPr>
                <w:rStyle w:val="Hyperlink"/>
                <w:rFonts w:eastAsiaTheme="majorEastAsia"/>
                <w:noProof/>
              </w:rPr>
              <w:t>§ 3.6</w:t>
            </w:r>
            <w:r w:rsidR="000A0064">
              <w:rPr>
                <w:noProof/>
              </w:rPr>
              <w:tab/>
            </w:r>
            <w:r w:rsidR="000A0064" w:rsidRPr="00EA1B87">
              <w:rPr>
                <w:rStyle w:val="Hyperlink"/>
                <w:rFonts w:eastAsiaTheme="majorEastAsia"/>
                <w:noProof/>
              </w:rPr>
              <w:t>Toevallige steekproeffouten in getallen</w:t>
            </w:r>
            <w:r w:rsidR="000A0064">
              <w:rPr>
                <w:noProof/>
                <w:webHidden/>
              </w:rPr>
              <w:tab/>
            </w:r>
            <w:r w:rsidR="000A0064">
              <w:rPr>
                <w:noProof/>
                <w:webHidden/>
              </w:rPr>
              <w:fldChar w:fldCharType="begin"/>
            </w:r>
            <w:r w:rsidR="000A0064">
              <w:rPr>
                <w:noProof/>
                <w:webHidden/>
              </w:rPr>
              <w:instrText xml:space="preserve"> PAGEREF _Toc428362898 \h </w:instrText>
            </w:r>
            <w:r w:rsidR="000A0064">
              <w:rPr>
                <w:noProof/>
                <w:webHidden/>
              </w:rPr>
            </w:r>
            <w:r w:rsidR="000A0064">
              <w:rPr>
                <w:noProof/>
                <w:webHidden/>
              </w:rPr>
              <w:fldChar w:fldCharType="separate"/>
            </w:r>
            <w:r w:rsidR="00471E50">
              <w:rPr>
                <w:noProof/>
                <w:webHidden/>
              </w:rPr>
              <w:t>63</w:t>
            </w:r>
            <w:r w:rsidR="000A0064">
              <w:rPr>
                <w:noProof/>
                <w:webHidden/>
              </w:rPr>
              <w:fldChar w:fldCharType="end"/>
            </w:r>
          </w:hyperlink>
        </w:p>
        <w:p w:rsidR="000A0064" w:rsidRDefault="001A2542" w:rsidP="000A0064">
          <w:pPr>
            <w:pStyle w:val="Inhopg2"/>
            <w:rPr>
              <w:noProof/>
            </w:rPr>
          </w:pPr>
          <w:hyperlink w:anchor="_Toc428362913" w:history="1">
            <w:r w:rsidR="000A0064" w:rsidRPr="00EA1B87">
              <w:rPr>
                <w:rStyle w:val="Hyperlink"/>
                <w:rFonts w:eastAsiaTheme="majorEastAsia"/>
                <w:noProof/>
              </w:rPr>
              <w:t>§ 3.7</w:t>
            </w:r>
            <w:r w:rsidR="000A0064">
              <w:rPr>
                <w:noProof/>
              </w:rPr>
              <w:tab/>
            </w:r>
            <w:r w:rsidR="000A0064" w:rsidRPr="00EA1B87">
              <w:rPr>
                <w:rStyle w:val="Hyperlink"/>
                <w:rFonts w:eastAsiaTheme="majorEastAsia"/>
                <w:noProof/>
              </w:rPr>
              <w:t>Terugblik op boekje 3</w:t>
            </w:r>
            <w:r w:rsidR="000A0064">
              <w:rPr>
                <w:noProof/>
                <w:webHidden/>
              </w:rPr>
              <w:tab/>
            </w:r>
            <w:r w:rsidR="000A0064">
              <w:rPr>
                <w:noProof/>
                <w:webHidden/>
              </w:rPr>
              <w:fldChar w:fldCharType="begin"/>
            </w:r>
            <w:r w:rsidR="000A0064">
              <w:rPr>
                <w:noProof/>
                <w:webHidden/>
              </w:rPr>
              <w:instrText xml:space="preserve"> PAGEREF _Toc428362913 \h </w:instrText>
            </w:r>
            <w:r w:rsidR="000A0064">
              <w:rPr>
                <w:noProof/>
                <w:webHidden/>
              </w:rPr>
            </w:r>
            <w:r w:rsidR="000A0064">
              <w:rPr>
                <w:noProof/>
                <w:webHidden/>
              </w:rPr>
              <w:fldChar w:fldCharType="separate"/>
            </w:r>
            <w:r w:rsidR="00471E50">
              <w:rPr>
                <w:noProof/>
                <w:webHidden/>
              </w:rPr>
              <w:t>74</w:t>
            </w:r>
            <w:r w:rsidR="000A0064">
              <w:rPr>
                <w:noProof/>
                <w:webHidden/>
              </w:rPr>
              <w:fldChar w:fldCharType="end"/>
            </w:r>
          </w:hyperlink>
        </w:p>
        <w:p w:rsidR="000A0064" w:rsidRDefault="000A0064">
          <w:r>
            <w:rPr>
              <w:b/>
              <w:bCs/>
            </w:rPr>
            <w:fldChar w:fldCharType="end"/>
          </w:r>
        </w:p>
      </w:sdtContent>
    </w:sdt>
    <w:p w:rsidR="000A0064" w:rsidRDefault="000A0064" w:rsidP="000A0064">
      <w:pPr>
        <w:rPr>
          <w:rFonts w:ascii="Times New Roman" w:hAnsi="Times New Roman"/>
          <w:sz w:val="24"/>
          <w:szCs w:val="24"/>
          <w:u w:val="single"/>
        </w:rPr>
      </w:pPr>
      <w:r>
        <w:br w:type="page"/>
      </w:r>
    </w:p>
    <w:p w:rsidR="00640222" w:rsidRDefault="00522FF0" w:rsidP="00640222">
      <w:pPr>
        <w:pStyle w:val="Kop2"/>
      </w:pPr>
      <w:bookmarkStart w:id="2" w:name="_Toc428362844"/>
      <w:r>
        <w:lastRenderedPageBreak/>
        <w:t xml:space="preserve">§ </w:t>
      </w:r>
      <w:r w:rsidR="00640222">
        <w:t>3.0</w:t>
      </w:r>
      <w:r w:rsidR="00640222">
        <w:tab/>
        <w:t>Pas op voor valkuilen</w:t>
      </w:r>
      <w:bookmarkEnd w:id="2"/>
    </w:p>
    <w:p w:rsidR="00640222" w:rsidRPr="00B957F2" w:rsidRDefault="00640222" w:rsidP="00640222"/>
    <w:p w:rsidR="00640222" w:rsidRPr="00B957F2" w:rsidRDefault="00640222" w:rsidP="00640222">
      <w:r w:rsidRPr="00B957F2">
        <w:t>Erik van Zwet heeft wiskunde gestudeerd in Leiden en is daarna in Utrecht gepromoveerd op een onderwerp uit de statistiek. Hij werkt sinds 2009 bij de afdeling Medische Statistiek van het Leids Universitair Medisch Centrum. Hij helpt onderzoekers bij het opzetten van experimenten en het interpreteren van data.</w:t>
      </w:r>
    </w:p>
    <w:p w:rsidR="00640222" w:rsidRPr="00B957F2" w:rsidRDefault="00640222" w:rsidP="00640222"/>
    <w:p w:rsidR="00640222" w:rsidRDefault="00640222" w:rsidP="00640222">
      <w:pPr>
        <w:rPr>
          <w:b/>
        </w:rPr>
      </w:pPr>
    </w:p>
    <w:p w:rsidR="00640222" w:rsidRPr="00B957F2" w:rsidRDefault="00640222" w:rsidP="00640222">
      <w:pPr>
        <w:rPr>
          <w:b/>
        </w:rPr>
      </w:pPr>
      <w:r w:rsidRPr="00B957F2">
        <w:rPr>
          <w:b/>
        </w:rPr>
        <w:t>Opgave 1</w:t>
      </w:r>
    </w:p>
    <w:p w:rsidR="00640222" w:rsidRPr="00B957F2" w:rsidRDefault="00640222" w:rsidP="00640222">
      <w:r w:rsidRPr="00B957F2">
        <w:t xml:space="preserve">Lees </w:t>
      </w:r>
      <w:r>
        <w:t>onderstaand</w:t>
      </w:r>
      <w:r w:rsidRPr="00B957F2">
        <w:t xml:space="preserve"> stuk van Erik van Zwet</w:t>
      </w:r>
      <w:r>
        <w:t>.</w:t>
      </w:r>
    </w:p>
    <w:p w:rsidR="00640222" w:rsidRPr="00B957F2" w:rsidRDefault="00640222" w:rsidP="00640222"/>
    <w:p w:rsidR="00640222" w:rsidRPr="00B957F2" w:rsidRDefault="00640222" w:rsidP="00640222">
      <w:pPr>
        <w:pStyle w:val="Kop1"/>
      </w:pPr>
      <w:bookmarkStart w:id="3" w:name="_Toc428362845"/>
      <w:r w:rsidRPr="00B957F2">
        <w:t>Wat is statistiek?</w:t>
      </w:r>
      <w:bookmarkEnd w:id="3"/>
    </w:p>
    <w:p w:rsidR="00640222" w:rsidRPr="00B957F2" w:rsidRDefault="00640222" w:rsidP="00640222"/>
    <w:p w:rsidR="00640222" w:rsidRPr="00B957F2" w:rsidRDefault="00640222" w:rsidP="00640222">
      <w:r>
        <w:t>(</w:t>
      </w:r>
      <w:r w:rsidRPr="00B957F2">
        <w:t>Erik van Zwet, Leiden, juli 2014</w:t>
      </w:r>
      <w:r>
        <w:t>)</w:t>
      </w:r>
    </w:p>
    <w:p w:rsidR="00640222" w:rsidRPr="00B957F2" w:rsidRDefault="00640222" w:rsidP="00640222"/>
    <w:p w:rsidR="00640222" w:rsidRPr="00EA6C4B" w:rsidRDefault="00640222" w:rsidP="00640222">
      <w:pPr>
        <w:rPr>
          <w:rStyle w:val="Zwaar"/>
        </w:rPr>
      </w:pPr>
      <w:r w:rsidRPr="00EA6C4B">
        <w:rPr>
          <w:rStyle w:val="Zwaar"/>
        </w:rPr>
        <w:t>Cognitieve vertekening</w:t>
      </w:r>
    </w:p>
    <w:p w:rsidR="00640222" w:rsidRPr="00B957F2" w:rsidRDefault="00640222" w:rsidP="00640222">
      <w:r w:rsidRPr="00B957F2">
        <w:t>Statistiek gaat over getallen en dus beginnen we met een simpel rekensommetje. Stel</w:t>
      </w:r>
      <w:r>
        <w:t>:</w:t>
      </w:r>
      <w:r w:rsidRPr="00B957F2">
        <w:t xml:space="preserve"> een tennisracket met een blik tennisballen kost 110 euro. Het racket kost 100 euro meer dan het blik ballen. Hoeveel kost het blik ballen? Antwoord: 10 euro. Eh, nee dus. Reken maar na: 10 euro voor de ballen en 10+100=110 euro voor het racket is samen 120 en niet 110. Het goede antwoord is dat een blik ballen 5 euro kost.</w:t>
      </w:r>
    </w:p>
    <w:p w:rsidR="00640222" w:rsidRDefault="00640222" w:rsidP="00640222">
      <w:r w:rsidRPr="00B957F2">
        <w:t xml:space="preserve">Bijna iedereen doet dit sommetje fout, en dat komt niet omdat het zo'n moeilijke berekening is. Het probleem zit in de manier waarop onze hersens werken. Ons brein is namelijk niet de rationele rekenmachine die wetenschappers er zich tot </w:t>
      </w:r>
      <w:r w:rsidR="0073077B">
        <w:t>40</w:t>
      </w:r>
      <w:r w:rsidRPr="00B957F2">
        <w:t xml:space="preserve"> jaar geleden van voorstelden.</w:t>
      </w:r>
    </w:p>
    <w:p w:rsidR="00640222" w:rsidRPr="00B957F2" w:rsidRDefault="00640222" w:rsidP="00640222">
      <w:r w:rsidRPr="00B957F2">
        <w:t xml:space="preserve">Ons brein is natuurlijk ook nooit bedoeld om berekeningen uit te voeren over tennisrackets, maar om ons lang genoeg in leven te houden om </w:t>
      </w:r>
      <w:r>
        <w:t xml:space="preserve">ons </w:t>
      </w:r>
      <w:r w:rsidRPr="00B957F2">
        <w:t>succesvol voort te planten. In onzekere situaties kiezen we de makkelijke, snelle oplossing die meestal goed is en verspillen we geen tijd met alles zorgvuldig doorrekenen.</w:t>
      </w:r>
    </w:p>
    <w:p w:rsidR="00640222" w:rsidRDefault="00640222" w:rsidP="00640222">
      <w:r w:rsidRPr="00B957F2">
        <w:t xml:space="preserve">Onze snelle manier van denken houdt ons dan wel in leven, maar leidt ook tot allerlei voorspelbare vergissingen. </w:t>
      </w:r>
      <w:r>
        <w:t>Sociaal psychologen noemen dat ‘</w:t>
      </w:r>
      <w:r w:rsidRPr="00B957F2">
        <w:t>cognitieve vertekening</w:t>
      </w:r>
      <w:r>
        <w:t>’</w:t>
      </w:r>
      <w:r w:rsidRPr="00B957F2">
        <w:t xml:space="preserve"> ofwel systematische denkfouten. Sinds dit fen</w:t>
      </w:r>
      <w:r>
        <w:t>omeen in de jaren zeventig werd ontdekt door Daniel Kahneman (Nobel</w:t>
      </w:r>
      <w:r w:rsidRPr="00B957F2">
        <w:t xml:space="preserve">prijs </w:t>
      </w:r>
      <w:r>
        <w:t>voor de Economie 2002) en Amos Tversky</w:t>
      </w:r>
      <w:r w:rsidRPr="00B957F2">
        <w:t xml:space="preserve"> is de lijst met vormen van cognitieve vertekening steeds langer geworden:</w:t>
      </w:r>
    </w:p>
    <w:p w:rsidR="003B76A8" w:rsidRPr="00B957F2" w:rsidRDefault="003B76A8" w:rsidP="00640222"/>
    <w:p w:rsidR="00640222" w:rsidRPr="00B957F2" w:rsidRDefault="00640222" w:rsidP="00640222">
      <w:r w:rsidRPr="002804BC">
        <w:rPr>
          <w:rStyle w:val="Subtielebenadrukking"/>
        </w:rPr>
        <w:t>http://en.wikipedia.org/wiki/List_of_cognitive_biases</w:t>
      </w:r>
    </w:p>
    <w:p w:rsidR="00640222" w:rsidRPr="00B957F2" w:rsidRDefault="00640222" w:rsidP="00640222"/>
    <w:p w:rsidR="00640222" w:rsidRDefault="00640222" w:rsidP="00640222">
      <w:r w:rsidRPr="00B957F2">
        <w:t>Voor een beschrijving hoe cognitieve vertekening ons in ons dagelijks leven voortdurend op het verkeerde been zet, zie</w:t>
      </w:r>
      <w:r>
        <w:t>:</w:t>
      </w:r>
    </w:p>
    <w:p w:rsidR="003B76A8" w:rsidRPr="00B957F2" w:rsidRDefault="003B76A8" w:rsidP="00640222"/>
    <w:p w:rsidR="00640222" w:rsidRPr="00B957F2" w:rsidRDefault="00640222" w:rsidP="00640222">
      <w:r w:rsidRPr="002804BC">
        <w:rPr>
          <w:rStyle w:val="Subtielebenadrukking"/>
        </w:rPr>
        <w:t>http://io9.com/5974468/the-most-common-cognitive-biases-that-prevent-you-from-being-rational</w:t>
      </w:r>
    </w:p>
    <w:p w:rsidR="00640222" w:rsidRPr="00B957F2" w:rsidRDefault="00640222" w:rsidP="00640222"/>
    <w:p w:rsidR="00640222" w:rsidRDefault="00640222" w:rsidP="00640222">
      <w:r w:rsidRPr="00B957F2">
        <w:t>... en hier voor de Nederlandse vertaling:</w:t>
      </w:r>
    </w:p>
    <w:p w:rsidR="003B76A8" w:rsidRPr="00B957F2" w:rsidRDefault="003B76A8" w:rsidP="00640222"/>
    <w:p w:rsidR="00640222" w:rsidRPr="0073077B" w:rsidRDefault="002804BC" w:rsidP="00640222">
      <w:pPr>
        <w:rPr>
          <w:color w:val="7F7F7F" w:themeColor="text1" w:themeTint="80"/>
        </w:rPr>
      </w:pPr>
      <w:r w:rsidRPr="002804BC">
        <w:rPr>
          <w:rStyle w:val="Subtielebenadrukking"/>
        </w:rPr>
        <w:t>www.tvc.nl/nl/actueel-en-nieuws/12-psychologische-denkfouten-die-verhinderen-dat-we-rationeel-blijven</w:t>
      </w:r>
      <w:r w:rsidRPr="0073077B">
        <w:rPr>
          <w:rStyle w:val="Subtielebenadrukking"/>
          <w:color w:val="7F7F7F" w:themeColor="text1" w:themeTint="80"/>
        </w:rPr>
        <w:t>-</w:t>
      </w:r>
    </w:p>
    <w:p w:rsidR="00640222" w:rsidRPr="00B957F2" w:rsidRDefault="00640222" w:rsidP="00640222"/>
    <w:p w:rsidR="00640222" w:rsidRPr="00B957F2" w:rsidRDefault="00640222" w:rsidP="00640222">
      <w:r w:rsidRPr="00B957F2">
        <w:t>Cognitieve vertekening is vooral een groot probleem wanneer het belangrijk is om de juiste conclusies uit onze waarnemingen te trekken. Statistiek is een set regels die is bedoeld om bepaalde vormen van cognitieve vertekening te weerstaan.</w:t>
      </w:r>
    </w:p>
    <w:p w:rsidR="00640222" w:rsidRDefault="00640222" w:rsidP="00640222">
      <w:pPr>
        <w:overflowPunct/>
        <w:autoSpaceDE/>
        <w:autoSpaceDN/>
        <w:adjustRightInd/>
        <w:spacing w:line="240" w:lineRule="auto"/>
        <w:textAlignment w:val="auto"/>
        <w:rPr>
          <w:rStyle w:val="Zwaar"/>
        </w:rPr>
      </w:pPr>
      <w:r>
        <w:rPr>
          <w:rStyle w:val="Zwaar"/>
        </w:rPr>
        <w:br w:type="page"/>
      </w:r>
    </w:p>
    <w:p w:rsidR="00640222" w:rsidRPr="00EA6C4B" w:rsidRDefault="00640222" w:rsidP="00640222">
      <w:pPr>
        <w:rPr>
          <w:rStyle w:val="Zwaar"/>
        </w:rPr>
      </w:pPr>
      <w:r w:rsidRPr="00EA6C4B">
        <w:rPr>
          <w:rStyle w:val="Zwaar"/>
        </w:rPr>
        <w:lastRenderedPageBreak/>
        <w:t xml:space="preserve">Selectie: </w:t>
      </w:r>
      <w:r w:rsidRPr="00EA6C4B">
        <w:rPr>
          <w:rStyle w:val="Zwaar"/>
          <w:i/>
        </w:rPr>
        <w:t>what you see is all there is</w:t>
      </w:r>
    </w:p>
    <w:p w:rsidR="00640222" w:rsidRDefault="00640222" w:rsidP="00640222">
      <w:r w:rsidRPr="00B957F2">
        <w:t xml:space="preserve">Een van de belangrijkste oorzaken van cognitieve vertekening noemt Kahneman: </w:t>
      </w:r>
      <w:r>
        <w:rPr>
          <w:i/>
        </w:rPr>
        <w:t>w</w:t>
      </w:r>
      <w:r w:rsidRPr="00B957F2">
        <w:rPr>
          <w:i/>
        </w:rPr>
        <w:t>hat you see is all there is</w:t>
      </w:r>
      <w:r w:rsidRPr="00B957F2">
        <w:t xml:space="preserve">. Hij bedoelt daarmee dat het moeilijk is om rekening te houden met wat je </w:t>
      </w:r>
      <w:r w:rsidR="0073077B" w:rsidRPr="0073077B">
        <w:t>NIET</w:t>
      </w:r>
      <w:r w:rsidR="0073077B" w:rsidRPr="00B957F2">
        <w:t xml:space="preserve"> </w:t>
      </w:r>
      <w:r w:rsidRPr="00B957F2">
        <w:t>waarneemt. Het brein is altijd bezig conclusies te trekken, zonder rekening te houden met hoeveel informatie nog ont</w:t>
      </w:r>
      <w:r>
        <w:t xml:space="preserve">breekt. De beste manier om het </w:t>
      </w:r>
      <w:r w:rsidRPr="00B957F2">
        <w:rPr>
          <w:i/>
        </w:rPr>
        <w:t>what you see is all there is</w:t>
      </w:r>
      <w:r>
        <w:t>-effect te ‘</w:t>
      </w:r>
      <w:r w:rsidRPr="00B957F2">
        <w:t>voelen</w:t>
      </w:r>
      <w:r>
        <w:t>’</w:t>
      </w:r>
      <w:r w:rsidRPr="00B957F2">
        <w:t xml:space="preserve"> is het volgende filmpje:</w:t>
      </w:r>
    </w:p>
    <w:p w:rsidR="0073077B" w:rsidRPr="00B957F2" w:rsidRDefault="0073077B" w:rsidP="00640222"/>
    <w:p w:rsidR="00640222" w:rsidRPr="00B957F2" w:rsidRDefault="001A2542" w:rsidP="00640222">
      <w:hyperlink r:id="rId10" w:history="1">
        <w:r w:rsidR="00640222" w:rsidRPr="002804BC">
          <w:rPr>
            <w:rStyle w:val="Subtielebenadrukking"/>
          </w:rPr>
          <w:t>www.youtube.com/watch?v=iC_1WpZOLE8</w:t>
        </w:r>
      </w:hyperlink>
    </w:p>
    <w:p w:rsidR="00640222" w:rsidRPr="00B957F2" w:rsidRDefault="00640222" w:rsidP="00640222"/>
    <w:p w:rsidR="00640222" w:rsidRPr="00EE4BDC" w:rsidRDefault="00640222" w:rsidP="00640222">
      <w:r w:rsidRPr="00B957F2">
        <w:t xml:space="preserve">We zien </w:t>
      </w:r>
      <w:r>
        <w:t>Slade Manning</w:t>
      </w:r>
      <w:r w:rsidRPr="00B957F2">
        <w:t xml:space="preserve"> op de mees</w:t>
      </w:r>
      <w:r>
        <w:t>t onmogelijke manieren een pingpong</w:t>
      </w:r>
      <w:r w:rsidRPr="00B957F2">
        <w:t xml:space="preserve">balletje in een plastic bekertje gooien. Natuurlijk </w:t>
      </w:r>
      <w:r>
        <w:t>bevat de montage a</w:t>
      </w:r>
      <w:r w:rsidRPr="00B957F2">
        <w:t xml:space="preserve">lleen de geslaagde pogingen. In werkelijkheid is </w:t>
      </w:r>
      <w:r>
        <w:t xml:space="preserve">de jongen </w:t>
      </w:r>
      <w:r w:rsidR="0073077B">
        <w:t>3</w:t>
      </w:r>
      <w:r>
        <w:t xml:space="preserve"> jaar bezig geweest om </w:t>
      </w:r>
      <w:r w:rsidR="0073077B">
        <w:t>3</w:t>
      </w:r>
      <w:r>
        <w:t xml:space="preserve"> </w:t>
      </w:r>
      <w:r w:rsidRPr="00B957F2">
        <w:t>minuten film</w:t>
      </w:r>
      <w:r>
        <w:t xml:space="preserve"> te produceren en voor sommige </w:t>
      </w:r>
      <w:r w:rsidRPr="00B957F2">
        <w:t>shots</w:t>
      </w:r>
      <w:r>
        <w:t xml:space="preserve"> waren wel 5000 pogingen nodig. Maar </w:t>
      </w:r>
      <w:r w:rsidRPr="00B957F2">
        <w:t>zelfs als we dat weten</w:t>
      </w:r>
      <w:r>
        <w:t xml:space="preserve">, kunnen we een </w:t>
      </w:r>
      <w:r w:rsidRPr="00B957F2">
        <w:t>gevoel van verba</w:t>
      </w:r>
      <w:r>
        <w:t xml:space="preserve">zing en verwondering nauwelijks </w:t>
      </w:r>
      <w:r w:rsidRPr="00B957F2">
        <w:t xml:space="preserve">onderdrukken. Ons brein negeert gewoon alle mislukte pogingen die </w:t>
      </w:r>
      <w:r>
        <w:t>het niet te zien krijgt. Dat is</w:t>
      </w:r>
      <w:r w:rsidRPr="00B957F2">
        <w:t xml:space="preserve"> </w:t>
      </w:r>
      <w:r>
        <w:rPr>
          <w:i/>
        </w:rPr>
        <w:t>w</w:t>
      </w:r>
      <w:r w:rsidRPr="00B957F2">
        <w:rPr>
          <w:i/>
        </w:rPr>
        <w:t>hat you see is all there is</w:t>
      </w:r>
      <w:r>
        <w:t>.</w:t>
      </w:r>
    </w:p>
    <w:p w:rsidR="00640222" w:rsidRDefault="00640222" w:rsidP="00640222">
      <w:r w:rsidRPr="00B957F2">
        <w:t xml:space="preserve">De eerste les van de statistiek is: hoe sterker de selectie, hoe groter het schijnbare effect. Het </w:t>
      </w:r>
      <w:r w:rsidRPr="0073077B">
        <w:rPr>
          <w:i/>
        </w:rPr>
        <w:t>lijkt</w:t>
      </w:r>
      <w:r w:rsidRPr="00B957F2">
        <w:t xml:space="preserve"> alsof Slade enorm goed</w:t>
      </w:r>
      <w:r>
        <w:t xml:space="preserve"> is in het gooien met pingpong</w:t>
      </w:r>
      <w:r w:rsidRPr="00B957F2">
        <w:t xml:space="preserve">balletjes, maar in feite levert het filmpje daar </w:t>
      </w:r>
      <w:r w:rsidRPr="0073077B">
        <w:rPr>
          <w:i/>
        </w:rPr>
        <w:t xml:space="preserve">geen enkel </w:t>
      </w:r>
      <w:r w:rsidRPr="00B957F2">
        <w:t xml:space="preserve">bewijs voor. Over een bepaald shot deed Slade </w:t>
      </w:r>
      <w:r w:rsidR="0073077B">
        <w:t>15</w:t>
      </w:r>
      <w:r>
        <w:t xml:space="preserve"> dagen en hij zegt:</w:t>
      </w:r>
    </w:p>
    <w:p w:rsidR="00640222" w:rsidRPr="00B957F2" w:rsidRDefault="00640222" w:rsidP="00640222">
      <w:pPr>
        <w:rPr>
          <w:lang w:val="en-US"/>
        </w:rPr>
      </w:pPr>
      <w:r w:rsidRPr="00B957F2">
        <w:rPr>
          <w:i/>
          <w:lang w:val="en-US"/>
        </w:rPr>
        <w:t>“I didn't really have any skill or control, so it was just a matter of hitting balls over and over until one finally happened to go the right distance and direction.”</w:t>
      </w:r>
    </w:p>
    <w:p w:rsidR="00640222" w:rsidRPr="00B957F2" w:rsidRDefault="00640222" w:rsidP="00640222">
      <w:pPr>
        <w:rPr>
          <w:lang w:val="en-US"/>
        </w:rPr>
      </w:pPr>
    </w:p>
    <w:p w:rsidR="00640222" w:rsidRPr="00B957F2" w:rsidRDefault="00640222" w:rsidP="00640222">
      <w:r>
        <w:t>Aan pingpong</w:t>
      </w:r>
      <w:r w:rsidRPr="00B957F2">
        <w:t>ballen in bekertjes heb je natuurlijk niet zo veel, maar misschien kun je iets met de volgende manier om snel rijk te worden. Begin met een lijst met 1000 e</w:t>
      </w:r>
      <w:r>
        <w:t>-mail</w:t>
      </w:r>
      <w:r w:rsidRPr="00B957F2">
        <w:t>adressen (die koop je op het internet) en kies een of ander beursgenoteerd aandeel. Stuur nu een e</w:t>
      </w:r>
      <w:r>
        <w:t>-</w:t>
      </w:r>
      <w:r w:rsidRPr="00B957F2">
        <w:t>mail aan 500 van de 1000 personen met de voorspelling dat het aandeel in de komende week omhoog zal gaan. Stuur een e</w:t>
      </w:r>
      <w:r>
        <w:t>-</w:t>
      </w:r>
      <w:r w:rsidRPr="00B957F2">
        <w:t>mail aan de ande</w:t>
      </w:r>
      <w:r>
        <w:t>re 500 dat het omlaag zal gaan.</w:t>
      </w:r>
    </w:p>
    <w:p w:rsidR="00640222" w:rsidRPr="00B957F2" w:rsidRDefault="00640222" w:rsidP="00640222">
      <w:r w:rsidRPr="00B957F2">
        <w:t xml:space="preserve">Als het aandeel na een week </w:t>
      </w:r>
      <w:r>
        <w:t>omlaag is gegaan, ga je met de ‘</w:t>
      </w:r>
      <w:r w:rsidRPr="00B957F2">
        <w:t>omlaag</w:t>
      </w:r>
      <w:r>
        <w:t>’-</w:t>
      </w:r>
      <w:r w:rsidRPr="00B957F2">
        <w:t>groep verder. Aan 250 van die 500 personen stuur je een nieuwe e</w:t>
      </w:r>
      <w:r>
        <w:t>-</w:t>
      </w:r>
      <w:r w:rsidRPr="00B957F2">
        <w:t>mail dat het aandeel in de komende week omhoog zal gaan, en aan de andere 250 dat het omlaag zal gaan. Als het aandeel na een week omhoog is gegaan, g</w:t>
      </w:r>
      <w:r>
        <w:t xml:space="preserve">a je </w:t>
      </w:r>
      <w:r w:rsidRPr="0015376E">
        <w:t xml:space="preserve">verder </w:t>
      </w:r>
      <w:r>
        <w:t>met de 250 personen in de ‘omlaag-omhoog’-</w:t>
      </w:r>
      <w:r w:rsidRPr="00B957F2">
        <w:t>groep</w:t>
      </w:r>
      <w:r>
        <w:t>.</w:t>
      </w:r>
    </w:p>
    <w:p w:rsidR="00640222" w:rsidRPr="00B957F2" w:rsidRDefault="00640222" w:rsidP="00640222">
      <w:r w:rsidRPr="00B957F2">
        <w:t xml:space="preserve">Na </w:t>
      </w:r>
      <w:r w:rsidR="0073077B">
        <w:t>5</w:t>
      </w:r>
      <w:r w:rsidRPr="00B957F2">
        <w:t xml:space="preserve"> weken heb je ongeveer 30 personen over die denken dat jij een beleggingsgoeroe bent. Zij zien alleen hoe jij </w:t>
      </w:r>
      <w:r>
        <w:t>vijf</w:t>
      </w:r>
      <w:r w:rsidRPr="00B957F2">
        <w:t xml:space="preserve"> keer achter elkaar juist hebt voorspeld, en zullen zich niet afvragen of jij misschien nog andere e</w:t>
      </w:r>
      <w:r>
        <w:t>-</w:t>
      </w:r>
      <w:r w:rsidRPr="00B957F2">
        <w:t>mails hebt verstuurd (</w:t>
      </w:r>
      <w:r w:rsidRPr="00B957F2">
        <w:rPr>
          <w:i/>
        </w:rPr>
        <w:t>what you see is all there is!</w:t>
      </w:r>
      <w:r w:rsidRPr="00B957F2">
        <w:t>). Vraag deze 30 personen nu om al hun spaarcentjes naar je op te sturen, zodat jij die voor ze kunt beleggen. Gna, gna!</w:t>
      </w:r>
    </w:p>
    <w:p w:rsidR="00640222" w:rsidRPr="00B957F2" w:rsidRDefault="00640222" w:rsidP="00640222">
      <w:r w:rsidRPr="00B957F2">
        <w:t>Dit plan is misschien een beetje flauw (en het is vast ook tegen de wet), maar laten we de situatie eens omdraaien. Stel dat je zelf wat geld hebt gespaard, en dat je dat wil beleggen in een van de vele beleggingsfondsen. Je doet wat onderzoe</w:t>
      </w:r>
      <w:r>
        <w:t>k</w:t>
      </w:r>
      <w:r w:rsidRPr="00B957F2">
        <w:t xml:space="preserve"> en kiest het fonds dat het in de afgelopen tijd het beste heeft gedaan. Is dat niet precies hetzelfde wat hierboven staat, maar dan omgekeerd? Zou je verbaasd zijn als het fonds dat je koos het opeens veel minder goed doet?</w:t>
      </w:r>
    </w:p>
    <w:p w:rsidR="00640222" w:rsidRPr="00B957F2" w:rsidRDefault="00640222" w:rsidP="00640222"/>
    <w:p w:rsidR="00640222" w:rsidRPr="00B957F2" w:rsidRDefault="00640222" w:rsidP="00640222">
      <w:pPr>
        <w:rPr>
          <w:b/>
          <w:u w:val="single"/>
        </w:rPr>
      </w:pPr>
      <w:r w:rsidRPr="00B957F2">
        <w:rPr>
          <w:b/>
          <w:u w:val="single"/>
        </w:rPr>
        <w:br w:type="page"/>
      </w:r>
    </w:p>
    <w:p w:rsidR="00640222" w:rsidRPr="00EA6C4B" w:rsidRDefault="00640222" w:rsidP="00640222">
      <w:pPr>
        <w:rPr>
          <w:rStyle w:val="Zwaar"/>
        </w:rPr>
      </w:pPr>
      <w:r w:rsidRPr="00EA6C4B">
        <w:rPr>
          <w:rStyle w:val="Zwaar"/>
        </w:rPr>
        <w:lastRenderedPageBreak/>
        <w:t>De verborgen verklaring</w:t>
      </w:r>
    </w:p>
    <w:p w:rsidR="00640222" w:rsidRPr="00B957F2" w:rsidRDefault="00640222" w:rsidP="00640222">
      <w:r w:rsidRPr="00B957F2">
        <w:rPr>
          <w:i/>
        </w:rPr>
        <w:t>What you see is all there is</w:t>
      </w:r>
      <w:r w:rsidRPr="00B957F2">
        <w:t xml:space="preserve"> verteken</w:t>
      </w:r>
      <w:r>
        <w:t>t bijna alles wat we waarnemen.</w:t>
      </w:r>
    </w:p>
    <w:p w:rsidR="00640222" w:rsidRPr="00B957F2" w:rsidRDefault="00640222" w:rsidP="00640222"/>
    <w:p w:rsidR="00640222" w:rsidRPr="00B957F2" w:rsidRDefault="00640222" w:rsidP="00640222">
      <w:r w:rsidRPr="00B957F2">
        <w:t xml:space="preserve">Stel dat je onder proefpersonen van het mannelijk geslacht tussen de </w:t>
      </w:r>
      <w:r>
        <w:t>16 en 24 jaar</w:t>
      </w:r>
      <w:r w:rsidRPr="00B957F2">
        <w:t xml:space="preserve"> bijhoudt hoe vaak ze gaan slapen met hun schoenen aan en ook hoe vaak ze wakker worden met hoofdpijn. Ik denk dat je een positief verband zou opmerken! Hieruit mogen we natuurlijk niet concluderen dat slapen met je schoenen aan hoofdpijn veroorzaakt. We kunnen hoogstens concluderen dat jongens tussen 16 en 24 jaar misschien iets minder</w:t>
      </w:r>
      <w:r>
        <w:t xml:space="preserve"> zouden moeten drinken. Alcohol</w:t>
      </w:r>
      <w:r w:rsidRPr="00B957F2">
        <w:t>gebruik is hier de</w:t>
      </w:r>
      <w:r w:rsidRPr="00EA6C4B">
        <w:rPr>
          <w:rStyle w:val="Intensievebenadrukking"/>
        </w:rPr>
        <w:t xml:space="preserve"> achterliggende verklaring </w:t>
      </w:r>
      <w:r w:rsidRPr="00B957F2">
        <w:t>die we moeten meenemen om juiste conclusies te trekken.</w:t>
      </w:r>
    </w:p>
    <w:p w:rsidR="00640222" w:rsidRPr="00B957F2" w:rsidRDefault="00640222" w:rsidP="00640222">
      <w:pPr>
        <w:rPr>
          <w:lang w:val="en-US"/>
        </w:rPr>
      </w:pPr>
      <w:r w:rsidRPr="00B957F2">
        <w:t>Dit voorbeeld was een beetje simpel, maar meestal is het veel subtieler en blijft de werkelijke oorzaak verborgen. In 1999 bleek uit een studie dat kin</w:t>
      </w:r>
      <w:r w:rsidR="0073077B">
        <w:t>deren die met het licht aan sla</w:t>
      </w:r>
      <w:r w:rsidRPr="00B957F2">
        <w:t>pen</w:t>
      </w:r>
      <w:r w:rsidR="0073077B">
        <w:t xml:space="preserve"> later vaker een bril nodig hebb</w:t>
      </w:r>
      <w:r w:rsidRPr="00B957F2">
        <w:t xml:space="preserve">en. </w:t>
      </w:r>
      <w:r w:rsidR="0073077B">
        <w:rPr>
          <w:lang w:val="en-GB"/>
        </w:rPr>
        <w:t>O</w:t>
      </w:r>
      <w:r w:rsidRPr="00B957F2">
        <w:rPr>
          <w:lang w:val="en-GB"/>
        </w:rPr>
        <w:t>nderzoeker Richard Stone zei:</w:t>
      </w:r>
      <w:r w:rsidRPr="00B957F2">
        <w:rPr>
          <w:lang w:val="en-US"/>
        </w:rPr>
        <w:t xml:space="preserve"> </w:t>
      </w:r>
    </w:p>
    <w:p w:rsidR="00640222" w:rsidRPr="00B957F2" w:rsidRDefault="00640222" w:rsidP="00640222">
      <w:pPr>
        <w:rPr>
          <w:i/>
          <w:lang w:val="en-GB"/>
        </w:rPr>
      </w:pPr>
      <w:r w:rsidRPr="00B957F2">
        <w:rPr>
          <w:i/>
          <w:lang w:val="en-US"/>
        </w:rPr>
        <w:t>“It would seem advisable for infants and young children to sleep at night without artificial lighting in the bedroom until further research can evaluate all the implications of our results.”</w:t>
      </w:r>
    </w:p>
    <w:p w:rsidR="00640222" w:rsidRPr="00B957F2" w:rsidRDefault="00640222" w:rsidP="00640222">
      <w:pPr>
        <w:rPr>
          <w:lang w:val="en-GB"/>
        </w:rPr>
      </w:pPr>
    </w:p>
    <w:p w:rsidR="00640222" w:rsidRPr="00B957F2" w:rsidRDefault="00640222" w:rsidP="00640222">
      <w:r w:rsidRPr="00B957F2">
        <w:t>De onderzoekers zien het verband tussen het nachtlampje en de bril op latere leeftijd en d</w:t>
      </w:r>
      <w:r>
        <w:t>enken dat er een oorzaak-gevolg</w:t>
      </w:r>
      <w:r w:rsidRPr="00B957F2">
        <w:t xml:space="preserve">relatie is. Maar wat ze </w:t>
      </w:r>
      <w:r w:rsidR="0073077B" w:rsidRPr="0073077B">
        <w:t>NIET</w:t>
      </w:r>
      <w:r w:rsidR="0073077B" w:rsidRPr="00B957F2">
        <w:t xml:space="preserve"> </w:t>
      </w:r>
      <w:r w:rsidRPr="00B957F2">
        <w:t>zien, is de verscholen verklaring die pas in later onderzoek duidelijk werd. Het blijkt dat ouders die een bril dragen vaker het licht aan laten. En ouders met slechte ogen hebben ook vaker kinderen met slechte ogen.</w:t>
      </w:r>
    </w:p>
    <w:p w:rsidR="00640222" w:rsidRPr="00B957F2" w:rsidRDefault="00640222" w:rsidP="00640222"/>
    <w:p w:rsidR="00640222" w:rsidRPr="00B957F2" w:rsidRDefault="00640222" w:rsidP="00640222">
      <w:r w:rsidRPr="00B957F2">
        <w:t>De tweede les van de statistiek is: niet elk verband is een oorzaak-gevolgrelatie.</w:t>
      </w:r>
    </w:p>
    <w:p w:rsidR="00640222" w:rsidRPr="00B957F2" w:rsidRDefault="00640222" w:rsidP="00640222"/>
    <w:p w:rsidR="00640222" w:rsidRPr="00EA6C4B" w:rsidRDefault="00640222" w:rsidP="00640222">
      <w:pPr>
        <w:rPr>
          <w:rStyle w:val="Zwaar"/>
        </w:rPr>
      </w:pPr>
      <w:r w:rsidRPr="00EA6C4B">
        <w:rPr>
          <w:rStyle w:val="Zwaar"/>
        </w:rPr>
        <w:t>Puur toeval</w:t>
      </w:r>
    </w:p>
    <w:p w:rsidR="00A10F57" w:rsidRDefault="00640222" w:rsidP="00640222">
      <w:r w:rsidRPr="00B957F2">
        <w:t xml:space="preserve">In een stad zijn twee ziekenhuizen, </w:t>
      </w:r>
      <w:r>
        <w:t>e</w:t>
      </w:r>
      <w:r w:rsidRPr="00B957F2">
        <w:t xml:space="preserve">en grote en een kleine. In het grote ziekenhuis worden gemiddeld 45 kinderen per dag geboren, in het kleine gemiddeld 15. </w:t>
      </w:r>
      <w:r>
        <w:t>J</w:t>
      </w:r>
      <w:r w:rsidRPr="00B957F2">
        <w:t xml:space="preserve">ongens en meisjes </w:t>
      </w:r>
      <w:r>
        <w:t xml:space="preserve">komen </w:t>
      </w:r>
      <w:r w:rsidRPr="00B957F2">
        <w:t>ongeveer even vaak voor. Stel nu dat we o</w:t>
      </w:r>
      <w:r>
        <w:t>ver de periode van een</w:t>
      </w:r>
      <w:r w:rsidRPr="00B957F2">
        <w:t xml:space="preserve"> jaar in beide ziekenhuizen de </w:t>
      </w:r>
      <w:r>
        <w:t>dagen tellen waarop meer dan 60 procent</w:t>
      </w:r>
      <w:r w:rsidRPr="00B957F2">
        <w:t xml:space="preserve"> van de nieuwe baby’s meisjes zijn.</w:t>
      </w:r>
    </w:p>
    <w:p w:rsidR="00640222" w:rsidRPr="00B957F2" w:rsidRDefault="00640222" w:rsidP="00640222">
      <w:r w:rsidRPr="00B957F2">
        <w:t>In welk ziekenhuis denk je dat er meer va</w:t>
      </w:r>
      <w:r>
        <w:t>n zulke ‘ongelijke’ dagen zijn?</w:t>
      </w:r>
    </w:p>
    <w:p w:rsidR="00A10F57" w:rsidRDefault="00640222" w:rsidP="00A10F57">
      <w:pPr>
        <w:pStyle w:val="Lijstalinea"/>
        <w:numPr>
          <w:ilvl w:val="0"/>
          <w:numId w:val="41"/>
        </w:numPr>
      </w:pPr>
      <w:r>
        <w:t>H</w:t>
      </w:r>
      <w:r w:rsidRPr="00B957F2">
        <w:t>et grote ziekenhuis</w:t>
      </w:r>
      <w:r>
        <w:t>.</w:t>
      </w:r>
    </w:p>
    <w:p w:rsidR="00640222" w:rsidRPr="00B957F2" w:rsidRDefault="00640222" w:rsidP="00A10F57">
      <w:pPr>
        <w:pStyle w:val="Lijstalinea"/>
        <w:numPr>
          <w:ilvl w:val="0"/>
          <w:numId w:val="41"/>
        </w:numPr>
      </w:pPr>
      <w:r w:rsidRPr="00B957F2">
        <w:t>Het kleine ziekenhuis</w:t>
      </w:r>
      <w:r>
        <w:t>.</w:t>
      </w:r>
    </w:p>
    <w:p w:rsidR="00640222" w:rsidRPr="00B957F2" w:rsidRDefault="00640222" w:rsidP="00A10F57">
      <w:pPr>
        <w:pStyle w:val="Lijstalinea"/>
        <w:numPr>
          <w:ilvl w:val="0"/>
          <w:numId w:val="41"/>
        </w:numPr>
      </w:pPr>
      <w:r>
        <w:t>M</w:t>
      </w:r>
      <w:r w:rsidRPr="00B957F2">
        <w:t>aakt niet (veel) uit.</w:t>
      </w:r>
    </w:p>
    <w:p w:rsidR="00640222" w:rsidRPr="00B957F2" w:rsidRDefault="00640222" w:rsidP="00640222"/>
    <w:p w:rsidR="00640222" w:rsidRPr="00B957F2" w:rsidRDefault="00640222" w:rsidP="00640222">
      <w:r w:rsidRPr="00B957F2">
        <w:t xml:space="preserve">De meeste mensen denken dat het niet veel uitmaakt. Maar het maakt </w:t>
      </w:r>
      <w:r w:rsidR="0073077B" w:rsidRPr="0073077B">
        <w:t>WEL</w:t>
      </w:r>
      <w:r w:rsidR="0073077B" w:rsidRPr="00B957F2">
        <w:t xml:space="preserve"> </w:t>
      </w:r>
      <w:r w:rsidRPr="00B957F2">
        <w:t>veel uit. De kans</w:t>
      </w:r>
      <w:r>
        <w:t xml:space="preserve"> op een ongelijke jongen-meisje</w:t>
      </w:r>
      <w:r w:rsidRPr="00B957F2">
        <w:t>verdeling is veel groter in het kle</w:t>
      </w:r>
      <w:r>
        <w:t xml:space="preserve">ine ziekenhuis. Dat komt omdat </w:t>
      </w:r>
      <w:r w:rsidR="0060708E">
        <w:t>1</w:t>
      </w:r>
      <w:r>
        <w:t xml:space="preserve"> of </w:t>
      </w:r>
      <w:r w:rsidR="0060708E">
        <w:t>2</w:t>
      </w:r>
      <w:r w:rsidRPr="00B957F2">
        <w:t xml:space="preserve"> extra meisjes een grotere impact h</w:t>
      </w:r>
      <w:r w:rsidR="0060708E">
        <w:t>ebben in het kleine ziekenhuis.</w:t>
      </w:r>
      <w:r w:rsidR="0060708E">
        <w:br/>
      </w:r>
      <w:r w:rsidRPr="00B957F2">
        <w:t>Dit is de derde les van de statistiek: hoe kleiner de aantallen, hoe groter de toevalsvariatie.</w:t>
      </w:r>
    </w:p>
    <w:p w:rsidR="00640222" w:rsidRPr="00B957F2" w:rsidRDefault="00640222" w:rsidP="00640222"/>
    <w:p w:rsidR="00640222" w:rsidRPr="00B957F2" w:rsidRDefault="00640222" w:rsidP="00640222">
      <w:r w:rsidRPr="00B957F2">
        <w:t xml:space="preserve">Mensen hebben veel moeite om toevalsvariatie juist in te schatten. Daarbij hebben ze ook nog eens de neiging om de </w:t>
      </w:r>
      <w:r w:rsidRPr="008E2B4F">
        <w:rPr>
          <w:b/>
        </w:rPr>
        <w:t>rol</w:t>
      </w:r>
      <w:r w:rsidRPr="00B957F2">
        <w:t xml:space="preserve"> van het toeval te onderschatten. We zoeken voor </w:t>
      </w:r>
      <w:r>
        <w:t>alles dat er gebeurt graag een ‘</w:t>
      </w:r>
      <w:r w:rsidRPr="00B957F2">
        <w:t>logische</w:t>
      </w:r>
      <w:r>
        <w:t xml:space="preserve">’ verklaring en die is – </w:t>
      </w:r>
      <w:r w:rsidRPr="00B957F2">
        <w:t xml:space="preserve">zeker achteraf </w:t>
      </w:r>
      <w:r w:rsidRPr="00DF5C0E">
        <w:t xml:space="preserve">– </w:t>
      </w:r>
      <w:r w:rsidRPr="00B957F2">
        <w:t>altijd wel te vinden. Puur geluk (of domme pech) vinden we meestal geen geschikte verklaring.</w:t>
      </w:r>
    </w:p>
    <w:p w:rsidR="00640222" w:rsidRPr="00B957F2" w:rsidRDefault="00640222" w:rsidP="00640222"/>
    <w:p w:rsidR="00640222" w:rsidRPr="00B957F2" w:rsidRDefault="00640222" w:rsidP="00640222">
      <w:r w:rsidRPr="00B957F2">
        <w:t>In 1993 rapporteerde onderzoeker Frances Rauscher</w:t>
      </w:r>
      <w:r>
        <w:t xml:space="preserve"> dat het beluisteren van Mozart</w:t>
      </w:r>
      <w:r w:rsidRPr="00B957F2">
        <w:t xml:space="preserve">s </w:t>
      </w:r>
      <w:r w:rsidRPr="008E2B4F">
        <w:rPr>
          <w:rStyle w:val="Titelvanboek"/>
        </w:rPr>
        <w:t>Sonate voor twee piano’s</w:t>
      </w:r>
      <w:r w:rsidRPr="00B957F2">
        <w:t xml:space="preserve"> (</w:t>
      </w:r>
      <w:r w:rsidRPr="008E2B4F">
        <w:rPr>
          <w:rStyle w:val="Titelvanboek"/>
        </w:rPr>
        <w:t>KV 448</w:t>
      </w:r>
      <w:r w:rsidRPr="00B957F2">
        <w:t xml:space="preserve">) de cognitieve prestaties van een groep van 36 studenten had verbeterd. Een overtuigende verklaring was natuurlijk gauw gevonden (iets met frequenties en neuronen of zo). In 1998 nam Zell Miller, gouverneur van de staat Georgia, een flink besluit en voerde een wet in om aan elke moeder van een pasgeboren kind een gratis cd met muziek van Mozart te geven. Misschien heeft jouw moeder trouwens ook wel geprobeerd om je slimmer te maken met klassiek, of heb je zelf </w:t>
      </w:r>
      <w:r>
        <w:t xml:space="preserve">wel eens naar het tv-programma </w:t>
      </w:r>
      <w:r w:rsidRPr="008E2B4F">
        <w:rPr>
          <w:rStyle w:val="Titelvanboek"/>
        </w:rPr>
        <w:t>Baby Einstein</w:t>
      </w:r>
      <w:r w:rsidRPr="00B957F2">
        <w:t xml:space="preserve"> gekeken.</w:t>
      </w:r>
    </w:p>
    <w:p w:rsidR="00640222" w:rsidRPr="00B957F2" w:rsidRDefault="00640222" w:rsidP="00640222">
      <w:r w:rsidRPr="00B957F2">
        <w:lastRenderedPageBreak/>
        <w:t>Onderzoek met veel grotere groepen proefpersonen heeft inmiddels aangetoond dat er (helaas)</w:t>
      </w:r>
      <w:r>
        <w:t xml:space="preserve"> </w:t>
      </w:r>
      <w:r w:rsidRPr="00B957F2">
        <w:t>geen enkel effect is van Mozart op cognitief functioneren. Dat een paar van de 36 studenten het een keertje goed deden nadat ze</w:t>
      </w:r>
      <w:r w:rsidRPr="008E2B4F">
        <w:rPr>
          <w:rStyle w:val="Titelvanboek"/>
        </w:rPr>
        <w:t xml:space="preserve"> KV 448</w:t>
      </w:r>
      <w:r w:rsidRPr="00B957F2">
        <w:t xml:space="preserve"> hadden beluisterd was </w:t>
      </w:r>
      <w:r w:rsidRPr="00EA6C4B">
        <w:rPr>
          <w:rStyle w:val="Intensievebenadrukking"/>
        </w:rPr>
        <w:t>puur toeval</w:t>
      </w:r>
      <w:r w:rsidRPr="008E2B4F">
        <w:t>.</w:t>
      </w:r>
      <w:r w:rsidRPr="00E742BF">
        <w:t xml:space="preserve"> </w:t>
      </w:r>
      <w:r w:rsidRPr="00B957F2">
        <w:t xml:space="preserve">Daarbij is het belangrijk om op te merken dat 36 maar een klein groepje is. Een paar toevallige uitkomsten bij de cognitieve testen </w:t>
      </w:r>
      <w:r>
        <w:t>had</w:t>
      </w:r>
      <w:r w:rsidRPr="00B957F2">
        <w:t>den dus een groot effect op de conclusie van de hele studie</w:t>
      </w:r>
      <w:r w:rsidRPr="00B957F2">
        <w:rPr>
          <w:i/>
        </w:rPr>
        <w:t>.</w:t>
      </w:r>
    </w:p>
    <w:p w:rsidR="00640222" w:rsidRPr="00B957F2" w:rsidRDefault="0060708E" w:rsidP="00640222">
      <w:r>
        <w:t xml:space="preserve">Dit is ook een vorm van </w:t>
      </w:r>
      <w:r w:rsidR="00640222" w:rsidRPr="00B957F2">
        <w:rPr>
          <w:i/>
        </w:rPr>
        <w:t>what you see is all there is</w:t>
      </w:r>
      <w:r w:rsidR="00640222" w:rsidRPr="00B957F2">
        <w:t xml:space="preserve">. Onderzoeker Frances Rauscher </w:t>
      </w:r>
      <w:r w:rsidR="00640222">
        <w:t>bemerkte</w:t>
      </w:r>
      <w:r w:rsidR="00640222" w:rsidRPr="00B957F2">
        <w:t xml:space="preserve"> een effect bij 36 studenten, maar ze zag niet wat het effect was bij de rest van de wereldbevolking. Om geldige conclusies te trekken hoef je gelukkig niet de </w:t>
      </w:r>
      <w:r w:rsidR="00640222" w:rsidRPr="00EA6C4B">
        <w:t>hele</w:t>
      </w:r>
      <w:r w:rsidR="00640222" w:rsidRPr="00B957F2">
        <w:t xml:space="preserve"> wereldbevolking te testen, maar meer dan 36 was wel verstandig geweest.</w:t>
      </w:r>
    </w:p>
    <w:p w:rsidR="00640222" w:rsidRPr="00B957F2" w:rsidRDefault="00640222" w:rsidP="00640222"/>
    <w:p w:rsidR="00640222" w:rsidRPr="00EA6C4B" w:rsidRDefault="00640222" w:rsidP="00640222">
      <w:pPr>
        <w:rPr>
          <w:rStyle w:val="Zwaar"/>
        </w:rPr>
      </w:pPr>
      <w:r w:rsidRPr="00EA6C4B">
        <w:rPr>
          <w:rStyle w:val="Zwaar"/>
        </w:rPr>
        <w:t>Drie lessen van de statistiek</w:t>
      </w:r>
    </w:p>
    <w:p w:rsidR="00A10F57" w:rsidRDefault="00640222" w:rsidP="00640222">
      <w:r w:rsidRPr="00B957F2">
        <w:t>Even een korte samenvatting tot nu toe. Het komt er op neer dat we bij de int</w:t>
      </w:r>
      <w:r>
        <w:t>erpretatie van wat we waarnemen</w:t>
      </w:r>
      <w:r w:rsidRPr="00B957F2">
        <w:t xml:space="preserve"> ook rekening moeten houden met wat we </w:t>
      </w:r>
      <w:r w:rsidR="002247A3" w:rsidRPr="002247A3">
        <w:t>NIET</w:t>
      </w:r>
      <w:r w:rsidR="002247A3" w:rsidRPr="00B957F2">
        <w:t xml:space="preserve"> </w:t>
      </w:r>
      <w:r w:rsidRPr="00B957F2">
        <w:t>waarnemen. Het is echter onze natuurlijke neiging om dat niet te doen. Statistiek is een methode om d</w:t>
      </w:r>
      <w:r w:rsidR="00A10F57">
        <w:t>at juist wel te doen.</w:t>
      </w:r>
    </w:p>
    <w:p w:rsidR="00640222" w:rsidRPr="00B957F2" w:rsidRDefault="00640222" w:rsidP="00640222">
      <w:r>
        <w:t>We zien drie ‘</w:t>
      </w:r>
      <w:r w:rsidRPr="00B957F2">
        <w:t>lessen van de statistiek</w:t>
      </w:r>
      <w:r>
        <w:t>’:</w:t>
      </w:r>
    </w:p>
    <w:p w:rsidR="00640222" w:rsidRPr="00B957F2" w:rsidRDefault="00640222" w:rsidP="00640222"/>
    <w:p w:rsidR="00640222" w:rsidRPr="00B957F2" w:rsidRDefault="00640222" w:rsidP="0083434D">
      <w:pPr>
        <w:numPr>
          <w:ilvl w:val="0"/>
          <w:numId w:val="5"/>
        </w:numPr>
      </w:pPr>
      <w:r w:rsidRPr="00B957F2">
        <w:t>Soms zijn de gevallen die we waarnemen op de een of andere systematische manier geselecteerd uit alle gevallen die er zijn. We zien bijvoorbeeld alleen de succesvo</w:t>
      </w:r>
      <w:r>
        <w:t xml:space="preserve">lle pogingen bij een spelletje </w:t>
      </w:r>
      <w:r w:rsidRPr="00EE4BDC">
        <w:rPr>
          <w:i/>
        </w:rPr>
        <w:t>beer pon</w:t>
      </w:r>
      <w:r>
        <w:rPr>
          <w:i/>
        </w:rPr>
        <w:t>g</w:t>
      </w:r>
      <w:r w:rsidRPr="00B957F2">
        <w:t>. In dat geval geldt: hoe sterker de selectie, hoe groter het (schijnbare) effect.</w:t>
      </w:r>
    </w:p>
    <w:p w:rsidR="00640222" w:rsidRPr="00B957F2" w:rsidRDefault="00640222" w:rsidP="0083434D">
      <w:pPr>
        <w:numPr>
          <w:ilvl w:val="0"/>
          <w:numId w:val="5"/>
        </w:numPr>
      </w:pPr>
      <w:r w:rsidRPr="00B957F2">
        <w:t>Soms nemen we twee variabelen waar die een verband met elkaar vertonen, maar wordt dat verband veroorzaakt door een derde variabele die we n</w:t>
      </w:r>
      <w:r>
        <w:t>iet waarnemen. Denk aan alcohol</w:t>
      </w:r>
      <w:r w:rsidRPr="00B957F2">
        <w:t>gebruik dat een verband veroorzaakt tussen slapen met je schoenen aan en wakker worden met hoofdpijn. Daarom geldt: niet el</w:t>
      </w:r>
      <w:r>
        <w:t>k verband is een oorzaak-gevolg</w:t>
      </w:r>
      <w:r w:rsidRPr="00B957F2">
        <w:t>relatie.</w:t>
      </w:r>
    </w:p>
    <w:p w:rsidR="00640222" w:rsidRPr="00B957F2" w:rsidRDefault="00640222" w:rsidP="0083434D">
      <w:pPr>
        <w:numPr>
          <w:ilvl w:val="0"/>
          <w:numId w:val="5"/>
        </w:numPr>
      </w:pPr>
      <w:r w:rsidRPr="00B957F2">
        <w:t>Soms nemen we een steekproef uit een grotere populatie. Zelfs als deze</w:t>
      </w:r>
      <w:r>
        <w:t xml:space="preserve"> steekproef volledig random of ‘</w:t>
      </w:r>
      <w:r w:rsidRPr="00B957F2">
        <w:t>representatief</w:t>
      </w:r>
      <w:r>
        <w:t>’</w:t>
      </w:r>
      <w:r w:rsidRPr="00B957F2">
        <w:t xml:space="preserve"> is, moeten we er rekening mee houden dat een kleine steekproef maar weinig informatie bevat over de hele populatie. Er geldt immers: hoe kleiner de steekproef, hoe groter de toevalsvariatie.</w:t>
      </w:r>
    </w:p>
    <w:p w:rsidR="00640222" w:rsidRDefault="00640222" w:rsidP="00640222"/>
    <w:p w:rsidR="00640222" w:rsidRPr="00B957F2" w:rsidRDefault="00640222" w:rsidP="00640222"/>
    <w:p w:rsidR="00640222" w:rsidRPr="00B957F2" w:rsidRDefault="00640222" w:rsidP="00640222">
      <w:r>
        <w:t>T</w:t>
      </w:r>
      <w:r w:rsidRPr="00B957F2">
        <w:t xml:space="preserve">enslotte een beroemd voorbeeld van hoe </w:t>
      </w:r>
      <w:r>
        <w:t xml:space="preserve">we </w:t>
      </w:r>
      <w:r w:rsidRPr="00B957F2">
        <w:t xml:space="preserve">de statistische methode </w:t>
      </w:r>
      <w:r>
        <w:t>kunnen gebruik</w:t>
      </w:r>
      <w:r w:rsidRPr="00B957F2">
        <w:t>en om een geldige conclusie</w:t>
      </w:r>
      <w:r>
        <w:t xml:space="preserve"> te trekken uit een waarneming:</w:t>
      </w:r>
    </w:p>
    <w:p w:rsidR="00640222" w:rsidRPr="00B957F2" w:rsidRDefault="00640222" w:rsidP="00640222"/>
    <w:p w:rsidR="00640222" w:rsidRPr="00EA6C4B" w:rsidRDefault="00640222" w:rsidP="00640222">
      <w:pPr>
        <w:rPr>
          <w:rStyle w:val="Zwaar"/>
          <w:i/>
        </w:rPr>
      </w:pPr>
      <w:r w:rsidRPr="00EA6C4B">
        <w:rPr>
          <w:rStyle w:val="Zwaar"/>
          <w:i/>
        </w:rPr>
        <w:t>The lady tasting tea</w:t>
      </w:r>
    </w:p>
    <w:p w:rsidR="00640222" w:rsidRPr="00B957F2" w:rsidRDefault="00640222" w:rsidP="00640222">
      <w:r w:rsidRPr="00B957F2">
        <w:t xml:space="preserve">Het is heel moeilijk om conclusies uit waarnemingen te trekken, omdat we vaak ook rekening moeten houden met wat we niet hebben waargenomen. De beste manier om het goed te doen, is een </w:t>
      </w:r>
      <w:r w:rsidRPr="00EA6C4B">
        <w:rPr>
          <w:rStyle w:val="Intensievebenadrukking"/>
        </w:rPr>
        <w:t>gecontroleerd experiment</w:t>
      </w:r>
      <w:r w:rsidRPr="00B957F2">
        <w:t xml:space="preserve">. De grote held van de statistiek, Sir Ronald Fisher, deed het eerste echt gecontroleerde experiment in 1935: </w:t>
      </w:r>
      <w:r w:rsidRPr="00B957F2">
        <w:rPr>
          <w:i/>
        </w:rPr>
        <w:t>the lady tasting tea</w:t>
      </w:r>
      <w:r w:rsidRPr="00B957F2">
        <w:t>.</w:t>
      </w:r>
    </w:p>
    <w:p w:rsidR="00640222" w:rsidRPr="00B957F2" w:rsidRDefault="00640222" w:rsidP="00640222"/>
    <w:p w:rsidR="00640222" w:rsidRPr="00B957F2" w:rsidRDefault="00181AF5" w:rsidP="00640222">
      <w:r>
        <w:t>Muriel Bristol-Roach (</w:t>
      </w:r>
      <w:r w:rsidR="00640222" w:rsidRPr="008E2B4F">
        <w:rPr>
          <w:i/>
        </w:rPr>
        <w:t>the lady</w:t>
      </w:r>
      <w:r w:rsidR="00640222" w:rsidRPr="00B957F2">
        <w:t xml:space="preserve">) beweerde dat het beter is om </w:t>
      </w:r>
      <w:r w:rsidR="00640222" w:rsidRPr="00B957F2">
        <w:rPr>
          <w:i/>
        </w:rPr>
        <w:t>eerst</w:t>
      </w:r>
      <w:r w:rsidR="00640222" w:rsidRPr="00B957F2">
        <w:t xml:space="preserve"> de melk in het kopje te schenken en </w:t>
      </w:r>
      <w:r w:rsidR="00640222" w:rsidRPr="00B957F2">
        <w:rPr>
          <w:i/>
        </w:rPr>
        <w:t>dan pas</w:t>
      </w:r>
      <w:r w:rsidR="00640222" w:rsidRPr="00B957F2">
        <w:t xml:space="preserve"> de thee, in plaats van andersom. Fisher was sceptisch en geloofde niet dat </w:t>
      </w:r>
      <w:r w:rsidR="00640222" w:rsidRPr="008E2B4F">
        <w:rPr>
          <w:i/>
        </w:rPr>
        <w:t>the lady</w:t>
      </w:r>
      <w:r w:rsidR="00640222" w:rsidRPr="00B957F2">
        <w:t xml:space="preserve"> het verschi</w:t>
      </w:r>
      <w:r w:rsidR="00640222">
        <w:t>l kon proeven. Fisher bereidde acht</w:t>
      </w:r>
      <w:r w:rsidR="00640222" w:rsidRPr="00B957F2">
        <w:t xml:space="preserve"> kopjes thee, </w:t>
      </w:r>
      <w:r w:rsidR="00640222">
        <w:t>vier op de ene en vier</w:t>
      </w:r>
      <w:r w:rsidR="00640222" w:rsidRPr="00B957F2">
        <w:t xml:space="preserve"> op de andere manier. Hij p</w:t>
      </w:r>
      <w:r w:rsidR="00640222">
        <w:t xml:space="preserve">resenteerde de kopjes in willekeurige </w:t>
      </w:r>
      <w:r w:rsidR="00640222" w:rsidRPr="00B957F2">
        <w:t xml:space="preserve">volgorde en vroeg </w:t>
      </w:r>
      <w:r w:rsidR="00640222" w:rsidRPr="008E2B4F">
        <w:rPr>
          <w:i/>
        </w:rPr>
        <w:t>the lady</w:t>
      </w:r>
      <w:r w:rsidR="00640222">
        <w:t xml:space="preserve"> om te proeven in welke vier</w:t>
      </w:r>
      <w:r w:rsidR="00640222" w:rsidRPr="00B957F2">
        <w:t xml:space="preserve"> kopjes eerst de melk en dan de thee was geschonken. Hij berekende tevens de kans dat zij puur toevallig alle </w:t>
      </w:r>
      <w:r w:rsidR="00640222">
        <w:t>vier</w:t>
      </w:r>
      <w:r w:rsidR="00640222" w:rsidRPr="00B957F2">
        <w:t xml:space="preserve"> juist zou aanwijzen. Deze kans is behoorlijk klein, ongeveer 14/1000.</w:t>
      </w:r>
    </w:p>
    <w:p w:rsidR="00640222" w:rsidRPr="00B957F2" w:rsidRDefault="00640222" w:rsidP="00640222">
      <w:r w:rsidRPr="00B957F2">
        <w:t>Toen</w:t>
      </w:r>
      <w:r w:rsidRPr="008E2B4F">
        <w:rPr>
          <w:i/>
        </w:rPr>
        <w:t xml:space="preserve"> the lady</w:t>
      </w:r>
      <w:r w:rsidRPr="00B957F2">
        <w:t xml:space="preserve"> inderdaad alle vier goed had, moest Fisher toegeven dat ze waarschijnlijk wel gelijk had.</w:t>
      </w:r>
    </w:p>
    <w:p w:rsidR="00640222" w:rsidRPr="00B957F2" w:rsidRDefault="00640222" w:rsidP="00640222"/>
    <w:p w:rsidR="00640222" w:rsidRPr="00B957F2" w:rsidRDefault="00640222" w:rsidP="00640222">
      <w:r w:rsidRPr="00B957F2">
        <w:t>Of Muriel Bristol-Roach in staat was om het verschil in bereidingswijze van thee te p</w:t>
      </w:r>
      <w:r>
        <w:t>roeven is natuurlijk niet super</w:t>
      </w:r>
      <w:r w:rsidRPr="00B957F2">
        <w:t xml:space="preserve">belangrijk. Het is </w:t>
      </w:r>
      <w:r w:rsidR="00181AF5" w:rsidRPr="00181AF5">
        <w:t>WEL</w:t>
      </w:r>
      <w:r w:rsidR="00181AF5" w:rsidRPr="00B957F2">
        <w:t xml:space="preserve"> </w:t>
      </w:r>
      <w:r w:rsidRPr="00B957F2">
        <w:t xml:space="preserve">heel belangrijk dat Fisher wist te bedenken hoe je op een rationele </w:t>
      </w:r>
      <w:r w:rsidRPr="00B957F2">
        <w:lastRenderedPageBreak/>
        <w:t xml:space="preserve">manier </w:t>
      </w:r>
      <w:r>
        <w:t>kunt om</w:t>
      </w:r>
      <w:r w:rsidRPr="00B957F2">
        <w:t>gaan met selectie en toevalsvariatie. Dat is een heel bijzonder inzicht en het begin van de statistiek.</w:t>
      </w:r>
    </w:p>
    <w:p w:rsidR="00640222" w:rsidRPr="00B957F2" w:rsidRDefault="00640222" w:rsidP="00640222"/>
    <w:p w:rsidR="00640222" w:rsidRPr="00EA6C4B" w:rsidRDefault="00640222" w:rsidP="00640222">
      <w:pPr>
        <w:rPr>
          <w:rStyle w:val="Zwaar"/>
        </w:rPr>
      </w:pPr>
      <w:r w:rsidRPr="00EA6C4B">
        <w:rPr>
          <w:rStyle w:val="Zwaar"/>
        </w:rPr>
        <w:t>Referenties</w:t>
      </w:r>
    </w:p>
    <w:p w:rsidR="00640222" w:rsidRPr="00B957F2" w:rsidRDefault="00640222" w:rsidP="00640222">
      <w:pPr>
        <w:rPr>
          <w:i/>
        </w:rPr>
      </w:pPr>
      <w:r w:rsidRPr="00B957F2">
        <w:t>De voorbeelden met het tennisracket en met de twee ziekenhuizen k</w:t>
      </w:r>
      <w:r>
        <w:t>omen uit Daniel Kahnemans best</w:t>
      </w:r>
      <w:r w:rsidRPr="00B957F2">
        <w:t xml:space="preserve">seller </w:t>
      </w:r>
      <w:r w:rsidRPr="008E2B4F">
        <w:rPr>
          <w:rStyle w:val="Titelvanboek"/>
        </w:rPr>
        <w:t>Thinking fast and slow</w:t>
      </w:r>
      <w:r w:rsidRPr="00B957F2">
        <w:t>. In het Nederland</w:t>
      </w:r>
      <w:r>
        <w:t>s vertaald als</w:t>
      </w:r>
      <w:r w:rsidRPr="00B957F2">
        <w:t xml:space="preserve"> </w:t>
      </w:r>
      <w:r w:rsidRPr="008E2B4F">
        <w:rPr>
          <w:rStyle w:val="Titelvanboek"/>
        </w:rPr>
        <w:t>Ons feilbare denken</w:t>
      </w:r>
      <w:r w:rsidRPr="00B957F2">
        <w:rPr>
          <w:i/>
        </w:rPr>
        <w:t>.</w:t>
      </w:r>
    </w:p>
    <w:p w:rsidR="00640222" w:rsidRPr="00B957F2" w:rsidRDefault="00640222" w:rsidP="00640222">
      <w:pPr>
        <w:rPr>
          <w:i/>
        </w:rPr>
      </w:pPr>
    </w:p>
    <w:p w:rsidR="00640222" w:rsidRPr="00B957F2" w:rsidRDefault="00640222" w:rsidP="00640222">
      <w:pPr>
        <w:rPr>
          <w:u w:val="single"/>
        </w:rPr>
      </w:pPr>
      <w:r>
        <w:rPr>
          <w:u w:val="single"/>
        </w:rPr>
        <w:t>Mozart maakt je slimmer:</w:t>
      </w:r>
    </w:p>
    <w:p w:rsidR="00640222" w:rsidRDefault="00500B31" w:rsidP="00500B31">
      <w:r w:rsidRPr="00500B31">
        <w:rPr>
          <w:lang w:val="en-GB"/>
        </w:rPr>
        <w:t>Rauscher, F.H., Shaw, G. L., Ky, K. N</w:t>
      </w:r>
      <w:r w:rsidR="00640222" w:rsidRPr="00500B31">
        <w:rPr>
          <w:lang w:val="en-GB"/>
        </w:rPr>
        <w:t xml:space="preserve">. </w:t>
      </w:r>
      <w:r>
        <w:rPr>
          <w:lang w:val="en-GB"/>
        </w:rPr>
        <w:t xml:space="preserve">(1993). </w:t>
      </w:r>
      <w:r w:rsidR="00640222" w:rsidRPr="00500B31">
        <w:rPr>
          <w:i/>
          <w:lang w:val="en-GB"/>
        </w:rPr>
        <w:t>Music and spatial task performance</w:t>
      </w:r>
      <w:r w:rsidR="00640222" w:rsidRPr="00500B31">
        <w:rPr>
          <w:lang w:val="en-GB"/>
        </w:rPr>
        <w:t xml:space="preserve">. </w:t>
      </w:r>
      <w:r w:rsidR="00640222" w:rsidRPr="00500B31">
        <w:rPr>
          <w:i/>
        </w:rPr>
        <w:t>Nature</w:t>
      </w:r>
      <w:r w:rsidR="00141724">
        <w:rPr>
          <w:i/>
        </w:rPr>
        <w:t>.</w:t>
      </w:r>
    </w:p>
    <w:p w:rsidR="00640222" w:rsidRDefault="00640222" w:rsidP="00500B31">
      <w:r w:rsidRPr="00500B31">
        <w:rPr>
          <w:lang w:val="de-DE"/>
        </w:rPr>
        <w:t>Pietschnig,</w:t>
      </w:r>
      <w:r w:rsidR="00500B31" w:rsidRPr="00500B31">
        <w:rPr>
          <w:lang w:val="de-DE"/>
        </w:rPr>
        <w:t xml:space="preserve"> J., V</w:t>
      </w:r>
      <w:r w:rsidRPr="00500B31">
        <w:rPr>
          <w:lang w:val="de-DE"/>
        </w:rPr>
        <w:t xml:space="preserve">oracek, </w:t>
      </w:r>
      <w:r w:rsidR="00500B31" w:rsidRPr="00500B31">
        <w:rPr>
          <w:lang w:val="de-DE"/>
        </w:rPr>
        <w:t xml:space="preserve">M., </w:t>
      </w:r>
      <w:r w:rsidRPr="00500B31">
        <w:rPr>
          <w:lang w:val="de-DE"/>
        </w:rPr>
        <w:t>Formann</w:t>
      </w:r>
      <w:r w:rsidR="00500B31" w:rsidRPr="00500B31">
        <w:rPr>
          <w:lang w:val="de-DE"/>
        </w:rPr>
        <w:t>, A.K</w:t>
      </w:r>
      <w:r w:rsidRPr="00500B31">
        <w:rPr>
          <w:lang w:val="de-DE"/>
        </w:rPr>
        <w:t>.</w:t>
      </w:r>
      <w:r w:rsidR="00500B31">
        <w:rPr>
          <w:lang w:val="de-DE"/>
        </w:rPr>
        <w:t xml:space="preserve"> (</w:t>
      </w:r>
      <w:r w:rsidRPr="00500B31">
        <w:t>2010</w:t>
      </w:r>
      <w:r w:rsidR="00500B31">
        <w:t>)</w:t>
      </w:r>
      <w:r w:rsidRPr="00500B31">
        <w:rPr>
          <w:lang w:val="de-DE"/>
        </w:rPr>
        <w:t xml:space="preserve"> </w:t>
      </w:r>
      <w:r w:rsidRPr="00500B31">
        <w:rPr>
          <w:i/>
          <w:lang w:val="en-GB"/>
        </w:rPr>
        <w:t>Mozart effect-Shmozart effect: A meta-analysis.</w:t>
      </w:r>
      <w:r w:rsidRPr="00500B31">
        <w:rPr>
          <w:lang w:val="en-GB"/>
        </w:rPr>
        <w:t xml:space="preserve"> </w:t>
      </w:r>
      <w:r w:rsidRPr="00500B31">
        <w:rPr>
          <w:i/>
        </w:rPr>
        <w:t>Intelligence</w:t>
      </w:r>
      <w:r w:rsidR="00500B31">
        <w:t>.</w:t>
      </w:r>
    </w:p>
    <w:p w:rsidR="00640222" w:rsidRPr="00B957F2" w:rsidRDefault="00640222" w:rsidP="00640222"/>
    <w:p w:rsidR="00640222" w:rsidRPr="00B957F2" w:rsidRDefault="00640222" w:rsidP="00640222">
      <w:pPr>
        <w:rPr>
          <w:u w:val="single"/>
        </w:rPr>
      </w:pPr>
      <w:r w:rsidRPr="00B957F2">
        <w:rPr>
          <w:u w:val="single"/>
        </w:rPr>
        <w:t>Nachtlampje is slecht voor je ogen:</w:t>
      </w:r>
    </w:p>
    <w:p w:rsidR="00640222" w:rsidRPr="00500B31" w:rsidRDefault="00640222" w:rsidP="00500B31">
      <w:pPr>
        <w:rPr>
          <w:lang w:val="en-US"/>
        </w:rPr>
      </w:pPr>
      <w:r w:rsidRPr="00500B31">
        <w:rPr>
          <w:lang w:val="en-GB"/>
        </w:rPr>
        <w:t>Quinn G</w:t>
      </w:r>
      <w:r w:rsidR="00181AF5" w:rsidRPr="00500B31">
        <w:rPr>
          <w:lang w:val="en-GB"/>
        </w:rPr>
        <w:t>.</w:t>
      </w:r>
      <w:r w:rsidRPr="00500B31">
        <w:rPr>
          <w:lang w:val="en-GB"/>
        </w:rPr>
        <w:t>E</w:t>
      </w:r>
      <w:r w:rsidR="00181AF5" w:rsidRPr="00500B31">
        <w:rPr>
          <w:lang w:val="en-GB"/>
        </w:rPr>
        <w:t>.</w:t>
      </w:r>
      <w:r w:rsidRPr="00500B31">
        <w:rPr>
          <w:lang w:val="en-GB"/>
        </w:rPr>
        <w:t>, Shin C</w:t>
      </w:r>
      <w:r w:rsidR="00181AF5" w:rsidRPr="00500B31">
        <w:rPr>
          <w:lang w:val="en-GB"/>
        </w:rPr>
        <w:t>.</w:t>
      </w:r>
      <w:r w:rsidRPr="00500B31">
        <w:rPr>
          <w:lang w:val="en-GB"/>
        </w:rPr>
        <w:t>H</w:t>
      </w:r>
      <w:r w:rsidR="00181AF5" w:rsidRPr="00500B31">
        <w:rPr>
          <w:lang w:val="en-GB"/>
        </w:rPr>
        <w:t>.</w:t>
      </w:r>
      <w:r w:rsidRPr="00500B31">
        <w:rPr>
          <w:lang w:val="en-GB"/>
        </w:rPr>
        <w:t>, Maguire M</w:t>
      </w:r>
      <w:r w:rsidR="00181AF5" w:rsidRPr="00500B31">
        <w:rPr>
          <w:lang w:val="en-GB"/>
        </w:rPr>
        <w:t>.</w:t>
      </w:r>
      <w:r w:rsidRPr="00500B31">
        <w:rPr>
          <w:lang w:val="en-GB"/>
        </w:rPr>
        <w:t>G</w:t>
      </w:r>
      <w:r w:rsidR="00181AF5" w:rsidRPr="00500B31">
        <w:rPr>
          <w:lang w:val="en-GB"/>
        </w:rPr>
        <w:t>.</w:t>
      </w:r>
      <w:r w:rsidRPr="00500B31">
        <w:rPr>
          <w:lang w:val="en-GB"/>
        </w:rPr>
        <w:t>, Stone R</w:t>
      </w:r>
      <w:r w:rsidR="00181AF5" w:rsidRPr="00500B31">
        <w:rPr>
          <w:lang w:val="en-GB"/>
        </w:rPr>
        <w:t>.</w:t>
      </w:r>
      <w:r w:rsidRPr="00500B31">
        <w:rPr>
          <w:lang w:val="en-GB"/>
        </w:rPr>
        <w:t xml:space="preserve">A. </w:t>
      </w:r>
      <w:r w:rsidR="00500B31">
        <w:rPr>
          <w:lang w:val="en-GB"/>
        </w:rPr>
        <w:t>(</w:t>
      </w:r>
      <w:r w:rsidRPr="00500B31">
        <w:rPr>
          <w:lang w:val="en-US"/>
        </w:rPr>
        <w:t>1999</w:t>
      </w:r>
      <w:r w:rsidR="00500B31">
        <w:rPr>
          <w:lang w:val="en-GB"/>
        </w:rPr>
        <w:t xml:space="preserve">). </w:t>
      </w:r>
      <w:r w:rsidRPr="00500B31">
        <w:rPr>
          <w:i/>
          <w:lang w:val="en-GB"/>
        </w:rPr>
        <w:t>Myopia and ambient lighting at night.</w:t>
      </w:r>
      <w:r w:rsidRPr="00500B31">
        <w:rPr>
          <w:lang w:val="en-GB"/>
        </w:rPr>
        <w:t xml:space="preserve"> </w:t>
      </w:r>
      <w:r w:rsidRPr="00500B31">
        <w:rPr>
          <w:i/>
          <w:lang w:val="en-US"/>
        </w:rPr>
        <w:t>Nature</w:t>
      </w:r>
      <w:r w:rsidR="00500B31">
        <w:rPr>
          <w:i/>
          <w:lang w:val="en-US"/>
        </w:rPr>
        <w:t>.</w:t>
      </w:r>
    </w:p>
    <w:p w:rsidR="00640222" w:rsidRDefault="00640222" w:rsidP="00500B31">
      <w:r w:rsidRPr="00500B31">
        <w:rPr>
          <w:lang w:val="fr-FR"/>
        </w:rPr>
        <w:t>Zadnik K</w:t>
      </w:r>
      <w:r w:rsidR="00181AF5" w:rsidRPr="00500B31">
        <w:rPr>
          <w:lang w:val="fr-FR"/>
        </w:rPr>
        <w:t>.</w:t>
      </w:r>
      <w:r w:rsidRPr="00500B31">
        <w:rPr>
          <w:lang w:val="fr-FR"/>
        </w:rPr>
        <w:t>, Jones L</w:t>
      </w:r>
      <w:r w:rsidR="00181AF5" w:rsidRPr="00500B31">
        <w:rPr>
          <w:lang w:val="fr-FR"/>
        </w:rPr>
        <w:t>.</w:t>
      </w:r>
      <w:r w:rsidRPr="00500B31">
        <w:rPr>
          <w:lang w:val="fr-FR"/>
        </w:rPr>
        <w:t>A</w:t>
      </w:r>
      <w:r w:rsidR="00181AF5" w:rsidRPr="00500B31">
        <w:rPr>
          <w:lang w:val="fr-FR"/>
        </w:rPr>
        <w:t>.</w:t>
      </w:r>
      <w:r w:rsidRPr="00500B31">
        <w:rPr>
          <w:lang w:val="fr-FR"/>
        </w:rPr>
        <w:t>, Irvin</w:t>
      </w:r>
      <w:r w:rsidR="00500B31">
        <w:rPr>
          <w:lang w:val="fr-FR"/>
        </w:rPr>
        <w:t>,</w:t>
      </w:r>
      <w:r w:rsidRPr="00500B31">
        <w:rPr>
          <w:lang w:val="fr-FR"/>
        </w:rPr>
        <w:t xml:space="preserve"> B</w:t>
      </w:r>
      <w:r w:rsidR="00181AF5" w:rsidRPr="00500B31">
        <w:rPr>
          <w:lang w:val="fr-FR"/>
        </w:rPr>
        <w:t>.</w:t>
      </w:r>
      <w:r w:rsidRPr="00500B31">
        <w:rPr>
          <w:lang w:val="fr-FR"/>
        </w:rPr>
        <w:t>C</w:t>
      </w:r>
      <w:r w:rsidR="00181AF5" w:rsidRPr="00500B31">
        <w:rPr>
          <w:lang w:val="fr-FR"/>
        </w:rPr>
        <w:t>.</w:t>
      </w:r>
      <w:r w:rsidRPr="00500B31">
        <w:rPr>
          <w:lang w:val="fr-FR"/>
        </w:rPr>
        <w:t xml:space="preserve">, et al. </w:t>
      </w:r>
      <w:r w:rsidR="00500B31">
        <w:rPr>
          <w:lang w:val="fr-FR"/>
        </w:rPr>
        <w:t>(2000)</w:t>
      </w:r>
      <w:r w:rsidR="00500B31">
        <w:rPr>
          <w:lang w:val="en-GB"/>
        </w:rPr>
        <w:t xml:space="preserve"> </w:t>
      </w:r>
      <w:r w:rsidRPr="00500B31">
        <w:rPr>
          <w:i/>
          <w:lang w:val="en-GB"/>
        </w:rPr>
        <w:t xml:space="preserve">Myopia and ambient night-time lighting. </w:t>
      </w:r>
      <w:r w:rsidRPr="00500B31">
        <w:rPr>
          <w:i/>
        </w:rPr>
        <w:t>Nature</w:t>
      </w:r>
      <w:r w:rsidR="00500B31">
        <w:t>.</w:t>
      </w:r>
    </w:p>
    <w:p w:rsidR="00640222" w:rsidRPr="00B957F2" w:rsidRDefault="00640222" w:rsidP="00B70099"/>
    <w:p w:rsidR="00640222" w:rsidRPr="00B957F2" w:rsidRDefault="00640222" w:rsidP="00640222"/>
    <w:p w:rsidR="00640222" w:rsidRPr="00B957F2" w:rsidRDefault="00640222" w:rsidP="00640222">
      <w:pPr>
        <w:rPr>
          <w:b/>
        </w:rPr>
      </w:pPr>
      <w:r w:rsidRPr="00B957F2">
        <w:rPr>
          <w:b/>
        </w:rPr>
        <w:t>Opgave 2</w:t>
      </w:r>
    </w:p>
    <w:p w:rsidR="00640222" w:rsidRDefault="00640222" w:rsidP="00640222">
      <w:r w:rsidRPr="00B957F2">
        <w:t xml:space="preserve">In </w:t>
      </w:r>
      <w:r>
        <w:t>zijn</w:t>
      </w:r>
      <w:r w:rsidRPr="00B957F2">
        <w:t xml:space="preserve"> stuk </w:t>
      </w:r>
      <w:r>
        <w:t>verwijst</w:t>
      </w:r>
      <w:r w:rsidRPr="00B957F2">
        <w:t xml:space="preserve"> Erik van Zwet naar de site van G</w:t>
      </w:r>
      <w:r>
        <w:t>eo</w:t>
      </w:r>
      <w:r w:rsidRPr="00B957F2">
        <w:t>rge Dvorsky</w:t>
      </w:r>
      <w:r>
        <w:t>:</w:t>
      </w:r>
    </w:p>
    <w:p w:rsidR="003B76A8" w:rsidRDefault="003B76A8" w:rsidP="00640222"/>
    <w:p w:rsidR="00640222" w:rsidRPr="002804BC" w:rsidRDefault="002804BC" w:rsidP="00640222">
      <w:pPr>
        <w:rPr>
          <w:rStyle w:val="Subtielebenadrukking"/>
        </w:rPr>
      </w:pPr>
      <w:r w:rsidRPr="002804BC">
        <w:rPr>
          <w:rStyle w:val="Subtielebenadrukking"/>
        </w:rPr>
        <w:t>www.tvc.nl/nl/actueel-en-nieuws/12-psychologische-denkfouten-die-verhinderen-dat-we-rationeel-blijven-</w:t>
      </w:r>
    </w:p>
    <w:p w:rsidR="002804BC" w:rsidRDefault="002804BC" w:rsidP="00640222"/>
    <w:p w:rsidR="00640222" w:rsidRPr="00B957F2" w:rsidRDefault="00640222" w:rsidP="00640222">
      <w:r>
        <w:rPr>
          <w:noProof/>
        </w:rPr>
        <w:drawing>
          <wp:anchor distT="0" distB="0" distL="114300" distR="114300" simplePos="0" relativeHeight="251709440" behindDoc="0" locked="0" layoutInCell="1" allowOverlap="1" wp14:anchorId="2DB3B1BF" wp14:editId="61B6B896">
            <wp:simplePos x="0" y="0"/>
            <wp:positionH relativeFrom="margin">
              <wp:align>center</wp:align>
            </wp:positionH>
            <wp:positionV relativeFrom="paragraph">
              <wp:posOffset>542290</wp:posOffset>
            </wp:positionV>
            <wp:extent cx="5403850" cy="2206625"/>
            <wp:effectExtent l="0" t="0" r="0" b="0"/>
            <wp:wrapTopAndBottom/>
            <wp:docPr id="193" name="Afbeelding 193" descr="Websit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ebsite The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3850" cy="2206625"/>
                    </a:xfrm>
                    <a:prstGeom prst="rect">
                      <a:avLst/>
                    </a:prstGeom>
                    <a:noFill/>
                    <a:ln>
                      <a:noFill/>
                    </a:ln>
                  </pic:spPr>
                </pic:pic>
              </a:graphicData>
            </a:graphic>
          </wp:anchor>
        </w:drawing>
      </w:r>
      <w:r w:rsidR="00A10F57">
        <w:t>Op de volgende bladzijden</w:t>
      </w:r>
      <w:r w:rsidRPr="00B957F2">
        <w:t xml:space="preserve"> zie je psychologische denkfouten die veel gemaakt worden. Probeer bij ieder soort fout te bedenken of je er gevoelig voor bent en of je er ooit ‘ingetrapt’ bent.</w:t>
      </w:r>
    </w:p>
    <w:p w:rsidR="00640222" w:rsidRDefault="00640222" w:rsidP="00640222"/>
    <w:p w:rsidR="00640222" w:rsidRPr="00B957F2" w:rsidRDefault="00640222" w:rsidP="00640222"/>
    <w:p w:rsidR="00640222" w:rsidRDefault="00640222" w:rsidP="00640222">
      <w:pPr>
        <w:overflowPunct/>
        <w:autoSpaceDE/>
        <w:autoSpaceDN/>
        <w:adjustRightInd/>
        <w:spacing w:line="240" w:lineRule="auto"/>
        <w:textAlignment w:val="auto"/>
        <w:rPr>
          <w:rStyle w:val="Zwaar"/>
        </w:rPr>
      </w:pPr>
      <w:r>
        <w:rPr>
          <w:rStyle w:val="Zwaar"/>
        </w:rPr>
        <w:br w:type="page"/>
      </w:r>
    </w:p>
    <w:p w:rsidR="00640222" w:rsidRPr="00EA6C4B" w:rsidRDefault="00640222" w:rsidP="00640222">
      <w:pPr>
        <w:rPr>
          <w:rStyle w:val="Zwaar"/>
        </w:rPr>
      </w:pPr>
      <w:r w:rsidRPr="00EA6C4B">
        <w:rPr>
          <w:rStyle w:val="Zwaar"/>
        </w:rPr>
        <w:lastRenderedPageBreak/>
        <w:t>Psychologische denkfouten</w:t>
      </w:r>
    </w:p>
    <w:p w:rsidR="00640222" w:rsidRPr="00EA6C4B" w:rsidRDefault="00640222" w:rsidP="00640222">
      <w:pPr>
        <w:rPr>
          <w:iCs/>
        </w:rPr>
      </w:pPr>
      <w:r w:rsidRPr="00EA6C4B">
        <w:rPr>
          <w:iCs/>
        </w:rPr>
        <w:t>Het menselijk brein is krachtiger dan de beste supercomputer, maar desalniettemin verre van perfect. Een belangrijke tekortkoming van onze hersenen is onze cognitieve bias of vooringenomenheid. Dit beïnvloedt ons beslissingsproces en maakt ons irrationeel.</w:t>
      </w:r>
    </w:p>
    <w:p w:rsidR="00640222" w:rsidRPr="00EA6C4B" w:rsidRDefault="00640222" w:rsidP="00640222">
      <w:pPr>
        <w:rPr>
          <w:iCs/>
        </w:rPr>
      </w:pPr>
      <w:r w:rsidRPr="00EA6C4B">
        <w:rPr>
          <w:iCs/>
        </w:rPr>
        <w:t>Volgens George Dvorsky zijn er twaalf zulke biassen:</w:t>
      </w:r>
    </w:p>
    <w:p w:rsidR="00640222" w:rsidRPr="00B957F2" w:rsidRDefault="00640222" w:rsidP="00640222"/>
    <w:p w:rsidR="00640222" w:rsidRPr="00EA6C4B" w:rsidRDefault="00640222" w:rsidP="00640222">
      <w:pPr>
        <w:rPr>
          <w:rStyle w:val="Intensievebenadrukking"/>
        </w:rPr>
      </w:pPr>
      <w:r w:rsidRPr="00EA6C4B">
        <w:rPr>
          <w:rStyle w:val="Intensievebenadrukking"/>
        </w:rPr>
        <w:t>Confirmatiebias</w:t>
      </w:r>
    </w:p>
    <w:p w:rsidR="00640222" w:rsidRPr="00B957F2" w:rsidRDefault="00640222" w:rsidP="00640222">
      <w:pPr>
        <w:rPr>
          <w:bCs/>
          <w:iCs/>
        </w:rPr>
      </w:pPr>
      <w:r w:rsidRPr="00B957F2">
        <w:rPr>
          <w:bCs/>
          <w:iCs/>
        </w:rPr>
        <w:t xml:space="preserve">We gaan graag akkoord met mensen die onze meningen delen. </w:t>
      </w:r>
      <w:r>
        <w:rPr>
          <w:bCs/>
          <w:iCs/>
        </w:rPr>
        <w:t>D</w:t>
      </w:r>
      <w:r w:rsidRPr="00B957F2">
        <w:rPr>
          <w:bCs/>
          <w:iCs/>
        </w:rPr>
        <w:t xml:space="preserve">aarom </w:t>
      </w:r>
      <w:r>
        <w:rPr>
          <w:bCs/>
          <w:iCs/>
        </w:rPr>
        <w:t xml:space="preserve">blijven </w:t>
      </w:r>
      <w:r w:rsidRPr="00B957F2">
        <w:rPr>
          <w:bCs/>
          <w:iCs/>
        </w:rPr>
        <w:t xml:space="preserve">we dezelfde kranten lezen en </w:t>
      </w:r>
      <w:r>
        <w:rPr>
          <w:bCs/>
          <w:iCs/>
        </w:rPr>
        <w:t>lijken</w:t>
      </w:r>
      <w:r w:rsidRPr="00B957F2">
        <w:rPr>
          <w:bCs/>
          <w:iCs/>
        </w:rPr>
        <w:t xml:space="preserve"> onze internetbookmarks en vriendenkring soms wel ideologische echokamers. Dit effect heet confirmatiebias en leidt ons ertoe dat we – vaak onbewust – onze eigen perspectieven bevestigd willen zien en die van anderen uit de weg gaan. Tunnelvisie i</w:t>
      </w:r>
      <w:r w:rsidR="00A10F57">
        <w:rPr>
          <w:bCs/>
          <w:iCs/>
        </w:rPr>
        <w:t>s hier een vaak gebruikte term.</w:t>
      </w:r>
      <w:r w:rsidR="00A10F57">
        <w:rPr>
          <w:bCs/>
          <w:iCs/>
        </w:rPr>
        <w:br/>
      </w:r>
      <w:r w:rsidRPr="00B957F2">
        <w:rPr>
          <w:bCs/>
          <w:iCs/>
        </w:rPr>
        <w:t>Het bestaan van deze vooringenomenheid zou iets te maken kunnen hebben met het knuffelhormoon oxytocine.</w:t>
      </w:r>
    </w:p>
    <w:p w:rsidR="00640222" w:rsidRPr="00B957F2" w:rsidRDefault="00640222" w:rsidP="00640222"/>
    <w:p w:rsidR="00640222" w:rsidRPr="00EA6C4B" w:rsidRDefault="00640222" w:rsidP="00640222">
      <w:pPr>
        <w:rPr>
          <w:rStyle w:val="Intensievebenadrukking"/>
        </w:rPr>
      </w:pPr>
      <w:r w:rsidRPr="00EA6C4B">
        <w:rPr>
          <w:rStyle w:val="Intensievebenadrukking"/>
        </w:rPr>
        <w:t>Groepsbias</w:t>
      </w:r>
    </w:p>
    <w:p w:rsidR="00640222" w:rsidRPr="00B957F2" w:rsidRDefault="00640222" w:rsidP="00640222">
      <w:pPr>
        <w:rPr>
          <w:bCs/>
          <w:iCs/>
        </w:rPr>
      </w:pPr>
      <w:r w:rsidRPr="00B957F2">
        <w:rPr>
          <w:bCs/>
          <w:iCs/>
        </w:rPr>
        <w:t xml:space="preserve">Groepsbias is vergelijkbaar met confirmatiebias, maar focust eerder op onze tribale neiging om onze eigen groep als superieur te beschouwen en andere groepen te verdenken, </w:t>
      </w:r>
      <w:r>
        <w:rPr>
          <w:bCs/>
          <w:iCs/>
        </w:rPr>
        <w:t xml:space="preserve">te </w:t>
      </w:r>
      <w:r w:rsidRPr="00B957F2">
        <w:rPr>
          <w:bCs/>
          <w:iCs/>
        </w:rPr>
        <w:t xml:space="preserve">vrezen en/of </w:t>
      </w:r>
      <w:r>
        <w:rPr>
          <w:bCs/>
          <w:iCs/>
        </w:rPr>
        <w:t xml:space="preserve">te </w:t>
      </w:r>
      <w:r w:rsidRPr="00B957F2">
        <w:rPr>
          <w:bCs/>
          <w:iCs/>
        </w:rPr>
        <w:t>kleineren.</w:t>
      </w:r>
    </w:p>
    <w:p w:rsidR="00640222" w:rsidRPr="00B957F2" w:rsidRDefault="00640222" w:rsidP="00640222"/>
    <w:p w:rsidR="00640222" w:rsidRPr="00EA6C4B" w:rsidRDefault="00640222" w:rsidP="00640222">
      <w:pPr>
        <w:rPr>
          <w:rStyle w:val="Intensievebenadrukking"/>
        </w:rPr>
      </w:pPr>
      <w:r w:rsidRPr="00EA6C4B">
        <w:rPr>
          <w:rStyle w:val="Intensievebenadrukking"/>
        </w:rPr>
        <w:t>Gokdwaling</w:t>
      </w:r>
    </w:p>
    <w:p w:rsidR="00640222" w:rsidRPr="00B957F2" w:rsidRDefault="00640222" w:rsidP="00640222">
      <w:pPr>
        <w:rPr>
          <w:bCs/>
          <w:iCs/>
        </w:rPr>
      </w:pPr>
      <w:r w:rsidRPr="00B957F2">
        <w:rPr>
          <w:bCs/>
          <w:iCs/>
        </w:rPr>
        <w:t xml:space="preserve">Dit betreft onze neiging om gebeurtenissen in het verleden onterecht als bepalend te beschouwen voor kansberekeningen in de toekomst. Een goed voorbeeld is muntjes opgooien: de kans op kop is statistisch onafhankelijk en elke keer </w:t>
      </w:r>
      <w:r w:rsidR="00141724">
        <w:rPr>
          <w:bCs/>
          <w:iCs/>
        </w:rPr>
        <w:t>1</w:t>
      </w:r>
      <w:r w:rsidRPr="00B957F2">
        <w:rPr>
          <w:bCs/>
          <w:iCs/>
        </w:rPr>
        <w:t xml:space="preserve"> op </w:t>
      </w:r>
      <w:r w:rsidR="00141724">
        <w:rPr>
          <w:bCs/>
          <w:iCs/>
        </w:rPr>
        <w:t>2</w:t>
      </w:r>
      <w:r w:rsidRPr="00B957F2">
        <w:rPr>
          <w:bCs/>
          <w:iCs/>
        </w:rPr>
        <w:t>, maar ons buikgevoel vertelt ons verkeerdelijk dat die kans veel groter is wanneer we net viermaal munt hebben opgegooid. Deze bias is fataal voor gokkers.</w:t>
      </w:r>
    </w:p>
    <w:p w:rsidR="00640222" w:rsidRPr="00B957F2" w:rsidRDefault="00640222" w:rsidP="00640222"/>
    <w:p w:rsidR="00640222" w:rsidRPr="00EA6C4B" w:rsidRDefault="00640222" w:rsidP="00640222">
      <w:pPr>
        <w:rPr>
          <w:rStyle w:val="Intensievebenadrukking"/>
        </w:rPr>
      </w:pPr>
      <w:r w:rsidRPr="00EA6C4B">
        <w:rPr>
          <w:rStyle w:val="Intensievebenadrukking"/>
        </w:rPr>
        <w:t>Post-aankoop rationalisatie</w:t>
      </w:r>
    </w:p>
    <w:p w:rsidR="00640222" w:rsidRPr="00B957F2" w:rsidRDefault="00640222" w:rsidP="00640222">
      <w:pPr>
        <w:rPr>
          <w:bCs/>
          <w:iCs/>
        </w:rPr>
      </w:pPr>
      <w:r w:rsidRPr="00B957F2">
        <w:rPr>
          <w:bCs/>
          <w:iCs/>
        </w:rPr>
        <w:t>Deze bias brengt ons ertoe om allerlei redenen te gaan verzinnen om ons beter te doen voelen nadat we iets kopen dat nutteloos, dom of duur is. Men noe</w:t>
      </w:r>
      <w:r>
        <w:rPr>
          <w:bCs/>
          <w:iCs/>
        </w:rPr>
        <w:t>mt dit soms ook het ‘Stockholms</w:t>
      </w:r>
      <w:r w:rsidRPr="00B957F2">
        <w:rPr>
          <w:bCs/>
          <w:iCs/>
        </w:rPr>
        <w:t>yndroom voor consumenten’ en het komt volgens sommigen zeer va</w:t>
      </w:r>
      <w:r>
        <w:rPr>
          <w:bCs/>
          <w:iCs/>
        </w:rPr>
        <w:t>ak voor bij gebruikers van Apple-</w:t>
      </w:r>
      <w:r w:rsidRPr="00B957F2">
        <w:rPr>
          <w:bCs/>
          <w:iCs/>
        </w:rPr>
        <w:t>producten.</w:t>
      </w:r>
    </w:p>
    <w:p w:rsidR="00640222" w:rsidRPr="00B957F2" w:rsidRDefault="00640222" w:rsidP="00640222"/>
    <w:p w:rsidR="00640222" w:rsidRPr="00EA6C4B" w:rsidRDefault="00640222" w:rsidP="00640222">
      <w:pPr>
        <w:rPr>
          <w:rStyle w:val="Intensievebenadrukking"/>
        </w:rPr>
      </w:pPr>
      <w:r w:rsidRPr="00EA6C4B">
        <w:rPr>
          <w:rStyle w:val="Intensievebenadrukking"/>
        </w:rPr>
        <w:t>Statistieken negeren</w:t>
      </w:r>
    </w:p>
    <w:p w:rsidR="00640222" w:rsidRPr="00B957F2" w:rsidRDefault="00640222" w:rsidP="00640222">
      <w:pPr>
        <w:rPr>
          <w:bCs/>
          <w:iCs/>
        </w:rPr>
      </w:pPr>
      <w:r w:rsidRPr="00B957F2">
        <w:rPr>
          <w:bCs/>
          <w:iCs/>
        </w:rPr>
        <w:t>Het is erg moeilijk om kansen correct in te schatten, zelfs als we de informatie voor ogen hebben. Zo is het 60 tot 240 keer waarschijnlijker om te sterven in een auto-ongeluk dan in een vliegtuigongeluk, doden in de V</w:t>
      </w:r>
      <w:r>
        <w:rPr>
          <w:bCs/>
          <w:iCs/>
        </w:rPr>
        <w:t xml:space="preserve">erenigde </w:t>
      </w:r>
      <w:r w:rsidRPr="00B957F2">
        <w:rPr>
          <w:bCs/>
          <w:iCs/>
        </w:rPr>
        <w:t>S</w:t>
      </w:r>
      <w:r>
        <w:rPr>
          <w:bCs/>
          <w:iCs/>
        </w:rPr>
        <w:t>taten</w:t>
      </w:r>
      <w:r w:rsidRPr="00B957F2">
        <w:rPr>
          <w:bCs/>
          <w:iCs/>
        </w:rPr>
        <w:t xml:space="preserve"> zwembaden 52 maal meer kinderen dan wapens en heb je veel meer kans om te sterven na van een </w:t>
      </w:r>
      <w:r w:rsidR="00141724">
        <w:rPr>
          <w:bCs/>
          <w:iCs/>
        </w:rPr>
        <w:t xml:space="preserve">val van een </w:t>
      </w:r>
      <w:r w:rsidRPr="00B957F2">
        <w:rPr>
          <w:bCs/>
          <w:iCs/>
        </w:rPr>
        <w:t>trap dan in een terroristische aanslag.</w:t>
      </w:r>
    </w:p>
    <w:p w:rsidR="00640222" w:rsidRPr="00B957F2" w:rsidRDefault="00640222" w:rsidP="00640222"/>
    <w:p w:rsidR="00640222" w:rsidRPr="00EA6C4B" w:rsidRDefault="00640222" w:rsidP="00640222">
      <w:pPr>
        <w:rPr>
          <w:rStyle w:val="Intensievebenadrukking"/>
        </w:rPr>
      </w:pPr>
      <w:r w:rsidRPr="00EA6C4B">
        <w:rPr>
          <w:rStyle w:val="Intensievebenadrukking"/>
        </w:rPr>
        <w:t>Observatiebias</w:t>
      </w:r>
    </w:p>
    <w:p w:rsidR="00640222" w:rsidRPr="00B957F2" w:rsidRDefault="00640222" w:rsidP="00640222">
      <w:pPr>
        <w:rPr>
          <w:bCs/>
          <w:iCs/>
        </w:rPr>
      </w:pPr>
      <w:r w:rsidRPr="00B957F2">
        <w:rPr>
          <w:bCs/>
          <w:iCs/>
        </w:rPr>
        <w:t xml:space="preserve">Als je een nieuwe auto koopt of een kind verwacht, merk je die dingen in je onmiddellijke omgeving opeens veel meer op. </w:t>
      </w:r>
      <w:r>
        <w:rPr>
          <w:bCs/>
          <w:iCs/>
        </w:rPr>
        <w:t>U</w:t>
      </w:r>
      <w:r w:rsidRPr="00B957F2">
        <w:rPr>
          <w:bCs/>
          <w:iCs/>
        </w:rPr>
        <w:t xml:space="preserve">it dit effect </w:t>
      </w:r>
      <w:r>
        <w:rPr>
          <w:bCs/>
          <w:iCs/>
        </w:rPr>
        <w:t xml:space="preserve">kun je </w:t>
      </w:r>
      <w:r w:rsidRPr="00B957F2">
        <w:rPr>
          <w:bCs/>
          <w:iCs/>
        </w:rPr>
        <w:t>afleid</w:t>
      </w:r>
      <w:r>
        <w:rPr>
          <w:bCs/>
          <w:iCs/>
        </w:rPr>
        <w:t xml:space="preserve">en </w:t>
      </w:r>
      <w:r w:rsidRPr="00B957F2">
        <w:rPr>
          <w:bCs/>
          <w:iCs/>
        </w:rPr>
        <w:t>dat de frequentie van het automerk of zwangerschappen opeens is toegenomen. Aan die frequentie is echter niets veranderd</w:t>
      </w:r>
      <w:r>
        <w:rPr>
          <w:bCs/>
          <w:iCs/>
        </w:rPr>
        <w:t xml:space="preserve">, </w:t>
      </w:r>
      <w:r w:rsidRPr="00B957F2">
        <w:rPr>
          <w:bCs/>
          <w:iCs/>
        </w:rPr>
        <w:t>je merkt die zaken enkel meer op omdat je erop let.</w:t>
      </w:r>
    </w:p>
    <w:p w:rsidR="00640222" w:rsidRPr="00B957F2" w:rsidRDefault="00640222" w:rsidP="00640222"/>
    <w:p w:rsidR="00640222" w:rsidRPr="00EA6C4B" w:rsidRDefault="00640222" w:rsidP="00640222">
      <w:pPr>
        <w:rPr>
          <w:rStyle w:val="Intensievebenadrukking"/>
        </w:rPr>
      </w:pPr>
      <w:r w:rsidRPr="00EA6C4B">
        <w:rPr>
          <w:rStyle w:val="Intensievebenadrukking"/>
        </w:rPr>
        <w:t>Systeembias</w:t>
      </w:r>
    </w:p>
    <w:p w:rsidR="00640222" w:rsidRPr="00B957F2" w:rsidRDefault="00640222" w:rsidP="00640222">
      <w:pPr>
        <w:rPr>
          <w:bCs/>
          <w:iCs/>
        </w:rPr>
      </w:pPr>
      <w:r w:rsidRPr="00B957F2">
        <w:rPr>
          <w:bCs/>
          <w:iCs/>
        </w:rPr>
        <w:t xml:space="preserve">Verandering is moeilijk voor mensen en daarom verkiezen we </w:t>
      </w:r>
      <w:r>
        <w:rPr>
          <w:bCs/>
          <w:iCs/>
        </w:rPr>
        <w:t>de</w:t>
      </w:r>
      <w:r w:rsidRPr="00B957F2">
        <w:rPr>
          <w:bCs/>
          <w:iCs/>
        </w:rPr>
        <w:t xml:space="preserve"> status quo. Deze systeembias zorgt er voor dat we steeds dezelfde restaurants bezoeken, politieke verandering schuwen en dag in dag uit dezelfde routines doorlopen.</w:t>
      </w:r>
    </w:p>
    <w:p w:rsidR="00640222" w:rsidRDefault="00640222" w:rsidP="00640222">
      <w:pPr>
        <w:overflowPunct/>
        <w:autoSpaceDE/>
        <w:autoSpaceDN/>
        <w:adjustRightInd/>
        <w:spacing w:line="240" w:lineRule="auto"/>
        <w:textAlignment w:val="auto"/>
        <w:rPr>
          <w:b/>
          <w:bCs/>
          <w:i/>
          <w:iCs/>
        </w:rPr>
      </w:pPr>
      <w:r>
        <w:rPr>
          <w:b/>
          <w:bCs/>
          <w:i/>
          <w:iCs/>
        </w:rPr>
        <w:br w:type="page"/>
      </w:r>
    </w:p>
    <w:p w:rsidR="00640222" w:rsidRPr="00EA6C4B" w:rsidRDefault="00640222" w:rsidP="00640222">
      <w:pPr>
        <w:rPr>
          <w:rStyle w:val="Intensievebenadrukking"/>
        </w:rPr>
      </w:pPr>
      <w:r w:rsidRPr="00EA6C4B">
        <w:rPr>
          <w:rStyle w:val="Intensievebenadrukking"/>
        </w:rPr>
        <w:lastRenderedPageBreak/>
        <w:t>Negativiteitsbias</w:t>
      </w:r>
    </w:p>
    <w:p w:rsidR="00640222" w:rsidRPr="00B957F2" w:rsidRDefault="00640222" w:rsidP="00640222">
      <w:pPr>
        <w:rPr>
          <w:bCs/>
          <w:iCs/>
        </w:rPr>
      </w:pPr>
      <w:r w:rsidRPr="00B957F2">
        <w:rPr>
          <w:bCs/>
          <w:iCs/>
        </w:rPr>
        <w:t>Slecht nieuws en doemprofetie liggen goed in de markt. Niet omdat we morbide ingesteld zijn, maar omdat onze hersenen goed nieuws als minder geloofwaardi</w:t>
      </w:r>
      <w:r w:rsidR="00A10F57">
        <w:rPr>
          <w:bCs/>
          <w:iCs/>
        </w:rPr>
        <w:t>g beschouwen dan slecht nieuws.</w:t>
      </w:r>
      <w:r w:rsidR="00A10F57">
        <w:rPr>
          <w:bCs/>
          <w:iCs/>
        </w:rPr>
        <w:br/>
      </w:r>
      <w:r w:rsidRPr="00B957F2">
        <w:rPr>
          <w:bCs/>
          <w:iCs/>
        </w:rPr>
        <w:t>Als overlevingsinstinct is concentreren op het negatieve geen slechte strategie. Tegenwoordig dreigen we echter te verdrinken in slecht nieuws</w:t>
      </w:r>
      <w:r>
        <w:rPr>
          <w:bCs/>
          <w:iCs/>
        </w:rPr>
        <w:t>,</w:t>
      </w:r>
      <w:r w:rsidRPr="00B957F2">
        <w:rPr>
          <w:bCs/>
          <w:iCs/>
        </w:rPr>
        <w:t xml:space="preserve"> terwijl we al het goede negeren.</w:t>
      </w:r>
    </w:p>
    <w:p w:rsidR="00640222" w:rsidRPr="00B957F2" w:rsidRDefault="00640222" w:rsidP="00640222"/>
    <w:p w:rsidR="00640222" w:rsidRPr="00EA6C4B" w:rsidRDefault="00640222" w:rsidP="00640222">
      <w:pPr>
        <w:rPr>
          <w:rStyle w:val="Intensievebenadrukking"/>
        </w:rPr>
      </w:pPr>
      <w:r w:rsidRPr="00EA6C4B">
        <w:rPr>
          <w:rStyle w:val="Intensievebenadrukking"/>
        </w:rPr>
        <w:t>Kudde-instinct</w:t>
      </w:r>
    </w:p>
    <w:p w:rsidR="00640222" w:rsidRPr="00B957F2" w:rsidRDefault="00640222" w:rsidP="00640222">
      <w:pPr>
        <w:rPr>
          <w:bCs/>
          <w:iCs/>
        </w:rPr>
      </w:pPr>
      <w:r w:rsidRPr="00B957F2">
        <w:rPr>
          <w:bCs/>
          <w:iCs/>
        </w:rPr>
        <w:t xml:space="preserve">We beweren graag het tegenovergestelde, maar diep van binnen lopen we het liefst van al mee met de kudde. We knikken mee met de meerderheid en nagelen minderheden collectief aan de schandpaal. Dit meeloopeffect kan bestaan in de familie, op het werk of in een heel land en </w:t>
      </w:r>
      <w:r>
        <w:rPr>
          <w:bCs/>
          <w:iCs/>
        </w:rPr>
        <w:t>heeft</w:t>
      </w:r>
      <w:r w:rsidRPr="00B957F2">
        <w:rPr>
          <w:bCs/>
          <w:iCs/>
        </w:rPr>
        <w:t xml:space="preserve"> soms erg negatieve gevolgen.</w:t>
      </w:r>
    </w:p>
    <w:p w:rsidR="00640222" w:rsidRPr="00B957F2" w:rsidRDefault="00640222" w:rsidP="00640222"/>
    <w:p w:rsidR="00640222" w:rsidRPr="00EA6C4B" w:rsidRDefault="00640222" w:rsidP="00640222">
      <w:pPr>
        <w:rPr>
          <w:rStyle w:val="Intensievebenadrukking"/>
        </w:rPr>
      </w:pPr>
      <w:r w:rsidRPr="00EA6C4B">
        <w:rPr>
          <w:rStyle w:val="Intensievebenadrukking"/>
        </w:rPr>
        <w:t>Projectiebias</w:t>
      </w:r>
    </w:p>
    <w:p w:rsidR="00640222" w:rsidRPr="00B957F2" w:rsidRDefault="00640222" w:rsidP="00640222">
      <w:pPr>
        <w:rPr>
          <w:bCs/>
          <w:iCs/>
        </w:rPr>
      </w:pPr>
      <w:r w:rsidRPr="00B957F2">
        <w:rPr>
          <w:bCs/>
          <w:iCs/>
        </w:rPr>
        <w:t>Het is moeilijk om ons in te beelden dat anderen de wereld beschouwen op een manier die ve</w:t>
      </w:r>
      <w:r>
        <w:rPr>
          <w:bCs/>
          <w:iCs/>
        </w:rPr>
        <w:t>rschilt van de onze. We gaan er</w:t>
      </w:r>
      <w:r w:rsidRPr="00B957F2">
        <w:rPr>
          <w:bCs/>
          <w:iCs/>
        </w:rPr>
        <w:t>van uit dat iedereen op dezelfde manier denkt als wi</w:t>
      </w:r>
      <w:r>
        <w:rPr>
          <w:bCs/>
          <w:iCs/>
        </w:rPr>
        <w:t>j</w:t>
      </w:r>
      <w:r w:rsidR="00A10F57">
        <w:rPr>
          <w:bCs/>
          <w:iCs/>
        </w:rPr>
        <w:t>zelf.</w:t>
      </w:r>
      <w:r w:rsidR="00A10F57">
        <w:rPr>
          <w:bCs/>
          <w:iCs/>
        </w:rPr>
        <w:br/>
      </w:r>
      <w:r w:rsidRPr="00B957F2">
        <w:rPr>
          <w:bCs/>
          <w:iCs/>
        </w:rPr>
        <w:t>We beschouwen onszelf als typisch en normaal en denken dat we de consensusopinie vertegenwoordigen, zelfs als dat niet zo is.</w:t>
      </w:r>
    </w:p>
    <w:p w:rsidR="00640222" w:rsidRPr="00B957F2" w:rsidRDefault="00640222" w:rsidP="00640222"/>
    <w:p w:rsidR="00640222" w:rsidRPr="00EA6C4B" w:rsidRDefault="00640222" w:rsidP="00640222">
      <w:pPr>
        <w:rPr>
          <w:rStyle w:val="Intensievebenadrukking"/>
        </w:rPr>
      </w:pPr>
      <w:r w:rsidRPr="00EA6C4B">
        <w:rPr>
          <w:rStyle w:val="Intensievebenadrukking"/>
        </w:rPr>
        <w:t>Tijdsbias</w:t>
      </w:r>
    </w:p>
    <w:p w:rsidR="00640222" w:rsidRPr="00B957F2" w:rsidRDefault="00640222" w:rsidP="00640222">
      <w:pPr>
        <w:rPr>
          <w:bCs/>
          <w:iCs/>
        </w:rPr>
      </w:pPr>
      <w:r w:rsidRPr="00B957F2">
        <w:rPr>
          <w:bCs/>
          <w:iCs/>
        </w:rPr>
        <w:t>We verkiezen altijd plezier nu in plaats van morgen en pijn morgen in plaats van nu. Deze tijdsbias leidt soms tot zeer slechte beslissingen. In 1998 toonde een</w:t>
      </w:r>
      <w:r>
        <w:rPr>
          <w:bCs/>
          <w:iCs/>
        </w:rPr>
        <w:t xml:space="preserve"> studie bijvoorbeeld aan dat 74 procent</w:t>
      </w:r>
      <w:r w:rsidRPr="00B957F2">
        <w:rPr>
          <w:bCs/>
          <w:iCs/>
        </w:rPr>
        <w:t xml:space="preserve"> fruit kiest als dessert voor de komende week, maar 70</w:t>
      </w:r>
      <w:r>
        <w:rPr>
          <w:bCs/>
          <w:iCs/>
        </w:rPr>
        <w:t xml:space="preserve"> </w:t>
      </w:r>
      <w:r w:rsidRPr="00BA1FDC">
        <w:rPr>
          <w:bCs/>
          <w:iCs/>
        </w:rPr>
        <w:t>procent</w:t>
      </w:r>
      <w:r w:rsidRPr="00B957F2">
        <w:rPr>
          <w:bCs/>
          <w:iCs/>
        </w:rPr>
        <w:t xml:space="preserve"> chocolade als het g</w:t>
      </w:r>
      <w:r w:rsidR="00A10F57">
        <w:rPr>
          <w:bCs/>
          <w:iCs/>
        </w:rPr>
        <w:t>aat om het dessert van vandaag.</w:t>
      </w:r>
      <w:r w:rsidR="00A10F57">
        <w:rPr>
          <w:bCs/>
          <w:iCs/>
        </w:rPr>
        <w:br/>
      </w:r>
      <w:r w:rsidRPr="00B957F2">
        <w:rPr>
          <w:bCs/>
          <w:iCs/>
        </w:rPr>
        <w:t>Neoklassieke en Oostenrijkse economen verklaren het fenomeen van de rente via deze tijdsbias.</w:t>
      </w:r>
    </w:p>
    <w:p w:rsidR="00640222" w:rsidRPr="00B957F2" w:rsidRDefault="00640222" w:rsidP="00640222"/>
    <w:p w:rsidR="00640222" w:rsidRPr="00EA6C4B" w:rsidRDefault="00640222" w:rsidP="00640222">
      <w:pPr>
        <w:rPr>
          <w:rStyle w:val="Intensievebenadrukking"/>
        </w:rPr>
      </w:pPr>
      <w:r w:rsidRPr="00EA6C4B">
        <w:rPr>
          <w:rStyle w:val="Intensievebenadrukking"/>
        </w:rPr>
        <w:t>Ankereffect</w:t>
      </w:r>
    </w:p>
    <w:p w:rsidR="00640222" w:rsidRPr="00B957F2" w:rsidRDefault="00640222" w:rsidP="00640222">
      <w:pPr>
        <w:rPr>
          <w:bCs/>
          <w:iCs/>
        </w:rPr>
      </w:pPr>
      <w:r>
        <w:rPr>
          <w:bCs/>
          <w:iCs/>
        </w:rPr>
        <w:t>Ook bekend als de relativiteitsval</w:t>
      </w:r>
      <w:r w:rsidRPr="00B957F2">
        <w:rPr>
          <w:bCs/>
          <w:iCs/>
        </w:rPr>
        <w:t>. Dit beschrijft onze tendens om alles te vergelijken met een vast ankerpunt. Het klassieke voorbeeld is de prijs van een item in de supermarkt met afslag met daarboven de oorspronkelijke prijs. Vaak concentreren we ons dan op het prijsverschil in plaats van op de prijs zelf.</w:t>
      </w:r>
    </w:p>
    <w:p w:rsidR="00640222" w:rsidRPr="00B957F2" w:rsidRDefault="00640222" w:rsidP="00640222"/>
    <w:p w:rsidR="00640222" w:rsidRPr="00B957F2" w:rsidRDefault="00640222" w:rsidP="00640222">
      <w:r w:rsidRPr="00B957F2">
        <w:br w:type="page"/>
      </w:r>
    </w:p>
    <w:p w:rsidR="00640222" w:rsidRDefault="00522FF0" w:rsidP="00640222">
      <w:pPr>
        <w:pStyle w:val="Kopparagraaf"/>
      </w:pPr>
      <w:bookmarkStart w:id="4" w:name="_Toc428362846"/>
      <w:r>
        <w:lastRenderedPageBreak/>
        <w:t xml:space="preserve">§ </w:t>
      </w:r>
      <w:r w:rsidR="00640222">
        <w:t>3.1</w:t>
      </w:r>
      <w:r w:rsidR="00640222" w:rsidRPr="00B957F2">
        <w:tab/>
        <w:t>Onderzoek</w:t>
      </w:r>
      <w:r w:rsidR="00640222">
        <w:t>s-</w:t>
      </w:r>
      <w:r w:rsidR="00640222" w:rsidRPr="00B957F2">
        <w:t xml:space="preserve"> en enquêtevragen</w:t>
      </w:r>
      <w:bookmarkEnd w:id="4"/>
    </w:p>
    <w:p w:rsidR="00640222" w:rsidRPr="00B957F2" w:rsidRDefault="00640222" w:rsidP="00640222"/>
    <w:p w:rsidR="00640222" w:rsidRDefault="00640222" w:rsidP="00640222">
      <w:pPr>
        <w:pStyle w:val="Kop3"/>
      </w:pPr>
      <w:bookmarkStart w:id="5" w:name="_Toc428362847"/>
      <w:r w:rsidRPr="00B957F2">
        <w:t>Introductie</w:t>
      </w:r>
      <w:bookmarkEnd w:id="5"/>
    </w:p>
    <w:p w:rsidR="00640222" w:rsidRPr="00B957F2" w:rsidRDefault="00640222" w:rsidP="00640222"/>
    <w:p w:rsidR="00640222" w:rsidRPr="00B957F2" w:rsidRDefault="00640222" w:rsidP="00640222">
      <w:r w:rsidRPr="00B957F2">
        <w:t>In dit boekje kijken we naar het trekken van steekproeven. We zullen zien dat we</w:t>
      </w:r>
      <w:r w:rsidRPr="00BA1FDC">
        <w:t xml:space="preserve"> – </w:t>
      </w:r>
      <w:r w:rsidRPr="00B957F2">
        <w:t>ondanks het feit dat je vooraf nooit weet wat de uitkomst van een steekproef zal zijn</w:t>
      </w:r>
      <w:r w:rsidRPr="00BA1FDC">
        <w:t xml:space="preserve"> –</w:t>
      </w:r>
      <w:r w:rsidRPr="00B957F2">
        <w:t xml:space="preserve"> toch iets kunnen zeggen over de uitkomsten van steekproeven, als deze goed getrokken worden. We formuleren vu</w:t>
      </w:r>
      <w:r>
        <w:t>istregels voor deze uitkomsten.</w:t>
      </w:r>
    </w:p>
    <w:p w:rsidR="00640222" w:rsidRPr="00B957F2" w:rsidRDefault="00640222" w:rsidP="00640222">
      <w:r w:rsidRPr="00B957F2">
        <w:t>Maar eerst starten we bij het b</w:t>
      </w:r>
      <w:r>
        <w:t xml:space="preserve">egin: we willen iets weten over </w:t>
      </w:r>
      <w:r w:rsidRPr="00B957F2">
        <w:t>de populatie. Het is niet altijd mogelijk om de hele populatie te onderzoeken. Soms is da</w:t>
      </w:r>
      <w:r>
        <w:t>t te kostbaar (heel veel mensen</w:t>
      </w:r>
      <w:r w:rsidRPr="00B957F2">
        <w:t xml:space="preserve"> die verspreid wonen); soms is het onmogeli</w:t>
      </w:r>
      <w:r>
        <w:t>jk (levensduur van ledlampen).</w:t>
      </w:r>
    </w:p>
    <w:p w:rsidR="00640222" w:rsidRPr="00B957F2" w:rsidRDefault="00640222" w:rsidP="00640222">
      <w:r w:rsidRPr="00B957F2">
        <w:t>We hebben eerst een probleemsituatie ofwel onderzoeksvraag nodig: wat willen we pre</w:t>
      </w:r>
      <w:r>
        <w:t>cies weten van welke populatie?</w:t>
      </w:r>
    </w:p>
    <w:p w:rsidR="00640222" w:rsidRPr="00B957F2" w:rsidRDefault="00640222" w:rsidP="00640222"/>
    <w:p w:rsidR="00640222" w:rsidRPr="00141724" w:rsidRDefault="00640222" w:rsidP="00141724">
      <w:pPr>
        <w:rPr>
          <w:b/>
        </w:rPr>
      </w:pPr>
      <w:bookmarkStart w:id="6" w:name="_Toc428362848"/>
      <w:r w:rsidRPr="00141724">
        <w:rPr>
          <w:b/>
        </w:rPr>
        <w:t>Onderzoeksvragen</w:t>
      </w:r>
      <w:bookmarkEnd w:id="6"/>
    </w:p>
    <w:p w:rsidR="00640222" w:rsidRPr="00B957F2" w:rsidRDefault="00640222" w:rsidP="00640222">
      <w:r w:rsidRPr="00B957F2">
        <w:t>Er zijn verschillende soorten probleemsituaties/onderzoeksvragen, bijvoorbeeld:</w:t>
      </w:r>
    </w:p>
    <w:p w:rsidR="00640222" w:rsidRPr="00B957F2" w:rsidRDefault="00640222" w:rsidP="00640222"/>
    <w:p w:rsidR="00640222" w:rsidRPr="00EA6C4B" w:rsidRDefault="00640222" w:rsidP="00640222">
      <w:pPr>
        <w:rPr>
          <w:rStyle w:val="Intensievebenadrukking"/>
        </w:rPr>
      </w:pPr>
      <w:r w:rsidRPr="00EA6C4B">
        <w:rPr>
          <w:rStyle w:val="Intensievebenadrukking"/>
        </w:rPr>
        <w:t>‘Hoeveel’ vragen</w:t>
      </w:r>
    </w:p>
    <w:p w:rsidR="00640222" w:rsidRPr="00A10F57" w:rsidRDefault="00640222" w:rsidP="00640222">
      <w:pPr>
        <w:rPr>
          <w:i/>
        </w:rPr>
      </w:pPr>
      <w:r w:rsidRPr="00A10F57">
        <w:rPr>
          <w:i/>
        </w:rPr>
        <w:t>Hoeveel procent van de ha</w:t>
      </w:r>
      <w:r w:rsidR="00141724">
        <w:rPr>
          <w:i/>
        </w:rPr>
        <w:t>vo 5-leerlingen is gemotiveerd?</w:t>
      </w:r>
      <w:r w:rsidR="00141724">
        <w:rPr>
          <w:i/>
        </w:rPr>
        <w:br/>
      </w:r>
      <w:r w:rsidRPr="00A10F57">
        <w:rPr>
          <w:i/>
        </w:rPr>
        <w:t>Welk percentage van de havo 5-leerlinge</w:t>
      </w:r>
      <w:r w:rsidR="00141724">
        <w:rPr>
          <w:i/>
        </w:rPr>
        <w:t>n gaat naar een examentraining?</w:t>
      </w:r>
      <w:r w:rsidR="00141724">
        <w:rPr>
          <w:i/>
        </w:rPr>
        <w:br/>
      </w:r>
      <w:r w:rsidRPr="00A10F57">
        <w:rPr>
          <w:i/>
        </w:rPr>
        <w:t>Hoeveel uur les krijgen havo 5-leerlingen in het examenjaar?</w:t>
      </w:r>
    </w:p>
    <w:p w:rsidR="00640222" w:rsidRPr="00B957F2" w:rsidRDefault="00640222" w:rsidP="00640222"/>
    <w:p w:rsidR="00640222" w:rsidRPr="00EA6C4B" w:rsidRDefault="00640222" w:rsidP="00640222">
      <w:pPr>
        <w:rPr>
          <w:rStyle w:val="Intensievebenadrukking"/>
        </w:rPr>
      </w:pPr>
      <w:r w:rsidRPr="00EA6C4B">
        <w:rPr>
          <w:rStyle w:val="Intensievebenadrukking"/>
        </w:rPr>
        <w:t>‘Meer dan’ of ‘beter dan’ vragen</w:t>
      </w:r>
    </w:p>
    <w:p w:rsidR="00640222" w:rsidRPr="00A10F57" w:rsidRDefault="00640222" w:rsidP="00640222">
      <w:pPr>
        <w:rPr>
          <w:i/>
        </w:rPr>
      </w:pPr>
      <w:r w:rsidRPr="00A10F57">
        <w:rPr>
          <w:i/>
        </w:rPr>
        <w:t>Maken havo 5-leerlingen die naar een examentrai</w:t>
      </w:r>
      <w:r w:rsidR="00141724">
        <w:rPr>
          <w:i/>
        </w:rPr>
        <w:t>ning gaan het eindexamen beter?</w:t>
      </w:r>
      <w:r w:rsidR="00141724">
        <w:rPr>
          <w:i/>
        </w:rPr>
        <w:br/>
      </w:r>
      <w:r w:rsidRPr="00A10F57">
        <w:rPr>
          <w:i/>
        </w:rPr>
        <w:t xml:space="preserve">Gaan havo 5-leerlingen nu meer naar de schouwburg dan </w:t>
      </w:r>
      <w:r w:rsidR="00141724">
        <w:rPr>
          <w:i/>
        </w:rPr>
        <w:t>10</w:t>
      </w:r>
      <w:r w:rsidRPr="00A10F57">
        <w:rPr>
          <w:i/>
        </w:rPr>
        <w:t xml:space="preserve"> jaar geleden?</w:t>
      </w:r>
    </w:p>
    <w:p w:rsidR="00640222" w:rsidRPr="00B957F2" w:rsidRDefault="00640222" w:rsidP="00640222"/>
    <w:p w:rsidR="00640222" w:rsidRPr="00EA6C4B" w:rsidRDefault="00640222" w:rsidP="00640222">
      <w:pPr>
        <w:rPr>
          <w:rStyle w:val="Intensievebenadrukking"/>
        </w:rPr>
      </w:pPr>
      <w:r w:rsidRPr="00EA6C4B">
        <w:rPr>
          <w:rStyle w:val="Intensievebenadrukking"/>
        </w:rPr>
        <w:t>‘Wat is’ vragen</w:t>
      </w:r>
    </w:p>
    <w:p w:rsidR="00640222" w:rsidRPr="00A10F57" w:rsidRDefault="00141724" w:rsidP="00640222">
      <w:pPr>
        <w:rPr>
          <w:i/>
        </w:rPr>
      </w:pPr>
      <w:r>
        <w:rPr>
          <w:i/>
        </w:rPr>
        <w:t>Wat motiveert een havoleerling?</w:t>
      </w:r>
      <w:r>
        <w:rPr>
          <w:i/>
        </w:rPr>
        <w:br/>
      </w:r>
      <w:r w:rsidR="00640222" w:rsidRPr="00A10F57">
        <w:rPr>
          <w:i/>
        </w:rPr>
        <w:t>Welke aspecten spelen een rol bij een havo 5-leerling als hij een vervolgopleiding kiest?</w:t>
      </w:r>
    </w:p>
    <w:p w:rsidR="00640222" w:rsidRPr="00B957F2" w:rsidRDefault="00640222" w:rsidP="00640222">
      <w:r w:rsidRPr="00B957F2">
        <w:t>Het gaat in deze gevallen steeds om een beschrijving.</w:t>
      </w:r>
    </w:p>
    <w:p w:rsidR="00640222" w:rsidRPr="00B957F2" w:rsidRDefault="00640222" w:rsidP="00640222"/>
    <w:p w:rsidR="00640222" w:rsidRPr="00EA6C4B" w:rsidRDefault="00640222" w:rsidP="00640222">
      <w:pPr>
        <w:rPr>
          <w:rStyle w:val="Intensievebenadrukking"/>
        </w:rPr>
      </w:pPr>
      <w:r w:rsidRPr="00EA6C4B">
        <w:rPr>
          <w:rStyle w:val="Intensievebenadrukking"/>
        </w:rPr>
        <w:t>‘Hoe komt het dat’ vragen</w:t>
      </w:r>
    </w:p>
    <w:p w:rsidR="00640222" w:rsidRPr="00A10F57" w:rsidRDefault="00640222" w:rsidP="00640222">
      <w:pPr>
        <w:rPr>
          <w:i/>
        </w:rPr>
      </w:pPr>
      <w:r w:rsidRPr="00A10F57">
        <w:rPr>
          <w:i/>
        </w:rPr>
        <w:t>Hoe komt het dat havo 5-leerlingen niet z</w:t>
      </w:r>
      <w:r w:rsidR="00141724">
        <w:rPr>
          <w:i/>
        </w:rPr>
        <w:t>o vaak naar de schouwburg gaan?</w:t>
      </w:r>
      <w:r w:rsidR="00141724">
        <w:rPr>
          <w:i/>
        </w:rPr>
        <w:br/>
      </w:r>
      <w:r w:rsidRPr="00A10F57">
        <w:rPr>
          <w:i/>
        </w:rPr>
        <w:t>Hoe komt het dat havo 5-leerlingen vaak ongemotiveerd genoemd worden?</w:t>
      </w:r>
    </w:p>
    <w:p w:rsidR="00640222" w:rsidRPr="00B957F2" w:rsidRDefault="00640222" w:rsidP="00640222">
      <w:r w:rsidRPr="00B957F2">
        <w:t>Het gaat nu steeds om het zoeken van een verklarin</w:t>
      </w:r>
      <w:r>
        <w:t>g.</w:t>
      </w:r>
    </w:p>
    <w:p w:rsidR="00640222" w:rsidRPr="00B957F2" w:rsidRDefault="00640222" w:rsidP="00640222"/>
    <w:p w:rsidR="00640222" w:rsidRPr="00EA6C4B" w:rsidRDefault="00640222" w:rsidP="00640222">
      <w:pPr>
        <w:rPr>
          <w:rStyle w:val="Intensievebenadrukking"/>
        </w:rPr>
      </w:pPr>
      <w:r w:rsidRPr="00EA6C4B">
        <w:rPr>
          <w:rStyle w:val="Intensievebenadrukking"/>
        </w:rPr>
        <w:t>‘Wat is er aan te doen’ vragen</w:t>
      </w:r>
    </w:p>
    <w:p w:rsidR="00640222" w:rsidRPr="00A10F57" w:rsidRDefault="00640222" w:rsidP="00640222">
      <w:pPr>
        <w:rPr>
          <w:i/>
        </w:rPr>
      </w:pPr>
      <w:r w:rsidRPr="00A10F57">
        <w:rPr>
          <w:i/>
        </w:rPr>
        <w:t xml:space="preserve">Hoe kan een havo 5-leerling zich goed </w:t>
      </w:r>
      <w:r w:rsidR="00141724">
        <w:rPr>
          <w:i/>
        </w:rPr>
        <w:t>voorbereiden op het eindexamen?</w:t>
      </w:r>
      <w:r w:rsidR="00141724">
        <w:rPr>
          <w:i/>
        </w:rPr>
        <w:br/>
      </w:r>
      <w:r w:rsidRPr="00A10F57">
        <w:rPr>
          <w:i/>
        </w:rPr>
        <w:t>Hoe kunnen docenten ord</w:t>
      </w:r>
      <w:r w:rsidR="00141724">
        <w:rPr>
          <w:i/>
        </w:rPr>
        <w:t>eproblemen voorkomen in havo 5?</w:t>
      </w:r>
      <w:r w:rsidR="00141724">
        <w:rPr>
          <w:i/>
        </w:rPr>
        <w:br/>
      </w:r>
      <w:r w:rsidRPr="00A10F57">
        <w:rPr>
          <w:i/>
        </w:rPr>
        <w:t>Hoe kunnen havo 5-leerlingen wiskundige onderzoeksopgaven succesvol leren op te lossen?</w:t>
      </w:r>
    </w:p>
    <w:p w:rsidR="00640222" w:rsidRPr="00B957F2" w:rsidRDefault="00640222" w:rsidP="00640222">
      <w:r w:rsidRPr="00B957F2">
        <w:t>H</w:t>
      </w:r>
      <w:r>
        <w:t xml:space="preserve">ier gaat het </w:t>
      </w:r>
      <w:r w:rsidRPr="00B957F2">
        <w:t>steeds om het ontwerpen van een verbetering.</w:t>
      </w:r>
    </w:p>
    <w:p w:rsidR="00640222" w:rsidRPr="00B957F2" w:rsidRDefault="00640222" w:rsidP="00640222"/>
    <w:p w:rsidR="00640222" w:rsidRPr="00B957F2" w:rsidRDefault="00640222" w:rsidP="00640222">
      <w:r w:rsidRPr="00B957F2">
        <w:t>Om dit soort probleemsituaties te kunnen oplossen starten we de</w:t>
      </w:r>
      <w:r w:rsidRPr="00EA6C4B">
        <w:rPr>
          <w:rStyle w:val="Intensievebenadrukking"/>
        </w:rPr>
        <w:t xml:space="preserve"> empirische cyclus</w:t>
      </w:r>
      <w:r w:rsidRPr="00B957F2">
        <w:t>: we fo</w:t>
      </w:r>
      <w:r>
        <w:t>rmuleren onderzoekbare vragen. D</w:t>
      </w:r>
      <w:r w:rsidRPr="00B957F2">
        <w:t>an gaan we informatie verzamelen en deze overzichtelijk weergeven en analyseren; waarna een conclusie/antwoord volgt op de onderzoeksvraag.</w:t>
      </w:r>
    </w:p>
    <w:p w:rsidR="00640222" w:rsidRPr="00B957F2" w:rsidRDefault="00640222" w:rsidP="00640222"/>
    <w:p w:rsidR="00640222" w:rsidRPr="00287657" w:rsidRDefault="00640222" w:rsidP="00640222">
      <w:r w:rsidRPr="00B957F2">
        <w:t xml:space="preserve">Om problemen </w:t>
      </w:r>
      <w:r>
        <w:t xml:space="preserve">op </w:t>
      </w:r>
      <w:r w:rsidRPr="00B957F2">
        <w:t xml:space="preserve">te lossen moet de vraagstelling wel zodanig zijn dat </w:t>
      </w:r>
      <w:r>
        <w:t xml:space="preserve">we </w:t>
      </w:r>
      <w:r w:rsidRPr="00B957F2">
        <w:t xml:space="preserve">inderdaad een antwoord </w:t>
      </w:r>
      <w:r>
        <w:t xml:space="preserve">kunnen </w:t>
      </w:r>
      <w:r w:rsidRPr="00B957F2">
        <w:t xml:space="preserve">geven. Dat </w:t>
      </w:r>
      <w:r>
        <w:t>is niet altijd vanzelfsprekend.</w:t>
      </w:r>
      <w:r w:rsidRPr="00B957F2">
        <w:rPr>
          <w:b/>
        </w:rPr>
        <w:br w:type="page"/>
      </w:r>
    </w:p>
    <w:p w:rsidR="00A10F57" w:rsidRDefault="00A10F57" w:rsidP="00640222">
      <w:pPr>
        <w:rPr>
          <w:rStyle w:val="Zwaar"/>
        </w:rPr>
      </w:pPr>
    </w:p>
    <w:p w:rsidR="00640222" w:rsidRPr="00EA6C4B" w:rsidRDefault="00640222" w:rsidP="00640222">
      <w:pPr>
        <w:rPr>
          <w:rStyle w:val="Zwaar"/>
        </w:rPr>
      </w:pPr>
      <w:r>
        <w:rPr>
          <w:noProof/>
        </w:rPr>
        <mc:AlternateContent>
          <mc:Choice Requires="wps">
            <w:drawing>
              <wp:anchor distT="0" distB="0" distL="114300" distR="114300" simplePos="0" relativeHeight="251720704" behindDoc="0" locked="0" layoutInCell="1" allowOverlap="1" wp14:anchorId="200D1E84" wp14:editId="32585F55">
                <wp:simplePos x="0" y="0"/>
                <wp:positionH relativeFrom="margin">
                  <wp:posOffset>-48895</wp:posOffset>
                </wp:positionH>
                <wp:positionV relativeFrom="margin">
                  <wp:align>top</wp:align>
                </wp:positionV>
                <wp:extent cx="5400040" cy="1460500"/>
                <wp:effectExtent l="0" t="0" r="10160" b="25400"/>
                <wp:wrapTopAndBottom/>
                <wp:docPr id="2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7" w:name="_Toc428362849"/>
                            <w:bookmarkStart w:id="8" w:name="_Toc428363150"/>
                            <w:r w:rsidRPr="00B957F2">
                              <w:t>Centrale vraag</w:t>
                            </w:r>
                            <w:bookmarkEnd w:id="7"/>
                            <w:bookmarkEnd w:id="8"/>
                          </w:p>
                          <w:p w:rsidR="002247A3" w:rsidRPr="00A02551" w:rsidRDefault="002247A3" w:rsidP="00640222">
                            <w:pPr>
                              <w:rPr>
                                <w:i/>
                                <w:iCs/>
                              </w:rPr>
                            </w:pPr>
                            <w:r w:rsidRPr="00B957F2">
                              <w:t xml:space="preserve">Een onderzoeker wil de vraag </w:t>
                            </w:r>
                            <w:r>
                              <w:t xml:space="preserve">onderzoeken: </w:t>
                            </w:r>
                            <w:r w:rsidRPr="00A02551">
                              <w:rPr>
                                <w:rStyle w:val="Subtielebenadrukking"/>
                                <w:color w:val="auto"/>
                              </w:rPr>
                              <w:t>Zijn ouders van leerlingen op de middelbare school minder strikt geworden ten opzichte van hun kinderen?</w:t>
                            </w:r>
                          </w:p>
                          <w:p w:rsidR="002247A3" w:rsidRPr="00B957F2" w:rsidRDefault="002247A3" w:rsidP="00640222">
                            <w:pPr>
                              <w:rPr>
                                <w:iCs/>
                              </w:rPr>
                            </w:pPr>
                            <w:r w:rsidRPr="00A02551">
                              <w:rPr>
                                <w:iCs/>
                              </w:rPr>
                              <w:t>Waarom geeft deze onderzoeksvraag problemen en wat kan de onderzoeker doen om deze te verhelpen?</w:t>
                            </w:r>
                            <w:r>
                              <w:rPr>
                                <w:iCs/>
                              </w:rPr>
                              <w:br/>
                            </w:r>
                            <w:r w:rsidRPr="00B957F2">
                              <w:rPr>
                                <w:iCs/>
                              </w:rPr>
                              <w:t>Probeer voordat je verder leest te bedenken welke problemen de onderzoeker moet ‘oplossen’ voordat hij aan het werk kan gaan m</w:t>
                            </w:r>
                            <w:r>
                              <w:rPr>
                                <w:iCs/>
                              </w:rPr>
                              <w:t>et het verzamelen van gegevens.</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0D1E84" id="_x0000_t202" coordsize="21600,21600" o:spt="202" path="m,l,21600r21600,l21600,xe">
                <v:stroke joinstyle="miter"/>
                <v:path gradientshapeok="t" o:connecttype="rect"/>
              </v:shapetype>
              <v:shape id="Text Box 31" o:spid="_x0000_s1026" type="#_x0000_t202" style="position:absolute;margin-left:-3.85pt;margin-top:0;width:425.2pt;height:115pt;z-index:25172070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" fillcolor="#fdd">
                <v:textbox>
                  <w:txbxContent>
                    <w:p w:rsidR="002247A3" w:rsidRDefault="002247A3" w:rsidP="00640222">
                      <w:pPr>
                        <w:pStyle w:val="Kop3"/>
                      </w:pPr>
                      <w:bookmarkStart w:id="9" w:name="_Toc428362849"/>
                      <w:bookmarkStart w:id="10" w:name="_Toc428363150"/>
                      <w:r w:rsidRPr="00B957F2">
                        <w:t>Centrale vraag</w:t>
                      </w:r>
                      <w:bookmarkEnd w:id="9"/>
                      <w:bookmarkEnd w:id="10"/>
                    </w:p>
                    <w:p w:rsidR="002247A3" w:rsidRPr="00A02551" w:rsidRDefault="002247A3" w:rsidP="00640222">
                      <w:pPr>
                        <w:rPr>
                          <w:i/>
                          <w:iCs/>
                        </w:rPr>
                      </w:pPr>
                      <w:r w:rsidRPr="00B957F2">
                        <w:t xml:space="preserve">Een onderzoeker wil de vraag </w:t>
                      </w:r>
                      <w:r>
                        <w:t xml:space="preserve">onderzoeken: </w:t>
                      </w:r>
                      <w:r w:rsidRPr="00A02551">
                        <w:rPr>
                          <w:rStyle w:val="Subtielebenadrukking"/>
                          <w:color w:val="auto"/>
                        </w:rPr>
                        <w:t>Zijn ouders van leerlingen op de middelbare school minder strikt geworden ten opzichte van hun kinderen?</w:t>
                      </w:r>
                    </w:p>
                    <w:p w:rsidR="002247A3" w:rsidRPr="00B957F2" w:rsidRDefault="002247A3" w:rsidP="00640222">
                      <w:pPr>
                        <w:rPr>
                          <w:iCs/>
                        </w:rPr>
                      </w:pPr>
                      <w:r w:rsidRPr="00A02551">
                        <w:rPr>
                          <w:iCs/>
                        </w:rPr>
                        <w:t>Waarom geeft deze onderzoeksvraag problemen en wat kan de onderzoeker doen om deze te verhelpen?</w:t>
                      </w:r>
                      <w:r>
                        <w:rPr>
                          <w:iCs/>
                        </w:rPr>
                        <w:br/>
                      </w:r>
                      <w:r w:rsidRPr="00B957F2">
                        <w:rPr>
                          <w:iCs/>
                        </w:rPr>
                        <w:t>Probeer voordat je verder leest te bedenken welke problemen de onderzoeker moet ‘oplossen’ voordat hij aan het werk kan gaan m</w:t>
                      </w:r>
                      <w:r>
                        <w:rPr>
                          <w:iCs/>
                        </w:rPr>
                        <w:t>et het verzamelen van gegevens.</w:t>
                      </w:r>
                    </w:p>
                    <w:p w:rsidR="002247A3" w:rsidRDefault="002247A3" w:rsidP="00640222"/>
                  </w:txbxContent>
                </v:textbox>
                <w10:wrap type="topAndBottom" anchorx="margin" anchory="margin"/>
              </v:shape>
            </w:pict>
          </mc:Fallback>
        </mc:AlternateContent>
      </w:r>
      <w:r w:rsidRPr="00EA6C4B">
        <w:rPr>
          <w:rStyle w:val="Zwaar"/>
        </w:rPr>
        <w:t>Een goede onderzoeksvraag</w:t>
      </w:r>
    </w:p>
    <w:p w:rsidR="00640222" w:rsidRPr="00B957F2" w:rsidRDefault="00640222" w:rsidP="00640222">
      <w:pPr>
        <w:rPr>
          <w:iCs/>
        </w:rPr>
      </w:pPr>
      <w:r w:rsidRPr="00B957F2">
        <w:rPr>
          <w:iCs/>
        </w:rPr>
        <w:t>Onderzoek begint altijd met een onderzoeksv</w:t>
      </w:r>
      <w:r>
        <w:rPr>
          <w:iCs/>
        </w:rPr>
        <w:t>raag. Een goede onderzoeksvraag</w:t>
      </w:r>
      <w:r w:rsidRPr="00B957F2">
        <w:rPr>
          <w:iCs/>
        </w:rPr>
        <w:t xml:space="preserve"> vormt het kompas </w:t>
      </w:r>
      <w:r>
        <w:rPr>
          <w:iCs/>
        </w:rPr>
        <w:t>van het onderzoek. Het zorgt er</w:t>
      </w:r>
      <w:r w:rsidRPr="00B957F2">
        <w:rPr>
          <w:iCs/>
        </w:rPr>
        <w:t>voor dat de onderzoeker steeds een helder beeld he</w:t>
      </w:r>
      <w:r>
        <w:rPr>
          <w:iCs/>
        </w:rPr>
        <w:t>eft</w:t>
      </w:r>
      <w:r w:rsidRPr="00B957F2">
        <w:rPr>
          <w:iCs/>
        </w:rPr>
        <w:t xml:space="preserve"> van wat </w:t>
      </w:r>
      <w:r>
        <w:rPr>
          <w:iCs/>
        </w:rPr>
        <w:t>hij zoekt</w:t>
      </w:r>
      <w:r w:rsidRPr="00B957F2">
        <w:rPr>
          <w:iCs/>
        </w:rPr>
        <w:t>.</w:t>
      </w:r>
    </w:p>
    <w:p w:rsidR="00640222" w:rsidRPr="00B957F2" w:rsidRDefault="00640222" w:rsidP="00640222">
      <w:pPr>
        <w:rPr>
          <w:iCs/>
        </w:rPr>
      </w:pPr>
      <w:r w:rsidRPr="00B957F2">
        <w:rPr>
          <w:iCs/>
        </w:rPr>
        <w:t>Voor onderzoeksvragen gelden een aantal aandachtspunten:</w:t>
      </w:r>
    </w:p>
    <w:p w:rsidR="00640222" w:rsidRPr="00B957F2" w:rsidRDefault="00640222" w:rsidP="00640222">
      <w:pPr>
        <w:rPr>
          <w:iCs/>
        </w:rPr>
      </w:pPr>
    </w:p>
    <w:p w:rsidR="00640222" w:rsidRPr="00A02551" w:rsidRDefault="00640222" w:rsidP="0083434D">
      <w:pPr>
        <w:numPr>
          <w:ilvl w:val="0"/>
          <w:numId w:val="11"/>
        </w:numPr>
        <w:rPr>
          <w:iCs/>
        </w:rPr>
      </w:pPr>
      <w:r w:rsidRPr="00A02551">
        <w:rPr>
          <w:iCs/>
        </w:rPr>
        <w:t>Vanwege de precisie moet de onderzoeksvraag kort en krachtig geformuleerd zijn. Versieringen als ‘</w:t>
      </w:r>
      <w:r w:rsidRPr="00A02551">
        <w:rPr>
          <w:rStyle w:val="Subtielebenadrukking"/>
          <w:color w:val="auto"/>
        </w:rPr>
        <w:t>wat kan ik te weten komen over ...</w:t>
      </w:r>
      <w:r w:rsidRPr="00A02551">
        <w:rPr>
          <w:iCs/>
        </w:rPr>
        <w:t>’, ‘</w:t>
      </w:r>
      <w:r w:rsidRPr="00A02551">
        <w:rPr>
          <w:rStyle w:val="Subtielebenadrukking"/>
          <w:color w:val="auto"/>
        </w:rPr>
        <w:t>het inzicht vergroten in …</w:t>
      </w:r>
      <w:r w:rsidRPr="00A02551">
        <w:rPr>
          <w:iCs/>
        </w:rPr>
        <w:t>’ , ‘</w:t>
      </w:r>
      <w:r w:rsidRPr="00A02551">
        <w:rPr>
          <w:rStyle w:val="Subtielebenadrukking"/>
          <w:color w:val="auto"/>
        </w:rPr>
        <w:t>het onderzoek gaat in op …</w:t>
      </w:r>
      <w:r w:rsidRPr="00A02551">
        <w:rPr>
          <w:iCs/>
        </w:rPr>
        <w:t>’ leiden de aandacht af van de hoofdzaak: welk probleem wordt er opgelost?</w:t>
      </w:r>
    </w:p>
    <w:p w:rsidR="00640222" w:rsidRPr="00A02551" w:rsidRDefault="00640222" w:rsidP="00640222">
      <w:pPr>
        <w:ind w:left="360"/>
        <w:rPr>
          <w:iCs/>
        </w:rPr>
      </w:pPr>
      <w:r w:rsidRPr="00A02551">
        <w:rPr>
          <w:iCs/>
        </w:rPr>
        <w:t>Bovengenoemde versieringen leiden tot onduidelijkheden. Wanneer kunnen we bijvoorbeeld zeggen dat ‘</w:t>
      </w:r>
      <w:r w:rsidRPr="00A02551">
        <w:rPr>
          <w:rStyle w:val="Subtielebenadrukking"/>
          <w:color w:val="auto"/>
        </w:rPr>
        <w:t>het inzicht vergroot is</w:t>
      </w:r>
      <w:r w:rsidRPr="00A02551">
        <w:rPr>
          <w:iCs/>
        </w:rPr>
        <w:t>’?</w:t>
      </w:r>
    </w:p>
    <w:p w:rsidR="00640222" w:rsidRPr="00A02551" w:rsidRDefault="00640222" w:rsidP="0083434D">
      <w:pPr>
        <w:numPr>
          <w:ilvl w:val="0"/>
          <w:numId w:val="11"/>
        </w:numPr>
        <w:rPr>
          <w:iCs/>
        </w:rPr>
      </w:pPr>
      <w:r w:rsidRPr="00A02551">
        <w:rPr>
          <w:iCs/>
        </w:rPr>
        <w:t>De precisie hangt af van wat we al weten over de probleemstelling. Is er nog niet veel bekend, dan zal de onderzoeksvraag algemener zijn dan wanneer we al meer weten. Als we heel veel weten, kunnen we zelfs een mogelijk antwoord geven en onderzoeken of deze onderbouwd kan worden.</w:t>
      </w:r>
    </w:p>
    <w:p w:rsidR="00640222" w:rsidRPr="00A02551" w:rsidRDefault="00640222" w:rsidP="0083434D">
      <w:pPr>
        <w:numPr>
          <w:ilvl w:val="0"/>
          <w:numId w:val="11"/>
        </w:numPr>
        <w:rPr>
          <w:iCs/>
        </w:rPr>
      </w:pPr>
      <w:r w:rsidRPr="00A02551">
        <w:rPr>
          <w:iCs/>
        </w:rPr>
        <w:t xml:space="preserve">In de onderzoeksvraag staan bij voorkeur zowel de populatie als de variabelen vermeld. Bedenk dat </w:t>
      </w:r>
      <w:r w:rsidR="00141724">
        <w:rPr>
          <w:iCs/>
        </w:rPr>
        <w:t>ook plaats en/of tijd een rol kunne</w:t>
      </w:r>
      <w:r w:rsidRPr="00A02551">
        <w:rPr>
          <w:iCs/>
        </w:rPr>
        <w:t>n spelen.</w:t>
      </w:r>
    </w:p>
    <w:p w:rsidR="00640222" w:rsidRPr="00A02551" w:rsidRDefault="00640222" w:rsidP="00640222">
      <w:pPr>
        <w:ind w:left="360"/>
        <w:rPr>
          <w:iCs/>
        </w:rPr>
      </w:pPr>
      <w:r w:rsidRPr="00A02551">
        <w:rPr>
          <w:iCs/>
        </w:rPr>
        <w:t xml:space="preserve">Bij havo 5-leerlingen zal het wel gaan om Nederlandse leerlingen. Maar gaat het dan om de leerlingen van dit jaar? Of over havo 5-leerlingen van de afgelopen </w:t>
      </w:r>
      <w:r w:rsidR="00141724">
        <w:rPr>
          <w:iCs/>
        </w:rPr>
        <w:t>10 jaar? Of …?</w:t>
      </w:r>
    </w:p>
    <w:p w:rsidR="00640222" w:rsidRPr="00A02551" w:rsidRDefault="00640222" w:rsidP="00640222">
      <w:pPr>
        <w:ind w:left="360"/>
        <w:rPr>
          <w:iCs/>
        </w:rPr>
      </w:pPr>
      <w:r w:rsidRPr="00A02551">
        <w:rPr>
          <w:iCs/>
        </w:rPr>
        <w:t xml:space="preserve">Bij </w:t>
      </w:r>
      <w:r w:rsidRPr="00A02551">
        <w:rPr>
          <w:rStyle w:val="Subtielebenadrukking"/>
          <w:color w:val="auto"/>
        </w:rPr>
        <w:t>Verhoogt examentraining examenresultaten van kandidaten?</w:t>
      </w:r>
      <w:r w:rsidRPr="00A02551">
        <w:rPr>
          <w:iCs/>
        </w:rPr>
        <w:t xml:space="preserve"> denken we misschien aan leerlingen van een middelbare school, maar het kan ook gaan om kandidaten bij het rijexamen.</w:t>
      </w:r>
    </w:p>
    <w:p w:rsidR="00640222" w:rsidRPr="00A02551" w:rsidRDefault="00640222" w:rsidP="00640222">
      <w:pPr>
        <w:ind w:left="360"/>
        <w:rPr>
          <w:iCs/>
        </w:rPr>
      </w:pPr>
      <w:r w:rsidRPr="00A02551">
        <w:rPr>
          <w:iCs/>
        </w:rPr>
        <w:t xml:space="preserve">Andere voorbeelden waarbij populatie en variabelen niet beide genoemd worden: </w:t>
      </w:r>
      <w:r w:rsidRPr="00A02551">
        <w:rPr>
          <w:rStyle w:val="Subtielebenadrukking"/>
          <w:color w:val="auto"/>
        </w:rPr>
        <w:t>Wat is de reden van spijbelen</w:t>
      </w:r>
      <w:r w:rsidR="00141724">
        <w:rPr>
          <w:iCs/>
        </w:rPr>
        <w:t>?</w:t>
      </w:r>
      <w:r w:rsidRPr="00A02551">
        <w:rPr>
          <w:rStyle w:val="Subtielebenadrukking"/>
          <w:color w:val="auto"/>
        </w:rPr>
        <w:t xml:space="preserve"> Waarom gaat men wel/niet naar de schouwburg?</w:t>
      </w:r>
      <w:r w:rsidRPr="00A02551">
        <w:rPr>
          <w:iCs/>
        </w:rPr>
        <w:t xml:space="preserve"> </w:t>
      </w:r>
      <w:r w:rsidRPr="00A02551">
        <w:rPr>
          <w:rStyle w:val="Subtielebenadrukking"/>
          <w:color w:val="auto"/>
        </w:rPr>
        <w:t>Waarom werken havo 5-leerlingen hard?</w:t>
      </w:r>
    </w:p>
    <w:p w:rsidR="00640222" w:rsidRPr="00A02551" w:rsidRDefault="00640222" w:rsidP="0083434D">
      <w:pPr>
        <w:numPr>
          <w:ilvl w:val="0"/>
          <w:numId w:val="11"/>
        </w:numPr>
      </w:pPr>
      <w:r w:rsidRPr="00A02551">
        <w:rPr>
          <w:iCs/>
        </w:rPr>
        <w:t>D</w:t>
      </w:r>
      <w:r w:rsidRPr="00A02551">
        <w:t>e onderzoeksvraag moet breed genoeg zijn (niet enkel een ja/nee-antwoord is mogelijk); de vraag moet goed ingeperkt zijn; de vraag is als vraag geformuleerd; de begrippen in de vraag moeten helder zijn; de vraag moet door een onderzoek te beantwoorden zijn.</w:t>
      </w:r>
    </w:p>
    <w:p w:rsidR="00640222" w:rsidRPr="00A02551" w:rsidRDefault="00A02551" w:rsidP="00640222">
      <w:pPr>
        <w:ind w:left="360"/>
        <w:rPr>
          <w:b/>
        </w:rPr>
      </w:pPr>
      <w:r>
        <w:rPr>
          <w:b/>
        </w:rPr>
        <w:t>Voorbeeld</w:t>
      </w:r>
    </w:p>
    <w:p w:rsidR="00640222" w:rsidRPr="00A02551" w:rsidRDefault="00640222" w:rsidP="00640222">
      <w:pPr>
        <w:ind w:left="360"/>
        <w:rPr>
          <w:rStyle w:val="Subtielebenadrukking"/>
          <w:color w:val="auto"/>
        </w:rPr>
      </w:pPr>
      <w:r w:rsidRPr="00A02551">
        <w:t xml:space="preserve">De onderzoeksvraag </w:t>
      </w:r>
      <w:r w:rsidRPr="00A02551">
        <w:rPr>
          <w:rStyle w:val="Subtielebenadrukking"/>
          <w:color w:val="auto"/>
        </w:rPr>
        <w:t xml:space="preserve">Is de Rijn is in Nederland ernstiger vervuild dan de Maas? </w:t>
      </w:r>
      <w:r w:rsidRPr="00A02551">
        <w:t>kun je pas beantwoorden als duidelijk is wat je onder ‘vervuiling' verstaat. Je moet dus de term vervuiling in meetbare termen vertalen, bijvoorbeeld het chloorgehalte in het water. De eigenlijke onderzoeksvraag wordt dan:</w:t>
      </w:r>
      <w:r w:rsidRPr="00A02551">
        <w:rPr>
          <w:rStyle w:val="Subtielebenadrukking"/>
          <w:color w:val="auto"/>
        </w:rPr>
        <w:t xml:space="preserve"> Is de Rijn ernstiger met chloor vervuild dan de Maas?</w:t>
      </w:r>
    </w:p>
    <w:p w:rsidR="00640222" w:rsidRPr="00B957F2" w:rsidRDefault="00640222" w:rsidP="00640222">
      <w:pPr>
        <w:rPr>
          <w:iCs/>
        </w:rPr>
      </w:pPr>
    </w:p>
    <w:p w:rsidR="00640222" w:rsidRDefault="00640222" w:rsidP="00640222">
      <w:pPr>
        <w:overflowPunct/>
        <w:autoSpaceDE/>
        <w:autoSpaceDN/>
        <w:adjustRightInd/>
        <w:spacing w:line="240" w:lineRule="auto"/>
        <w:textAlignment w:val="auto"/>
        <w:rPr>
          <w:rFonts w:asciiTheme="majorHAnsi" w:eastAsiaTheme="majorEastAsia" w:hAnsiTheme="majorHAnsi" w:cstheme="majorBidi"/>
          <w:color w:val="243F60" w:themeColor="accent1" w:themeShade="7F"/>
          <w:sz w:val="24"/>
          <w:szCs w:val="24"/>
        </w:rPr>
      </w:pPr>
      <w:r>
        <w:br w:type="page"/>
      </w:r>
    </w:p>
    <w:p w:rsidR="00640222" w:rsidRDefault="00640222" w:rsidP="00640222">
      <w:r>
        <w:rPr>
          <w:iCs/>
          <w:noProof/>
        </w:rPr>
        <w:lastRenderedPageBreak/>
        <mc:AlternateContent>
          <mc:Choice Requires="wps">
            <w:drawing>
              <wp:anchor distT="0" distB="0" distL="114300" distR="114300" simplePos="0" relativeHeight="251721728" behindDoc="0" locked="0" layoutInCell="1" allowOverlap="1" wp14:anchorId="539E44B4" wp14:editId="79BE9756">
                <wp:simplePos x="0" y="0"/>
                <wp:positionH relativeFrom="margin">
                  <wp:posOffset>-48895</wp:posOffset>
                </wp:positionH>
                <wp:positionV relativeFrom="margin">
                  <wp:align>top</wp:align>
                </wp:positionV>
                <wp:extent cx="5400040" cy="3451860"/>
                <wp:effectExtent l="0" t="0" r="10160" b="15240"/>
                <wp:wrapTopAndBottom/>
                <wp:docPr id="2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45186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11" w:name="_Toc428362850"/>
                            <w:bookmarkStart w:id="12" w:name="_Toc428363151"/>
                            <w:r w:rsidRPr="00B957F2">
                              <w:t>Antwoord op de centrale vraag</w:t>
                            </w:r>
                            <w:bookmarkEnd w:id="11"/>
                            <w:bookmarkEnd w:id="12"/>
                          </w:p>
                          <w:p w:rsidR="002247A3" w:rsidRPr="00A02551" w:rsidRDefault="002247A3" w:rsidP="00640222">
                            <w:pPr>
                              <w:rPr>
                                <w:iCs/>
                              </w:rPr>
                            </w:pPr>
                            <w:r w:rsidRPr="00B957F2">
                              <w:rPr>
                                <w:iCs/>
                              </w:rPr>
                              <w:t>D</w:t>
                            </w:r>
                            <w:r w:rsidRPr="00A02551">
                              <w:rPr>
                                <w:iCs/>
                              </w:rPr>
                              <w:t xml:space="preserve">e eerste actie die de onderzoeker moet ondernemen is deze onderzoeksvraag ‘vertalen’ naar een </w:t>
                            </w:r>
                          </w:p>
                          <w:p w:rsidR="002247A3" w:rsidRPr="00A02551" w:rsidRDefault="002247A3" w:rsidP="00640222">
                            <w:pPr>
                              <w:rPr>
                                <w:iCs/>
                              </w:rPr>
                            </w:pPr>
                            <w:r w:rsidRPr="00A02551">
                              <w:rPr>
                                <w:iCs/>
                              </w:rPr>
                              <w:t xml:space="preserve">onderzoekbare vraag: wat bedoelt hij met strikt? Hij kan bijvoorbeeld de onderzoeksvraag herformuleren naar </w:t>
                            </w:r>
                            <w:r w:rsidRPr="00A02551">
                              <w:rPr>
                                <w:rStyle w:val="Subtielebenadrukking"/>
                                <w:color w:val="auto"/>
                              </w:rPr>
                              <w:t>Spreken ouders op dit moment vaker een eindtijd (tijd waarop iemand na een avondje uit uiterlijk thuis moet zijn) af met hun kinderen?</w:t>
                            </w:r>
                          </w:p>
                          <w:p w:rsidR="002247A3" w:rsidRPr="00A02551" w:rsidRDefault="002247A3" w:rsidP="00640222">
                            <w:pPr>
                              <w:rPr>
                                <w:rStyle w:val="Subtielebenadrukking"/>
                                <w:color w:val="auto"/>
                              </w:rPr>
                            </w:pPr>
                            <w:r w:rsidRPr="00A02551">
                              <w:rPr>
                                <w:iCs/>
                              </w:rPr>
                              <w:t xml:space="preserve">Ook zal hij moeten vaststellen over welke populatie het gaat. Betreft het alle kinderen? Maar bij kinderen van </w:t>
                            </w:r>
                            <w:r>
                              <w:rPr>
                                <w:iCs/>
                              </w:rPr>
                              <w:t>12</w:t>
                            </w:r>
                            <w:r w:rsidRPr="00A02551">
                              <w:rPr>
                                <w:iCs/>
                              </w:rPr>
                              <w:t xml:space="preserve"> jaar zal dit een kleiner probleem zijn dan bij kinderen van </w:t>
                            </w:r>
                            <w:r>
                              <w:rPr>
                                <w:iCs/>
                              </w:rPr>
                              <w:t>16</w:t>
                            </w:r>
                            <w:r w:rsidRPr="00A02551">
                              <w:rPr>
                                <w:iCs/>
                              </w:rPr>
                              <w:t xml:space="preserve"> jaar. Dus voegen we een leeftijd toe: </w:t>
                            </w:r>
                            <w:r w:rsidRPr="00A02551">
                              <w:rPr>
                                <w:rStyle w:val="Subtielebenadrukking"/>
                                <w:color w:val="auto"/>
                              </w:rPr>
                              <w:t xml:space="preserve">Spreken ouders op dit moment vaker een eindtijd (tijd waarop iemand na een avondje uit uiterlijk thuis moet zijn) af met hun </w:t>
                            </w:r>
                            <w:r>
                              <w:rPr>
                                <w:rStyle w:val="Subtielebenadrukking"/>
                                <w:color w:val="auto"/>
                              </w:rPr>
                              <w:t>15-</w:t>
                            </w:r>
                            <w:r w:rsidRPr="00A02551">
                              <w:rPr>
                                <w:rStyle w:val="Subtielebenadrukking"/>
                                <w:color w:val="auto"/>
                              </w:rPr>
                              <w:t>jarige kinderen?</w:t>
                            </w:r>
                          </w:p>
                          <w:p w:rsidR="002247A3" w:rsidRPr="00A02551" w:rsidRDefault="002247A3" w:rsidP="00640222">
                            <w:pPr>
                              <w:rPr>
                                <w:iCs/>
                              </w:rPr>
                            </w:pPr>
                            <w:r w:rsidRPr="00A02551">
                              <w:rPr>
                                <w:iCs/>
                              </w:rPr>
                              <w:t>Dan is natuurlijk nog de vraag wat de onderzoeker bedoelt met ‘</w:t>
                            </w:r>
                            <w:r w:rsidRPr="00A10F57">
                              <w:rPr>
                                <w:i/>
                                <w:iCs/>
                              </w:rPr>
                              <w:t>op dit moment</w:t>
                            </w:r>
                            <w:r w:rsidRPr="00A02551">
                              <w:rPr>
                                <w:iCs/>
                              </w:rPr>
                              <w:t xml:space="preserve">’ en waarmee hij dit moment vergelijkt. Dus komen er twee tijdstippen in de onderzoeksvraag: </w:t>
                            </w:r>
                            <w:r w:rsidRPr="00A02551">
                              <w:rPr>
                                <w:rStyle w:val="Subtielebenadrukking"/>
                                <w:color w:val="auto"/>
                              </w:rPr>
                              <w:t xml:space="preserve">Spreken ouders op dit moment (2015) vaker een eindtijd (tijd waarop iemand na een avondje uit uiterlijk thuis moet zijn) af met hun </w:t>
                            </w:r>
                            <w:r w:rsidRPr="00141724">
                              <w:rPr>
                                <w:i/>
                                <w:iCs/>
                              </w:rPr>
                              <w:t xml:space="preserve">15-jarige </w:t>
                            </w:r>
                            <w:r w:rsidRPr="00A02551">
                              <w:rPr>
                                <w:rStyle w:val="Subtielebenadrukking"/>
                                <w:color w:val="auto"/>
                              </w:rPr>
                              <w:t xml:space="preserve">kinderen dan </w:t>
                            </w:r>
                            <w:r>
                              <w:rPr>
                                <w:rStyle w:val="Subtielebenadrukking"/>
                                <w:color w:val="auto"/>
                              </w:rPr>
                              <w:t>10</w:t>
                            </w:r>
                            <w:r w:rsidRPr="00A02551">
                              <w:rPr>
                                <w:rStyle w:val="Subtielebenadrukking"/>
                                <w:color w:val="auto"/>
                              </w:rPr>
                              <w:t xml:space="preserve"> jaar geleden?</w:t>
                            </w:r>
                          </w:p>
                          <w:p w:rsidR="002247A3" w:rsidRPr="00A02551" w:rsidRDefault="002247A3" w:rsidP="00640222">
                            <w:pPr>
                              <w:rPr>
                                <w:iCs/>
                              </w:rPr>
                            </w:pPr>
                            <w:r w:rsidRPr="00A02551">
                              <w:rPr>
                                <w:iCs/>
                              </w:rPr>
                              <w:t>Nu zal hij nog moeten kijken naar wat ‘vaker’ inhoudt en of hij dit nog op verschillende manieren kan bekijken. Hij neemt aan dat ‘vaker’ hier betekent ‘een groter percentage kinderen heeft bij het uitgaan in het weekend minstens vier keer per maand te maken met een eindtijd’.</w:t>
                            </w:r>
                          </w:p>
                          <w:p w:rsidR="002247A3" w:rsidRPr="00A02551" w:rsidRDefault="002247A3" w:rsidP="00640222">
                            <w:pPr>
                              <w:rPr>
                                <w:iCs/>
                              </w:rPr>
                            </w:pPr>
                            <w:r w:rsidRPr="00A02551">
                              <w:rPr>
                                <w:iCs/>
                              </w:rPr>
                              <w:t>Nadat de onderzoeksvraag zodanig geformuleerd is dat hij deze kan onderzoeken, zal hij gegevens kunnen verzamelen. Daarbij moet de onderzoeker wel vooraf bedacht hebben of de gegevens van</w:t>
                            </w:r>
                            <w:r>
                              <w:rPr>
                                <w:iCs/>
                              </w:rPr>
                              <w:br/>
                              <w:t>10</w:t>
                            </w:r>
                            <w:r w:rsidRPr="00A02551">
                              <w:rPr>
                                <w:iCs/>
                              </w:rPr>
                              <w:t xml:space="preserve"> jaar geleden nog te achterhalen zijn.</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9E44B4" id="Text Box 32" o:spid="_x0000_s1027" type="#_x0000_t202" style="position:absolute;margin-left:-3.85pt;margin-top:0;width:425.2pt;height:271.8pt;z-index:25172172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" fillcolor="#fdd">
                <v:textbox>
                  <w:txbxContent>
                    <w:p w:rsidR="002247A3" w:rsidRDefault="002247A3" w:rsidP="00640222">
                      <w:pPr>
                        <w:pStyle w:val="Kop3"/>
                      </w:pPr>
                      <w:bookmarkStart w:id="13" w:name="_Toc428362850"/>
                      <w:bookmarkStart w:id="14" w:name="_Toc428363151"/>
                      <w:r w:rsidRPr="00B957F2">
                        <w:t>Antwoord op de centrale vraag</w:t>
                      </w:r>
                      <w:bookmarkEnd w:id="13"/>
                      <w:bookmarkEnd w:id="14"/>
                    </w:p>
                    <w:p w:rsidR="002247A3" w:rsidRPr="00A02551" w:rsidRDefault="002247A3" w:rsidP="00640222">
                      <w:pPr>
                        <w:rPr>
                          <w:iCs/>
                        </w:rPr>
                      </w:pPr>
                      <w:r w:rsidRPr="00B957F2">
                        <w:rPr>
                          <w:iCs/>
                        </w:rPr>
                        <w:t>D</w:t>
                      </w:r>
                      <w:r w:rsidRPr="00A02551">
                        <w:rPr>
                          <w:iCs/>
                        </w:rPr>
                        <w:t xml:space="preserve">e eerste actie die de onderzoeker moet ondernemen is deze onderzoeksvraag ‘vertalen’ naar een </w:t>
                      </w:r>
                    </w:p>
                    <w:p w:rsidR="002247A3" w:rsidRPr="00A02551" w:rsidRDefault="002247A3" w:rsidP="00640222">
                      <w:pPr>
                        <w:rPr>
                          <w:iCs/>
                        </w:rPr>
                      </w:pPr>
                      <w:r w:rsidRPr="00A02551">
                        <w:rPr>
                          <w:iCs/>
                        </w:rPr>
                        <w:t xml:space="preserve">onderzoekbare vraag: wat bedoelt hij met strikt? Hij kan bijvoorbeeld de onderzoeksvraag herformuleren naar </w:t>
                      </w:r>
                      <w:r w:rsidRPr="00A02551">
                        <w:rPr>
                          <w:rStyle w:val="Subtielebenadrukking"/>
                          <w:color w:val="auto"/>
                        </w:rPr>
                        <w:t>Spreken ouders op dit moment vaker een eindtijd (tijd waarop iemand na een avondje uit uiterlijk thuis moet zijn) af met hun kinderen?</w:t>
                      </w:r>
                    </w:p>
                    <w:p w:rsidR="002247A3" w:rsidRPr="00A02551" w:rsidRDefault="002247A3" w:rsidP="00640222">
                      <w:pPr>
                        <w:rPr>
                          <w:rStyle w:val="Subtielebenadrukking"/>
                          <w:color w:val="auto"/>
                        </w:rPr>
                      </w:pPr>
                      <w:r w:rsidRPr="00A02551">
                        <w:rPr>
                          <w:iCs/>
                        </w:rPr>
                        <w:t xml:space="preserve">Ook zal hij moeten vaststellen over welke populatie het gaat. Betreft het alle kinderen? Maar bij kinderen van </w:t>
                      </w:r>
                      <w:r>
                        <w:rPr>
                          <w:iCs/>
                        </w:rPr>
                        <w:t>12</w:t>
                      </w:r>
                      <w:r w:rsidRPr="00A02551">
                        <w:rPr>
                          <w:iCs/>
                        </w:rPr>
                        <w:t xml:space="preserve"> jaar zal dit een kleiner probleem zijn dan bij kinderen van </w:t>
                      </w:r>
                      <w:r>
                        <w:rPr>
                          <w:iCs/>
                        </w:rPr>
                        <w:t>16</w:t>
                      </w:r>
                      <w:r w:rsidRPr="00A02551">
                        <w:rPr>
                          <w:iCs/>
                        </w:rPr>
                        <w:t xml:space="preserve"> jaar. Dus voegen we een leeftijd toe: </w:t>
                      </w:r>
                      <w:r w:rsidRPr="00A02551">
                        <w:rPr>
                          <w:rStyle w:val="Subtielebenadrukking"/>
                          <w:color w:val="auto"/>
                        </w:rPr>
                        <w:t xml:space="preserve">Spreken ouders op dit moment vaker een eindtijd (tijd waarop iemand na een avondje uit uiterlijk thuis moet zijn) af met hun </w:t>
                      </w:r>
                      <w:r>
                        <w:rPr>
                          <w:rStyle w:val="Subtielebenadrukking"/>
                          <w:color w:val="auto"/>
                        </w:rPr>
                        <w:t>15-</w:t>
                      </w:r>
                      <w:r w:rsidRPr="00A02551">
                        <w:rPr>
                          <w:rStyle w:val="Subtielebenadrukking"/>
                          <w:color w:val="auto"/>
                        </w:rPr>
                        <w:t>jarige kinderen?</w:t>
                      </w:r>
                    </w:p>
                    <w:p w:rsidR="002247A3" w:rsidRPr="00A02551" w:rsidRDefault="002247A3" w:rsidP="00640222">
                      <w:pPr>
                        <w:rPr>
                          <w:iCs/>
                        </w:rPr>
                      </w:pPr>
                      <w:r w:rsidRPr="00A02551">
                        <w:rPr>
                          <w:iCs/>
                        </w:rPr>
                        <w:t>Dan is natuurlijk nog de vraag wat de onderzoeker bedoelt met ‘</w:t>
                      </w:r>
                      <w:r w:rsidRPr="00A10F57">
                        <w:rPr>
                          <w:i/>
                          <w:iCs/>
                        </w:rPr>
                        <w:t>op dit moment</w:t>
                      </w:r>
                      <w:r w:rsidRPr="00A02551">
                        <w:rPr>
                          <w:iCs/>
                        </w:rPr>
                        <w:t xml:space="preserve">’ en waarmee hij dit moment vergelijkt. Dus komen er twee tijdstippen in de onderzoeksvraag: </w:t>
                      </w:r>
                      <w:r w:rsidRPr="00A02551">
                        <w:rPr>
                          <w:rStyle w:val="Subtielebenadrukking"/>
                          <w:color w:val="auto"/>
                        </w:rPr>
                        <w:t xml:space="preserve">Spreken ouders op dit moment (2015) vaker een eindtijd (tijd waarop iemand na een avondje uit uiterlijk thuis moet zijn) af met hun </w:t>
                      </w:r>
                      <w:r w:rsidRPr="00141724">
                        <w:rPr>
                          <w:i/>
                          <w:iCs/>
                        </w:rPr>
                        <w:t xml:space="preserve">15-jarige </w:t>
                      </w:r>
                      <w:r w:rsidRPr="00A02551">
                        <w:rPr>
                          <w:rStyle w:val="Subtielebenadrukking"/>
                          <w:color w:val="auto"/>
                        </w:rPr>
                        <w:t xml:space="preserve">kinderen dan </w:t>
                      </w:r>
                      <w:r>
                        <w:rPr>
                          <w:rStyle w:val="Subtielebenadrukking"/>
                          <w:color w:val="auto"/>
                        </w:rPr>
                        <w:t>10</w:t>
                      </w:r>
                      <w:r w:rsidRPr="00A02551">
                        <w:rPr>
                          <w:rStyle w:val="Subtielebenadrukking"/>
                          <w:color w:val="auto"/>
                        </w:rPr>
                        <w:t xml:space="preserve"> jaar geleden?</w:t>
                      </w:r>
                    </w:p>
                    <w:p w:rsidR="002247A3" w:rsidRPr="00A02551" w:rsidRDefault="002247A3" w:rsidP="00640222">
                      <w:pPr>
                        <w:rPr>
                          <w:iCs/>
                        </w:rPr>
                      </w:pPr>
                      <w:r w:rsidRPr="00A02551">
                        <w:rPr>
                          <w:iCs/>
                        </w:rPr>
                        <w:t>Nu zal hij nog moeten kijken naar wat ‘vaker’ inhoudt en of hij dit nog op verschillende manieren kan bekijken. Hij neemt aan dat ‘vaker’ hier betekent ‘een groter percentage kinderen heeft bij het uitgaan in het weekend minstens vier keer per maand te maken met een eindtijd’.</w:t>
                      </w:r>
                    </w:p>
                    <w:p w:rsidR="002247A3" w:rsidRPr="00A02551" w:rsidRDefault="002247A3" w:rsidP="00640222">
                      <w:pPr>
                        <w:rPr>
                          <w:iCs/>
                        </w:rPr>
                      </w:pPr>
                      <w:r w:rsidRPr="00A02551">
                        <w:rPr>
                          <w:iCs/>
                        </w:rPr>
                        <w:t>Nadat de onderzoeksvraag zodanig geformuleerd is dat hij deze kan onderzoeken, zal hij gegevens kunnen verzamelen. Daarbij moet de onderzoeker wel vooraf bedacht hebben of de gegevens van</w:t>
                      </w:r>
                      <w:r>
                        <w:rPr>
                          <w:iCs/>
                        </w:rPr>
                        <w:br/>
                        <w:t>10</w:t>
                      </w:r>
                      <w:r w:rsidRPr="00A02551">
                        <w:rPr>
                          <w:iCs/>
                        </w:rPr>
                        <w:t xml:space="preserve"> jaar geleden nog te achterhalen zijn.</w:t>
                      </w:r>
                    </w:p>
                    <w:p w:rsidR="002247A3" w:rsidRDefault="002247A3" w:rsidP="00640222"/>
                  </w:txbxContent>
                </v:textbox>
                <w10:wrap type="topAndBottom" anchorx="margin" anchory="margin"/>
              </v:shape>
            </w:pict>
          </mc:Fallback>
        </mc:AlternateContent>
      </w:r>
    </w:p>
    <w:p w:rsidR="00F93028" w:rsidRDefault="00F93028" w:rsidP="00F93028">
      <w:bookmarkStart w:id="15" w:name="_Toc428362851"/>
    </w:p>
    <w:p w:rsidR="00640222" w:rsidRDefault="00640222" w:rsidP="00640222">
      <w:pPr>
        <w:pStyle w:val="Kop3"/>
      </w:pPr>
      <w:r w:rsidRPr="00B957F2">
        <w:t>Oefenen</w:t>
      </w:r>
      <w:bookmarkEnd w:id="15"/>
    </w:p>
    <w:p w:rsidR="00640222" w:rsidRPr="00B957F2" w:rsidRDefault="00640222" w:rsidP="00640222"/>
    <w:p w:rsidR="00640222" w:rsidRPr="00B957F2" w:rsidRDefault="00640222" w:rsidP="00640222">
      <w:r w:rsidRPr="00B957F2">
        <w:rPr>
          <w:b/>
        </w:rPr>
        <w:t>Opgave 3</w:t>
      </w:r>
    </w:p>
    <w:p w:rsidR="00640222" w:rsidRPr="00B957F2" w:rsidRDefault="00640222" w:rsidP="00640222">
      <w:r w:rsidRPr="00B957F2">
        <w:t xml:space="preserve">Bekijk de volgende probleemsituaties en formuleer bij enkele een heldere onderzoeksvraag (of </w:t>
      </w:r>
      <w:r>
        <w:t>-</w:t>
      </w:r>
      <w:r w:rsidRPr="00B957F2">
        <w:t>vragen):</w:t>
      </w:r>
    </w:p>
    <w:p w:rsidR="00640222" w:rsidRPr="00A10F57" w:rsidRDefault="00640222" w:rsidP="0083434D">
      <w:pPr>
        <w:numPr>
          <w:ilvl w:val="0"/>
          <w:numId w:val="8"/>
        </w:numPr>
        <w:rPr>
          <w:i/>
        </w:rPr>
      </w:pPr>
      <w:r w:rsidRPr="00A10F57">
        <w:rPr>
          <w:i/>
        </w:rPr>
        <w:t>Is de deelname van lagere groepen aan het hoger onderwijs toegenomen?</w:t>
      </w:r>
    </w:p>
    <w:p w:rsidR="00640222" w:rsidRPr="00A10F57" w:rsidRDefault="00640222" w:rsidP="0083434D">
      <w:pPr>
        <w:numPr>
          <w:ilvl w:val="0"/>
          <w:numId w:val="8"/>
        </w:numPr>
        <w:rPr>
          <w:i/>
        </w:rPr>
      </w:pPr>
      <w:r w:rsidRPr="00A10F57">
        <w:rPr>
          <w:i/>
        </w:rPr>
        <w:t>Wat is het succes van bijles?</w:t>
      </w:r>
    </w:p>
    <w:p w:rsidR="00640222" w:rsidRPr="00A10F57" w:rsidRDefault="00640222" w:rsidP="0083434D">
      <w:pPr>
        <w:numPr>
          <w:ilvl w:val="0"/>
          <w:numId w:val="8"/>
        </w:numPr>
        <w:rPr>
          <w:i/>
        </w:rPr>
      </w:pPr>
      <w:r w:rsidRPr="00A10F57">
        <w:rPr>
          <w:i/>
        </w:rPr>
        <w:t>Wat willen havo 5-leerlingen doen in hun vrije tijd?</w:t>
      </w:r>
    </w:p>
    <w:p w:rsidR="00640222" w:rsidRPr="00A10F57" w:rsidRDefault="00640222" w:rsidP="0083434D">
      <w:pPr>
        <w:numPr>
          <w:ilvl w:val="0"/>
          <w:numId w:val="8"/>
        </w:numPr>
        <w:rPr>
          <w:i/>
        </w:rPr>
      </w:pPr>
      <w:r w:rsidRPr="00A10F57">
        <w:rPr>
          <w:i/>
        </w:rPr>
        <w:t>Is het verstandig om na havo 5 te gaan werken?</w:t>
      </w:r>
    </w:p>
    <w:p w:rsidR="00640222" w:rsidRPr="00A10F57" w:rsidRDefault="00640222" w:rsidP="0083434D">
      <w:pPr>
        <w:numPr>
          <w:ilvl w:val="0"/>
          <w:numId w:val="8"/>
        </w:numPr>
        <w:rPr>
          <w:i/>
        </w:rPr>
      </w:pPr>
      <w:r w:rsidRPr="00A10F57">
        <w:rPr>
          <w:i/>
        </w:rPr>
        <w:t>Welke betekenis hebben vriendinnen voor meisjes?</w:t>
      </w:r>
    </w:p>
    <w:p w:rsidR="00640222" w:rsidRPr="00A10F57" w:rsidRDefault="00640222" w:rsidP="0083434D">
      <w:pPr>
        <w:numPr>
          <w:ilvl w:val="0"/>
          <w:numId w:val="8"/>
        </w:numPr>
        <w:rPr>
          <w:i/>
        </w:rPr>
      </w:pPr>
      <w:r w:rsidRPr="00A10F57">
        <w:rPr>
          <w:i/>
        </w:rPr>
        <w:t>Hoe groot is de kloof tussen havo 5 en de politiek?</w:t>
      </w:r>
    </w:p>
    <w:p w:rsidR="00640222" w:rsidRPr="00A10F57" w:rsidRDefault="00640222" w:rsidP="0083434D">
      <w:pPr>
        <w:numPr>
          <w:ilvl w:val="0"/>
          <w:numId w:val="8"/>
        </w:numPr>
        <w:rPr>
          <w:i/>
        </w:rPr>
      </w:pPr>
      <w:r w:rsidRPr="00A10F57">
        <w:rPr>
          <w:i/>
        </w:rPr>
        <w:t>Spijbelen havo 5-leerlingen?</w:t>
      </w:r>
    </w:p>
    <w:p w:rsidR="00640222" w:rsidRDefault="00640222" w:rsidP="00640222"/>
    <w:p w:rsidR="00640222" w:rsidRPr="00B957F2" w:rsidRDefault="00640222" w:rsidP="00640222"/>
    <w:p w:rsidR="00640222" w:rsidRPr="00B957F2" w:rsidRDefault="00640222" w:rsidP="00640222">
      <w:pPr>
        <w:rPr>
          <w:b/>
        </w:rPr>
      </w:pPr>
      <w:r w:rsidRPr="00B957F2">
        <w:rPr>
          <w:b/>
        </w:rPr>
        <w:t>Opgave 4</w:t>
      </w:r>
    </w:p>
    <w:p w:rsidR="00640222" w:rsidRPr="00B957F2" w:rsidRDefault="00640222" w:rsidP="00640222">
      <w:r>
        <w:t xml:space="preserve">We nemen als populatie </w:t>
      </w:r>
      <w:r w:rsidR="00357AA3">
        <w:t>15</w:t>
      </w:r>
      <w:r>
        <w:t xml:space="preserve">- en </w:t>
      </w:r>
      <w:r w:rsidR="00357AA3">
        <w:t>16-jarige</w:t>
      </w:r>
      <w:r w:rsidRPr="00B957F2">
        <w:t xml:space="preserve"> leerling</w:t>
      </w:r>
      <w:r w:rsidR="002247A3">
        <w:t>en in het voortgezet onderwijs.</w:t>
      </w:r>
      <w:r w:rsidR="002247A3">
        <w:br/>
      </w:r>
      <w:r w:rsidRPr="00B957F2">
        <w:t>Formuleer onderzoeksvragen die je zou kunnen stellen. Zorg voor een precieze formulering.</w:t>
      </w:r>
    </w:p>
    <w:p w:rsidR="00640222" w:rsidRPr="00B957F2" w:rsidRDefault="00640222" w:rsidP="00640222"/>
    <w:p w:rsidR="00640222" w:rsidRDefault="00640222" w:rsidP="00640222">
      <w:pPr>
        <w:overflowPunct/>
        <w:autoSpaceDE/>
        <w:autoSpaceDN/>
        <w:adjustRightInd/>
        <w:spacing w:line="240" w:lineRule="auto"/>
        <w:textAlignment w:val="auto"/>
      </w:pPr>
      <w:r>
        <w:br w:type="page"/>
      </w:r>
    </w:p>
    <w:p w:rsidR="00640222" w:rsidRPr="00EA6C4B" w:rsidRDefault="00640222" w:rsidP="00640222">
      <w:pPr>
        <w:rPr>
          <w:rStyle w:val="Zwaar"/>
        </w:rPr>
      </w:pPr>
      <w:r w:rsidRPr="00EA6C4B">
        <w:rPr>
          <w:rStyle w:val="Zwaar"/>
        </w:rPr>
        <w:lastRenderedPageBreak/>
        <w:t>Enquêtevragen</w:t>
      </w:r>
    </w:p>
    <w:p w:rsidR="00640222" w:rsidRDefault="00640222" w:rsidP="00640222">
      <w:r w:rsidRPr="00B957F2">
        <w:t>Als je een probleemstelling omgezet hebt naar onderzoekbare vragen</w:t>
      </w:r>
      <w:r>
        <w:t>,</w:t>
      </w:r>
      <w:r w:rsidRPr="00B957F2">
        <w:t xml:space="preserve"> dan komt het verzamelen van informatie. Veel gebruikte manieren o</w:t>
      </w:r>
      <w:r>
        <w:t>m informatie te verzamelen zijn</w:t>
      </w:r>
      <w:r w:rsidRPr="00B957F2">
        <w:t xml:space="preserve"> literatuuronderzoek, observaties, </w:t>
      </w:r>
      <w:r>
        <w:t>testen, interviews en enquêtes.</w:t>
      </w:r>
    </w:p>
    <w:p w:rsidR="00640222" w:rsidRPr="00B957F2" w:rsidRDefault="00640222" w:rsidP="00640222">
      <w:r w:rsidRPr="00B957F2">
        <w:t>We gaan nu kijken naar enquêtes. Het is een misverstand dat die altijd groot moet</w:t>
      </w:r>
      <w:r>
        <w:t>en</w:t>
      </w:r>
      <w:r w:rsidRPr="00B957F2">
        <w:t xml:space="preserve"> zijn: het kan een beperkt aantal vragen </w:t>
      </w:r>
      <w:r>
        <w:t>zijn dat</w:t>
      </w:r>
      <w:r w:rsidRPr="00B957F2">
        <w:t xml:space="preserve"> door een beperkt</w:t>
      </w:r>
      <w:r>
        <w:t xml:space="preserve"> aantal mensen beantwoord wordt.</w:t>
      </w:r>
    </w:p>
    <w:p w:rsidR="00640222" w:rsidRPr="00B957F2" w:rsidRDefault="00640222" w:rsidP="00640222">
      <w:r w:rsidRPr="00B957F2">
        <w:t>Vaak willen we de antwoorden vergelijken en daar moet</w:t>
      </w:r>
      <w:r>
        <w:t>en we</w:t>
      </w:r>
      <w:r w:rsidRPr="00B957F2">
        <w:t xml:space="preserve"> bij het opstellen van de vragen al rekening mee houden. Ook </w:t>
      </w:r>
      <w:r>
        <w:t>dienen we</w:t>
      </w:r>
      <w:r w:rsidRPr="00B957F2">
        <w:t xml:space="preserve"> na</w:t>
      </w:r>
      <w:r>
        <w:t xml:space="preserve"> te denk</w:t>
      </w:r>
      <w:r w:rsidRPr="00B957F2">
        <w:t xml:space="preserve">en hoe </w:t>
      </w:r>
      <w:r>
        <w:t xml:space="preserve">we </w:t>
      </w:r>
      <w:r w:rsidRPr="00B957F2">
        <w:t xml:space="preserve">die enquête </w:t>
      </w:r>
      <w:r>
        <w:t>zullen afne</w:t>
      </w:r>
      <w:r w:rsidRPr="00B957F2">
        <w:t xml:space="preserve">men: gaan we persoonlijk mensen interviewen, </w:t>
      </w:r>
      <w:r>
        <w:t>doe</w:t>
      </w:r>
      <w:r w:rsidRPr="00B957F2">
        <w:t xml:space="preserve">n we dat via telefoon of sturen we een </w:t>
      </w:r>
      <w:r>
        <w:t>e-mail</w:t>
      </w:r>
      <w:r w:rsidRPr="00B957F2">
        <w:t xml:space="preserve"> of vragenlijst via de post?</w:t>
      </w:r>
    </w:p>
    <w:p w:rsidR="00640222" w:rsidRPr="00B957F2" w:rsidRDefault="00640222" w:rsidP="00640222">
      <w:r w:rsidRPr="00B957F2">
        <w:t xml:space="preserve">Later </w:t>
      </w:r>
      <w:r>
        <w:t>denk</w:t>
      </w:r>
      <w:r w:rsidRPr="00B957F2">
        <w:t xml:space="preserve">en we </w:t>
      </w:r>
      <w:r>
        <w:t>na</w:t>
      </w:r>
      <w:r w:rsidRPr="00B957F2">
        <w:t xml:space="preserve"> over de grootte van het aantal geïnterviewden.</w:t>
      </w:r>
    </w:p>
    <w:p w:rsidR="00640222" w:rsidRPr="00B957F2" w:rsidRDefault="00640222" w:rsidP="00640222">
      <w:r w:rsidRPr="00B957F2">
        <w:t xml:space="preserve">Eerst </w:t>
      </w:r>
      <w:r>
        <w:t>kijken</w:t>
      </w:r>
      <w:r w:rsidRPr="00B957F2">
        <w:t xml:space="preserve"> we naar enquêtevragen(lijsten).</w:t>
      </w:r>
    </w:p>
    <w:p w:rsidR="00640222" w:rsidRDefault="00640222" w:rsidP="00640222">
      <w:pPr>
        <w:rPr>
          <w:b/>
        </w:rPr>
      </w:pPr>
    </w:p>
    <w:p w:rsidR="00640222" w:rsidRPr="00B957F2" w:rsidRDefault="00640222" w:rsidP="00640222">
      <w:pPr>
        <w:rPr>
          <w:b/>
        </w:rPr>
      </w:pPr>
    </w:p>
    <w:p w:rsidR="00A10F57" w:rsidRDefault="00A10F57" w:rsidP="00640222">
      <w:r>
        <w:rPr>
          <w:noProof/>
        </w:rPr>
        <mc:AlternateContent>
          <mc:Choice Requires="wps">
            <w:drawing>
              <wp:anchor distT="0" distB="0" distL="114300" distR="114300" simplePos="0" relativeHeight="251722752" behindDoc="0" locked="0" layoutInCell="1" allowOverlap="1" wp14:anchorId="0E4C0CA9" wp14:editId="168E6CD7">
                <wp:simplePos x="0" y="0"/>
                <wp:positionH relativeFrom="margin">
                  <wp:align>center</wp:align>
                </wp:positionH>
                <wp:positionV relativeFrom="paragraph">
                  <wp:posOffset>15240</wp:posOffset>
                </wp:positionV>
                <wp:extent cx="5400040" cy="1791970"/>
                <wp:effectExtent l="0" t="0" r="10160" b="17780"/>
                <wp:wrapTopAndBottom/>
                <wp:docPr id="26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79197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16" w:name="_Toc428362852"/>
                            <w:bookmarkStart w:id="17" w:name="_Toc428363153"/>
                            <w:r w:rsidRPr="00B957F2">
                              <w:t>Cent</w:t>
                            </w:r>
                            <w:r>
                              <w:t>rale vraag</w:t>
                            </w:r>
                            <w:bookmarkEnd w:id="16"/>
                            <w:bookmarkEnd w:id="17"/>
                          </w:p>
                          <w:p w:rsidR="002247A3" w:rsidRDefault="002247A3" w:rsidP="00640222">
                            <w:r w:rsidRPr="00B957F2">
                              <w:t xml:space="preserve">Een onderzoeker wil </w:t>
                            </w:r>
                            <w:r>
                              <w:t>meer</w:t>
                            </w:r>
                            <w:r w:rsidRPr="00B957F2">
                              <w:t xml:space="preserve"> weten over </w:t>
                            </w:r>
                            <w:r>
                              <w:t>de motivatie voor wiskunde, het t</w:t>
                            </w:r>
                            <w:r w:rsidRPr="00B957F2">
                              <w:t xml:space="preserve">v-kijkgedrag en </w:t>
                            </w:r>
                            <w:r>
                              <w:t xml:space="preserve">het </w:t>
                            </w:r>
                            <w:r w:rsidRPr="00B957F2">
                              <w:t>leesgedrag</w:t>
                            </w:r>
                            <w:r>
                              <w:t xml:space="preserve"> van</w:t>
                            </w:r>
                            <w:r w:rsidRPr="00B957F2">
                              <w:t xml:space="preserve"> </w:t>
                            </w:r>
                            <w:r w:rsidRPr="00357AA3">
                              <w:rPr>
                                <w:rFonts w:cs="Arial"/>
                                <w:szCs w:val="18"/>
                              </w:rPr>
                              <w:t>15- en 16-jarigen</w:t>
                            </w:r>
                            <w:r w:rsidRPr="00357AA3">
                              <w:t xml:space="preserve"> i</w:t>
                            </w:r>
                            <w:r w:rsidRPr="00B957F2">
                              <w:t>n het voortgezet onderwijs. Hij maakt een lijst met de volgende vragen:</w:t>
                            </w:r>
                          </w:p>
                          <w:p w:rsidR="002247A3" w:rsidRPr="00A02551" w:rsidRDefault="002247A3" w:rsidP="0083434D">
                            <w:pPr>
                              <w:pStyle w:val="Lijstalinea"/>
                              <w:numPr>
                                <w:ilvl w:val="0"/>
                                <w:numId w:val="38"/>
                              </w:numPr>
                              <w:rPr>
                                <w:rStyle w:val="Subtielebenadrukking"/>
                                <w:color w:val="auto"/>
                              </w:rPr>
                            </w:pPr>
                            <w:r w:rsidRPr="00A02551">
                              <w:rPr>
                                <w:rStyle w:val="Subtielebenadrukking"/>
                                <w:color w:val="auto"/>
                              </w:rPr>
                              <w:t>In hoeverre vind je zelf dat je gemotiveerd bent voor de wiskundeles?</w:t>
                            </w:r>
                          </w:p>
                          <w:p w:rsidR="002247A3" w:rsidRPr="00A02551" w:rsidRDefault="002247A3" w:rsidP="0083434D">
                            <w:pPr>
                              <w:pStyle w:val="Lijstalinea"/>
                              <w:numPr>
                                <w:ilvl w:val="0"/>
                                <w:numId w:val="38"/>
                              </w:numPr>
                              <w:rPr>
                                <w:rStyle w:val="Subtielebenadrukking"/>
                                <w:color w:val="auto"/>
                              </w:rPr>
                            </w:pPr>
                            <w:r w:rsidRPr="00A02551">
                              <w:rPr>
                                <w:rStyle w:val="Subtielebenadrukking"/>
                                <w:color w:val="auto"/>
                              </w:rPr>
                              <w:t>Naar welke tv-zender kijk je het meest?</w:t>
                            </w:r>
                          </w:p>
                          <w:p w:rsidR="002247A3" w:rsidRPr="00A02551" w:rsidRDefault="002247A3" w:rsidP="0083434D">
                            <w:pPr>
                              <w:pStyle w:val="Lijstalinea"/>
                              <w:numPr>
                                <w:ilvl w:val="0"/>
                                <w:numId w:val="38"/>
                              </w:numPr>
                              <w:rPr>
                                <w:rStyle w:val="Subtielebenadrukking"/>
                                <w:color w:val="auto"/>
                              </w:rPr>
                            </w:pPr>
                            <w:r w:rsidRPr="00A02551">
                              <w:rPr>
                                <w:rStyle w:val="Subtielebenadrukking"/>
                                <w:color w:val="auto"/>
                              </w:rPr>
                              <w:t>Hoeveel uur per week kijk je?</w:t>
                            </w:r>
                          </w:p>
                          <w:p w:rsidR="002247A3" w:rsidRPr="00A02551" w:rsidRDefault="002247A3" w:rsidP="0083434D">
                            <w:pPr>
                              <w:pStyle w:val="Lijstalinea"/>
                              <w:numPr>
                                <w:ilvl w:val="0"/>
                                <w:numId w:val="38"/>
                              </w:numPr>
                              <w:rPr>
                                <w:rStyle w:val="Subtielebenadrukking"/>
                                <w:color w:val="auto"/>
                              </w:rPr>
                            </w:pPr>
                            <w:r w:rsidRPr="00A02551">
                              <w:rPr>
                                <w:rStyle w:val="Subtielebenadrukking"/>
                                <w:color w:val="auto"/>
                              </w:rPr>
                              <w:t xml:space="preserve">Heb je behoefte aan een bibliotheek in jouw stad/dorp? </w:t>
                            </w:r>
                            <w:r w:rsidRPr="00A02551">
                              <w:rPr>
                                <w:rStyle w:val="Subtielebenadrukking"/>
                                <w:color w:val="auto"/>
                              </w:rPr>
                              <w:br/>
                              <w:t>(kies uit 1 tot en met 5: 1</w:t>
                            </w:r>
                            <w:r>
                              <w:rPr>
                                <w:rStyle w:val="Subtielebenadrukking"/>
                                <w:color w:val="auto"/>
                              </w:rPr>
                              <w:t xml:space="preserve"> </w:t>
                            </w:r>
                            <w:r w:rsidRPr="00A02551">
                              <w:rPr>
                                <w:rStyle w:val="Subtielebenadrukking"/>
                                <w:color w:val="auto"/>
                              </w:rPr>
                              <w:t>=</w:t>
                            </w:r>
                            <w:r>
                              <w:rPr>
                                <w:rStyle w:val="Subtielebenadrukking"/>
                                <w:color w:val="auto"/>
                              </w:rPr>
                              <w:t xml:space="preserve"> </w:t>
                            </w:r>
                            <w:r w:rsidRPr="00A02551">
                              <w:rPr>
                                <w:rStyle w:val="Subtielebenadrukking"/>
                                <w:color w:val="auto"/>
                              </w:rPr>
                              <w:t xml:space="preserve">geheel niet – 2 – 3 – 4 </w:t>
                            </w:r>
                            <w:r w:rsidRPr="00357AA3">
                              <w:rPr>
                                <w:i/>
                                <w:iCs/>
                              </w:rPr>
                              <w:t xml:space="preserve">– </w:t>
                            </w:r>
                            <w:r w:rsidRPr="00A02551">
                              <w:rPr>
                                <w:rStyle w:val="Subtielebenadrukking"/>
                                <w:color w:val="auto"/>
                              </w:rPr>
                              <w:t>5</w:t>
                            </w:r>
                            <w:r>
                              <w:rPr>
                                <w:rStyle w:val="Subtielebenadrukking"/>
                                <w:color w:val="auto"/>
                              </w:rPr>
                              <w:t xml:space="preserve"> </w:t>
                            </w:r>
                            <w:r w:rsidRPr="00A02551">
                              <w:rPr>
                                <w:rStyle w:val="Subtielebenadrukking"/>
                                <w:color w:val="auto"/>
                              </w:rPr>
                              <w:t>=</w:t>
                            </w:r>
                            <w:r>
                              <w:rPr>
                                <w:rStyle w:val="Subtielebenadrukking"/>
                                <w:color w:val="auto"/>
                              </w:rPr>
                              <w:t xml:space="preserve"> </w:t>
                            </w:r>
                            <w:r w:rsidRPr="00A02551">
                              <w:rPr>
                                <w:rStyle w:val="Subtielebenadrukking"/>
                                <w:color w:val="auto"/>
                              </w:rPr>
                              <w:t>erg graag)</w:t>
                            </w:r>
                          </w:p>
                          <w:p w:rsidR="002247A3" w:rsidRPr="00A02551" w:rsidRDefault="002247A3" w:rsidP="0083434D">
                            <w:pPr>
                              <w:pStyle w:val="Lijstalinea"/>
                              <w:numPr>
                                <w:ilvl w:val="0"/>
                                <w:numId w:val="38"/>
                              </w:numPr>
                              <w:rPr>
                                <w:rStyle w:val="Subtielebenadrukking"/>
                                <w:color w:val="auto"/>
                              </w:rPr>
                            </w:pPr>
                            <w:r w:rsidRPr="00A02551">
                              <w:rPr>
                                <w:rStyle w:val="Subtielebenadrukking"/>
                                <w:color w:val="auto"/>
                              </w:rPr>
                              <w:t>Hoeveel boeken zul je naar verwachting lenen in een jaar?</w:t>
                            </w:r>
                          </w:p>
                          <w:p w:rsidR="002247A3" w:rsidRPr="00A02551"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4C0CA9" id="Text Box 33" o:spid="_x0000_s1028" type="#_x0000_t202" style="position:absolute;margin-left:0;margin-top:1.2pt;width:425.2pt;height:141.1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" fillcolor="#fdd">
                <v:textbox>
                  <w:txbxContent>
                    <w:p w:rsidR="002247A3" w:rsidRDefault="002247A3" w:rsidP="00640222">
                      <w:pPr>
                        <w:pStyle w:val="Kop3"/>
                      </w:pPr>
                      <w:bookmarkStart w:id="18" w:name="_Toc428362852"/>
                      <w:bookmarkStart w:id="19" w:name="_Toc428363153"/>
                      <w:r w:rsidRPr="00B957F2">
                        <w:t>Cent</w:t>
                      </w:r>
                      <w:r>
                        <w:t>rale vraag</w:t>
                      </w:r>
                      <w:bookmarkEnd w:id="18"/>
                      <w:bookmarkEnd w:id="19"/>
                    </w:p>
                    <w:p w:rsidR="002247A3" w:rsidRDefault="002247A3" w:rsidP="00640222">
                      <w:r w:rsidRPr="00B957F2">
                        <w:t xml:space="preserve">Een onderzoeker wil </w:t>
                      </w:r>
                      <w:r>
                        <w:t>meer</w:t>
                      </w:r>
                      <w:r w:rsidRPr="00B957F2">
                        <w:t xml:space="preserve"> weten over </w:t>
                      </w:r>
                      <w:r>
                        <w:t>de motivatie voor wiskunde, het t</w:t>
                      </w:r>
                      <w:r w:rsidRPr="00B957F2">
                        <w:t xml:space="preserve">v-kijkgedrag en </w:t>
                      </w:r>
                      <w:r>
                        <w:t xml:space="preserve">het </w:t>
                      </w:r>
                      <w:r w:rsidRPr="00B957F2">
                        <w:t>leesgedrag</w:t>
                      </w:r>
                      <w:r>
                        <w:t xml:space="preserve"> van</w:t>
                      </w:r>
                      <w:r w:rsidRPr="00B957F2">
                        <w:t xml:space="preserve"> </w:t>
                      </w:r>
                      <w:r w:rsidRPr="00357AA3">
                        <w:rPr>
                          <w:rFonts w:cs="Arial"/>
                          <w:szCs w:val="18"/>
                        </w:rPr>
                        <w:t>15- en 16-jarigen</w:t>
                      </w:r>
                      <w:r w:rsidRPr="00357AA3">
                        <w:t xml:space="preserve"> i</w:t>
                      </w:r>
                      <w:r w:rsidRPr="00B957F2">
                        <w:t>n het voortgezet onderwijs. Hij maakt een lijst met de volgende vragen:</w:t>
                      </w:r>
                    </w:p>
                    <w:p w:rsidR="002247A3" w:rsidRPr="00A02551" w:rsidRDefault="002247A3" w:rsidP="0083434D">
                      <w:pPr>
                        <w:pStyle w:val="Lijstalinea"/>
                        <w:numPr>
                          <w:ilvl w:val="0"/>
                          <w:numId w:val="38"/>
                        </w:numPr>
                        <w:rPr>
                          <w:rStyle w:val="Subtielebenadrukking"/>
                          <w:color w:val="auto"/>
                        </w:rPr>
                      </w:pPr>
                      <w:r w:rsidRPr="00A02551">
                        <w:rPr>
                          <w:rStyle w:val="Subtielebenadrukking"/>
                          <w:color w:val="auto"/>
                        </w:rPr>
                        <w:t>In hoeverre vind je zelf dat je gemotiveerd bent voor de wiskundeles?</w:t>
                      </w:r>
                    </w:p>
                    <w:p w:rsidR="002247A3" w:rsidRPr="00A02551" w:rsidRDefault="002247A3" w:rsidP="0083434D">
                      <w:pPr>
                        <w:pStyle w:val="Lijstalinea"/>
                        <w:numPr>
                          <w:ilvl w:val="0"/>
                          <w:numId w:val="38"/>
                        </w:numPr>
                        <w:rPr>
                          <w:rStyle w:val="Subtielebenadrukking"/>
                          <w:color w:val="auto"/>
                        </w:rPr>
                      </w:pPr>
                      <w:r w:rsidRPr="00A02551">
                        <w:rPr>
                          <w:rStyle w:val="Subtielebenadrukking"/>
                          <w:color w:val="auto"/>
                        </w:rPr>
                        <w:t>Naar welke tv-zender kijk je het meest?</w:t>
                      </w:r>
                    </w:p>
                    <w:p w:rsidR="002247A3" w:rsidRPr="00A02551" w:rsidRDefault="002247A3" w:rsidP="0083434D">
                      <w:pPr>
                        <w:pStyle w:val="Lijstalinea"/>
                        <w:numPr>
                          <w:ilvl w:val="0"/>
                          <w:numId w:val="38"/>
                        </w:numPr>
                        <w:rPr>
                          <w:rStyle w:val="Subtielebenadrukking"/>
                          <w:color w:val="auto"/>
                        </w:rPr>
                      </w:pPr>
                      <w:r w:rsidRPr="00A02551">
                        <w:rPr>
                          <w:rStyle w:val="Subtielebenadrukking"/>
                          <w:color w:val="auto"/>
                        </w:rPr>
                        <w:t>Hoeveel uur per week kijk je?</w:t>
                      </w:r>
                    </w:p>
                    <w:p w:rsidR="002247A3" w:rsidRPr="00A02551" w:rsidRDefault="002247A3" w:rsidP="0083434D">
                      <w:pPr>
                        <w:pStyle w:val="Lijstalinea"/>
                        <w:numPr>
                          <w:ilvl w:val="0"/>
                          <w:numId w:val="38"/>
                        </w:numPr>
                        <w:rPr>
                          <w:rStyle w:val="Subtielebenadrukking"/>
                          <w:color w:val="auto"/>
                        </w:rPr>
                      </w:pPr>
                      <w:r w:rsidRPr="00A02551">
                        <w:rPr>
                          <w:rStyle w:val="Subtielebenadrukking"/>
                          <w:color w:val="auto"/>
                        </w:rPr>
                        <w:t xml:space="preserve">Heb je behoefte aan een bibliotheek in jouw stad/dorp? </w:t>
                      </w:r>
                      <w:r w:rsidRPr="00A02551">
                        <w:rPr>
                          <w:rStyle w:val="Subtielebenadrukking"/>
                          <w:color w:val="auto"/>
                        </w:rPr>
                        <w:br/>
                        <w:t>(kies uit 1 tot en met 5: 1</w:t>
                      </w:r>
                      <w:r>
                        <w:rPr>
                          <w:rStyle w:val="Subtielebenadrukking"/>
                          <w:color w:val="auto"/>
                        </w:rPr>
                        <w:t xml:space="preserve"> </w:t>
                      </w:r>
                      <w:r w:rsidRPr="00A02551">
                        <w:rPr>
                          <w:rStyle w:val="Subtielebenadrukking"/>
                          <w:color w:val="auto"/>
                        </w:rPr>
                        <w:t>=</w:t>
                      </w:r>
                      <w:r>
                        <w:rPr>
                          <w:rStyle w:val="Subtielebenadrukking"/>
                          <w:color w:val="auto"/>
                        </w:rPr>
                        <w:t xml:space="preserve"> </w:t>
                      </w:r>
                      <w:r w:rsidRPr="00A02551">
                        <w:rPr>
                          <w:rStyle w:val="Subtielebenadrukking"/>
                          <w:color w:val="auto"/>
                        </w:rPr>
                        <w:t xml:space="preserve">geheel niet – 2 – 3 – 4 </w:t>
                      </w:r>
                      <w:r w:rsidRPr="00357AA3">
                        <w:rPr>
                          <w:i/>
                          <w:iCs/>
                        </w:rPr>
                        <w:t xml:space="preserve">– </w:t>
                      </w:r>
                      <w:r w:rsidRPr="00A02551">
                        <w:rPr>
                          <w:rStyle w:val="Subtielebenadrukking"/>
                          <w:color w:val="auto"/>
                        </w:rPr>
                        <w:t>5</w:t>
                      </w:r>
                      <w:r>
                        <w:rPr>
                          <w:rStyle w:val="Subtielebenadrukking"/>
                          <w:color w:val="auto"/>
                        </w:rPr>
                        <w:t xml:space="preserve"> </w:t>
                      </w:r>
                      <w:r w:rsidRPr="00A02551">
                        <w:rPr>
                          <w:rStyle w:val="Subtielebenadrukking"/>
                          <w:color w:val="auto"/>
                        </w:rPr>
                        <w:t>=</w:t>
                      </w:r>
                      <w:r>
                        <w:rPr>
                          <w:rStyle w:val="Subtielebenadrukking"/>
                          <w:color w:val="auto"/>
                        </w:rPr>
                        <w:t xml:space="preserve"> </w:t>
                      </w:r>
                      <w:r w:rsidRPr="00A02551">
                        <w:rPr>
                          <w:rStyle w:val="Subtielebenadrukking"/>
                          <w:color w:val="auto"/>
                        </w:rPr>
                        <w:t>erg graag)</w:t>
                      </w:r>
                    </w:p>
                    <w:p w:rsidR="002247A3" w:rsidRPr="00A02551" w:rsidRDefault="002247A3" w:rsidP="0083434D">
                      <w:pPr>
                        <w:pStyle w:val="Lijstalinea"/>
                        <w:numPr>
                          <w:ilvl w:val="0"/>
                          <w:numId w:val="38"/>
                        </w:numPr>
                        <w:rPr>
                          <w:rStyle w:val="Subtielebenadrukking"/>
                          <w:color w:val="auto"/>
                        </w:rPr>
                      </w:pPr>
                      <w:r w:rsidRPr="00A02551">
                        <w:rPr>
                          <w:rStyle w:val="Subtielebenadrukking"/>
                          <w:color w:val="auto"/>
                        </w:rPr>
                        <w:t>Hoeveel boeken zul je naar verwachting lenen in een jaar?</w:t>
                      </w:r>
                    </w:p>
                    <w:p w:rsidR="002247A3" w:rsidRPr="00A02551" w:rsidRDefault="002247A3" w:rsidP="00640222"/>
                  </w:txbxContent>
                </v:textbox>
                <w10:wrap type="topAndBottom" anchorx="margin"/>
              </v:shape>
            </w:pict>
          </mc:Fallback>
        </mc:AlternateContent>
      </w:r>
    </w:p>
    <w:p w:rsidR="00640222" w:rsidRDefault="00640222" w:rsidP="00640222">
      <w:r w:rsidRPr="00B957F2">
        <w:t xml:space="preserve">Wat kan er </w:t>
      </w:r>
      <w:r>
        <w:t>mis gaan bij deze enquête</w:t>
      </w:r>
      <w:r w:rsidRPr="00B957F2">
        <w:t>vragen? Denk hierover na voordat je verder leest. Bedenk voorbeelden van verschillende mogelijke antwoorden op deze vragen die de onderzoeker zou mogen ve</w:t>
      </w:r>
      <w:r>
        <w:t>rwachten en die hem problemen zul</w:t>
      </w:r>
      <w:r w:rsidRPr="00B957F2">
        <w:t>l</w:t>
      </w:r>
      <w:r>
        <w:t>en</w:t>
      </w:r>
      <w:r w:rsidRPr="00B957F2">
        <w:t xml:space="preserve"> geven </w:t>
      </w:r>
      <w:r>
        <w:t>bij het trekken van conclusies.</w:t>
      </w:r>
    </w:p>
    <w:p w:rsidR="00640222" w:rsidRPr="00B957F2" w:rsidRDefault="00640222" w:rsidP="00640222"/>
    <w:p w:rsidR="00640222" w:rsidRDefault="00640222" w:rsidP="00640222">
      <w:pPr>
        <w:overflowPunct/>
        <w:autoSpaceDE/>
        <w:autoSpaceDN/>
        <w:adjustRightInd/>
        <w:spacing w:line="240" w:lineRule="auto"/>
        <w:textAlignment w:val="auto"/>
      </w:pPr>
      <w:r>
        <w:br w:type="page"/>
      </w:r>
    </w:p>
    <w:p w:rsidR="00640222" w:rsidRDefault="00640222" w:rsidP="00E66735">
      <w:r>
        <w:rPr>
          <w:noProof/>
        </w:rPr>
        <w:lastRenderedPageBreak/>
        <mc:AlternateContent>
          <mc:Choice Requires="wps">
            <w:drawing>
              <wp:anchor distT="0" distB="0" distL="114300" distR="114300" simplePos="0" relativeHeight="251723776" behindDoc="0" locked="0" layoutInCell="1" allowOverlap="1" wp14:anchorId="4B21F208" wp14:editId="704EE79B">
                <wp:simplePos x="0" y="0"/>
                <wp:positionH relativeFrom="margin">
                  <wp:align>center</wp:align>
                </wp:positionH>
                <wp:positionV relativeFrom="paragraph">
                  <wp:posOffset>7620</wp:posOffset>
                </wp:positionV>
                <wp:extent cx="5400040" cy="8086725"/>
                <wp:effectExtent l="0" t="0" r="10160" b="28575"/>
                <wp:wrapTopAndBottom/>
                <wp:docPr id="25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8087096"/>
                        </a:xfrm>
                        <a:prstGeom prst="rect">
                          <a:avLst/>
                        </a:prstGeom>
                        <a:solidFill>
                          <a:srgbClr val="DAEEF3"/>
                        </a:solidFill>
                        <a:ln w="9525">
                          <a:solidFill>
                            <a:srgbClr val="000000"/>
                          </a:solidFill>
                          <a:miter lim="800000"/>
                          <a:headEnd/>
                          <a:tailEnd/>
                        </a:ln>
                      </wps:spPr>
                      <wps:txbx>
                        <w:txbxContent>
                          <w:p w:rsidR="002247A3" w:rsidRDefault="002247A3" w:rsidP="00640222">
                            <w:pPr>
                              <w:pStyle w:val="Kop3"/>
                            </w:pPr>
                            <w:bookmarkStart w:id="20" w:name="_Toc428362853"/>
                            <w:bookmarkStart w:id="21" w:name="_Toc428363154"/>
                            <w:r>
                              <w:t>Theorie over enquête</w:t>
                            </w:r>
                            <w:r w:rsidRPr="00B957F2">
                              <w:t>vragen</w:t>
                            </w:r>
                            <w:bookmarkEnd w:id="20"/>
                            <w:bookmarkEnd w:id="21"/>
                          </w:p>
                          <w:p w:rsidR="002247A3" w:rsidRPr="00B957F2" w:rsidRDefault="002247A3" w:rsidP="00640222">
                            <w:r w:rsidRPr="00B957F2">
                              <w:t>Het opstellen van onderzoeks</w:t>
                            </w:r>
                            <w:r>
                              <w:t>-</w:t>
                            </w:r>
                            <w:r w:rsidRPr="00B957F2">
                              <w:t xml:space="preserve"> en enquêtevragen is geen simpele zaak. Allereerst is het belangrijk dat de onderzoeksvraag </w:t>
                            </w:r>
                            <w:r>
                              <w:t>kan worden</w:t>
                            </w:r>
                            <w:r w:rsidRPr="00B957F2">
                              <w:t xml:space="preserve"> beantwoord</w:t>
                            </w:r>
                            <w:r>
                              <w:t>t met d</w:t>
                            </w:r>
                            <w:r w:rsidRPr="00B957F2">
                              <w:t xml:space="preserve">e antwoorden op de enquêtevragen. Vaak is het niet mogelijk om </w:t>
                            </w:r>
                            <w:r>
                              <w:t>in een enquête</w:t>
                            </w:r>
                            <w:r w:rsidRPr="00B957F2">
                              <w:t xml:space="preserve"> rechtstreeks de onderzoeksv</w:t>
                            </w:r>
                            <w:r>
                              <w:t>raag te stellen.</w:t>
                            </w:r>
                          </w:p>
                          <w:p w:rsidR="002247A3" w:rsidRDefault="002247A3" w:rsidP="00640222"/>
                          <w:p w:rsidR="002247A3" w:rsidRPr="00B957F2" w:rsidRDefault="002247A3" w:rsidP="00640222">
                            <w:r w:rsidRPr="00B957F2">
                              <w:t xml:space="preserve">Er is al veel geschreven over problemen met enquêtevragen. </w:t>
                            </w:r>
                            <w:r>
                              <w:t xml:space="preserve">Hieronder volgen </w:t>
                            </w:r>
                            <w:r w:rsidRPr="00B957F2">
                              <w:t>aandachtspunten voor het formuleren van enquêtevragen.</w:t>
                            </w:r>
                          </w:p>
                          <w:p w:rsidR="002247A3" w:rsidRPr="00B957F2" w:rsidRDefault="002247A3" w:rsidP="00640222"/>
                          <w:p w:rsidR="002247A3" w:rsidRPr="00A10F57" w:rsidRDefault="002247A3" w:rsidP="0083434D">
                            <w:pPr>
                              <w:numPr>
                                <w:ilvl w:val="0"/>
                                <w:numId w:val="9"/>
                              </w:numPr>
                              <w:rPr>
                                <w:b/>
                              </w:rPr>
                            </w:pPr>
                            <w:r w:rsidRPr="00A10F57">
                              <w:rPr>
                                <w:b/>
                              </w:rPr>
                              <w:t>Stel begrijpelijke vragen</w:t>
                            </w:r>
                          </w:p>
                          <w:p w:rsidR="002247A3" w:rsidRPr="00A02551" w:rsidRDefault="002247A3" w:rsidP="00A10F57">
                            <w:pPr>
                              <w:ind w:left="360"/>
                            </w:pPr>
                            <w:r>
                              <w:t xml:space="preserve">Niet iedereen begrijpt </w:t>
                            </w:r>
                            <w:r w:rsidRPr="00A02551">
                              <w:t xml:space="preserve">vragen als </w:t>
                            </w:r>
                            <w:r w:rsidRPr="00A02551">
                              <w:rPr>
                                <w:rStyle w:val="Subtielebenadrukking"/>
                                <w:color w:val="auto"/>
                              </w:rPr>
                              <w:t>Denkt u dat de snelheid waarmee de prijzen voor mobielen stijgen steeds groter wordt?</w:t>
                            </w:r>
                          </w:p>
                          <w:p w:rsidR="002247A3" w:rsidRPr="00A10F57" w:rsidRDefault="002247A3" w:rsidP="0083434D">
                            <w:pPr>
                              <w:numPr>
                                <w:ilvl w:val="0"/>
                                <w:numId w:val="9"/>
                              </w:numPr>
                              <w:rPr>
                                <w:b/>
                              </w:rPr>
                            </w:pPr>
                            <w:r w:rsidRPr="00A10F57">
                              <w:rPr>
                                <w:b/>
                              </w:rPr>
                              <w:t>Stel ondubbelzinnige vragen</w:t>
                            </w:r>
                          </w:p>
                          <w:p w:rsidR="002247A3" w:rsidRPr="00A02551" w:rsidRDefault="002247A3" w:rsidP="00A10F57">
                            <w:pPr>
                              <w:ind w:left="360"/>
                            </w:pPr>
                            <w:r w:rsidRPr="00A02551">
                              <w:t xml:space="preserve">De vraag </w:t>
                            </w:r>
                            <w:r w:rsidRPr="00A02551">
                              <w:rPr>
                                <w:rStyle w:val="Subtielebenadrukking"/>
                                <w:color w:val="auto"/>
                              </w:rPr>
                              <w:t>Wanneer bent u van school gegaan?</w:t>
                            </w:r>
                            <w:r w:rsidRPr="00A02551">
                              <w:t xml:space="preserve"> levert antwoorden op als ‘</w:t>
                            </w:r>
                            <w:r w:rsidRPr="00A02551">
                              <w:rPr>
                                <w:rStyle w:val="CitaatChar"/>
                                <w:color w:val="auto"/>
                              </w:rPr>
                              <w:t>in 2010</w:t>
                            </w:r>
                            <w:r w:rsidRPr="00A02551">
                              <w:t>’, ‘</w:t>
                            </w:r>
                            <w:r w:rsidRPr="00A02551">
                              <w:rPr>
                                <w:rStyle w:val="CitaatChar"/>
                                <w:color w:val="auto"/>
                              </w:rPr>
                              <w:t xml:space="preserve">toen ik </w:t>
                            </w:r>
                            <w:r>
                              <w:rPr>
                                <w:rStyle w:val="CitaatChar"/>
                                <w:color w:val="auto"/>
                              </w:rPr>
                              <w:t>17</w:t>
                            </w:r>
                            <w:r w:rsidRPr="00A02551">
                              <w:rPr>
                                <w:rStyle w:val="CitaatChar"/>
                                <w:color w:val="auto"/>
                              </w:rPr>
                              <w:t xml:space="preserve"> was</w:t>
                            </w:r>
                            <w:r w:rsidRPr="00A02551">
                              <w:t>’ of ‘</w:t>
                            </w:r>
                            <w:r w:rsidRPr="00A02551">
                              <w:rPr>
                                <w:rStyle w:val="CitaatChar"/>
                                <w:color w:val="auto"/>
                              </w:rPr>
                              <w:t>afgelopen zomer</w:t>
                            </w:r>
                            <w:r w:rsidRPr="00A02551">
                              <w:t>’. Daarnaast is onduidelijk om welke school het gaat (basisschool, middelbare school of de laatst bezochte school).</w:t>
                            </w:r>
                          </w:p>
                          <w:p w:rsidR="002247A3" w:rsidRPr="00E66735" w:rsidRDefault="002247A3" w:rsidP="0083434D">
                            <w:pPr>
                              <w:numPr>
                                <w:ilvl w:val="0"/>
                                <w:numId w:val="9"/>
                              </w:numPr>
                              <w:rPr>
                                <w:b/>
                              </w:rPr>
                            </w:pPr>
                            <w:r w:rsidRPr="00E66735">
                              <w:rPr>
                                <w:b/>
                              </w:rPr>
                              <w:t>Mijd suggestieve vragen</w:t>
                            </w:r>
                          </w:p>
                          <w:p w:rsidR="002247A3" w:rsidRPr="00A02551" w:rsidRDefault="002247A3" w:rsidP="00E66735">
                            <w:pPr>
                              <w:ind w:left="360"/>
                            </w:pPr>
                            <w:r w:rsidRPr="00A02551">
                              <w:t xml:space="preserve">Vragen als </w:t>
                            </w:r>
                            <w:r w:rsidRPr="00A02551">
                              <w:rPr>
                                <w:rStyle w:val="Subtielebenadrukking"/>
                                <w:color w:val="auto"/>
                              </w:rPr>
                              <w:t xml:space="preserve">Heeft u ook genoten van de warme zomer afgelopen jaar? </w:t>
                            </w:r>
                            <w:r w:rsidRPr="00A02551">
                              <w:t>sturen mensen al in een bepaalde antwoordrichting.</w:t>
                            </w:r>
                          </w:p>
                          <w:p w:rsidR="002247A3" w:rsidRPr="00E66735" w:rsidRDefault="002247A3" w:rsidP="0083434D">
                            <w:pPr>
                              <w:numPr>
                                <w:ilvl w:val="0"/>
                                <w:numId w:val="9"/>
                              </w:numPr>
                              <w:rPr>
                                <w:b/>
                              </w:rPr>
                            </w:pPr>
                            <w:r w:rsidRPr="00E66735">
                              <w:rPr>
                                <w:b/>
                              </w:rPr>
                              <w:t>Stel geen dubbele vragen</w:t>
                            </w:r>
                          </w:p>
                          <w:p w:rsidR="002247A3" w:rsidRPr="00A02551" w:rsidRDefault="002247A3" w:rsidP="00E66735">
                            <w:pPr>
                              <w:ind w:left="360"/>
                            </w:pPr>
                            <w:r w:rsidRPr="00A02551">
                              <w:t>Bij vragen als</w:t>
                            </w:r>
                            <w:r w:rsidRPr="00A02551">
                              <w:rPr>
                                <w:rStyle w:val="Subtielebenadrukking"/>
                                <w:color w:val="auto"/>
                              </w:rPr>
                              <w:t xml:space="preserve"> Is het u bekend dat er in Leiden examentraining gegeven wordt, maar dat men daar niet alle vakken aanbiedt?</w:t>
                            </w:r>
                            <w:r w:rsidRPr="00A02551">
                              <w:rPr>
                                <w:rStyle w:val="CitaatChar"/>
                                <w:color w:val="auto"/>
                              </w:rPr>
                              <w:t xml:space="preserve"> </w:t>
                            </w:r>
                            <w:r w:rsidRPr="00A02551">
                              <w:t>moet je eigenlijk zowel op de eerste als tweede vraag een antwoord geven, terwijl een antwoord op de tweede vraag enkel zin heeft als de eerste met ‘ja’ beantwoord is.</w:t>
                            </w:r>
                          </w:p>
                          <w:p w:rsidR="002247A3" w:rsidRPr="00E66735" w:rsidRDefault="002247A3" w:rsidP="0083434D">
                            <w:pPr>
                              <w:numPr>
                                <w:ilvl w:val="0"/>
                                <w:numId w:val="9"/>
                              </w:numPr>
                              <w:rPr>
                                <w:b/>
                              </w:rPr>
                            </w:pPr>
                            <w:r w:rsidRPr="00E66735">
                              <w:rPr>
                                <w:b/>
                              </w:rPr>
                              <w:t xml:space="preserve">Stel geen vragen met </w:t>
                            </w:r>
                            <w:r>
                              <w:rPr>
                                <w:b/>
                              </w:rPr>
                              <w:t xml:space="preserve">een </w:t>
                            </w:r>
                            <w:r w:rsidRPr="00E66735">
                              <w:rPr>
                                <w:b/>
                              </w:rPr>
                              <w:t>dubbele ontkenning</w:t>
                            </w:r>
                          </w:p>
                          <w:p w:rsidR="002247A3" w:rsidRPr="00A02551" w:rsidRDefault="002247A3" w:rsidP="00E66735">
                            <w:pPr>
                              <w:ind w:left="360"/>
                            </w:pPr>
                            <w:r w:rsidRPr="00A02551">
                              <w:t xml:space="preserve">Bij vragen als </w:t>
                            </w:r>
                            <w:r w:rsidRPr="00A02551">
                              <w:rPr>
                                <w:rStyle w:val="Subtielebenadrukking"/>
                                <w:color w:val="auto"/>
                              </w:rPr>
                              <w:t>Heeft u liever niet dat er geen keuzemogelijkheden zijn?</w:t>
                            </w:r>
                            <w:r w:rsidRPr="00A02551">
                              <w:rPr>
                                <w:rStyle w:val="CitaatChar"/>
                                <w:color w:val="auto"/>
                              </w:rPr>
                              <w:t xml:space="preserve"> </w:t>
                            </w:r>
                            <w:r w:rsidRPr="00A02551">
                              <w:t>weet je als onderzoeker eigenlijk niet wat het antwoord ‘ja’ betekent.</w:t>
                            </w:r>
                          </w:p>
                          <w:p w:rsidR="002247A3" w:rsidRPr="00E66735" w:rsidRDefault="002247A3" w:rsidP="0083434D">
                            <w:pPr>
                              <w:numPr>
                                <w:ilvl w:val="0"/>
                                <w:numId w:val="9"/>
                              </w:numPr>
                              <w:rPr>
                                <w:b/>
                              </w:rPr>
                            </w:pPr>
                            <w:r w:rsidRPr="00E66735">
                              <w:rPr>
                                <w:b/>
                              </w:rPr>
                              <w:t>Pas op met vragen die een beroep doen op herinnering</w:t>
                            </w:r>
                          </w:p>
                          <w:p w:rsidR="002247A3" w:rsidRPr="00A02551" w:rsidRDefault="002247A3" w:rsidP="00E66735">
                            <w:pPr>
                              <w:ind w:left="360"/>
                            </w:pPr>
                            <w:r w:rsidRPr="00A02551">
                              <w:t>Uit onderzoek blijkt dat mensen zeer onnauwkeurige antwoorden geven op vragen waarbij ze uit hun geheugen moeten putten.</w:t>
                            </w:r>
                          </w:p>
                          <w:p w:rsidR="002247A3" w:rsidRPr="00E66735" w:rsidRDefault="002247A3" w:rsidP="0083434D">
                            <w:pPr>
                              <w:numPr>
                                <w:ilvl w:val="0"/>
                                <w:numId w:val="9"/>
                              </w:numPr>
                              <w:rPr>
                                <w:b/>
                              </w:rPr>
                            </w:pPr>
                            <w:r w:rsidRPr="00E66735">
                              <w:rPr>
                                <w:b/>
                              </w:rPr>
                              <w:t>Pas op met sociaal gevoelige onderwerpen</w:t>
                            </w:r>
                          </w:p>
                          <w:p w:rsidR="002247A3" w:rsidRPr="00A02551" w:rsidRDefault="002247A3" w:rsidP="00E66735">
                            <w:pPr>
                              <w:ind w:left="360"/>
                            </w:pPr>
                            <w:r w:rsidRPr="00A02551">
                              <w:t xml:space="preserve">Een vraag als </w:t>
                            </w:r>
                            <w:r w:rsidRPr="00A02551">
                              <w:rPr>
                                <w:rStyle w:val="Subtielebenadrukking"/>
                                <w:color w:val="auto"/>
                              </w:rPr>
                              <w:t xml:space="preserve">Hoe vaak heb je het laatste half jaar drugs gebruikt? </w:t>
                            </w:r>
                            <w:r w:rsidRPr="00A02551">
                              <w:t>zullen velen niet (helemaal) eerlijk beantwoorden.</w:t>
                            </w:r>
                          </w:p>
                          <w:p w:rsidR="002247A3" w:rsidRPr="00A02551" w:rsidRDefault="002247A3" w:rsidP="00640222"/>
                          <w:p w:rsidR="002247A3" w:rsidRPr="00A02551" w:rsidRDefault="002247A3" w:rsidP="00640222">
                            <w:r w:rsidRPr="00A02551">
                              <w:t xml:space="preserve">Vragen kunnen we indelen in open en gesloten vragen. Bij open vragen kan degene die de vragenlijst krijgt zelf een antwoord formuleren. Dat heeft als nadeel dat de antwoorden soms nauwelijks te vergelijken zijn. Ook kunnen mensen eerder mogelijkheden vergeten. In vragen als </w:t>
                            </w:r>
                            <w:r w:rsidRPr="00A02551">
                              <w:rPr>
                                <w:rStyle w:val="Subtielebenadrukking"/>
                                <w:color w:val="auto"/>
                              </w:rPr>
                              <w:t>Welke tv-programma’s heb je het afgelopen weekend bekeken?</w:t>
                            </w:r>
                            <w:r w:rsidRPr="00A02551">
                              <w:rPr>
                                <w:i/>
                                <w:iCs/>
                              </w:rPr>
                              <w:t xml:space="preserve"> </w:t>
                            </w:r>
                            <w:r w:rsidRPr="00A02551">
                              <w:t>zullen ze programma’s vergeten.</w:t>
                            </w:r>
                          </w:p>
                          <w:p w:rsidR="002247A3" w:rsidRPr="00A02551" w:rsidRDefault="002247A3" w:rsidP="00640222">
                            <w:r w:rsidRPr="00A02551">
                              <w:t>Bij gesloten vragen kun je kiezen uit een beperkt aantal mogelijke antwoorden. Daardoor zijn de antwoorden gemakkelijker te vergelijken.</w:t>
                            </w:r>
                          </w:p>
                          <w:p w:rsidR="002247A3" w:rsidRPr="00A02551" w:rsidRDefault="002247A3" w:rsidP="00640222"/>
                          <w:p w:rsidR="002247A3" w:rsidRPr="00A02551" w:rsidRDefault="002247A3" w:rsidP="00640222">
                            <w:r w:rsidRPr="00A02551">
                              <w:t>Een ander punt van aandacht is de volgorde van de vragen. Sommige vragen kunnen een stemming oproepen die vervolgens de antwoorden van volgende vragen kunnen beïnvloeden. Als een onderzoeker eerst vraagt naar wat een scholier op zijn kamer heeft (</w:t>
                            </w:r>
                            <w:r w:rsidRPr="00A02551">
                              <w:rPr>
                                <w:rStyle w:val="Subtielebenadrukking"/>
                                <w:color w:val="auto"/>
                              </w:rPr>
                              <w:t>Heeft u een tv op uw kamer?</w:t>
                            </w:r>
                            <w:r w:rsidRPr="00A02551">
                              <w:t xml:space="preserve">; </w:t>
                            </w:r>
                            <w:r w:rsidRPr="00A02551">
                              <w:rPr>
                                <w:rStyle w:val="Subtielebenadrukking"/>
                                <w:color w:val="auto"/>
                              </w:rPr>
                              <w:t>Heeft u een computer op uw kamer?</w:t>
                            </w:r>
                            <w:r w:rsidRPr="00A02551">
                              <w:t xml:space="preserve">, </w:t>
                            </w:r>
                            <w:r w:rsidRPr="00A02551">
                              <w:rPr>
                                <w:rStyle w:val="Subtielebenadrukking"/>
                                <w:color w:val="auto"/>
                              </w:rPr>
                              <w:t>Heeft uw kamer een oppervlakte van meer dan 25 vierkante meter?</w:t>
                            </w:r>
                            <w:r w:rsidRPr="00A02551">
                              <w:t xml:space="preserve">) en dan vraagt </w:t>
                            </w:r>
                            <w:r w:rsidRPr="00A02551">
                              <w:rPr>
                                <w:rStyle w:val="Subtielebenadrukking"/>
                                <w:color w:val="auto"/>
                              </w:rPr>
                              <w:t xml:space="preserve">Geef door middel van een cijfer van 1 tot en met 10 aan hoe tevreden u bent met uw </w:t>
                            </w:r>
                            <w:r w:rsidRPr="00E66735">
                              <w:rPr>
                                <w:rStyle w:val="Subtielebenadrukking"/>
                                <w:color w:val="auto"/>
                              </w:rPr>
                              <w:t>kame</w:t>
                            </w:r>
                            <w:r w:rsidRPr="00E66735">
                              <w:rPr>
                                <w:i/>
                              </w:rPr>
                              <w:t>r</w:t>
                            </w:r>
                            <w:r w:rsidRPr="00E66735">
                              <w:t>, k</w:t>
                            </w:r>
                            <w:r w:rsidRPr="00A02551">
                              <w:t xml:space="preserve">an </w:t>
                            </w:r>
                            <w:r>
                              <w:t xml:space="preserve">hij </w:t>
                            </w:r>
                            <w:r w:rsidRPr="00A02551">
                              <w:t>andere cijfers verwachten als wanneer hij eerst de tevredenheidsvraag zou stellen.</w:t>
                            </w:r>
                          </w:p>
                          <w:p w:rsidR="002247A3" w:rsidRPr="00A02551"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21F208" id="Text Box 34" o:spid="_x0000_s1029" type="#_x0000_t202" style="position:absolute;margin-left:0;margin-top:.6pt;width:425.2pt;height:636.7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" fillcolor="#daeef3">
                <v:textbox>
                  <w:txbxContent>
                    <w:p w:rsidR="002247A3" w:rsidRDefault="002247A3" w:rsidP="00640222">
                      <w:pPr>
                        <w:pStyle w:val="Kop3"/>
                      </w:pPr>
                      <w:bookmarkStart w:id="22" w:name="_Toc428362853"/>
                      <w:bookmarkStart w:id="23" w:name="_Toc428363154"/>
                      <w:r>
                        <w:t>Theorie over enquête</w:t>
                      </w:r>
                      <w:r w:rsidRPr="00B957F2">
                        <w:t>vragen</w:t>
                      </w:r>
                      <w:bookmarkEnd w:id="22"/>
                      <w:bookmarkEnd w:id="23"/>
                    </w:p>
                    <w:p w:rsidR="002247A3" w:rsidRPr="00B957F2" w:rsidRDefault="002247A3" w:rsidP="00640222">
                      <w:r w:rsidRPr="00B957F2">
                        <w:t>Het opstellen van onderzoeks</w:t>
                      </w:r>
                      <w:r>
                        <w:t>-</w:t>
                      </w:r>
                      <w:r w:rsidRPr="00B957F2">
                        <w:t xml:space="preserve"> en enquêtevragen is geen simpele zaak. Allereerst is het belangrijk dat de onderzoeksvraag </w:t>
                      </w:r>
                      <w:r>
                        <w:t>kan worden</w:t>
                      </w:r>
                      <w:r w:rsidRPr="00B957F2">
                        <w:t xml:space="preserve"> beantwoord</w:t>
                      </w:r>
                      <w:r>
                        <w:t>t met d</w:t>
                      </w:r>
                      <w:r w:rsidRPr="00B957F2">
                        <w:t xml:space="preserve">e antwoorden op de enquêtevragen. Vaak is het niet mogelijk om </w:t>
                      </w:r>
                      <w:r>
                        <w:t>in een enquête</w:t>
                      </w:r>
                      <w:r w:rsidRPr="00B957F2">
                        <w:t xml:space="preserve"> rechtstreeks de onderzoeksv</w:t>
                      </w:r>
                      <w:r>
                        <w:t>raag te stellen.</w:t>
                      </w:r>
                    </w:p>
                    <w:p w:rsidR="002247A3" w:rsidRDefault="002247A3" w:rsidP="00640222"/>
                    <w:p w:rsidR="002247A3" w:rsidRPr="00B957F2" w:rsidRDefault="002247A3" w:rsidP="00640222">
                      <w:r w:rsidRPr="00B957F2">
                        <w:t xml:space="preserve">Er is al veel geschreven over problemen met enquêtevragen. </w:t>
                      </w:r>
                      <w:r>
                        <w:t xml:space="preserve">Hieronder volgen </w:t>
                      </w:r>
                      <w:r w:rsidRPr="00B957F2">
                        <w:t>aandachtspunten voor het formuleren van enquêtevragen.</w:t>
                      </w:r>
                    </w:p>
                    <w:p w:rsidR="002247A3" w:rsidRPr="00B957F2" w:rsidRDefault="002247A3" w:rsidP="00640222"/>
                    <w:p w:rsidR="002247A3" w:rsidRPr="00A10F57" w:rsidRDefault="002247A3" w:rsidP="0083434D">
                      <w:pPr>
                        <w:numPr>
                          <w:ilvl w:val="0"/>
                          <w:numId w:val="9"/>
                        </w:numPr>
                        <w:rPr>
                          <w:b/>
                        </w:rPr>
                      </w:pPr>
                      <w:r w:rsidRPr="00A10F57">
                        <w:rPr>
                          <w:b/>
                        </w:rPr>
                        <w:t>Stel begrijpelijke vragen</w:t>
                      </w:r>
                    </w:p>
                    <w:p w:rsidR="002247A3" w:rsidRPr="00A02551" w:rsidRDefault="002247A3" w:rsidP="00A10F57">
                      <w:pPr>
                        <w:ind w:left="360"/>
                      </w:pPr>
                      <w:r>
                        <w:t xml:space="preserve">Niet iedereen begrijpt </w:t>
                      </w:r>
                      <w:r w:rsidRPr="00A02551">
                        <w:t xml:space="preserve">vragen als </w:t>
                      </w:r>
                      <w:r w:rsidRPr="00A02551">
                        <w:rPr>
                          <w:rStyle w:val="Subtielebenadrukking"/>
                          <w:color w:val="auto"/>
                        </w:rPr>
                        <w:t>Denkt u dat de snelheid waarmee de prijzen voor mobielen stijgen steeds groter wordt?</w:t>
                      </w:r>
                    </w:p>
                    <w:p w:rsidR="002247A3" w:rsidRPr="00A10F57" w:rsidRDefault="002247A3" w:rsidP="0083434D">
                      <w:pPr>
                        <w:numPr>
                          <w:ilvl w:val="0"/>
                          <w:numId w:val="9"/>
                        </w:numPr>
                        <w:rPr>
                          <w:b/>
                        </w:rPr>
                      </w:pPr>
                      <w:r w:rsidRPr="00A10F57">
                        <w:rPr>
                          <w:b/>
                        </w:rPr>
                        <w:t>Stel ondubbelzinnige vragen</w:t>
                      </w:r>
                    </w:p>
                    <w:p w:rsidR="002247A3" w:rsidRPr="00A02551" w:rsidRDefault="002247A3" w:rsidP="00A10F57">
                      <w:pPr>
                        <w:ind w:left="360"/>
                      </w:pPr>
                      <w:r w:rsidRPr="00A02551">
                        <w:t xml:space="preserve">De vraag </w:t>
                      </w:r>
                      <w:r w:rsidRPr="00A02551">
                        <w:rPr>
                          <w:rStyle w:val="Subtielebenadrukking"/>
                          <w:color w:val="auto"/>
                        </w:rPr>
                        <w:t>Wanneer bent u van school gegaan?</w:t>
                      </w:r>
                      <w:r w:rsidRPr="00A02551">
                        <w:t xml:space="preserve"> levert antwoorden op als ‘</w:t>
                      </w:r>
                      <w:r w:rsidRPr="00A02551">
                        <w:rPr>
                          <w:rStyle w:val="CitaatChar"/>
                          <w:color w:val="auto"/>
                        </w:rPr>
                        <w:t>in 2010</w:t>
                      </w:r>
                      <w:r w:rsidRPr="00A02551">
                        <w:t>’, ‘</w:t>
                      </w:r>
                      <w:r w:rsidRPr="00A02551">
                        <w:rPr>
                          <w:rStyle w:val="CitaatChar"/>
                          <w:color w:val="auto"/>
                        </w:rPr>
                        <w:t xml:space="preserve">toen ik </w:t>
                      </w:r>
                      <w:r>
                        <w:rPr>
                          <w:rStyle w:val="CitaatChar"/>
                          <w:color w:val="auto"/>
                        </w:rPr>
                        <w:t>17</w:t>
                      </w:r>
                      <w:r w:rsidRPr="00A02551">
                        <w:rPr>
                          <w:rStyle w:val="CitaatChar"/>
                          <w:color w:val="auto"/>
                        </w:rPr>
                        <w:t xml:space="preserve"> was</w:t>
                      </w:r>
                      <w:r w:rsidRPr="00A02551">
                        <w:t>’ of ‘</w:t>
                      </w:r>
                      <w:r w:rsidRPr="00A02551">
                        <w:rPr>
                          <w:rStyle w:val="CitaatChar"/>
                          <w:color w:val="auto"/>
                        </w:rPr>
                        <w:t>afgelopen zomer</w:t>
                      </w:r>
                      <w:r w:rsidRPr="00A02551">
                        <w:t>’. Daarnaast is onduidelijk om welke school het gaat (basisschool, middelbare school of de laatst bezochte school).</w:t>
                      </w:r>
                    </w:p>
                    <w:p w:rsidR="002247A3" w:rsidRPr="00E66735" w:rsidRDefault="002247A3" w:rsidP="0083434D">
                      <w:pPr>
                        <w:numPr>
                          <w:ilvl w:val="0"/>
                          <w:numId w:val="9"/>
                        </w:numPr>
                        <w:rPr>
                          <w:b/>
                        </w:rPr>
                      </w:pPr>
                      <w:r w:rsidRPr="00E66735">
                        <w:rPr>
                          <w:b/>
                        </w:rPr>
                        <w:t>Mijd suggestieve vragen</w:t>
                      </w:r>
                    </w:p>
                    <w:p w:rsidR="002247A3" w:rsidRPr="00A02551" w:rsidRDefault="002247A3" w:rsidP="00E66735">
                      <w:pPr>
                        <w:ind w:left="360"/>
                      </w:pPr>
                      <w:r w:rsidRPr="00A02551">
                        <w:t xml:space="preserve">Vragen als </w:t>
                      </w:r>
                      <w:r w:rsidRPr="00A02551">
                        <w:rPr>
                          <w:rStyle w:val="Subtielebenadrukking"/>
                          <w:color w:val="auto"/>
                        </w:rPr>
                        <w:t xml:space="preserve">Heeft u ook genoten van de warme zomer afgelopen jaar? </w:t>
                      </w:r>
                      <w:r w:rsidRPr="00A02551">
                        <w:t>sturen mensen al in een bepaalde antwoordrichting.</w:t>
                      </w:r>
                    </w:p>
                    <w:p w:rsidR="002247A3" w:rsidRPr="00E66735" w:rsidRDefault="002247A3" w:rsidP="0083434D">
                      <w:pPr>
                        <w:numPr>
                          <w:ilvl w:val="0"/>
                          <w:numId w:val="9"/>
                        </w:numPr>
                        <w:rPr>
                          <w:b/>
                        </w:rPr>
                      </w:pPr>
                      <w:r w:rsidRPr="00E66735">
                        <w:rPr>
                          <w:b/>
                        </w:rPr>
                        <w:t>Stel geen dubbele vragen</w:t>
                      </w:r>
                    </w:p>
                    <w:p w:rsidR="002247A3" w:rsidRPr="00A02551" w:rsidRDefault="002247A3" w:rsidP="00E66735">
                      <w:pPr>
                        <w:ind w:left="360"/>
                      </w:pPr>
                      <w:r w:rsidRPr="00A02551">
                        <w:t>Bij vragen als</w:t>
                      </w:r>
                      <w:r w:rsidRPr="00A02551">
                        <w:rPr>
                          <w:rStyle w:val="Subtielebenadrukking"/>
                          <w:color w:val="auto"/>
                        </w:rPr>
                        <w:t xml:space="preserve"> Is het u bekend dat er in Leiden examentraining gegeven wordt, maar dat men daar niet alle vakken aanbiedt?</w:t>
                      </w:r>
                      <w:r w:rsidRPr="00A02551">
                        <w:rPr>
                          <w:rStyle w:val="CitaatChar"/>
                          <w:color w:val="auto"/>
                        </w:rPr>
                        <w:t xml:space="preserve"> </w:t>
                      </w:r>
                      <w:r w:rsidRPr="00A02551">
                        <w:t>moet je eigenlijk zowel op de eerste als tweede vraag een antwoord geven, terwijl een antwoord op de tweede vraag enkel zin heeft als de eerste met ‘ja’ beantwoord is.</w:t>
                      </w:r>
                    </w:p>
                    <w:p w:rsidR="002247A3" w:rsidRPr="00E66735" w:rsidRDefault="002247A3" w:rsidP="0083434D">
                      <w:pPr>
                        <w:numPr>
                          <w:ilvl w:val="0"/>
                          <w:numId w:val="9"/>
                        </w:numPr>
                        <w:rPr>
                          <w:b/>
                        </w:rPr>
                      </w:pPr>
                      <w:r w:rsidRPr="00E66735">
                        <w:rPr>
                          <w:b/>
                        </w:rPr>
                        <w:t xml:space="preserve">Stel geen vragen met </w:t>
                      </w:r>
                      <w:r>
                        <w:rPr>
                          <w:b/>
                        </w:rPr>
                        <w:t xml:space="preserve">een </w:t>
                      </w:r>
                      <w:r w:rsidRPr="00E66735">
                        <w:rPr>
                          <w:b/>
                        </w:rPr>
                        <w:t>dubbele ontkenning</w:t>
                      </w:r>
                    </w:p>
                    <w:p w:rsidR="002247A3" w:rsidRPr="00A02551" w:rsidRDefault="002247A3" w:rsidP="00E66735">
                      <w:pPr>
                        <w:ind w:left="360"/>
                      </w:pPr>
                      <w:r w:rsidRPr="00A02551">
                        <w:t xml:space="preserve">Bij vragen als </w:t>
                      </w:r>
                      <w:r w:rsidRPr="00A02551">
                        <w:rPr>
                          <w:rStyle w:val="Subtielebenadrukking"/>
                          <w:color w:val="auto"/>
                        </w:rPr>
                        <w:t>Heeft u liever niet dat er geen keuzemogelijkheden zijn?</w:t>
                      </w:r>
                      <w:r w:rsidRPr="00A02551">
                        <w:rPr>
                          <w:rStyle w:val="CitaatChar"/>
                          <w:color w:val="auto"/>
                        </w:rPr>
                        <w:t xml:space="preserve"> </w:t>
                      </w:r>
                      <w:r w:rsidRPr="00A02551">
                        <w:t>weet je als onderzoeker eigenlijk niet wat het antwoord ‘ja’ betekent.</w:t>
                      </w:r>
                    </w:p>
                    <w:p w:rsidR="002247A3" w:rsidRPr="00E66735" w:rsidRDefault="002247A3" w:rsidP="0083434D">
                      <w:pPr>
                        <w:numPr>
                          <w:ilvl w:val="0"/>
                          <w:numId w:val="9"/>
                        </w:numPr>
                        <w:rPr>
                          <w:b/>
                        </w:rPr>
                      </w:pPr>
                      <w:r w:rsidRPr="00E66735">
                        <w:rPr>
                          <w:b/>
                        </w:rPr>
                        <w:t>Pas op met vragen die een beroep doen op herinnering</w:t>
                      </w:r>
                    </w:p>
                    <w:p w:rsidR="002247A3" w:rsidRPr="00A02551" w:rsidRDefault="002247A3" w:rsidP="00E66735">
                      <w:pPr>
                        <w:ind w:left="360"/>
                      </w:pPr>
                      <w:r w:rsidRPr="00A02551">
                        <w:t>Uit onderzoek blijkt dat mensen zeer onnauwkeurige antwoorden geven op vragen waarbij ze uit hun geheugen moeten putten.</w:t>
                      </w:r>
                    </w:p>
                    <w:p w:rsidR="002247A3" w:rsidRPr="00E66735" w:rsidRDefault="002247A3" w:rsidP="0083434D">
                      <w:pPr>
                        <w:numPr>
                          <w:ilvl w:val="0"/>
                          <w:numId w:val="9"/>
                        </w:numPr>
                        <w:rPr>
                          <w:b/>
                        </w:rPr>
                      </w:pPr>
                      <w:r w:rsidRPr="00E66735">
                        <w:rPr>
                          <w:b/>
                        </w:rPr>
                        <w:t>Pas op met sociaal gevoelige onderwerpen</w:t>
                      </w:r>
                    </w:p>
                    <w:p w:rsidR="002247A3" w:rsidRPr="00A02551" w:rsidRDefault="002247A3" w:rsidP="00E66735">
                      <w:pPr>
                        <w:ind w:left="360"/>
                      </w:pPr>
                      <w:r w:rsidRPr="00A02551">
                        <w:t xml:space="preserve">Een vraag als </w:t>
                      </w:r>
                      <w:r w:rsidRPr="00A02551">
                        <w:rPr>
                          <w:rStyle w:val="Subtielebenadrukking"/>
                          <w:color w:val="auto"/>
                        </w:rPr>
                        <w:t xml:space="preserve">Hoe vaak heb je het laatste half jaar drugs gebruikt? </w:t>
                      </w:r>
                      <w:r w:rsidRPr="00A02551">
                        <w:t>zullen velen niet (helemaal) eerlijk beantwoorden.</w:t>
                      </w:r>
                    </w:p>
                    <w:p w:rsidR="002247A3" w:rsidRPr="00A02551" w:rsidRDefault="002247A3" w:rsidP="00640222"/>
                    <w:p w:rsidR="002247A3" w:rsidRPr="00A02551" w:rsidRDefault="002247A3" w:rsidP="00640222">
                      <w:r w:rsidRPr="00A02551">
                        <w:t xml:space="preserve">Vragen kunnen we indelen in open en gesloten vragen. Bij open vragen kan degene die de vragenlijst krijgt zelf een antwoord formuleren. Dat heeft als nadeel dat de antwoorden soms nauwelijks te vergelijken zijn. Ook kunnen mensen eerder mogelijkheden vergeten. In vragen als </w:t>
                      </w:r>
                      <w:r w:rsidRPr="00A02551">
                        <w:rPr>
                          <w:rStyle w:val="Subtielebenadrukking"/>
                          <w:color w:val="auto"/>
                        </w:rPr>
                        <w:t>Welke tv-programma’s heb je het afgelopen weekend bekeken?</w:t>
                      </w:r>
                      <w:r w:rsidRPr="00A02551">
                        <w:rPr>
                          <w:i/>
                          <w:iCs/>
                        </w:rPr>
                        <w:t xml:space="preserve"> </w:t>
                      </w:r>
                      <w:r w:rsidRPr="00A02551">
                        <w:t>zullen ze programma’s vergeten.</w:t>
                      </w:r>
                    </w:p>
                    <w:p w:rsidR="002247A3" w:rsidRPr="00A02551" w:rsidRDefault="002247A3" w:rsidP="00640222">
                      <w:r w:rsidRPr="00A02551">
                        <w:t>Bij gesloten vragen kun je kiezen uit een beperkt aantal mogelijke antwoorden. Daardoor zijn de antwoorden gemakkelijker te vergelijken.</w:t>
                      </w:r>
                    </w:p>
                    <w:p w:rsidR="002247A3" w:rsidRPr="00A02551" w:rsidRDefault="002247A3" w:rsidP="00640222"/>
                    <w:p w:rsidR="002247A3" w:rsidRPr="00A02551" w:rsidRDefault="002247A3" w:rsidP="00640222">
                      <w:r w:rsidRPr="00A02551">
                        <w:t>Een ander punt van aandacht is de volgorde van de vragen. Sommige vragen kunnen een stemming oproepen die vervolgens de antwoorden van volgende vragen kunnen beïnvloeden. Als een onderzoeker eerst vraagt naar wat een scholier op zijn kamer heeft (</w:t>
                      </w:r>
                      <w:r w:rsidRPr="00A02551">
                        <w:rPr>
                          <w:rStyle w:val="Subtielebenadrukking"/>
                          <w:color w:val="auto"/>
                        </w:rPr>
                        <w:t>Heeft u een tv op uw kamer?</w:t>
                      </w:r>
                      <w:r w:rsidRPr="00A02551">
                        <w:t xml:space="preserve">; </w:t>
                      </w:r>
                      <w:r w:rsidRPr="00A02551">
                        <w:rPr>
                          <w:rStyle w:val="Subtielebenadrukking"/>
                          <w:color w:val="auto"/>
                        </w:rPr>
                        <w:t>Heeft u een computer op uw kamer?</w:t>
                      </w:r>
                      <w:r w:rsidRPr="00A02551">
                        <w:t xml:space="preserve">, </w:t>
                      </w:r>
                      <w:r w:rsidRPr="00A02551">
                        <w:rPr>
                          <w:rStyle w:val="Subtielebenadrukking"/>
                          <w:color w:val="auto"/>
                        </w:rPr>
                        <w:t>Heeft uw kamer een oppervlakte van meer dan 25 vierkante meter?</w:t>
                      </w:r>
                      <w:r w:rsidRPr="00A02551">
                        <w:t xml:space="preserve">) en dan vraagt </w:t>
                      </w:r>
                      <w:r w:rsidRPr="00A02551">
                        <w:rPr>
                          <w:rStyle w:val="Subtielebenadrukking"/>
                          <w:color w:val="auto"/>
                        </w:rPr>
                        <w:t xml:space="preserve">Geef door middel van een cijfer van 1 tot en met 10 aan hoe tevreden u bent met uw </w:t>
                      </w:r>
                      <w:r w:rsidRPr="00E66735">
                        <w:rPr>
                          <w:rStyle w:val="Subtielebenadrukking"/>
                          <w:color w:val="auto"/>
                        </w:rPr>
                        <w:t>kame</w:t>
                      </w:r>
                      <w:r w:rsidRPr="00E66735">
                        <w:rPr>
                          <w:i/>
                        </w:rPr>
                        <w:t>r</w:t>
                      </w:r>
                      <w:r w:rsidRPr="00E66735">
                        <w:t>, k</w:t>
                      </w:r>
                      <w:r w:rsidRPr="00A02551">
                        <w:t xml:space="preserve">an </w:t>
                      </w:r>
                      <w:r>
                        <w:t xml:space="preserve">hij </w:t>
                      </w:r>
                      <w:r w:rsidRPr="00A02551">
                        <w:t>andere cijfers verwachten als wanneer hij eerst de tevredenheidsvraag zou stellen.</w:t>
                      </w:r>
                    </w:p>
                    <w:p w:rsidR="002247A3" w:rsidRPr="00A02551" w:rsidRDefault="002247A3" w:rsidP="00640222"/>
                  </w:txbxContent>
                </v:textbox>
                <w10:wrap type="topAndBottom" anchorx="margin"/>
              </v:shape>
            </w:pict>
          </mc:Fallback>
        </mc:AlternateContent>
      </w:r>
      <w:r>
        <w:br w:type="page"/>
      </w:r>
    </w:p>
    <w:p w:rsidR="003B76A8" w:rsidRDefault="003B76A8" w:rsidP="003B76A8">
      <w:bookmarkStart w:id="24" w:name="_Toc428362854"/>
      <w:r w:rsidRPr="003B76A8">
        <w:rPr>
          <w:noProof/>
        </w:rPr>
        <w:lastRenderedPageBreak/>
        <mc:AlternateContent>
          <mc:Choice Requires="wps">
            <w:drawing>
              <wp:anchor distT="0" distB="0" distL="114300" distR="114300" simplePos="0" relativeHeight="251769856" behindDoc="0" locked="0" layoutInCell="1" allowOverlap="1" wp14:anchorId="579B2524" wp14:editId="75ECC87E">
                <wp:simplePos x="0" y="0"/>
                <wp:positionH relativeFrom="margin">
                  <wp:align>center</wp:align>
                </wp:positionH>
                <wp:positionV relativeFrom="paragraph">
                  <wp:posOffset>0</wp:posOffset>
                </wp:positionV>
                <wp:extent cx="5248275" cy="1966595"/>
                <wp:effectExtent l="0" t="0" r="28575" b="14605"/>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3" cy="1967024"/>
                        </a:xfrm>
                        <a:prstGeom prst="rect">
                          <a:avLst/>
                        </a:prstGeom>
                        <a:solidFill>
                          <a:srgbClr val="FFDDDD"/>
                        </a:solidFill>
                        <a:ln w="9525">
                          <a:solidFill>
                            <a:srgbClr val="000000"/>
                          </a:solidFill>
                          <a:miter lim="800000"/>
                          <a:headEnd/>
                          <a:tailEnd/>
                        </a:ln>
                      </wps:spPr>
                      <wps:txbx>
                        <w:txbxContent>
                          <w:p w:rsidR="002247A3" w:rsidRPr="00927B63" w:rsidRDefault="002247A3" w:rsidP="003B76A8">
                            <w:pPr>
                              <w:pStyle w:val="Kop3"/>
                            </w:pPr>
                            <w:r w:rsidRPr="00927B63">
                              <w:t>Antwoord op de centrale vraa</w:t>
                            </w:r>
                            <w:r>
                              <w:t>g</w:t>
                            </w:r>
                          </w:p>
                          <w:p w:rsidR="002247A3" w:rsidRDefault="002247A3" w:rsidP="003B76A8">
                            <w:pPr>
                              <w:rPr>
                                <w:color w:val="000000"/>
                                <w:szCs w:val="18"/>
                              </w:rPr>
                            </w:pPr>
                            <w:r w:rsidRPr="00471CA9">
                              <w:rPr>
                                <w:color w:val="000000"/>
                                <w:szCs w:val="18"/>
                              </w:rPr>
                              <w:t xml:space="preserve">Hopelijk zag je </w:t>
                            </w:r>
                            <w:r>
                              <w:rPr>
                                <w:color w:val="000000"/>
                                <w:szCs w:val="18"/>
                              </w:rPr>
                              <w:t>hiervoor</w:t>
                            </w:r>
                            <w:r w:rsidRPr="00471CA9">
                              <w:rPr>
                                <w:color w:val="000000"/>
                                <w:szCs w:val="18"/>
                              </w:rPr>
                              <w:t xml:space="preserve"> dat het de onderzoeker niet</w:t>
                            </w:r>
                            <w:r>
                              <w:rPr>
                                <w:color w:val="000000"/>
                                <w:szCs w:val="18"/>
                              </w:rPr>
                              <w:t xml:space="preserve"> verder zal brengen als hij </w:t>
                            </w:r>
                            <w:r w:rsidRPr="00471CA9">
                              <w:rPr>
                                <w:color w:val="000000"/>
                                <w:szCs w:val="18"/>
                              </w:rPr>
                              <w:t>aan de 15</w:t>
                            </w:r>
                            <w:r>
                              <w:rPr>
                                <w:color w:val="000000"/>
                                <w:szCs w:val="18"/>
                              </w:rPr>
                              <w:t>- en</w:t>
                            </w:r>
                            <w:r>
                              <w:rPr>
                                <w:color w:val="000000"/>
                                <w:szCs w:val="18"/>
                              </w:rPr>
                              <w:br/>
                            </w:r>
                            <w:r w:rsidRPr="00471CA9">
                              <w:rPr>
                                <w:color w:val="000000"/>
                                <w:szCs w:val="18"/>
                              </w:rPr>
                              <w:t>16</w:t>
                            </w:r>
                            <w:r>
                              <w:rPr>
                                <w:color w:val="000000"/>
                                <w:szCs w:val="18"/>
                              </w:rPr>
                              <w:t>-</w:t>
                            </w:r>
                            <w:r w:rsidRPr="00471CA9">
                              <w:rPr>
                                <w:color w:val="000000"/>
                                <w:szCs w:val="18"/>
                              </w:rPr>
                              <w:t xml:space="preserve">jarigen in het voortgezet onderwijs de vraag zal stellen: </w:t>
                            </w:r>
                            <w:r w:rsidRPr="003B76A8">
                              <w:rPr>
                                <w:i/>
                                <w:color w:val="000000"/>
                                <w:szCs w:val="18"/>
                              </w:rPr>
                              <w:t>Ben je gemotiveerd voor wiskunde?</w:t>
                            </w:r>
                          </w:p>
                          <w:p w:rsidR="002247A3" w:rsidRDefault="002247A3" w:rsidP="003B76A8">
                            <w:pPr>
                              <w:rPr>
                                <w:color w:val="000000"/>
                                <w:szCs w:val="18"/>
                              </w:rPr>
                            </w:pPr>
                            <w:r w:rsidRPr="00471CA9">
                              <w:rPr>
                                <w:color w:val="000000"/>
                                <w:szCs w:val="18"/>
                              </w:rPr>
                              <w:t>Niet iedereen zal deze vraag op dezelfde manier begrijpen. Daarnaast zullen de antwoorden heel ui</w:t>
                            </w:r>
                            <w:r>
                              <w:rPr>
                                <w:color w:val="000000"/>
                                <w:szCs w:val="18"/>
                              </w:rPr>
                              <w:t>teenlopend kunnen zijn.</w:t>
                            </w:r>
                          </w:p>
                          <w:p w:rsidR="002247A3" w:rsidRDefault="002247A3" w:rsidP="003B76A8">
                            <w:pPr>
                              <w:rPr>
                                <w:color w:val="000000"/>
                                <w:szCs w:val="18"/>
                              </w:rPr>
                            </w:pPr>
                            <w:r w:rsidRPr="00471CA9">
                              <w:rPr>
                                <w:color w:val="000000"/>
                                <w:szCs w:val="18"/>
                              </w:rPr>
                              <w:t>Bij de eerste vraag kunnen er beschrijvingen volgen als ‘</w:t>
                            </w:r>
                            <w:r w:rsidRPr="003B76A8">
                              <w:rPr>
                                <w:i/>
                                <w:color w:val="000000"/>
                                <w:szCs w:val="18"/>
                              </w:rPr>
                              <w:t>ik vind er niets aan</w:t>
                            </w:r>
                            <w:r>
                              <w:rPr>
                                <w:color w:val="000000"/>
                                <w:szCs w:val="18"/>
                              </w:rPr>
                              <w:t>’,</w:t>
                            </w:r>
                            <w:r w:rsidRPr="00471CA9">
                              <w:rPr>
                                <w:color w:val="000000"/>
                                <w:szCs w:val="18"/>
                              </w:rPr>
                              <w:t xml:space="preserve"> ‘</w:t>
                            </w:r>
                            <w:r w:rsidRPr="003B76A8">
                              <w:rPr>
                                <w:i/>
                                <w:color w:val="000000"/>
                                <w:szCs w:val="18"/>
                              </w:rPr>
                              <w:t>vind ik de leukste les</w:t>
                            </w:r>
                            <w:r>
                              <w:rPr>
                                <w:color w:val="000000"/>
                                <w:szCs w:val="18"/>
                              </w:rPr>
                              <w:t>’,</w:t>
                            </w:r>
                            <w:r w:rsidRPr="00471CA9">
                              <w:rPr>
                                <w:color w:val="000000"/>
                                <w:szCs w:val="18"/>
                              </w:rPr>
                              <w:t xml:space="preserve"> ‘</w:t>
                            </w:r>
                            <w:r w:rsidRPr="003B76A8">
                              <w:rPr>
                                <w:i/>
                                <w:color w:val="000000"/>
                                <w:szCs w:val="18"/>
                              </w:rPr>
                              <w:t>vind ik leuker dan gym</w:t>
                            </w:r>
                            <w:r w:rsidRPr="00471CA9">
                              <w:rPr>
                                <w:color w:val="000000"/>
                                <w:szCs w:val="18"/>
                              </w:rPr>
                              <w:t>’ of ‘</w:t>
                            </w:r>
                            <w:r w:rsidRPr="003B76A8">
                              <w:rPr>
                                <w:i/>
                                <w:color w:val="000000"/>
                                <w:szCs w:val="18"/>
                              </w:rPr>
                              <w:t>heel erg</w:t>
                            </w:r>
                            <w:r w:rsidRPr="00471CA9">
                              <w:rPr>
                                <w:color w:val="000000"/>
                                <w:szCs w:val="18"/>
                              </w:rPr>
                              <w:t>’ maar ook cijfers als bijvoorbeeld ‘</w:t>
                            </w:r>
                            <w:r w:rsidRPr="003B76A8">
                              <w:rPr>
                                <w:i/>
                                <w:color w:val="000000"/>
                                <w:szCs w:val="18"/>
                              </w:rPr>
                              <w:t>8</w:t>
                            </w:r>
                            <w:r w:rsidRPr="00471CA9">
                              <w:rPr>
                                <w:color w:val="000000"/>
                                <w:szCs w:val="18"/>
                              </w:rPr>
                              <w:t>’ of ‘</w:t>
                            </w:r>
                            <w:r w:rsidRPr="003B76A8">
                              <w:rPr>
                                <w:i/>
                                <w:color w:val="000000"/>
                                <w:szCs w:val="18"/>
                              </w:rPr>
                              <w:t>4</w:t>
                            </w:r>
                            <w:r>
                              <w:rPr>
                                <w:color w:val="000000"/>
                                <w:szCs w:val="18"/>
                              </w:rPr>
                              <w:t>’.</w:t>
                            </w:r>
                          </w:p>
                          <w:p w:rsidR="002247A3" w:rsidRDefault="002247A3" w:rsidP="003B76A8">
                            <w:pPr>
                              <w:rPr>
                                <w:color w:val="000000"/>
                                <w:szCs w:val="18"/>
                              </w:rPr>
                            </w:pPr>
                            <w:r w:rsidRPr="00471CA9">
                              <w:rPr>
                                <w:color w:val="000000"/>
                                <w:szCs w:val="18"/>
                              </w:rPr>
                              <w:t>Bij de tweede en derde vraag kan een antwoord zijn ‘</w:t>
                            </w:r>
                            <w:r w:rsidRPr="003B76A8">
                              <w:rPr>
                                <w:i/>
                                <w:color w:val="000000"/>
                                <w:szCs w:val="18"/>
                              </w:rPr>
                              <w:t>dat is afhankelijk van de dag</w:t>
                            </w:r>
                            <w:r w:rsidRPr="00471CA9">
                              <w:rPr>
                                <w:color w:val="000000"/>
                                <w:szCs w:val="18"/>
                              </w:rPr>
                              <w:t>’ of ‘</w:t>
                            </w:r>
                            <w:r w:rsidRPr="003B76A8">
                              <w:rPr>
                                <w:i/>
                                <w:color w:val="000000"/>
                                <w:szCs w:val="18"/>
                              </w:rPr>
                              <w:t>ik kijk nooit</w:t>
                            </w:r>
                            <w:r>
                              <w:rPr>
                                <w:color w:val="000000"/>
                                <w:szCs w:val="18"/>
                              </w:rPr>
                              <w:t xml:space="preserve">’. </w:t>
                            </w:r>
                            <w:r w:rsidRPr="00471CA9">
                              <w:rPr>
                                <w:color w:val="000000"/>
                                <w:szCs w:val="18"/>
                              </w:rPr>
                              <w:t>Vooraf moet de onderzoeker dus goed nadenken over mogelijke antwoorden die gegeven kunnen worden en hoe hij die kan gaan verwerken.</w:t>
                            </w:r>
                          </w:p>
                          <w:p w:rsidR="002247A3" w:rsidRPr="003B76A8" w:rsidRDefault="002247A3" w:rsidP="003B76A8">
                            <w:pPr>
                              <w:rPr>
                                <w:color w:val="00000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B2524" id="Tekstvak 2" o:spid="_x0000_s1030" type="#_x0000_t202" style="position:absolute;margin-left:0;margin-top:0;width:413.25pt;height:154.85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" fillcolor="#fdd">
                <v:textbox>
                  <w:txbxContent>
                    <w:p w:rsidR="002247A3" w:rsidRPr="00927B63" w:rsidRDefault="002247A3" w:rsidP="003B76A8">
                      <w:pPr>
                        <w:pStyle w:val="Kop3"/>
                      </w:pPr>
                      <w:r w:rsidRPr="00927B63">
                        <w:t>Antwoord op de centrale vraa</w:t>
                      </w:r>
                      <w:r>
                        <w:t>g</w:t>
                      </w:r>
                    </w:p>
                    <w:p w:rsidR="002247A3" w:rsidRDefault="002247A3" w:rsidP="003B76A8">
                      <w:pPr>
                        <w:rPr>
                          <w:color w:val="000000"/>
                          <w:szCs w:val="18"/>
                        </w:rPr>
                      </w:pPr>
                      <w:r w:rsidRPr="00471CA9">
                        <w:rPr>
                          <w:color w:val="000000"/>
                          <w:szCs w:val="18"/>
                        </w:rPr>
                        <w:t xml:space="preserve">Hopelijk zag je </w:t>
                      </w:r>
                      <w:r>
                        <w:rPr>
                          <w:color w:val="000000"/>
                          <w:szCs w:val="18"/>
                        </w:rPr>
                        <w:t>hiervoor</w:t>
                      </w:r>
                      <w:r w:rsidRPr="00471CA9">
                        <w:rPr>
                          <w:color w:val="000000"/>
                          <w:szCs w:val="18"/>
                        </w:rPr>
                        <w:t xml:space="preserve"> dat het de onderzoeker niet</w:t>
                      </w:r>
                      <w:r>
                        <w:rPr>
                          <w:color w:val="000000"/>
                          <w:szCs w:val="18"/>
                        </w:rPr>
                        <w:t xml:space="preserve"> verder zal brengen als hij </w:t>
                      </w:r>
                      <w:r w:rsidRPr="00471CA9">
                        <w:rPr>
                          <w:color w:val="000000"/>
                          <w:szCs w:val="18"/>
                        </w:rPr>
                        <w:t>aan de 15</w:t>
                      </w:r>
                      <w:r>
                        <w:rPr>
                          <w:color w:val="000000"/>
                          <w:szCs w:val="18"/>
                        </w:rPr>
                        <w:t>- en</w:t>
                      </w:r>
                      <w:r>
                        <w:rPr>
                          <w:color w:val="000000"/>
                          <w:szCs w:val="18"/>
                        </w:rPr>
                        <w:br/>
                      </w:r>
                      <w:r w:rsidRPr="00471CA9">
                        <w:rPr>
                          <w:color w:val="000000"/>
                          <w:szCs w:val="18"/>
                        </w:rPr>
                        <w:t>16</w:t>
                      </w:r>
                      <w:r>
                        <w:rPr>
                          <w:color w:val="000000"/>
                          <w:szCs w:val="18"/>
                        </w:rPr>
                        <w:t>-</w:t>
                      </w:r>
                      <w:r w:rsidRPr="00471CA9">
                        <w:rPr>
                          <w:color w:val="000000"/>
                          <w:szCs w:val="18"/>
                        </w:rPr>
                        <w:t xml:space="preserve">jarigen in het voortgezet onderwijs de vraag zal stellen: </w:t>
                      </w:r>
                      <w:r w:rsidRPr="003B76A8">
                        <w:rPr>
                          <w:i/>
                          <w:color w:val="000000"/>
                          <w:szCs w:val="18"/>
                        </w:rPr>
                        <w:t>Ben je gemotiveerd voor wiskunde?</w:t>
                      </w:r>
                    </w:p>
                    <w:p w:rsidR="002247A3" w:rsidRDefault="002247A3" w:rsidP="003B76A8">
                      <w:pPr>
                        <w:rPr>
                          <w:color w:val="000000"/>
                          <w:szCs w:val="18"/>
                        </w:rPr>
                      </w:pPr>
                      <w:r w:rsidRPr="00471CA9">
                        <w:rPr>
                          <w:color w:val="000000"/>
                          <w:szCs w:val="18"/>
                        </w:rPr>
                        <w:t>Niet iedereen zal deze vraag op dezelfde manier begrijpen. Daarnaast zullen de antwoorden heel ui</w:t>
                      </w:r>
                      <w:r>
                        <w:rPr>
                          <w:color w:val="000000"/>
                          <w:szCs w:val="18"/>
                        </w:rPr>
                        <w:t>teenlopend kunnen zijn.</w:t>
                      </w:r>
                    </w:p>
                    <w:p w:rsidR="002247A3" w:rsidRDefault="002247A3" w:rsidP="003B76A8">
                      <w:pPr>
                        <w:rPr>
                          <w:color w:val="000000"/>
                          <w:szCs w:val="18"/>
                        </w:rPr>
                      </w:pPr>
                      <w:r w:rsidRPr="00471CA9">
                        <w:rPr>
                          <w:color w:val="000000"/>
                          <w:szCs w:val="18"/>
                        </w:rPr>
                        <w:t>Bij de eerste vraag kunnen er beschrijvingen volgen als ‘</w:t>
                      </w:r>
                      <w:r w:rsidRPr="003B76A8">
                        <w:rPr>
                          <w:i/>
                          <w:color w:val="000000"/>
                          <w:szCs w:val="18"/>
                        </w:rPr>
                        <w:t>ik vind er niets aan</w:t>
                      </w:r>
                      <w:r>
                        <w:rPr>
                          <w:color w:val="000000"/>
                          <w:szCs w:val="18"/>
                        </w:rPr>
                        <w:t>’,</w:t>
                      </w:r>
                      <w:r w:rsidRPr="00471CA9">
                        <w:rPr>
                          <w:color w:val="000000"/>
                          <w:szCs w:val="18"/>
                        </w:rPr>
                        <w:t xml:space="preserve"> ‘</w:t>
                      </w:r>
                      <w:r w:rsidRPr="003B76A8">
                        <w:rPr>
                          <w:i/>
                          <w:color w:val="000000"/>
                          <w:szCs w:val="18"/>
                        </w:rPr>
                        <w:t>vind ik de leukste les</w:t>
                      </w:r>
                      <w:r>
                        <w:rPr>
                          <w:color w:val="000000"/>
                          <w:szCs w:val="18"/>
                        </w:rPr>
                        <w:t>’,</w:t>
                      </w:r>
                      <w:r w:rsidRPr="00471CA9">
                        <w:rPr>
                          <w:color w:val="000000"/>
                          <w:szCs w:val="18"/>
                        </w:rPr>
                        <w:t xml:space="preserve"> ‘</w:t>
                      </w:r>
                      <w:r w:rsidRPr="003B76A8">
                        <w:rPr>
                          <w:i/>
                          <w:color w:val="000000"/>
                          <w:szCs w:val="18"/>
                        </w:rPr>
                        <w:t>vind ik leuker dan gym</w:t>
                      </w:r>
                      <w:r w:rsidRPr="00471CA9">
                        <w:rPr>
                          <w:color w:val="000000"/>
                          <w:szCs w:val="18"/>
                        </w:rPr>
                        <w:t>’ of ‘</w:t>
                      </w:r>
                      <w:r w:rsidRPr="003B76A8">
                        <w:rPr>
                          <w:i/>
                          <w:color w:val="000000"/>
                          <w:szCs w:val="18"/>
                        </w:rPr>
                        <w:t>heel erg</w:t>
                      </w:r>
                      <w:r w:rsidRPr="00471CA9">
                        <w:rPr>
                          <w:color w:val="000000"/>
                          <w:szCs w:val="18"/>
                        </w:rPr>
                        <w:t>’ maar ook cijfers als bijvoorbeeld ‘</w:t>
                      </w:r>
                      <w:r w:rsidRPr="003B76A8">
                        <w:rPr>
                          <w:i/>
                          <w:color w:val="000000"/>
                          <w:szCs w:val="18"/>
                        </w:rPr>
                        <w:t>8</w:t>
                      </w:r>
                      <w:r w:rsidRPr="00471CA9">
                        <w:rPr>
                          <w:color w:val="000000"/>
                          <w:szCs w:val="18"/>
                        </w:rPr>
                        <w:t>’ of ‘</w:t>
                      </w:r>
                      <w:r w:rsidRPr="003B76A8">
                        <w:rPr>
                          <w:i/>
                          <w:color w:val="000000"/>
                          <w:szCs w:val="18"/>
                        </w:rPr>
                        <w:t>4</w:t>
                      </w:r>
                      <w:r>
                        <w:rPr>
                          <w:color w:val="000000"/>
                          <w:szCs w:val="18"/>
                        </w:rPr>
                        <w:t>’.</w:t>
                      </w:r>
                    </w:p>
                    <w:p w:rsidR="002247A3" w:rsidRDefault="002247A3" w:rsidP="003B76A8">
                      <w:pPr>
                        <w:rPr>
                          <w:color w:val="000000"/>
                          <w:szCs w:val="18"/>
                        </w:rPr>
                      </w:pPr>
                      <w:r w:rsidRPr="00471CA9">
                        <w:rPr>
                          <w:color w:val="000000"/>
                          <w:szCs w:val="18"/>
                        </w:rPr>
                        <w:t>Bij de tweede en derde vraag kan een antwoord zijn ‘</w:t>
                      </w:r>
                      <w:r w:rsidRPr="003B76A8">
                        <w:rPr>
                          <w:i/>
                          <w:color w:val="000000"/>
                          <w:szCs w:val="18"/>
                        </w:rPr>
                        <w:t>dat is afhankelijk van de dag</w:t>
                      </w:r>
                      <w:r w:rsidRPr="00471CA9">
                        <w:rPr>
                          <w:color w:val="000000"/>
                          <w:szCs w:val="18"/>
                        </w:rPr>
                        <w:t>’ of ‘</w:t>
                      </w:r>
                      <w:r w:rsidRPr="003B76A8">
                        <w:rPr>
                          <w:i/>
                          <w:color w:val="000000"/>
                          <w:szCs w:val="18"/>
                        </w:rPr>
                        <w:t>ik kijk nooit</w:t>
                      </w:r>
                      <w:r>
                        <w:rPr>
                          <w:color w:val="000000"/>
                          <w:szCs w:val="18"/>
                        </w:rPr>
                        <w:t xml:space="preserve">’. </w:t>
                      </w:r>
                      <w:r w:rsidRPr="00471CA9">
                        <w:rPr>
                          <w:color w:val="000000"/>
                          <w:szCs w:val="18"/>
                        </w:rPr>
                        <w:t>Vooraf moet de onderzoeker dus goed nadenken over mogelijke antwoorden die gegeven kunnen worden en hoe hij die kan gaan verwerken.</w:t>
                      </w:r>
                    </w:p>
                    <w:p w:rsidR="002247A3" w:rsidRPr="003B76A8" w:rsidRDefault="002247A3" w:rsidP="003B76A8">
                      <w:pPr>
                        <w:rPr>
                          <w:color w:val="000000"/>
                          <w:szCs w:val="18"/>
                        </w:rPr>
                      </w:pPr>
                    </w:p>
                  </w:txbxContent>
                </v:textbox>
                <w10:wrap type="topAndBottom" anchorx="margin"/>
              </v:shape>
            </w:pict>
          </mc:Fallback>
        </mc:AlternateContent>
      </w:r>
    </w:p>
    <w:p w:rsidR="003B76A8" w:rsidRPr="003B76A8" w:rsidRDefault="003B76A8" w:rsidP="003B76A8"/>
    <w:p w:rsidR="00640222" w:rsidRDefault="00640222" w:rsidP="00640222">
      <w:pPr>
        <w:pStyle w:val="Kop3"/>
      </w:pPr>
      <w:r w:rsidRPr="00B957F2">
        <w:t>Oefenen</w:t>
      </w:r>
      <w:bookmarkEnd w:id="24"/>
    </w:p>
    <w:p w:rsidR="00640222" w:rsidRPr="00B957F2" w:rsidRDefault="00640222" w:rsidP="00640222"/>
    <w:p w:rsidR="00640222" w:rsidRPr="00B957F2" w:rsidRDefault="00640222" w:rsidP="00640222">
      <w:pPr>
        <w:rPr>
          <w:b/>
        </w:rPr>
      </w:pPr>
      <w:r w:rsidRPr="00B957F2">
        <w:rPr>
          <w:b/>
        </w:rPr>
        <w:t>Opgave 5</w:t>
      </w:r>
    </w:p>
    <w:p w:rsidR="00640222" w:rsidRPr="00B957F2" w:rsidRDefault="00640222" w:rsidP="00640222">
      <w:r w:rsidRPr="00B957F2">
        <w:t>Bekijk de volgende vragenlijst. Welke vragen meten min of meer hetzelfde?</w:t>
      </w:r>
    </w:p>
    <w:p w:rsidR="00640222" w:rsidRPr="00B957F2" w:rsidRDefault="00640222" w:rsidP="00640222">
      <w:r w:rsidRPr="00B957F2">
        <w:t>Doe bij ieder</w:t>
      </w:r>
      <w:r>
        <w:t>e</w:t>
      </w:r>
      <w:r w:rsidRPr="00B957F2">
        <w:t xml:space="preserve"> vraag een voorstel om deze te verbeteren.</w:t>
      </w:r>
    </w:p>
    <w:p w:rsidR="00640222" w:rsidRPr="00B957F2" w:rsidRDefault="00640222" w:rsidP="00640222"/>
    <w:p w:rsidR="00640222" w:rsidRPr="00803E5B" w:rsidRDefault="00640222" w:rsidP="00640222">
      <w:pPr>
        <w:rPr>
          <w:b/>
        </w:rPr>
      </w:pPr>
      <w:r w:rsidRPr="008E2B4F">
        <w:rPr>
          <w:b/>
        </w:rPr>
        <w:t>Schaal voor tevredenheid met je (bij)baantje</w:t>
      </w:r>
      <w:r w:rsidR="002247A3">
        <w:rPr>
          <w:b/>
        </w:rPr>
        <w:t>:</w:t>
      </w:r>
    </w:p>
    <w:p w:rsidR="00640222" w:rsidRPr="00803E5B" w:rsidRDefault="00640222" w:rsidP="00640222">
      <w:r w:rsidRPr="008E2B4F">
        <w:t>Kies steeds: 1</w:t>
      </w:r>
      <w:r w:rsidR="00357AA3">
        <w:t xml:space="preserve"> </w:t>
      </w:r>
      <w:r w:rsidRPr="008E2B4F">
        <w:t>= volledig niet mee eens; 2 = niet mee eens; 3 = mee eens; 4 = helemaal mee eens</w:t>
      </w:r>
      <w:r w:rsidR="002247A3">
        <w:t>.</w:t>
      </w:r>
    </w:p>
    <w:p w:rsidR="00640222" w:rsidRPr="00803E5B" w:rsidRDefault="00640222" w:rsidP="006402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6"/>
        <w:gridCol w:w="2551"/>
      </w:tblGrid>
      <w:tr w:rsidR="00640222" w:rsidRPr="00803E5B" w:rsidTr="009773F7">
        <w:tc>
          <w:tcPr>
            <w:tcW w:w="5556" w:type="dxa"/>
            <w:shd w:val="clear" w:color="auto" w:fill="auto"/>
            <w:vAlign w:val="center"/>
          </w:tcPr>
          <w:p w:rsidR="00640222" w:rsidRPr="00803E5B" w:rsidRDefault="00640222" w:rsidP="009773F7">
            <w:pPr>
              <w:rPr>
                <w:b/>
              </w:rPr>
            </w:pPr>
            <w:r w:rsidRPr="008E2B4F">
              <w:rPr>
                <w:b/>
              </w:rPr>
              <w:t>Vraag</w:t>
            </w:r>
          </w:p>
        </w:tc>
        <w:tc>
          <w:tcPr>
            <w:tcW w:w="2551" w:type="dxa"/>
            <w:shd w:val="clear" w:color="auto" w:fill="auto"/>
            <w:vAlign w:val="center"/>
          </w:tcPr>
          <w:p w:rsidR="00640222" w:rsidRPr="00803E5B" w:rsidRDefault="00640222" w:rsidP="009773F7">
            <w:pPr>
              <w:rPr>
                <w:b/>
              </w:rPr>
            </w:pPr>
            <w:r w:rsidRPr="008E2B4F">
              <w:rPr>
                <w:b/>
              </w:rPr>
              <w:t>Omcirkel je antwoord</w:t>
            </w:r>
          </w:p>
        </w:tc>
      </w:tr>
      <w:tr w:rsidR="00640222" w:rsidRPr="00803E5B" w:rsidTr="009773F7">
        <w:tc>
          <w:tcPr>
            <w:tcW w:w="5556" w:type="dxa"/>
            <w:shd w:val="clear" w:color="auto" w:fill="auto"/>
            <w:vAlign w:val="center"/>
          </w:tcPr>
          <w:p w:rsidR="00640222" w:rsidRPr="00803E5B" w:rsidRDefault="00640222" w:rsidP="0083434D">
            <w:pPr>
              <w:numPr>
                <w:ilvl w:val="0"/>
                <w:numId w:val="2"/>
              </w:numPr>
            </w:pPr>
            <w:r w:rsidRPr="008E2B4F">
              <w:t>Als ik op het werk ben</w:t>
            </w:r>
            <w:r>
              <w:t>,</w:t>
            </w:r>
            <w:r w:rsidRPr="008E2B4F">
              <w:t xml:space="preserve"> vliegt de tijd.</w:t>
            </w:r>
          </w:p>
        </w:tc>
        <w:tc>
          <w:tcPr>
            <w:tcW w:w="2551" w:type="dxa"/>
            <w:shd w:val="clear" w:color="auto" w:fill="auto"/>
            <w:vAlign w:val="center"/>
          </w:tcPr>
          <w:p w:rsidR="00640222" w:rsidRPr="00803E5B" w:rsidRDefault="00640222" w:rsidP="009773F7">
            <w:r w:rsidRPr="008E2B4F">
              <w:t>1  –  2  –  3  –  4</w:t>
            </w:r>
          </w:p>
        </w:tc>
      </w:tr>
      <w:tr w:rsidR="00640222" w:rsidRPr="00803E5B" w:rsidTr="009773F7">
        <w:tc>
          <w:tcPr>
            <w:tcW w:w="5556" w:type="dxa"/>
            <w:shd w:val="clear" w:color="auto" w:fill="auto"/>
            <w:vAlign w:val="center"/>
          </w:tcPr>
          <w:p w:rsidR="00640222" w:rsidRPr="00803E5B" w:rsidRDefault="00640222" w:rsidP="0083434D">
            <w:pPr>
              <w:numPr>
                <w:ilvl w:val="0"/>
                <w:numId w:val="2"/>
              </w:numPr>
            </w:pPr>
            <w:r w:rsidRPr="008E2B4F">
              <w:t>Ik sta met hart en ziel achter mijn werk dat ik nu doe.</w:t>
            </w:r>
          </w:p>
        </w:tc>
        <w:tc>
          <w:tcPr>
            <w:tcW w:w="2551" w:type="dxa"/>
            <w:shd w:val="clear" w:color="auto" w:fill="auto"/>
            <w:vAlign w:val="center"/>
          </w:tcPr>
          <w:p w:rsidR="00640222" w:rsidRPr="00803E5B" w:rsidRDefault="00640222" w:rsidP="009773F7">
            <w:r w:rsidRPr="008E2B4F">
              <w:t>1  –  2  –  3  –  4</w:t>
            </w:r>
          </w:p>
        </w:tc>
      </w:tr>
      <w:tr w:rsidR="00640222" w:rsidRPr="00803E5B" w:rsidTr="009773F7">
        <w:tc>
          <w:tcPr>
            <w:tcW w:w="5556" w:type="dxa"/>
            <w:shd w:val="clear" w:color="auto" w:fill="auto"/>
            <w:vAlign w:val="center"/>
          </w:tcPr>
          <w:p w:rsidR="00640222" w:rsidRPr="00803E5B" w:rsidRDefault="00640222" w:rsidP="0083434D">
            <w:pPr>
              <w:numPr>
                <w:ilvl w:val="0"/>
                <w:numId w:val="2"/>
              </w:numPr>
            </w:pPr>
            <w:r w:rsidRPr="008E2B4F">
              <w:t>Ik voel me zeer betrokken op mijn werk.</w:t>
            </w:r>
          </w:p>
        </w:tc>
        <w:tc>
          <w:tcPr>
            <w:tcW w:w="2551" w:type="dxa"/>
            <w:shd w:val="clear" w:color="auto" w:fill="auto"/>
            <w:vAlign w:val="center"/>
          </w:tcPr>
          <w:p w:rsidR="00640222" w:rsidRPr="00803E5B" w:rsidRDefault="00640222" w:rsidP="009773F7">
            <w:r w:rsidRPr="008E2B4F">
              <w:t>1  –  2  –  3  –  4</w:t>
            </w:r>
          </w:p>
        </w:tc>
      </w:tr>
      <w:tr w:rsidR="00640222" w:rsidRPr="00803E5B" w:rsidTr="009773F7">
        <w:tc>
          <w:tcPr>
            <w:tcW w:w="5556" w:type="dxa"/>
            <w:shd w:val="clear" w:color="auto" w:fill="auto"/>
            <w:vAlign w:val="center"/>
          </w:tcPr>
          <w:p w:rsidR="00640222" w:rsidRPr="00803E5B" w:rsidRDefault="00640222" w:rsidP="0083434D">
            <w:pPr>
              <w:numPr>
                <w:ilvl w:val="0"/>
                <w:numId w:val="2"/>
              </w:numPr>
            </w:pPr>
            <w:r w:rsidRPr="008E2B4F">
              <w:t>Ik zou ook werken als ik voldoende geld zou hebben.</w:t>
            </w:r>
          </w:p>
        </w:tc>
        <w:tc>
          <w:tcPr>
            <w:tcW w:w="2551" w:type="dxa"/>
            <w:shd w:val="clear" w:color="auto" w:fill="auto"/>
            <w:vAlign w:val="center"/>
          </w:tcPr>
          <w:p w:rsidR="00640222" w:rsidRPr="00803E5B" w:rsidRDefault="00640222" w:rsidP="009773F7">
            <w:r w:rsidRPr="008E2B4F">
              <w:t>1  –  2  –  3  –  4</w:t>
            </w:r>
          </w:p>
        </w:tc>
      </w:tr>
      <w:tr w:rsidR="00640222" w:rsidRPr="00803E5B" w:rsidTr="009773F7">
        <w:tc>
          <w:tcPr>
            <w:tcW w:w="5556" w:type="dxa"/>
            <w:shd w:val="clear" w:color="auto" w:fill="auto"/>
            <w:vAlign w:val="center"/>
          </w:tcPr>
          <w:p w:rsidR="00640222" w:rsidRPr="00803E5B" w:rsidRDefault="00640222" w:rsidP="0083434D">
            <w:pPr>
              <w:numPr>
                <w:ilvl w:val="0"/>
                <w:numId w:val="2"/>
              </w:numPr>
            </w:pPr>
            <w:r w:rsidRPr="008E2B4F">
              <w:t>Ik praat met plezier over mijn werk met mijn vrienden.</w:t>
            </w:r>
          </w:p>
        </w:tc>
        <w:tc>
          <w:tcPr>
            <w:tcW w:w="2551" w:type="dxa"/>
            <w:shd w:val="clear" w:color="auto" w:fill="auto"/>
            <w:vAlign w:val="center"/>
          </w:tcPr>
          <w:p w:rsidR="00640222" w:rsidRPr="00803E5B" w:rsidRDefault="00640222" w:rsidP="009773F7">
            <w:r w:rsidRPr="008E2B4F">
              <w:t>1  –  2  –  3  –  4</w:t>
            </w:r>
          </w:p>
        </w:tc>
      </w:tr>
      <w:tr w:rsidR="00640222" w:rsidRPr="00803E5B" w:rsidTr="009773F7">
        <w:tc>
          <w:tcPr>
            <w:tcW w:w="5556" w:type="dxa"/>
            <w:shd w:val="clear" w:color="auto" w:fill="auto"/>
            <w:vAlign w:val="center"/>
          </w:tcPr>
          <w:p w:rsidR="00640222" w:rsidRPr="00803E5B" w:rsidRDefault="00640222" w:rsidP="0083434D">
            <w:pPr>
              <w:numPr>
                <w:ilvl w:val="0"/>
                <w:numId w:val="2"/>
              </w:numPr>
            </w:pPr>
            <w:r w:rsidRPr="008E2B4F">
              <w:t>Over het werk ben ik heel tevreden.</w:t>
            </w:r>
          </w:p>
        </w:tc>
        <w:tc>
          <w:tcPr>
            <w:tcW w:w="2551" w:type="dxa"/>
            <w:shd w:val="clear" w:color="auto" w:fill="auto"/>
            <w:vAlign w:val="center"/>
          </w:tcPr>
          <w:p w:rsidR="00640222" w:rsidRPr="00803E5B" w:rsidRDefault="00640222" w:rsidP="009773F7">
            <w:r w:rsidRPr="008E2B4F">
              <w:t>1  –  2  –  3  –  4</w:t>
            </w:r>
          </w:p>
        </w:tc>
      </w:tr>
      <w:tr w:rsidR="00640222" w:rsidRPr="00803E5B" w:rsidTr="009773F7">
        <w:tc>
          <w:tcPr>
            <w:tcW w:w="5556" w:type="dxa"/>
            <w:shd w:val="clear" w:color="auto" w:fill="auto"/>
            <w:vAlign w:val="center"/>
          </w:tcPr>
          <w:p w:rsidR="00640222" w:rsidRPr="00803E5B" w:rsidRDefault="00640222" w:rsidP="0083434D">
            <w:pPr>
              <w:numPr>
                <w:ilvl w:val="0"/>
                <w:numId w:val="2"/>
              </w:numPr>
            </w:pPr>
            <w:r w:rsidRPr="008E2B4F">
              <w:t>Mijn baas stimuleert mij om harder te werken.</w:t>
            </w:r>
          </w:p>
        </w:tc>
        <w:tc>
          <w:tcPr>
            <w:tcW w:w="2551" w:type="dxa"/>
            <w:shd w:val="clear" w:color="auto" w:fill="auto"/>
            <w:vAlign w:val="center"/>
          </w:tcPr>
          <w:p w:rsidR="00640222" w:rsidRPr="00803E5B" w:rsidRDefault="00640222" w:rsidP="009773F7">
            <w:r w:rsidRPr="008E2B4F">
              <w:t>1  –  2  –  3  –  4</w:t>
            </w:r>
          </w:p>
        </w:tc>
      </w:tr>
      <w:tr w:rsidR="00640222" w:rsidRPr="00803E5B" w:rsidTr="009773F7">
        <w:tc>
          <w:tcPr>
            <w:tcW w:w="5556" w:type="dxa"/>
            <w:shd w:val="clear" w:color="auto" w:fill="auto"/>
            <w:vAlign w:val="center"/>
          </w:tcPr>
          <w:p w:rsidR="00640222" w:rsidRPr="00803E5B" w:rsidRDefault="00640222" w:rsidP="0083434D">
            <w:pPr>
              <w:numPr>
                <w:ilvl w:val="0"/>
                <w:numId w:val="2"/>
              </w:numPr>
            </w:pPr>
            <w:r w:rsidRPr="008E2B4F">
              <w:t>Ik ben trots op mijn werk.</w:t>
            </w:r>
          </w:p>
        </w:tc>
        <w:tc>
          <w:tcPr>
            <w:tcW w:w="2551" w:type="dxa"/>
            <w:shd w:val="clear" w:color="auto" w:fill="auto"/>
            <w:vAlign w:val="center"/>
          </w:tcPr>
          <w:p w:rsidR="00640222" w:rsidRPr="00803E5B" w:rsidRDefault="00640222" w:rsidP="009773F7">
            <w:r w:rsidRPr="008E2B4F">
              <w:t>1  –  2  –  3  –  4</w:t>
            </w:r>
          </w:p>
        </w:tc>
      </w:tr>
    </w:tbl>
    <w:p w:rsidR="00640222" w:rsidRDefault="00640222" w:rsidP="00640222"/>
    <w:p w:rsidR="00F93028" w:rsidRPr="00B957F2" w:rsidRDefault="00F93028" w:rsidP="00640222"/>
    <w:p w:rsidR="003B76A8" w:rsidRDefault="003B76A8">
      <w:pPr>
        <w:overflowPunct/>
        <w:autoSpaceDE/>
        <w:autoSpaceDN/>
        <w:adjustRightInd/>
        <w:spacing w:line="240" w:lineRule="auto"/>
        <w:textAlignment w:val="auto"/>
        <w:rPr>
          <w:b/>
        </w:rPr>
      </w:pPr>
      <w:r>
        <w:rPr>
          <w:b/>
        </w:rPr>
        <w:br w:type="page"/>
      </w:r>
    </w:p>
    <w:p w:rsidR="00640222" w:rsidRPr="00B957F2" w:rsidRDefault="00640222" w:rsidP="00640222">
      <w:pPr>
        <w:rPr>
          <w:b/>
        </w:rPr>
      </w:pPr>
      <w:r w:rsidRPr="00B957F2">
        <w:rPr>
          <w:b/>
        </w:rPr>
        <w:lastRenderedPageBreak/>
        <w:t>Opgave 6</w:t>
      </w:r>
    </w:p>
    <w:p w:rsidR="00640222" w:rsidRPr="00B957F2" w:rsidRDefault="00640222" w:rsidP="00640222">
      <w:r w:rsidRPr="00B957F2">
        <w:t>Wat mank</w:t>
      </w:r>
      <w:r>
        <w:t>eert er aan de volgende enquête</w:t>
      </w:r>
      <w:r w:rsidRPr="00B957F2">
        <w:t>vragen en formuleer voorstellen tot (eve</w:t>
      </w:r>
      <w:r>
        <w:t>ntueel meerdere) verbeteringen.</w:t>
      </w:r>
    </w:p>
    <w:p w:rsidR="00640222" w:rsidRPr="00EA6C4B" w:rsidRDefault="00640222" w:rsidP="0083434D">
      <w:pPr>
        <w:numPr>
          <w:ilvl w:val="0"/>
          <w:numId w:val="3"/>
        </w:numPr>
        <w:ind w:left="340" w:hanging="340"/>
        <w:rPr>
          <w:rStyle w:val="Nadruk"/>
        </w:rPr>
      </w:pPr>
      <w:r w:rsidRPr="00EA6C4B">
        <w:rPr>
          <w:rStyle w:val="Nadruk"/>
        </w:rPr>
        <w:t xml:space="preserve">De film </w:t>
      </w:r>
      <w:r w:rsidRPr="00357AA3">
        <w:rPr>
          <w:rStyle w:val="Titelvanboek"/>
        </w:rPr>
        <w:t>Grease</w:t>
      </w:r>
      <w:r w:rsidRPr="00EA6C4B">
        <w:rPr>
          <w:rStyle w:val="Nadruk"/>
        </w:rPr>
        <w:t xml:space="preserve"> is door heel veel mensen gezien. Heb jij deze gezien?</w:t>
      </w:r>
    </w:p>
    <w:p w:rsidR="00640222" w:rsidRPr="00EA6C4B" w:rsidRDefault="00640222" w:rsidP="0083434D">
      <w:pPr>
        <w:numPr>
          <w:ilvl w:val="0"/>
          <w:numId w:val="3"/>
        </w:numPr>
        <w:ind w:left="340" w:hanging="340"/>
        <w:rPr>
          <w:rStyle w:val="Nadruk"/>
        </w:rPr>
      </w:pPr>
      <w:r w:rsidRPr="00EA6C4B">
        <w:rPr>
          <w:rStyle w:val="Nadruk"/>
        </w:rPr>
        <w:t>Hoeveel boeken heb je het afgelopen jaar gelezen?</w:t>
      </w:r>
    </w:p>
    <w:p w:rsidR="00640222" w:rsidRPr="00EA6C4B" w:rsidRDefault="00640222" w:rsidP="0083434D">
      <w:pPr>
        <w:numPr>
          <w:ilvl w:val="0"/>
          <w:numId w:val="3"/>
        </w:numPr>
        <w:ind w:left="340" w:hanging="340"/>
        <w:rPr>
          <w:rStyle w:val="Nadruk"/>
        </w:rPr>
      </w:pPr>
      <w:r w:rsidRPr="00EA6C4B">
        <w:rPr>
          <w:rStyle w:val="Nadruk"/>
        </w:rPr>
        <w:t xml:space="preserve">Lees je een krant, zoals </w:t>
      </w:r>
      <w:r w:rsidRPr="00357AA3">
        <w:rPr>
          <w:rStyle w:val="Titelvanboek"/>
        </w:rPr>
        <w:t xml:space="preserve">de Volkskrant </w:t>
      </w:r>
      <w:r w:rsidRPr="00EA6C4B">
        <w:rPr>
          <w:rStyle w:val="Nadruk"/>
        </w:rPr>
        <w:t xml:space="preserve">of </w:t>
      </w:r>
      <w:r w:rsidRPr="00357AA3">
        <w:rPr>
          <w:rStyle w:val="Titelvanboek"/>
        </w:rPr>
        <w:t>Algemeen Dagblad</w:t>
      </w:r>
      <w:r w:rsidRPr="00EA6C4B">
        <w:rPr>
          <w:rStyle w:val="Nadruk"/>
        </w:rPr>
        <w:t>?</w:t>
      </w:r>
    </w:p>
    <w:p w:rsidR="00640222" w:rsidRPr="00EA6C4B" w:rsidRDefault="00640222" w:rsidP="0083434D">
      <w:pPr>
        <w:numPr>
          <w:ilvl w:val="0"/>
          <w:numId w:val="3"/>
        </w:numPr>
        <w:ind w:left="340" w:hanging="340"/>
        <w:rPr>
          <w:rStyle w:val="Nadruk"/>
        </w:rPr>
      </w:pPr>
      <w:r w:rsidRPr="00EA6C4B">
        <w:rPr>
          <w:rStyle w:val="Nadruk"/>
        </w:rPr>
        <w:t>Hoe vaak ben je vorig jaar naar de dokter geweest?</w:t>
      </w:r>
    </w:p>
    <w:p w:rsidR="00640222" w:rsidRPr="00EA6C4B" w:rsidRDefault="00640222" w:rsidP="0083434D">
      <w:pPr>
        <w:numPr>
          <w:ilvl w:val="0"/>
          <w:numId w:val="3"/>
        </w:numPr>
        <w:ind w:left="340" w:hanging="340"/>
        <w:rPr>
          <w:rStyle w:val="Nadruk"/>
        </w:rPr>
      </w:pPr>
      <w:r w:rsidRPr="00EA6C4B">
        <w:rPr>
          <w:rStyle w:val="Nadruk"/>
        </w:rPr>
        <w:t>Denk je dat criminaliteit beter bestreden kan worden? Ja/nee.</w:t>
      </w:r>
    </w:p>
    <w:p w:rsidR="00640222" w:rsidRPr="00EA6C4B" w:rsidRDefault="00640222" w:rsidP="0083434D">
      <w:pPr>
        <w:numPr>
          <w:ilvl w:val="0"/>
          <w:numId w:val="3"/>
        </w:numPr>
        <w:ind w:left="340" w:hanging="340"/>
        <w:rPr>
          <w:rStyle w:val="Nadruk"/>
        </w:rPr>
      </w:pPr>
      <w:r w:rsidRPr="00EA6C4B">
        <w:rPr>
          <w:rStyle w:val="Nadruk"/>
        </w:rPr>
        <w:t>Ik vind deze school best aardig.</w:t>
      </w:r>
    </w:p>
    <w:p w:rsidR="00E66735" w:rsidRDefault="00640222" w:rsidP="0083434D">
      <w:pPr>
        <w:numPr>
          <w:ilvl w:val="0"/>
          <w:numId w:val="3"/>
        </w:numPr>
        <w:ind w:left="340" w:hanging="340"/>
        <w:rPr>
          <w:rStyle w:val="Nadruk"/>
        </w:rPr>
      </w:pPr>
      <w:r w:rsidRPr="00EA6C4B">
        <w:rPr>
          <w:rStyle w:val="Nadruk"/>
        </w:rPr>
        <w:t xml:space="preserve">Ouders willen dat hun kinderen </w:t>
      </w:r>
      <w:r w:rsidR="00E66735">
        <w:rPr>
          <w:rStyle w:val="Nadruk"/>
        </w:rPr>
        <w:t>het verder brengen dan zijzelf.</w:t>
      </w:r>
    </w:p>
    <w:p w:rsidR="00640222" w:rsidRPr="00EA6C4B" w:rsidRDefault="00640222" w:rsidP="00E66735">
      <w:pPr>
        <w:ind w:left="340"/>
        <w:rPr>
          <w:rStyle w:val="Nadruk"/>
        </w:rPr>
      </w:pPr>
      <w:r w:rsidRPr="00EA6C4B">
        <w:rPr>
          <w:rStyle w:val="Nadruk"/>
        </w:rPr>
        <w:t>Vinden jouw ouders dat ook belangrijk of juist niet? Ja/nee.</w:t>
      </w:r>
    </w:p>
    <w:p w:rsidR="00640222" w:rsidRPr="00EA6C4B" w:rsidRDefault="00640222" w:rsidP="0083434D">
      <w:pPr>
        <w:numPr>
          <w:ilvl w:val="0"/>
          <w:numId w:val="3"/>
        </w:numPr>
        <w:ind w:left="340" w:hanging="340"/>
        <w:rPr>
          <w:rStyle w:val="Nadruk"/>
        </w:rPr>
      </w:pPr>
      <w:r w:rsidRPr="00EA6C4B">
        <w:rPr>
          <w:rStyle w:val="Nadruk"/>
        </w:rPr>
        <w:t>Ben je voor legalisering van drugs in de thuissituatie?</w:t>
      </w:r>
    </w:p>
    <w:p w:rsidR="00640222" w:rsidRPr="00EA6C4B" w:rsidRDefault="00640222" w:rsidP="0083434D">
      <w:pPr>
        <w:numPr>
          <w:ilvl w:val="0"/>
          <w:numId w:val="3"/>
        </w:numPr>
        <w:ind w:left="340" w:hanging="340"/>
        <w:rPr>
          <w:rStyle w:val="Nadruk"/>
        </w:rPr>
      </w:pPr>
      <w:r w:rsidRPr="00EA6C4B">
        <w:rPr>
          <w:rStyle w:val="Nadruk"/>
        </w:rPr>
        <w:t>Als je uitgaat, drink je je dan altijd in? Ja/nee.</w:t>
      </w:r>
    </w:p>
    <w:p w:rsidR="00640222" w:rsidRPr="00EA6C4B" w:rsidRDefault="00640222" w:rsidP="0083434D">
      <w:pPr>
        <w:numPr>
          <w:ilvl w:val="0"/>
          <w:numId w:val="3"/>
        </w:numPr>
        <w:ind w:left="340" w:hanging="340"/>
        <w:rPr>
          <w:rStyle w:val="Nadruk"/>
        </w:rPr>
      </w:pPr>
      <w:r w:rsidRPr="00EA6C4B">
        <w:rPr>
          <w:rStyle w:val="Nadruk"/>
        </w:rPr>
        <w:t xml:space="preserve">Vind je niet dat een </w:t>
      </w:r>
      <w:r w:rsidR="00357AA3">
        <w:rPr>
          <w:rStyle w:val="Nadruk"/>
        </w:rPr>
        <w:t>16-jarige</w:t>
      </w:r>
      <w:r w:rsidR="00357AA3" w:rsidRPr="00EA6C4B">
        <w:rPr>
          <w:rStyle w:val="Nadruk"/>
        </w:rPr>
        <w:t xml:space="preserve"> </w:t>
      </w:r>
      <w:r w:rsidRPr="00EA6C4B">
        <w:rPr>
          <w:rStyle w:val="Nadruk"/>
        </w:rPr>
        <w:t>geen alcohol mag drinken? Ja/nee.</w:t>
      </w:r>
    </w:p>
    <w:p w:rsidR="00640222" w:rsidRPr="00EA6C4B" w:rsidRDefault="00640222" w:rsidP="0083434D">
      <w:pPr>
        <w:numPr>
          <w:ilvl w:val="0"/>
          <w:numId w:val="3"/>
        </w:numPr>
        <w:ind w:left="340" w:hanging="340"/>
        <w:rPr>
          <w:rStyle w:val="Nadruk"/>
        </w:rPr>
      </w:pPr>
      <w:r w:rsidRPr="00EA6C4B">
        <w:rPr>
          <w:rStyle w:val="Nadruk"/>
        </w:rPr>
        <w:t xml:space="preserve">In hoeverre vind je dat havoleerlingen maximaal </w:t>
      </w:r>
      <w:r w:rsidR="00357AA3">
        <w:rPr>
          <w:rStyle w:val="Nadruk"/>
        </w:rPr>
        <w:t>10</w:t>
      </w:r>
      <w:r w:rsidRPr="00EA6C4B">
        <w:rPr>
          <w:rStyle w:val="Nadruk"/>
        </w:rPr>
        <w:t xml:space="preserve"> uur huiswerk per week mogen krijgen?</w:t>
      </w:r>
    </w:p>
    <w:p w:rsidR="00640222" w:rsidRPr="00EA6C4B" w:rsidRDefault="00640222" w:rsidP="0083434D">
      <w:pPr>
        <w:numPr>
          <w:ilvl w:val="0"/>
          <w:numId w:val="3"/>
        </w:numPr>
        <w:ind w:left="340" w:hanging="340"/>
        <w:rPr>
          <w:rStyle w:val="Nadruk"/>
        </w:rPr>
      </w:pPr>
      <w:r w:rsidRPr="00EA6C4B">
        <w:rPr>
          <w:rStyle w:val="Nadruk"/>
        </w:rPr>
        <w:t>Ik weet nog niet wat ik volgend jaar ga studeren? Ja/nee/nog niet zeker.</w:t>
      </w:r>
    </w:p>
    <w:p w:rsidR="00640222" w:rsidRPr="00EA6C4B" w:rsidRDefault="00640222" w:rsidP="0083434D">
      <w:pPr>
        <w:numPr>
          <w:ilvl w:val="0"/>
          <w:numId w:val="3"/>
        </w:numPr>
        <w:ind w:left="340" w:hanging="340"/>
        <w:rPr>
          <w:rStyle w:val="Nadruk"/>
        </w:rPr>
      </w:pPr>
      <w:r w:rsidRPr="00EA6C4B">
        <w:rPr>
          <w:rStyle w:val="Nadruk"/>
        </w:rPr>
        <w:t>Vind je dat de overheid meer subsidie voor openbaar vervoer moet geven, maar de snelwegen niet mag vergeten?</w:t>
      </w:r>
    </w:p>
    <w:p w:rsidR="00640222" w:rsidRPr="00EA6C4B" w:rsidRDefault="00640222" w:rsidP="0083434D">
      <w:pPr>
        <w:numPr>
          <w:ilvl w:val="0"/>
          <w:numId w:val="3"/>
        </w:numPr>
        <w:ind w:left="340" w:hanging="340"/>
        <w:rPr>
          <w:rStyle w:val="Nadruk"/>
        </w:rPr>
      </w:pPr>
      <w:r w:rsidRPr="00EA6C4B">
        <w:rPr>
          <w:rStyle w:val="Nadruk"/>
        </w:rPr>
        <w:t>Ben je voor het verlagen van de treintarieven?</w:t>
      </w:r>
    </w:p>
    <w:p w:rsidR="00640222" w:rsidRPr="00B957F2" w:rsidRDefault="00640222" w:rsidP="00640222">
      <w:pPr>
        <w:ind w:left="709" w:hanging="709"/>
      </w:pPr>
    </w:p>
    <w:p w:rsidR="00F93028" w:rsidRDefault="00F93028" w:rsidP="00640222">
      <w:pPr>
        <w:rPr>
          <w:b/>
        </w:rPr>
      </w:pPr>
    </w:p>
    <w:p w:rsidR="00640222" w:rsidRPr="00B957F2" w:rsidRDefault="00640222" w:rsidP="00640222">
      <w:pPr>
        <w:rPr>
          <w:b/>
        </w:rPr>
      </w:pPr>
      <w:r w:rsidRPr="00B957F2">
        <w:rPr>
          <w:b/>
        </w:rPr>
        <w:t>Opgave 7</w:t>
      </w:r>
    </w:p>
    <w:p w:rsidR="00640222" w:rsidRPr="00B957F2" w:rsidRDefault="00640222" w:rsidP="00640222">
      <w:r w:rsidRPr="00B957F2">
        <w:t>Bekijk voor</w:t>
      </w:r>
      <w:r>
        <w:t xml:space="preserve"> tips over enquêtevragen de website van het Centraal Bureau voor de Statistiek (CBS)</w:t>
      </w:r>
      <w:r w:rsidRPr="00B957F2">
        <w:t>:</w:t>
      </w:r>
    </w:p>
    <w:p w:rsidR="00640222" w:rsidRPr="00B957F2" w:rsidRDefault="001A2542" w:rsidP="00640222">
      <w:hyperlink r:id="rId12" w:history="1">
        <w:r w:rsidR="00640222" w:rsidRPr="002804BC">
          <w:rPr>
            <w:rStyle w:val="Subtielebenadrukking"/>
          </w:rPr>
          <w:t>www.cbs.nl/NR/rdonlyres/F524F752-2E73-4EED-88DB-849F53267FB1/0/Tipstricsprezi.pdf</w:t>
        </w:r>
      </w:hyperlink>
    </w:p>
    <w:p w:rsidR="00640222" w:rsidRDefault="00640222" w:rsidP="00640222"/>
    <w:p w:rsidR="00640222" w:rsidRPr="00B957F2" w:rsidRDefault="00640222" w:rsidP="00640222">
      <w:r w:rsidRPr="00B957F2">
        <w:t>Welke tip zou je zelf niet meteen bedacht hebben?</w:t>
      </w:r>
    </w:p>
    <w:p w:rsidR="00640222" w:rsidRPr="00B957F2" w:rsidRDefault="00640222" w:rsidP="00640222"/>
    <w:p w:rsidR="00640222" w:rsidRDefault="00640222" w:rsidP="00640222">
      <w:r>
        <w:rPr>
          <w:noProof/>
        </w:rPr>
        <mc:AlternateContent>
          <mc:Choice Requires="wps">
            <w:drawing>
              <wp:anchor distT="0" distB="0" distL="114300" distR="114300" simplePos="0" relativeHeight="251725824" behindDoc="0" locked="0" layoutInCell="1" allowOverlap="1" wp14:anchorId="05CA307A" wp14:editId="38B25F82">
                <wp:simplePos x="0" y="0"/>
                <wp:positionH relativeFrom="margin">
                  <wp:posOffset>-48895</wp:posOffset>
                </wp:positionH>
                <wp:positionV relativeFrom="paragraph">
                  <wp:posOffset>215900</wp:posOffset>
                </wp:positionV>
                <wp:extent cx="5400040" cy="2978785"/>
                <wp:effectExtent l="5080" t="8255" r="5080" b="13335"/>
                <wp:wrapTopAndBottom/>
                <wp:docPr id="25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978785"/>
                        </a:xfrm>
                        <a:prstGeom prst="rect">
                          <a:avLst/>
                        </a:prstGeom>
                        <a:solidFill>
                          <a:srgbClr val="DAEEF3"/>
                        </a:solidFill>
                        <a:ln w="9525">
                          <a:solidFill>
                            <a:srgbClr val="000000"/>
                          </a:solidFill>
                          <a:miter lim="800000"/>
                          <a:headEnd/>
                          <a:tailEnd/>
                        </a:ln>
                      </wps:spPr>
                      <wps:txbx>
                        <w:txbxContent>
                          <w:p w:rsidR="002247A3" w:rsidRDefault="002247A3" w:rsidP="00640222">
                            <w:pPr>
                              <w:pStyle w:val="kopdeel"/>
                            </w:pPr>
                            <w:bookmarkStart w:id="25" w:name="_Toc428362855"/>
                            <w:bookmarkStart w:id="26" w:name="_Toc428363156"/>
                            <w:r w:rsidRPr="00B957F2">
                              <w:t>Om te onthouden</w:t>
                            </w:r>
                            <w:bookmarkEnd w:id="25"/>
                            <w:bookmarkEnd w:id="26"/>
                          </w:p>
                          <w:p w:rsidR="002247A3" w:rsidRPr="00241E99" w:rsidRDefault="002247A3" w:rsidP="00640222">
                            <w:pPr>
                              <w:rPr>
                                <w:b/>
                              </w:rPr>
                            </w:pPr>
                            <w:r w:rsidRPr="008E2B4F">
                              <w:rPr>
                                <w:b/>
                              </w:rPr>
                              <w:t>Bij onderzoeksvragen</w:t>
                            </w:r>
                          </w:p>
                          <w:p w:rsidR="002247A3" w:rsidRDefault="002247A3" w:rsidP="00B70099">
                            <w:pPr>
                              <w:numPr>
                                <w:ilvl w:val="0"/>
                                <w:numId w:val="40"/>
                              </w:numPr>
                              <w:ind w:left="360"/>
                            </w:pPr>
                            <w:r w:rsidRPr="00B957F2">
                              <w:t>Is het een ‘</w:t>
                            </w:r>
                            <w:r w:rsidRPr="008E2B4F">
                              <w:rPr>
                                <w:rStyle w:val="CitaatChar"/>
                              </w:rPr>
                              <w:t>wat is</w:t>
                            </w:r>
                            <w:r w:rsidRPr="00B957F2">
                              <w:t>’, ‘</w:t>
                            </w:r>
                            <w:r w:rsidRPr="008E2B4F">
                              <w:rPr>
                                <w:rStyle w:val="CitaatChar"/>
                              </w:rPr>
                              <w:t>hoe komt het dat</w:t>
                            </w:r>
                            <w:r>
                              <w:t>’</w:t>
                            </w:r>
                            <w:r w:rsidRPr="00B957F2">
                              <w:t>, ‘</w:t>
                            </w:r>
                            <w:r w:rsidRPr="008E2B4F">
                              <w:rPr>
                                <w:rStyle w:val="CitaatChar"/>
                              </w:rPr>
                              <w:t>wat is er aan te doen</w:t>
                            </w:r>
                            <w:r w:rsidRPr="00B957F2">
                              <w:t>’ of ‘</w:t>
                            </w:r>
                            <w:r w:rsidRPr="008E2B4F">
                              <w:rPr>
                                <w:rStyle w:val="CitaatChar"/>
                              </w:rPr>
                              <w:t>hoeveel</w:t>
                            </w:r>
                            <w:r w:rsidRPr="00B957F2">
                              <w:t>’ of ‘</w:t>
                            </w:r>
                            <w:r w:rsidRPr="008E2B4F">
                              <w:rPr>
                                <w:rStyle w:val="CitaatChar"/>
                              </w:rPr>
                              <w:t>meer dan</w:t>
                            </w:r>
                            <w:r w:rsidRPr="00B957F2">
                              <w:t>’ of ‘</w:t>
                            </w:r>
                            <w:r w:rsidRPr="008E2B4F">
                              <w:rPr>
                                <w:rStyle w:val="CitaatChar"/>
                              </w:rPr>
                              <w:t>beter dan</w:t>
                            </w:r>
                            <w:r w:rsidRPr="00B957F2">
                              <w:t>’ vraag?</w:t>
                            </w:r>
                          </w:p>
                          <w:p w:rsidR="002247A3" w:rsidRPr="00B957F2" w:rsidRDefault="002247A3" w:rsidP="00B70099">
                            <w:pPr>
                              <w:numPr>
                                <w:ilvl w:val="0"/>
                                <w:numId w:val="40"/>
                              </w:numPr>
                              <w:ind w:left="360"/>
                              <w:rPr>
                                <w:iCs/>
                              </w:rPr>
                            </w:pPr>
                            <w:r w:rsidRPr="00B957F2">
                              <w:rPr>
                                <w:iCs/>
                              </w:rPr>
                              <w:t xml:space="preserve">Is de vraag </w:t>
                            </w:r>
                            <w:r>
                              <w:rPr>
                                <w:iCs/>
                              </w:rPr>
                              <w:t>kort en krachtig geformuleerd?</w:t>
                            </w:r>
                          </w:p>
                          <w:p w:rsidR="002247A3" w:rsidRPr="00B957F2" w:rsidRDefault="002247A3" w:rsidP="00B70099">
                            <w:pPr>
                              <w:numPr>
                                <w:ilvl w:val="0"/>
                                <w:numId w:val="40"/>
                              </w:numPr>
                              <w:ind w:left="360"/>
                              <w:rPr>
                                <w:iCs/>
                              </w:rPr>
                            </w:pPr>
                            <w:r w:rsidRPr="00B957F2">
                              <w:rPr>
                                <w:iCs/>
                              </w:rPr>
                              <w:t>Staan zowel de popul</w:t>
                            </w:r>
                            <w:r>
                              <w:rPr>
                                <w:iCs/>
                              </w:rPr>
                              <w:t>atie als de variabelen vermeld?</w:t>
                            </w:r>
                          </w:p>
                          <w:p w:rsidR="002247A3" w:rsidRPr="00B957F2" w:rsidRDefault="002247A3" w:rsidP="00B70099">
                            <w:pPr>
                              <w:numPr>
                                <w:ilvl w:val="0"/>
                                <w:numId w:val="40"/>
                              </w:numPr>
                              <w:ind w:left="360"/>
                            </w:pPr>
                            <w:r w:rsidRPr="00B957F2">
                              <w:rPr>
                                <w:iCs/>
                              </w:rPr>
                              <w:t>Is de vraag voldoende ingeperkt en zijn begrippen helder? K</w:t>
                            </w:r>
                            <w:r>
                              <w:rPr>
                                <w:iCs/>
                              </w:rPr>
                              <w:t>an de vraag beantwoord worden?</w:t>
                            </w:r>
                          </w:p>
                          <w:p w:rsidR="002247A3" w:rsidRPr="00B957F2" w:rsidRDefault="002247A3" w:rsidP="00B70099"/>
                          <w:p w:rsidR="002247A3" w:rsidRPr="00EA6C4B" w:rsidRDefault="002247A3" w:rsidP="00640222">
                            <w:pPr>
                              <w:rPr>
                                <w:b/>
                              </w:rPr>
                            </w:pPr>
                            <w:r w:rsidRPr="00EA6C4B">
                              <w:rPr>
                                <w:b/>
                              </w:rPr>
                              <w:t>Bij enquêtevragen</w:t>
                            </w:r>
                          </w:p>
                          <w:p w:rsidR="002247A3" w:rsidRDefault="002247A3" w:rsidP="0083434D">
                            <w:pPr>
                              <w:numPr>
                                <w:ilvl w:val="0"/>
                                <w:numId w:val="39"/>
                              </w:numPr>
                            </w:pPr>
                            <w:r>
                              <w:t>Stel begrijpelijke vragen.</w:t>
                            </w:r>
                          </w:p>
                          <w:p w:rsidR="002247A3" w:rsidRPr="00B957F2" w:rsidRDefault="002247A3" w:rsidP="0083434D">
                            <w:pPr>
                              <w:numPr>
                                <w:ilvl w:val="0"/>
                                <w:numId w:val="39"/>
                              </w:numPr>
                            </w:pPr>
                            <w:r>
                              <w:t>Stel ondubbelzinnige vragen.</w:t>
                            </w:r>
                          </w:p>
                          <w:p w:rsidR="002247A3" w:rsidRPr="00B957F2" w:rsidRDefault="002247A3" w:rsidP="0083434D">
                            <w:pPr>
                              <w:numPr>
                                <w:ilvl w:val="0"/>
                                <w:numId w:val="39"/>
                              </w:numPr>
                            </w:pPr>
                            <w:r>
                              <w:t>Stel geen suggestieve vragen.</w:t>
                            </w:r>
                          </w:p>
                          <w:p w:rsidR="002247A3" w:rsidRPr="00B957F2" w:rsidRDefault="002247A3" w:rsidP="0083434D">
                            <w:pPr>
                              <w:numPr>
                                <w:ilvl w:val="0"/>
                                <w:numId w:val="39"/>
                              </w:numPr>
                            </w:pPr>
                            <w:r>
                              <w:t>Stel geen dubbele vragen.</w:t>
                            </w:r>
                          </w:p>
                          <w:p w:rsidR="002247A3" w:rsidRPr="00B957F2" w:rsidRDefault="002247A3" w:rsidP="0083434D">
                            <w:pPr>
                              <w:numPr>
                                <w:ilvl w:val="0"/>
                                <w:numId w:val="39"/>
                              </w:numPr>
                            </w:pPr>
                            <w:r w:rsidRPr="00B957F2">
                              <w:t>Stel geen</w:t>
                            </w:r>
                            <w:r>
                              <w:t xml:space="preserve"> vragen met een dubbele ontkenning.</w:t>
                            </w:r>
                          </w:p>
                          <w:p w:rsidR="002247A3" w:rsidRPr="00B957F2" w:rsidRDefault="002247A3" w:rsidP="0083434D">
                            <w:pPr>
                              <w:numPr>
                                <w:ilvl w:val="0"/>
                                <w:numId w:val="39"/>
                              </w:numPr>
                            </w:pPr>
                            <w:r w:rsidRPr="00B957F2">
                              <w:t xml:space="preserve">Pas op met vragen die </w:t>
                            </w:r>
                            <w:r>
                              <w:t>een beroep doen op herinnering.</w:t>
                            </w:r>
                          </w:p>
                          <w:p w:rsidR="002247A3" w:rsidRPr="00B957F2" w:rsidRDefault="002247A3" w:rsidP="0083434D">
                            <w:pPr>
                              <w:numPr>
                                <w:ilvl w:val="0"/>
                                <w:numId w:val="39"/>
                              </w:numPr>
                            </w:pPr>
                            <w:r w:rsidRPr="00B957F2">
                              <w:t>Pas op met sociaal gevoelige onderw</w:t>
                            </w:r>
                            <w:r>
                              <w:t>erpen.</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A307A" id="Text Box 37" o:spid="_x0000_s1031" type="#_x0000_t202" style="position:absolute;margin-left:-3.85pt;margin-top:17pt;width:425.2pt;height:234.5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" fillcolor="#daeef3">
                <v:textbox>
                  <w:txbxContent>
                    <w:p w:rsidR="002247A3" w:rsidRDefault="002247A3" w:rsidP="00640222">
                      <w:pPr>
                        <w:pStyle w:val="kopdeel"/>
                      </w:pPr>
                      <w:bookmarkStart w:id="27" w:name="_Toc428362855"/>
                      <w:bookmarkStart w:id="28" w:name="_Toc428363156"/>
                      <w:r w:rsidRPr="00B957F2">
                        <w:t>Om te onthouden</w:t>
                      </w:r>
                      <w:bookmarkEnd w:id="27"/>
                      <w:bookmarkEnd w:id="28"/>
                    </w:p>
                    <w:p w:rsidR="002247A3" w:rsidRPr="00241E99" w:rsidRDefault="002247A3" w:rsidP="00640222">
                      <w:pPr>
                        <w:rPr>
                          <w:b/>
                        </w:rPr>
                      </w:pPr>
                      <w:r w:rsidRPr="008E2B4F">
                        <w:rPr>
                          <w:b/>
                        </w:rPr>
                        <w:t>Bij onderzoeksvragen</w:t>
                      </w:r>
                    </w:p>
                    <w:p w:rsidR="002247A3" w:rsidRDefault="002247A3" w:rsidP="00B70099">
                      <w:pPr>
                        <w:numPr>
                          <w:ilvl w:val="0"/>
                          <w:numId w:val="40"/>
                        </w:numPr>
                        <w:ind w:left="360"/>
                      </w:pPr>
                      <w:r w:rsidRPr="00B957F2">
                        <w:t>Is het een ‘</w:t>
                      </w:r>
                      <w:r w:rsidRPr="008E2B4F">
                        <w:rPr>
                          <w:rStyle w:val="CitaatChar"/>
                        </w:rPr>
                        <w:t>wat is</w:t>
                      </w:r>
                      <w:r w:rsidRPr="00B957F2">
                        <w:t>’, ‘</w:t>
                      </w:r>
                      <w:r w:rsidRPr="008E2B4F">
                        <w:rPr>
                          <w:rStyle w:val="CitaatChar"/>
                        </w:rPr>
                        <w:t>hoe komt het dat</w:t>
                      </w:r>
                      <w:r>
                        <w:t>’</w:t>
                      </w:r>
                      <w:r w:rsidRPr="00B957F2">
                        <w:t>, ‘</w:t>
                      </w:r>
                      <w:r w:rsidRPr="008E2B4F">
                        <w:rPr>
                          <w:rStyle w:val="CitaatChar"/>
                        </w:rPr>
                        <w:t>wat is er aan te doen</w:t>
                      </w:r>
                      <w:r w:rsidRPr="00B957F2">
                        <w:t>’ of ‘</w:t>
                      </w:r>
                      <w:r w:rsidRPr="008E2B4F">
                        <w:rPr>
                          <w:rStyle w:val="CitaatChar"/>
                        </w:rPr>
                        <w:t>hoeveel</w:t>
                      </w:r>
                      <w:r w:rsidRPr="00B957F2">
                        <w:t>’ of ‘</w:t>
                      </w:r>
                      <w:r w:rsidRPr="008E2B4F">
                        <w:rPr>
                          <w:rStyle w:val="CitaatChar"/>
                        </w:rPr>
                        <w:t>meer dan</w:t>
                      </w:r>
                      <w:r w:rsidRPr="00B957F2">
                        <w:t>’ of ‘</w:t>
                      </w:r>
                      <w:r w:rsidRPr="008E2B4F">
                        <w:rPr>
                          <w:rStyle w:val="CitaatChar"/>
                        </w:rPr>
                        <w:t>beter dan</w:t>
                      </w:r>
                      <w:r w:rsidRPr="00B957F2">
                        <w:t>’ vraag?</w:t>
                      </w:r>
                    </w:p>
                    <w:p w:rsidR="002247A3" w:rsidRPr="00B957F2" w:rsidRDefault="002247A3" w:rsidP="00B70099">
                      <w:pPr>
                        <w:numPr>
                          <w:ilvl w:val="0"/>
                          <w:numId w:val="40"/>
                        </w:numPr>
                        <w:ind w:left="360"/>
                        <w:rPr>
                          <w:iCs/>
                        </w:rPr>
                      </w:pPr>
                      <w:r w:rsidRPr="00B957F2">
                        <w:rPr>
                          <w:iCs/>
                        </w:rPr>
                        <w:t xml:space="preserve">Is de vraag </w:t>
                      </w:r>
                      <w:r>
                        <w:rPr>
                          <w:iCs/>
                        </w:rPr>
                        <w:t>kort en krachtig geformuleerd?</w:t>
                      </w:r>
                    </w:p>
                    <w:p w:rsidR="002247A3" w:rsidRPr="00B957F2" w:rsidRDefault="002247A3" w:rsidP="00B70099">
                      <w:pPr>
                        <w:numPr>
                          <w:ilvl w:val="0"/>
                          <w:numId w:val="40"/>
                        </w:numPr>
                        <w:ind w:left="360"/>
                        <w:rPr>
                          <w:iCs/>
                        </w:rPr>
                      </w:pPr>
                      <w:r w:rsidRPr="00B957F2">
                        <w:rPr>
                          <w:iCs/>
                        </w:rPr>
                        <w:t>Staan zowel de popul</w:t>
                      </w:r>
                      <w:r>
                        <w:rPr>
                          <w:iCs/>
                        </w:rPr>
                        <w:t>atie als de variabelen vermeld?</w:t>
                      </w:r>
                    </w:p>
                    <w:p w:rsidR="002247A3" w:rsidRPr="00B957F2" w:rsidRDefault="002247A3" w:rsidP="00B70099">
                      <w:pPr>
                        <w:numPr>
                          <w:ilvl w:val="0"/>
                          <w:numId w:val="40"/>
                        </w:numPr>
                        <w:ind w:left="360"/>
                      </w:pPr>
                      <w:r w:rsidRPr="00B957F2">
                        <w:rPr>
                          <w:iCs/>
                        </w:rPr>
                        <w:t>Is de vraag voldoende ingeperkt en zijn begrippen helder? K</w:t>
                      </w:r>
                      <w:r>
                        <w:rPr>
                          <w:iCs/>
                        </w:rPr>
                        <w:t>an de vraag beantwoord worden?</w:t>
                      </w:r>
                    </w:p>
                    <w:p w:rsidR="002247A3" w:rsidRPr="00B957F2" w:rsidRDefault="002247A3" w:rsidP="00B70099"/>
                    <w:p w:rsidR="002247A3" w:rsidRPr="00EA6C4B" w:rsidRDefault="002247A3" w:rsidP="00640222">
                      <w:pPr>
                        <w:rPr>
                          <w:b/>
                        </w:rPr>
                      </w:pPr>
                      <w:r w:rsidRPr="00EA6C4B">
                        <w:rPr>
                          <w:b/>
                        </w:rPr>
                        <w:t>Bij enquêtevragen</w:t>
                      </w:r>
                    </w:p>
                    <w:p w:rsidR="002247A3" w:rsidRDefault="002247A3" w:rsidP="0083434D">
                      <w:pPr>
                        <w:numPr>
                          <w:ilvl w:val="0"/>
                          <w:numId w:val="39"/>
                        </w:numPr>
                      </w:pPr>
                      <w:r>
                        <w:t>Stel begrijpelijke vragen.</w:t>
                      </w:r>
                    </w:p>
                    <w:p w:rsidR="002247A3" w:rsidRPr="00B957F2" w:rsidRDefault="002247A3" w:rsidP="0083434D">
                      <w:pPr>
                        <w:numPr>
                          <w:ilvl w:val="0"/>
                          <w:numId w:val="39"/>
                        </w:numPr>
                      </w:pPr>
                      <w:r>
                        <w:t>Stel ondubbelzinnige vragen.</w:t>
                      </w:r>
                    </w:p>
                    <w:p w:rsidR="002247A3" w:rsidRPr="00B957F2" w:rsidRDefault="002247A3" w:rsidP="0083434D">
                      <w:pPr>
                        <w:numPr>
                          <w:ilvl w:val="0"/>
                          <w:numId w:val="39"/>
                        </w:numPr>
                      </w:pPr>
                      <w:r>
                        <w:t>Stel geen suggestieve vragen.</w:t>
                      </w:r>
                    </w:p>
                    <w:p w:rsidR="002247A3" w:rsidRPr="00B957F2" w:rsidRDefault="002247A3" w:rsidP="0083434D">
                      <w:pPr>
                        <w:numPr>
                          <w:ilvl w:val="0"/>
                          <w:numId w:val="39"/>
                        </w:numPr>
                      </w:pPr>
                      <w:r>
                        <w:t>Stel geen dubbele vragen.</w:t>
                      </w:r>
                    </w:p>
                    <w:p w:rsidR="002247A3" w:rsidRPr="00B957F2" w:rsidRDefault="002247A3" w:rsidP="0083434D">
                      <w:pPr>
                        <w:numPr>
                          <w:ilvl w:val="0"/>
                          <w:numId w:val="39"/>
                        </w:numPr>
                      </w:pPr>
                      <w:r w:rsidRPr="00B957F2">
                        <w:t>Stel geen</w:t>
                      </w:r>
                      <w:r>
                        <w:t xml:space="preserve"> vragen met een dubbele ontkenning.</w:t>
                      </w:r>
                    </w:p>
                    <w:p w:rsidR="002247A3" w:rsidRPr="00B957F2" w:rsidRDefault="002247A3" w:rsidP="0083434D">
                      <w:pPr>
                        <w:numPr>
                          <w:ilvl w:val="0"/>
                          <w:numId w:val="39"/>
                        </w:numPr>
                      </w:pPr>
                      <w:r w:rsidRPr="00B957F2">
                        <w:t xml:space="preserve">Pas op met vragen die </w:t>
                      </w:r>
                      <w:r>
                        <w:t>een beroep doen op herinnering.</w:t>
                      </w:r>
                    </w:p>
                    <w:p w:rsidR="002247A3" w:rsidRPr="00B957F2" w:rsidRDefault="002247A3" w:rsidP="0083434D">
                      <w:pPr>
                        <w:numPr>
                          <w:ilvl w:val="0"/>
                          <w:numId w:val="39"/>
                        </w:numPr>
                      </w:pPr>
                      <w:r w:rsidRPr="00B957F2">
                        <w:t>Pas op met sociaal gevoelige onderw</w:t>
                      </w:r>
                      <w:r>
                        <w:t>erpen.</w:t>
                      </w:r>
                    </w:p>
                    <w:p w:rsidR="002247A3" w:rsidRDefault="002247A3" w:rsidP="00640222"/>
                  </w:txbxContent>
                </v:textbox>
                <w10:wrap type="topAndBottom" anchorx="margin"/>
              </v:shape>
            </w:pict>
          </mc:Fallback>
        </mc:AlternateContent>
      </w:r>
    </w:p>
    <w:p w:rsidR="00640222" w:rsidRDefault="00640222" w:rsidP="00640222"/>
    <w:p w:rsidR="00640222" w:rsidRDefault="00640222" w:rsidP="00640222">
      <w:pPr>
        <w:overflowPunct/>
        <w:autoSpaceDE/>
        <w:autoSpaceDN/>
        <w:adjustRightInd/>
        <w:spacing w:line="240" w:lineRule="auto"/>
        <w:textAlignment w:val="auto"/>
        <w:rPr>
          <w:rFonts w:asciiTheme="majorHAnsi" w:eastAsiaTheme="majorEastAsia" w:hAnsiTheme="majorHAnsi" w:cstheme="majorBidi"/>
          <w:b/>
          <w:bCs/>
          <w:color w:val="4F81BD" w:themeColor="accent1"/>
          <w:sz w:val="26"/>
          <w:szCs w:val="26"/>
        </w:rPr>
      </w:pPr>
      <w:r>
        <w:br w:type="page"/>
      </w:r>
    </w:p>
    <w:p w:rsidR="00640222" w:rsidRDefault="00522FF0" w:rsidP="00640222">
      <w:pPr>
        <w:pStyle w:val="Kop2"/>
      </w:pPr>
      <w:bookmarkStart w:id="29" w:name="_Toc428362856"/>
      <w:r>
        <w:lastRenderedPageBreak/>
        <w:t xml:space="preserve">§ </w:t>
      </w:r>
      <w:r w:rsidR="00640222">
        <w:t>3.2</w:t>
      </w:r>
      <w:r w:rsidR="00640222" w:rsidRPr="00B957F2">
        <w:tab/>
        <w:t>Steekproeven en fouten</w:t>
      </w:r>
      <w:bookmarkEnd w:id="29"/>
    </w:p>
    <w:p w:rsidR="00640222" w:rsidRPr="00B957F2" w:rsidRDefault="00640222" w:rsidP="00640222"/>
    <w:p w:rsidR="00640222" w:rsidRDefault="00640222" w:rsidP="00640222">
      <w:pPr>
        <w:pStyle w:val="Kop3"/>
      </w:pPr>
      <w:bookmarkStart w:id="30" w:name="_Toc428362857"/>
      <w:r w:rsidRPr="00B957F2">
        <w:t>Introductie</w:t>
      </w:r>
      <w:bookmarkEnd w:id="30"/>
    </w:p>
    <w:p w:rsidR="00640222" w:rsidRPr="00B957F2" w:rsidRDefault="00640222" w:rsidP="00640222"/>
    <w:p w:rsidR="00640222" w:rsidRPr="00B957F2" w:rsidRDefault="00640222" w:rsidP="00640222">
      <w:r>
        <w:t xml:space="preserve">We hebben een goede onderzoeksvraag bedacht en een </w:t>
      </w:r>
      <w:r w:rsidRPr="00B957F2">
        <w:t xml:space="preserve">bijpassende vragenlijst gemaakt. De volgende stap is bedenken wie de vragenlijst gaat invullen: </w:t>
      </w:r>
      <w:r>
        <w:t>we</w:t>
      </w:r>
      <w:r w:rsidRPr="00B957F2">
        <w:t xml:space="preserve"> moet</w:t>
      </w:r>
      <w:r>
        <w:t>en</w:t>
      </w:r>
      <w:r w:rsidRPr="00B957F2">
        <w:t xml:space="preserve"> een steekproef </w:t>
      </w:r>
      <w:r>
        <w:t>trekken uit de populatie.</w:t>
      </w:r>
    </w:p>
    <w:p w:rsidR="00640222" w:rsidRPr="00B957F2" w:rsidRDefault="00640222" w:rsidP="00640222">
      <w:r w:rsidRPr="00B957F2">
        <w:t xml:space="preserve">Bij een steekproef willen we dat de resultaten iets </w:t>
      </w:r>
      <w:r>
        <w:t xml:space="preserve">zeggen </w:t>
      </w:r>
      <w:r w:rsidRPr="00B957F2">
        <w:t xml:space="preserve">over de populatie: de steekproef moet representatief zijn. </w:t>
      </w:r>
      <w:r>
        <w:t xml:space="preserve">Ook is het belangrijk dat de </w:t>
      </w:r>
      <w:r w:rsidRPr="00B957F2">
        <w:t>resultaten een betrouwbaar beeld geven van de populatie.</w:t>
      </w:r>
    </w:p>
    <w:p w:rsidR="00640222" w:rsidRDefault="00640222" w:rsidP="00640222"/>
    <w:p w:rsidR="00640222" w:rsidRPr="00B957F2" w:rsidRDefault="00640222" w:rsidP="00640222">
      <w:r w:rsidRPr="00B957F2">
        <w:t>Bij het trekken van steekproeven moet</w:t>
      </w:r>
      <w:r>
        <w:t>en w</w:t>
      </w:r>
      <w:r w:rsidRPr="00B957F2">
        <w:t>e bedacht zijn op veelvoorkomende en soms niet te vermijden fouten.</w:t>
      </w:r>
    </w:p>
    <w:p w:rsidR="00640222" w:rsidRPr="00B957F2" w:rsidRDefault="00640222" w:rsidP="00640222"/>
    <w:p w:rsidR="00640222" w:rsidRDefault="00640222" w:rsidP="00640222">
      <w:r>
        <w:rPr>
          <w:noProof/>
        </w:rPr>
        <mc:AlternateContent>
          <mc:Choice Requires="wps">
            <w:drawing>
              <wp:anchor distT="0" distB="0" distL="114300" distR="114300" simplePos="0" relativeHeight="251726848" behindDoc="0" locked="0" layoutInCell="1" allowOverlap="1" wp14:anchorId="2E06D7FE" wp14:editId="5798F5FA">
                <wp:simplePos x="0" y="0"/>
                <wp:positionH relativeFrom="margin">
                  <wp:align>center</wp:align>
                </wp:positionH>
                <wp:positionV relativeFrom="paragraph">
                  <wp:posOffset>175260</wp:posOffset>
                </wp:positionV>
                <wp:extent cx="5400040" cy="1583690"/>
                <wp:effectExtent l="0" t="0" r="10160" b="16510"/>
                <wp:wrapTopAndBottom/>
                <wp:docPr id="2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584251"/>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31" w:name="_Toc428362858"/>
                            <w:bookmarkStart w:id="32" w:name="_Toc428363159"/>
                            <w:r w:rsidRPr="00B957F2">
                              <w:t>Centrale vraag 1</w:t>
                            </w:r>
                            <w:bookmarkEnd w:id="31"/>
                            <w:bookmarkEnd w:id="32"/>
                          </w:p>
                          <w:p w:rsidR="002247A3" w:rsidRPr="00B957F2" w:rsidRDefault="002247A3" w:rsidP="00640222">
                            <w:r w:rsidRPr="00B957F2">
                              <w:t>Hoe trek je een representatieve en betrouwbare steekproef uit de pop</w:t>
                            </w:r>
                            <w:r>
                              <w:t>ulatie `Nederlandse huishoudens’</w:t>
                            </w:r>
                            <w:r w:rsidRPr="00B957F2">
                              <w:t>?</w:t>
                            </w:r>
                          </w:p>
                          <w:p w:rsidR="002247A3" w:rsidRDefault="002247A3" w:rsidP="00640222"/>
                          <w:p w:rsidR="002247A3" w:rsidRPr="00B957F2" w:rsidRDefault="002247A3" w:rsidP="00640222"/>
                          <w:p w:rsidR="002247A3" w:rsidRDefault="002247A3" w:rsidP="00640222">
                            <w:pPr>
                              <w:pStyle w:val="Kop3"/>
                            </w:pPr>
                            <w:bookmarkStart w:id="33" w:name="_Toc428362859"/>
                            <w:bookmarkStart w:id="34" w:name="_Toc428363160"/>
                            <w:r w:rsidRPr="00B957F2">
                              <w:t>Centrale vraag 2</w:t>
                            </w:r>
                            <w:bookmarkEnd w:id="33"/>
                            <w:bookmarkEnd w:id="34"/>
                          </w:p>
                          <w:p w:rsidR="002247A3" w:rsidRPr="00B957F2" w:rsidRDefault="002247A3" w:rsidP="00640222">
                            <w:pPr>
                              <w:rPr>
                                <w:b/>
                              </w:rPr>
                            </w:pPr>
                            <w:r w:rsidRPr="00B957F2">
                              <w:t xml:space="preserve">Met welk type fouten </w:t>
                            </w:r>
                            <w:r>
                              <w:t>moet je</w:t>
                            </w:r>
                            <w:r w:rsidRPr="006A2C03">
                              <w:t xml:space="preserve"> </w:t>
                            </w:r>
                            <w:r>
                              <w:t xml:space="preserve">rekening houden </w:t>
                            </w:r>
                            <w:r w:rsidRPr="006A2C03">
                              <w:t>bij steekproeven</w:t>
                            </w:r>
                            <w:r>
                              <w:t>?</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06D7FE" id="Text Box 38" o:spid="_x0000_s1032" type="#_x0000_t202" style="position:absolute;margin-left:0;margin-top:13.8pt;width:425.2pt;height:124.7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" fillcolor="#fdd">
                <v:textbox>
                  <w:txbxContent>
                    <w:p w:rsidR="002247A3" w:rsidRDefault="002247A3" w:rsidP="00640222">
                      <w:pPr>
                        <w:pStyle w:val="Kop3"/>
                      </w:pPr>
                      <w:bookmarkStart w:id="35" w:name="_Toc428362858"/>
                      <w:bookmarkStart w:id="36" w:name="_Toc428363159"/>
                      <w:r w:rsidRPr="00B957F2">
                        <w:t>Centrale vraag 1</w:t>
                      </w:r>
                      <w:bookmarkEnd w:id="35"/>
                      <w:bookmarkEnd w:id="36"/>
                    </w:p>
                    <w:p w:rsidR="002247A3" w:rsidRPr="00B957F2" w:rsidRDefault="002247A3" w:rsidP="00640222">
                      <w:r w:rsidRPr="00B957F2">
                        <w:t>Hoe trek je een representatieve en betrouwbare steekproef uit de pop</w:t>
                      </w:r>
                      <w:r>
                        <w:t>ulatie `Nederlandse huishoudens’</w:t>
                      </w:r>
                      <w:r w:rsidRPr="00B957F2">
                        <w:t>?</w:t>
                      </w:r>
                    </w:p>
                    <w:p w:rsidR="002247A3" w:rsidRDefault="002247A3" w:rsidP="00640222"/>
                    <w:p w:rsidR="002247A3" w:rsidRPr="00B957F2" w:rsidRDefault="002247A3" w:rsidP="00640222"/>
                    <w:p w:rsidR="002247A3" w:rsidRDefault="002247A3" w:rsidP="00640222">
                      <w:pPr>
                        <w:pStyle w:val="Kop3"/>
                      </w:pPr>
                      <w:bookmarkStart w:id="37" w:name="_Toc428362859"/>
                      <w:bookmarkStart w:id="38" w:name="_Toc428363160"/>
                      <w:r w:rsidRPr="00B957F2">
                        <w:t>Centrale vraag 2</w:t>
                      </w:r>
                      <w:bookmarkEnd w:id="37"/>
                      <w:bookmarkEnd w:id="38"/>
                    </w:p>
                    <w:p w:rsidR="002247A3" w:rsidRPr="00B957F2" w:rsidRDefault="002247A3" w:rsidP="00640222">
                      <w:pPr>
                        <w:rPr>
                          <w:b/>
                        </w:rPr>
                      </w:pPr>
                      <w:r w:rsidRPr="00B957F2">
                        <w:t xml:space="preserve">Met welk type fouten </w:t>
                      </w:r>
                      <w:r>
                        <w:t>moet je</w:t>
                      </w:r>
                      <w:r w:rsidRPr="006A2C03">
                        <w:t xml:space="preserve"> </w:t>
                      </w:r>
                      <w:r>
                        <w:t xml:space="preserve">rekening houden </w:t>
                      </w:r>
                      <w:r w:rsidRPr="006A2C03">
                        <w:t>bij steekproeven</w:t>
                      </w:r>
                      <w:r>
                        <w:t>?</w:t>
                      </w:r>
                    </w:p>
                    <w:p w:rsidR="002247A3" w:rsidRDefault="002247A3" w:rsidP="00640222"/>
                  </w:txbxContent>
                </v:textbox>
                <w10:wrap type="topAndBottom" anchorx="margin"/>
              </v:shape>
            </w:pict>
          </mc:Fallback>
        </mc:AlternateContent>
      </w:r>
    </w:p>
    <w:p w:rsidR="00640222" w:rsidRPr="00B957F2" w:rsidRDefault="00640222" w:rsidP="00640222"/>
    <w:p w:rsidR="00640222" w:rsidRPr="00B957F2" w:rsidRDefault="00640222" w:rsidP="00640222"/>
    <w:p w:rsidR="00640222" w:rsidRPr="00F93028" w:rsidRDefault="00640222" w:rsidP="00F93028">
      <w:pPr>
        <w:rPr>
          <w:b/>
        </w:rPr>
      </w:pPr>
      <w:bookmarkStart w:id="39" w:name="_Toc428362860"/>
      <w:r w:rsidRPr="00F93028">
        <w:rPr>
          <w:b/>
        </w:rPr>
        <w:t>Steekproeven en fouten</w:t>
      </w:r>
      <w:bookmarkEnd w:id="39"/>
    </w:p>
    <w:p w:rsidR="00640222" w:rsidRPr="00B957F2" w:rsidRDefault="00640222" w:rsidP="00640222">
      <w:r>
        <w:t xml:space="preserve">Een lijst </w:t>
      </w:r>
      <w:r w:rsidRPr="00B957F2">
        <w:t>van alle personen uit de onderzochte populatie</w:t>
      </w:r>
      <w:r>
        <w:t xml:space="preserve"> zou het mooist zijn. We kunnen dan loten wie of </w:t>
      </w:r>
      <w:r w:rsidRPr="00B957F2">
        <w:t xml:space="preserve">wat in de </w:t>
      </w:r>
      <w:r>
        <w:t xml:space="preserve">steekproef komt: daarop heeft ieder persoon of </w:t>
      </w:r>
      <w:r w:rsidRPr="00B957F2">
        <w:t>ding in de populatie een even grote kans. Zo’n steekproef heet aselect.</w:t>
      </w:r>
      <w:r w:rsidR="0049353D">
        <w:br/>
      </w:r>
      <w:r w:rsidRPr="00B957F2">
        <w:t>Is een steekproef aselect</w:t>
      </w:r>
      <w:r>
        <w:t>,</w:t>
      </w:r>
      <w:r w:rsidRPr="00B957F2">
        <w:t xml:space="preserve"> dan kunnen we wat zeggen over de betrouwbaarheid van de steekproef.</w:t>
      </w:r>
    </w:p>
    <w:p w:rsidR="00640222" w:rsidRPr="00B957F2" w:rsidRDefault="00640222" w:rsidP="00640222">
      <w:r>
        <w:t>Bij</w:t>
      </w:r>
      <w:r w:rsidRPr="00B957F2">
        <w:t xml:space="preserve"> de onderzochte populatie ‘de inwoners va</w:t>
      </w:r>
      <w:r>
        <w:t>n Gouda tussen 18 en 65 jaar’ ku</w:t>
      </w:r>
      <w:r w:rsidRPr="00B957F2">
        <w:t xml:space="preserve">n </w:t>
      </w:r>
      <w:r>
        <w:t xml:space="preserve">je misschien </w:t>
      </w:r>
      <w:r w:rsidRPr="00B957F2">
        <w:t xml:space="preserve">de Gemeentelijke Basis Administratie (GBA) </w:t>
      </w:r>
      <w:r>
        <w:t>als lijst gebruik</w:t>
      </w:r>
      <w:r w:rsidRPr="00B957F2">
        <w:t xml:space="preserve">en. </w:t>
      </w:r>
      <w:r>
        <w:t xml:space="preserve">In de GBA houdt men </w:t>
      </w:r>
      <w:r w:rsidRPr="00B957F2">
        <w:t>voor heel Nederland onder meer he</w:t>
      </w:r>
      <w:r>
        <w:t>t bevolkingsregister bij</w:t>
      </w:r>
      <w:r w:rsidR="00952B87">
        <w:t>.</w:t>
      </w:r>
      <w:r w:rsidR="00952B87">
        <w:br/>
      </w:r>
      <w:r w:rsidRPr="00B957F2">
        <w:t xml:space="preserve">Als de onderzochte populatie </w:t>
      </w:r>
      <w:r>
        <w:t>is ‘</w:t>
      </w:r>
      <w:r w:rsidRPr="00B957F2">
        <w:t>alle leerlingen van de GSG Leo Vroman</w:t>
      </w:r>
      <w:r>
        <w:t>’,</w:t>
      </w:r>
      <w:r w:rsidRPr="00B957F2">
        <w:t xml:space="preserve"> dan </w:t>
      </w:r>
      <w:r>
        <w:t xml:space="preserve">heeft de school </w:t>
      </w:r>
      <w:r w:rsidRPr="00B957F2">
        <w:t>wel</w:t>
      </w:r>
      <w:r w:rsidR="00952B87">
        <w:t xml:space="preserve"> een lijst met alle leerlingen.</w:t>
      </w:r>
      <w:r w:rsidR="00952B87">
        <w:br/>
      </w:r>
      <w:r w:rsidRPr="00B957F2">
        <w:t xml:space="preserve">Maar wat als de onderzochte populatie </w:t>
      </w:r>
      <w:r>
        <w:t xml:space="preserve">is </w:t>
      </w:r>
      <w:r w:rsidRPr="00B957F2">
        <w:t>’</w:t>
      </w:r>
      <w:r w:rsidR="0049353D">
        <w:t>15- en 16-</w:t>
      </w:r>
      <w:r w:rsidRPr="00B957F2">
        <w:t>jarige</w:t>
      </w:r>
      <w:r w:rsidR="0049353D">
        <w:t>n in het voortgezet onderwijs’?</w:t>
      </w:r>
      <w:r w:rsidR="0049353D">
        <w:br/>
      </w:r>
      <w:r w:rsidRPr="00B957F2">
        <w:t xml:space="preserve">Of als de populatie </w:t>
      </w:r>
      <w:r>
        <w:t xml:space="preserve">is </w:t>
      </w:r>
      <w:r w:rsidRPr="00B957F2">
        <w:t>‘yoghur</w:t>
      </w:r>
      <w:r>
        <w:t>tpakken van een bepaald merk’</w:t>
      </w:r>
      <w:r w:rsidR="0049353D">
        <w:t>?</w:t>
      </w:r>
      <w:r w:rsidR="0049353D">
        <w:br/>
      </w:r>
      <w:r w:rsidRPr="00B957F2">
        <w:t>Of ‘illega</w:t>
      </w:r>
      <w:r w:rsidR="0049353D">
        <w:t>le buitenlanders in Nederland’?</w:t>
      </w:r>
      <w:r w:rsidR="0049353D">
        <w:br/>
      </w:r>
      <w:r w:rsidRPr="00B957F2">
        <w:t xml:space="preserve">In deze situaties </w:t>
      </w:r>
      <w:r>
        <w:t>ontbreekt een</w:t>
      </w:r>
      <w:r w:rsidRPr="00B957F2">
        <w:t xml:space="preserve"> lijst van alle personen</w:t>
      </w:r>
      <w:r>
        <w:t xml:space="preserve"> of </w:t>
      </w:r>
      <w:r w:rsidRPr="00B957F2">
        <w:t>dingen van de populatie</w:t>
      </w:r>
      <w:r>
        <w:t>.</w:t>
      </w:r>
    </w:p>
    <w:p w:rsidR="00640222" w:rsidRPr="00B957F2" w:rsidRDefault="00640222" w:rsidP="00640222"/>
    <w:p w:rsidR="00640222" w:rsidRDefault="00640222" w:rsidP="00640222">
      <w:pPr>
        <w:overflowPunct/>
        <w:autoSpaceDE/>
        <w:autoSpaceDN/>
        <w:adjustRightInd/>
        <w:spacing w:line="240" w:lineRule="auto"/>
        <w:textAlignment w:val="auto"/>
      </w:pPr>
      <w:r>
        <w:br w:type="page"/>
      </w:r>
    </w:p>
    <w:p w:rsidR="00640222" w:rsidRPr="00B957F2" w:rsidRDefault="00640222" w:rsidP="00640222">
      <w:r w:rsidRPr="00B957F2">
        <w:lastRenderedPageBreak/>
        <w:t>Ook in de volgende situaties is mogelijk niet de hele populatie vertegenwoordigd in de steekproef.</w:t>
      </w:r>
      <w:r>
        <w:t xml:space="preserve"> Bedenk voordat je verder leest</w:t>
      </w:r>
      <w:r w:rsidRPr="00B957F2">
        <w:t xml:space="preserve"> welke groepen niet vertegenwoordigd</w:t>
      </w:r>
      <w:r>
        <w:t xml:space="preserve"> of ondervertegenwoordigd zijn:</w:t>
      </w:r>
    </w:p>
    <w:p w:rsidR="00640222" w:rsidRPr="00B957F2" w:rsidRDefault="00640222" w:rsidP="0083434D">
      <w:pPr>
        <w:numPr>
          <w:ilvl w:val="0"/>
          <w:numId w:val="10"/>
        </w:numPr>
      </w:pPr>
      <w:r w:rsidRPr="00B957F2">
        <w:t xml:space="preserve">Telefonische enquête naar de tevredenheid </w:t>
      </w:r>
      <w:r>
        <w:t>over</w:t>
      </w:r>
      <w:r w:rsidRPr="00B957F2">
        <w:t xml:space="preserve"> de gemeentelijke voorzieningen.</w:t>
      </w:r>
    </w:p>
    <w:p w:rsidR="00640222" w:rsidRPr="00B957F2" w:rsidRDefault="00640222" w:rsidP="0083434D">
      <w:pPr>
        <w:numPr>
          <w:ilvl w:val="0"/>
          <w:numId w:val="10"/>
        </w:numPr>
      </w:pPr>
      <w:r w:rsidRPr="008E2B4F">
        <w:t>Onderzoek naar vakantiebestemmingen van Nederlanders</w:t>
      </w:r>
      <w:r>
        <w:t>, door mensen te interviewen</w:t>
      </w:r>
      <w:r w:rsidRPr="008E2B4F">
        <w:t xml:space="preserve"> in een winkelcentrum op een</w:t>
      </w:r>
      <w:r w:rsidRPr="008B2955">
        <w:t xml:space="preserve"> </w:t>
      </w:r>
      <w:r w:rsidRPr="00B957F2">
        <w:t>zaterdagmiddag.</w:t>
      </w:r>
    </w:p>
    <w:p w:rsidR="00640222" w:rsidRPr="00B957F2" w:rsidRDefault="00640222" w:rsidP="0083434D">
      <w:pPr>
        <w:numPr>
          <w:ilvl w:val="0"/>
          <w:numId w:val="10"/>
        </w:numPr>
      </w:pPr>
      <w:r>
        <w:t>V</w:t>
      </w:r>
      <w:r w:rsidRPr="00B957F2">
        <w:t xml:space="preserve">ragenlijst in </w:t>
      </w:r>
      <w:r>
        <w:t xml:space="preserve">het </w:t>
      </w:r>
      <w:r w:rsidR="00A3023F">
        <w:rPr>
          <w:rStyle w:val="Titelvanboek"/>
        </w:rPr>
        <w:t>Dagblad van het N</w:t>
      </w:r>
      <w:r w:rsidR="00A2655B">
        <w:rPr>
          <w:rStyle w:val="Titelvanboek"/>
        </w:rPr>
        <w:t>oorden</w:t>
      </w:r>
      <w:r w:rsidR="00A3023F">
        <w:t xml:space="preserve"> naar ‘hoe vaak men de krant</w:t>
      </w:r>
      <w:r w:rsidRPr="00B957F2">
        <w:t xml:space="preserve"> leest’. Om mensen te stimuleren te reageren </w:t>
      </w:r>
      <w:r>
        <w:t xml:space="preserve">verloot men </w:t>
      </w:r>
      <w:r w:rsidRPr="009B0DA0">
        <w:t xml:space="preserve">onder de inzendingen </w:t>
      </w:r>
      <w:r w:rsidRPr="00B957F2">
        <w:t>een boekenbon van 100 euro.</w:t>
      </w:r>
    </w:p>
    <w:p w:rsidR="00640222" w:rsidRPr="00B957F2" w:rsidRDefault="00640222" w:rsidP="0083434D">
      <w:pPr>
        <w:numPr>
          <w:ilvl w:val="0"/>
          <w:numId w:val="10"/>
        </w:numPr>
      </w:pPr>
      <w:r>
        <w:t xml:space="preserve">Interview met </w:t>
      </w:r>
      <w:r w:rsidR="0049353D">
        <w:t>10</w:t>
      </w:r>
      <w:r>
        <w:t xml:space="preserve"> bewoners per wijk over hun</w:t>
      </w:r>
      <w:r w:rsidRPr="00B957F2">
        <w:t xml:space="preserve"> tevredenheid </w:t>
      </w:r>
      <w:r>
        <w:t>over</w:t>
      </w:r>
      <w:r w:rsidRPr="00B957F2">
        <w:t xml:space="preserve"> de gemeente</w:t>
      </w:r>
      <w:r w:rsidR="00952B87">
        <w:t>.</w:t>
      </w:r>
      <w:r w:rsidR="00952B87">
        <w:br/>
      </w:r>
      <w:r>
        <w:t xml:space="preserve">In totaal zijn er </w:t>
      </w:r>
      <w:r w:rsidR="0049353D">
        <w:t>14</w:t>
      </w:r>
      <w:r>
        <w:t xml:space="preserve"> wijken</w:t>
      </w:r>
      <w:r w:rsidRPr="00B957F2">
        <w:t>.</w:t>
      </w:r>
    </w:p>
    <w:p w:rsidR="00640222" w:rsidRPr="00B957F2" w:rsidRDefault="00640222" w:rsidP="0083434D">
      <w:pPr>
        <w:numPr>
          <w:ilvl w:val="0"/>
          <w:numId w:val="10"/>
        </w:numPr>
      </w:pPr>
      <w:r>
        <w:t>O</w:t>
      </w:r>
      <w:r w:rsidRPr="00B957F2">
        <w:t xml:space="preserve">nderzoek naar criminaliteit </w:t>
      </w:r>
      <w:r>
        <w:t xml:space="preserve">onder een selectie van </w:t>
      </w:r>
      <w:r w:rsidRPr="00B957F2">
        <w:t xml:space="preserve">alle gevangenen die vanwege </w:t>
      </w:r>
      <w:r>
        <w:t>criminaliteit veroordeeld zijn.</w:t>
      </w:r>
    </w:p>
    <w:p w:rsidR="00640222" w:rsidRPr="00B957F2" w:rsidRDefault="00640222" w:rsidP="00640222"/>
    <w:p w:rsidR="00640222" w:rsidRPr="00B957F2" w:rsidRDefault="00640222" w:rsidP="00640222">
      <w:r w:rsidRPr="00B957F2">
        <w:t xml:space="preserve">Als </w:t>
      </w:r>
      <w:r>
        <w:t xml:space="preserve">er geen lijst te maken is met alle personen of </w:t>
      </w:r>
      <w:r w:rsidRPr="00B957F2">
        <w:t xml:space="preserve">dingen van </w:t>
      </w:r>
      <w:r>
        <w:t xml:space="preserve">de populatie, moeten we </w:t>
      </w:r>
      <w:r w:rsidRPr="00B957F2">
        <w:t xml:space="preserve">andere manieren </w:t>
      </w:r>
      <w:r>
        <w:t>kiez</w:t>
      </w:r>
      <w:r w:rsidRPr="00B957F2">
        <w:t xml:space="preserve">en die enigszins lijken op een aselecte steekproef. Bijvoorbeeld: stel dat we iets over alle Nederlanders willen weten en we zouden eerst een aantal adressen uit het postcodebestand loten en daarna loten welke bewoner op dat adres in de steekproef terecht komt. Deze procedure zorgt ervoor dat de kans om in de steekproef terecht te komen voor iemand uit een groot gezin kleiner is dan voor iemand die alleen woont. De onderzoekers kunnen proberen hiervoor te corrigeren als blijkt dat er in de steekproef relatief veel </w:t>
      </w:r>
      <w:r>
        <w:t>eenpersoonshuishoudens</w:t>
      </w:r>
      <w:r w:rsidRPr="00B957F2">
        <w:t xml:space="preserve"> zitten.</w:t>
      </w:r>
    </w:p>
    <w:p w:rsidR="00640222" w:rsidRPr="00B957F2" w:rsidRDefault="00640222" w:rsidP="00640222">
      <w:r w:rsidRPr="00B957F2">
        <w:t>Om te zorgen dat de steekproef representatief is</w:t>
      </w:r>
      <w:r>
        <w:t xml:space="preserve"> – d</w:t>
      </w:r>
      <w:r w:rsidRPr="00B957F2">
        <w:t>at wil zeggen dat de steekproef een goede weerspiegeling is van de populatie</w:t>
      </w:r>
      <w:r>
        <w:t xml:space="preserve"> </w:t>
      </w:r>
      <w:r w:rsidRPr="008B2955">
        <w:t>–</w:t>
      </w:r>
      <w:r>
        <w:t xml:space="preserve"> gebruiken we </w:t>
      </w:r>
      <w:r w:rsidRPr="00B957F2">
        <w:t>vaak hulpvariabelen. Wil je bijvoorbeeld iets weten over lees</w:t>
      </w:r>
      <w:r>
        <w:t>-</w:t>
      </w:r>
      <w:r w:rsidRPr="00B957F2">
        <w:t xml:space="preserve"> of kijkgedrag</w:t>
      </w:r>
      <w:r>
        <w:t>,</w:t>
      </w:r>
      <w:r w:rsidRPr="00B957F2">
        <w:t xml:space="preserve"> dan kun je ook vragen stellen over de persoonlijke situatie. Op deze wijze kun</w:t>
      </w:r>
      <w:r>
        <w:t xml:space="preserve"> je </w:t>
      </w:r>
      <w:r w:rsidRPr="00B957F2">
        <w:t>vaststellen of de steekproef representatief is: zijn alle groepen in dezelfde verhouding in de steekproe</w:t>
      </w:r>
      <w:r>
        <w:t>f aanwezig als in de populatie?</w:t>
      </w:r>
    </w:p>
    <w:p w:rsidR="00640222" w:rsidRPr="00B957F2" w:rsidRDefault="00640222" w:rsidP="00640222"/>
    <w:p w:rsidR="00640222" w:rsidRDefault="00640222" w:rsidP="00640222">
      <w:r>
        <w:rPr>
          <w:noProof/>
        </w:rPr>
        <mc:AlternateContent>
          <mc:Choice Requires="wps">
            <w:drawing>
              <wp:anchor distT="0" distB="0" distL="114300" distR="114300" simplePos="0" relativeHeight="251727872" behindDoc="0" locked="0" layoutInCell="1" allowOverlap="1" wp14:anchorId="22215555" wp14:editId="73D36BBA">
                <wp:simplePos x="0" y="0"/>
                <wp:positionH relativeFrom="margin">
                  <wp:posOffset>-48895</wp:posOffset>
                </wp:positionH>
                <wp:positionV relativeFrom="paragraph">
                  <wp:posOffset>245745</wp:posOffset>
                </wp:positionV>
                <wp:extent cx="5400040" cy="1296670"/>
                <wp:effectExtent l="5080" t="12700" r="5080" b="5080"/>
                <wp:wrapTopAndBottom/>
                <wp:docPr id="18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29667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40" w:name="_Toc428362861"/>
                            <w:bookmarkStart w:id="41" w:name="_Toc428363162"/>
                            <w:r w:rsidRPr="00B957F2">
                              <w:t>Antwoord op centrale vraag 1</w:t>
                            </w:r>
                            <w:bookmarkEnd w:id="40"/>
                            <w:bookmarkEnd w:id="41"/>
                          </w:p>
                          <w:p w:rsidR="002247A3" w:rsidRPr="00B957F2" w:rsidRDefault="002247A3" w:rsidP="00640222">
                            <w:r w:rsidRPr="00B957F2">
                              <w:t xml:space="preserve">Om een representatieve en betrouwbare steekproef </w:t>
                            </w:r>
                            <w:r>
                              <w:t xml:space="preserve">te trekken </w:t>
                            </w:r>
                            <w:r w:rsidRPr="00B957F2">
                              <w:t xml:space="preserve">voor </w:t>
                            </w:r>
                            <w:r>
                              <w:t>de populatie ‘de Nederlandse huishoudens’, ku</w:t>
                            </w:r>
                            <w:r w:rsidRPr="00B957F2">
                              <w:t>n</w:t>
                            </w:r>
                            <w:r>
                              <w:t xml:space="preserve">nen we </w:t>
                            </w:r>
                            <w:r w:rsidRPr="00B957F2">
                              <w:t>misschien gebruik</w:t>
                            </w:r>
                            <w:r>
                              <w:t xml:space="preserve">maken </w:t>
                            </w:r>
                            <w:r w:rsidRPr="00B957F2">
                              <w:t>van een aselecte keuze uit het postcodebestand.</w:t>
                            </w:r>
                          </w:p>
                          <w:p w:rsidR="002247A3" w:rsidRPr="00B957F2" w:rsidRDefault="002247A3" w:rsidP="00640222">
                            <w:r w:rsidRPr="00B957F2">
                              <w:t xml:space="preserve">Als blijkt dat dit bestand geen goede afspiegeling van de populatie oplevert, is het mogelijk om extra vragen te stellen over de individuele situatie van de huishoudens. Op basis daarvan </w:t>
                            </w:r>
                            <w:r>
                              <w:t xml:space="preserve">maken we </w:t>
                            </w:r>
                            <w:r w:rsidRPr="00B957F2">
                              <w:t>de steekproef betrouwbaarder.</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15555" id="Text Box 39" o:spid="_x0000_s1033" type="#_x0000_t202" style="position:absolute;margin-left:-3.85pt;margin-top:19.35pt;width:425.2pt;height:102.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" fillcolor="#fdd">
                <v:textbox>
                  <w:txbxContent>
                    <w:p w:rsidR="002247A3" w:rsidRDefault="002247A3" w:rsidP="00640222">
                      <w:pPr>
                        <w:pStyle w:val="Kop3"/>
                      </w:pPr>
                      <w:bookmarkStart w:id="42" w:name="_Toc428362861"/>
                      <w:bookmarkStart w:id="43" w:name="_Toc428363162"/>
                      <w:r w:rsidRPr="00B957F2">
                        <w:t>Antwoord op centrale vraag 1</w:t>
                      </w:r>
                      <w:bookmarkEnd w:id="42"/>
                      <w:bookmarkEnd w:id="43"/>
                    </w:p>
                    <w:p w:rsidR="002247A3" w:rsidRPr="00B957F2" w:rsidRDefault="002247A3" w:rsidP="00640222">
                      <w:r w:rsidRPr="00B957F2">
                        <w:t xml:space="preserve">Om een representatieve en betrouwbare steekproef </w:t>
                      </w:r>
                      <w:r>
                        <w:t xml:space="preserve">te trekken </w:t>
                      </w:r>
                      <w:r w:rsidRPr="00B957F2">
                        <w:t xml:space="preserve">voor </w:t>
                      </w:r>
                      <w:r>
                        <w:t>de populatie ‘de Nederlandse huishoudens’, ku</w:t>
                      </w:r>
                      <w:r w:rsidRPr="00B957F2">
                        <w:t>n</w:t>
                      </w:r>
                      <w:r>
                        <w:t xml:space="preserve">nen we </w:t>
                      </w:r>
                      <w:r w:rsidRPr="00B957F2">
                        <w:t>misschien gebruik</w:t>
                      </w:r>
                      <w:r>
                        <w:t xml:space="preserve">maken </w:t>
                      </w:r>
                      <w:r w:rsidRPr="00B957F2">
                        <w:t>van een aselecte keuze uit het postcodebestand.</w:t>
                      </w:r>
                    </w:p>
                    <w:p w:rsidR="002247A3" w:rsidRPr="00B957F2" w:rsidRDefault="002247A3" w:rsidP="00640222">
                      <w:r w:rsidRPr="00B957F2">
                        <w:t xml:space="preserve">Als blijkt dat dit bestand geen goede afspiegeling van de populatie oplevert, is het mogelijk om extra vragen te stellen over de individuele situatie van de huishoudens. Op basis daarvan </w:t>
                      </w:r>
                      <w:r>
                        <w:t xml:space="preserve">maken we </w:t>
                      </w:r>
                      <w:r w:rsidRPr="00B957F2">
                        <w:t>de steekproef betrouwbaarder.</w:t>
                      </w:r>
                    </w:p>
                    <w:p w:rsidR="002247A3" w:rsidRDefault="002247A3" w:rsidP="00640222"/>
                  </w:txbxContent>
                </v:textbox>
                <w10:wrap type="topAndBottom" anchorx="margin"/>
              </v:shape>
            </w:pict>
          </mc:Fallback>
        </mc:AlternateContent>
      </w:r>
    </w:p>
    <w:p w:rsidR="00640222" w:rsidRDefault="00640222" w:rsidP="00640222">
      <w:pPr>
        <w:overflowPunct/>
        <w:autoSpaceDE/>
        <w:autoSpaceDN/>
        <w:adjustRightInd/>
        <w:spacing w:line="240" w:lineRule="auto"/>
        <w:textAlignment w:val="auto"/>
      </w:pPr>
      <w:r>
        <w:br w:type="page"/>
      </w:r>
    </w:p>
    <w:p w:rsidR="00F93028" w:rsidRDefault="00F93028" w:rsidP="00640222"/>
    <w:p w:rsidR="00640222" w:rsidRDefault="00640222" w:rsidP="00640222">
      <w:r>
        <w:rPr>
          <w:noProof/>
        </w:rPr>
        <mc:AlternateContent>
          <mc:Choice Requires="wps">
            <w:drawing>
              <wp:anchor distT="0" distB="0" distL="114300" distR="114300" simplePos="0" relativeHeight="251728896" behindDoc="0" locked="0" layoutInCell="1" allowOverlap="1" wp14:anchorId="2740BEAC" wp14:editId="79DF940A">
                <wp:simplePos x="0" y="0"/>
                <wp:positionH relativeFrom="margin">
                  <wp:posOffset>-53975</wp:posOffset>
                </wp:positionH>
                <wp:positionV relativeFrom="margin">
                  <wp:align>top</wp:align>
                </wp:positionV>
                <wp:extent cx="5400040" cy="4792980"/>
                <wp:effectExtent l="0" t="0" r="10160" b="26670"/>
                <wp:wrapTopAndBottom/>
                <wp:docPr id="1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79298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44" w:name="_Toc428362862"/>
                            <w:bookmarkStart w:id="45" w:name="_Toc428363163"/>
                            <w:r w:rsidRPr="00B957F2">
                              <w:t>Antwoord op centrale vraag 2</w:t>
                            </w:r>
                            <w:bookmarkEnd w:id="44"/>
                            <w:bookmarkEnd w:id="45"/>
                          </w:p>
                          <w:p w:rsidR="002247A3" w:rsidRPr="00EA6C4B" w:rsidRDefault="002247A3" w:rsidP="0083434D">
                            <w:pPr>
                              <w:pStyle w:val="Lijstalinea"/>
                              <w:numPr>
                                <w:ilvl w:val="0"/>
                                <w:numId w:val="34"/>
                              </w:numPr>
                              <w:rPr>
                                <w:rStyle w:val="Intensievebenadrukking"/>
                              </w:rPr>
                            </w:pPr>
                            <w:r w:rsidRPr="00EA6C4B">
                              <w:rPr>
                                <w:rStyle w:val="Intensievebenadrukking"/>
                              </w:rPr>
                              <w:t>Systematische steekproeffouten</w:t>
                            </w:r>
                          </w:p>
                          <w:p w:rsidR="002247A3" w:rsidRPr="00B957F2" w:rsidRDefault="002247A3" w:rsidP="00640222">
                            <w:r w:rsidRPr="00B957F2">
                              <w:t>Zoals reeds gezegd kunnen er problemen zijn met de representativiteit van de steekproef: er zijn groepen in d</w:t>
                            </w:r>
                            <w:r>
                              <w:t>e steekproef onder- of over</w:t>
                            </w:r>
                            <w:r w:rsidRPr="00B957F2">
                              <w:t>vertegenwoordigd. Een reden van di</w:t>
                            </w:r>
                            <w:r>
                              <w:t>t probleem is bijvoorbeeld non-</w:t>
                            </w:r>
                            <w:r w:rsidRPr="00B957F2">
                              <w:t>respons. Bij non</w:t>
                            </w:r>
                            <w:r>
                              <w:t>-</w:t>
                            </w:r>
                            <w:r w:rsidRPr="00B957F2">
                              <w:t>respons beantwoorden personen in de steekproef niet de vragen. Dit kan zijn doordat er geen contact is (mensen zijn niet thuis), mensen weigeren de informatie te geven</w:t>
                            </w:r>
                            <w:r>
                              <w:t xml:space="preserve"> of er niet toe in </w:t>
                            </w:r>
                            <w:r w:rsidRPr="00B957F2">
                              <w:t>staat zijn</w:t>
                            </w:r>
                            <w:r>
                              <w:t>. Als de non-</w:t>
                            </w:r>
                            <w:r w:rsidRPr="00B957F2">
                              <w:t xml:space="preserve">respondenten niet evenredig over de verschillende groepen in de populatie verdeeld zijn, </w:t>
                            </w:r>
                            <w:r>
                              <w:t xml:space="preserve">trek je misschien </w:t>
                            </w:r>
                            <w:r w:rsidRPr="00B957F2">
                              <w:t>verkeerde conclusies uit de steekproef</w:t>
                            </w:r>
                            <w:r>
                              <w:t>.</w:t>
                            </w:r>
                          </w:p>
                          <w:p w:rsidR="002247A3" w:rsidRDefault="002247A3" w:rsidP="00640222">
                            <w:r w:rsidRPr="00B957F2">
                              <w:t>Een andere bron van fouten is de meetfout. De onderzoeker krijgt wel een antwoord</w:t>
                            </w:r>
                            <w:r>
                              <w:t>,</w:t>
                            </w:r>
                            <w:r w:rsidRPr="00B957F2">
                              <w:t xml:space="preserve"> maar dit geeft niet de juiste informatie. Een geïnterviewde heeft bijvoorbeeld geen zin om te antwoorden en vult een redelijk lijkend antwoord in. Of het onderwerp ligt gevoelig en de geïnterviewde geeft een sociaal</w:t>
                            </w:r>
                            <w:r>
                              <w:t xml:space="preserve"> </w:t>
                            </w:r>
                            <w:r w:rsidRPr="00B957F2">
                              <w:t>wenselijk antwoord. Ook vragen over het verleden geven vaak aanleiding tot meetfouten</w:t>
                            </w:r>
                            <w:r>
                              <w:t>,</w:t>
                            </w:r>
                            <w:r w:rsidRPr="00B957F2">
                              <w:t xml:space="preserve"> omdat </w:t>
                            </w:r>
                            <w:r>
                              <w:t>mensen zaken vergeten.</w:t>
                            </w:r>
                          </w:p>
                          <w:p w:rsidR="002247A3" w:rsidRPr="00B957F2" w:rsidRDefault="002247A3" w:rsidP="00640222">
                            <w:r w:rsidRPr="00B957F2">
                              <w:t xml:space="preserve">Dit soort fouten </w:t>
                            </w:r>
                            <w:r>
                              <w:t xml:space="preserve">– </w:t>
                            </w:r>
                            <w:r w:rsidRPr="00B957F2">
                              <w:t>waarbij systematisch een bepaald deel van de populatie buiten de steekproef gelaten wordt</w:t>
                            </w:r>
                            <w:r>
                              <w:t xml:space="preserve"> –</w:t>
                            </w:r>
                            <w:r w:rsidRPr="00B957F2">
                              <w:t xml:space="preserve"> noemen we systematische steekproeffouten. Het onderzoek </w:t>
                            </w:r>
                            <w:r>
                              <w:t>is</w:t>
                            </w:r>
                            <w:r w:rsidRPr="00B957F2">
                              <w:t xml:space="preserve"> nu niet meer valide: </w:t>
                            </w:r>
                            <w:r>
                              <w:t xml:space="preserve">we kijken </w:t>
                            </w:r>
                            <w:r w:rsidRPr="00B957F2">
                              <w:t xml:space="preserve">niet meer naar de ‘goede’ populatie. </w:t>
                            </w:r>
                            <w:r>
                              <w:t>We moeten</w:t>
                            </w:r>
                            <w:r w:rsidRPr="00B957F2">
                              <w:t xml:space="preserve"> deze systematische steekproeffouten </w:t>
                            </w:r>
                            <w:r w:rsidRPr="008B2955">
                              <w:t xml:space="preserve">zoveel mogelijk </w:t>
                            </w:r>
                            <w:r>
                              <w:t xml:space="preserve">proberen te </w:t>
                            </w:r>
                            <w:r w:rsidRPr="00B957F2">
                              <w:t>vermijden.</w:t>
                            </w:r>
                          </w:p>
                          <w:p w:rsidR="002247A3" w:rsidRPr="00B957F2" w:rsidRDefault="002247A3" w:rsidP="00640222"/>
                          <w:p w:rsidR="002247A3" w:rsidRPr="00EA6C4B" w:rsidRDefault="002247A3" w:rsidP="0083434D">
                            <w:pPr>
                              <w:pStyle w:val="Lijstalinea"/>
                              <w:numPr>
                                <w:ilvl w:val="0"/>
                                <w:numId w:val="34"/>
                              </w:numPr>
                              <w:rPr>
                                <w:rStyle w:val="Intensievebenadrukking"/>
                              </w:rPr>
                            </w:pPr>
                            <w:r w:rsidRPr="00EA6C4B">
                              <w:rPr>
                                <w:rStyle w:val="Intensievebenadrukking"/>
                              </w:rPr>
                              <w:t>Toevallige steekproeffouten</w:t>
                            </w:r>
                          </w:p>
                          <w:p w:rsidR="002247A3" w:rsidRDefault="002247A3" w:rsidP="00640222">
                            <w:r w:rsidRPr="00B957F2">
                              <w:t xml:space="preserve">Een fout waar de onderzoeker wel grip op </w:t>
                            </w:r>
                            <w:r>
                              <w:t>heeft,</w:t>
                            </w:r>
                            <w:r w:rsidRPr="00B957F2">
                              <w:t xml:space="preserve"> is de toevallige steekproeffout. Bij een aselecte steekproef kiezen we willekeurig een groep uit de populatie en omdat we niet altijd dezelfde groep kiezen (we loten immers) zal er variatie in uitkomsten optreden. Als we steeds uit dezelfde populatie een even grote steekproef trekken</w:t>
                            </w:r>
                            <w:r>
                              <w:t>,</w:t>
                            </w:r>
                            <w:r w:rsidRPr="00B957F2">
                              <w:t xml:space="preserve"> krijgen we verschillende uitkomsten. En hoewel we de uitkomst van een bepaalde steekproef niet te voorspellen is, kunnen we wel iets zeggen over de uitkomsten als we heel veel keren een dergelijk</w:t>
                            </w:r>
                            <w:r>
                              <w:t>e</w:t>
                            </w:r>
                            <w:r w:rsidRPr="00B957F2">
                              <w:t xml:space="preserve"> steekproef uit de populatie trekken. Daarmee kunnen we dus ook </w:t>
                            </w:r>
                            <w:r>
                              <w:t xml:space="preserve">uitspraken doen over </w:t>
                            </w:r>
                            <w:r w:rsidRPr="00B957F2">
                              <w:t>de waarschijnlijk</w:t>
                            </w:r>
                            <w:r>
                              <w:t>heid van een bepaalde uitkomst.</w:t>
                            </w:r>
                          </w:p>
                          <w:p w:rsidR="002247A3" w:rsidRPr="00B957F2" w:rsidRDefault="002247A3" w:rsidP="00640222">
                            <w:r w:rsidRPr="00B957F2">
                              <w:t>De volgende paragraaf gaat over deze betrouwbaarheid van de steekproef.</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40BEAC" id="Text Box 40" o:spid="_x0000_s1034" type="#_x0000_t202" style="position:absolute;margin-left:-4.25pt;margin-top:0;width:425.2pt;height:377.4pt;z-index:25172889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" fillcolor="#fdd">
                <v:textbox>
                  <w:txbxContent>
                    <w:p w:rsidR="002247A3" w:rsidRDefault="002247A3" w:rsidP="00640222">
                      <w:pPr>
                        <w:pStyle w:val="Kop3"/>
                      </w:pPr>
                      <w:bookmarkStart w:id="46" w:name="_Toc428362862"/>
                      <w:bookmarkStart w:id="47" w:name="_Toc428363163"/>
                      <w:r w:rsidRPr="00B957F2">
                        <w:t>Antwoord op centrale vraag 2</w:t>
                      </w:r>
                      <w:bookmarkEnd w:id="46"/>
                      <w:bookmarkEnd w:id="47"/>
                    </w:p>
                    <w:p w:rsidR="002247A3" w:rsidRPr="00EA6C4B" w:rsidRDefault="002247A3" w:rsidP="0083434D">
                      <w:pPr>
                        <w:pStyle w:val="Lijstalinea"/>
                        <w:numPr>
                          <w:ilvl w:val="0"/>
                          <w:numId w:val="34"/>
                        </w:numPr>
                        <w:rPr>
                          <w:rStyle w:val="Intensievebenadrukking"/>
                        </w:rPr>
                      </w:pPr>
                      <w:r w:rsidRPr="00EA6C4B">
                        <w:rPr>
                          <w:rStyle w:val="Intensievebenadrukking"/>
                        </w:rPr>
                        <w:t>Systematische steekproeffouten</w:t>
                      </w:r>
                    </w:p>
                    <w:p w:rsidR="002247A3" w:rsidRPr="00B957F2" w:rsidRDefault="002247A3" w:rsidP="00640222">
                      <w:r w:rsidRPr="00B957F2">
                        <w:t>Zoals reeds gezegd kunnen er problemen zijn met de representativiteit van de steekproef: er zijn groepen in d</w:t>
                      </w:r>
                      <w:r>
                        <w:t>e steekproef onder- of over</w:t>
                      </w:r>
                      <w:r w:rsidRPr="00B957F2">
                        <w:t>vertegenwoordigd. Een reden van di</w:t>
                      </w:r>
                      <w:r>
                        <w:t>t probleem is bijvoorbeeld non-</w:t>
                      </w:r>
                      <w:r w:rsidRPr="00B957F2">
                        <w:t>respons. Bij non</w:t>
                      </w:r>
                      <w:r>
                        <w:t>-</w:t>
                      </w:r>
                      <w:r w:rsidRPr="00B957F2">
                        <w:t>respons beantwoorden personen in de steekproef niet de vragen. Dit kan zijn doordat er geen contact is (mensen zijn niet thuis), mensen weigeren de informatie te geven</w:t>
                      </w:r>
                      <w:r>
                        <w:t xml:space="preserve"> of er niet toe in </w:t>
                      </w:r>
                      <w:r w:rsidRPr="00B957F2">
                        <w:t>staat zijn</w:t>
                      </w:r>
                      <w:r>
                        <w:t>. Als de non-</w:t>
                      </w:r>
                      <w:r w:rsidRPr="00B957F2">
                        <w:t xml:space="preserve">respondenten niet evenredig over de verschillende groepen in de populatie verdeeld zijn, </w:t>
                      </w:r>
                      <w:r>
                        <w:t xml:space="preserve">trek je misschien </w:t>
                      </w:r>
                      <w:r w:rsidRPr="00B957F2">
                        <w:t>verkeerde conclusies uit de steekproef</w:t>
                      </w:r>
                      <w:r>
                        <w:t>.</w:t>
                      </w:r>
                    </w:p>
                    <w:p w:rsidR="002247A3" w:rsidRDefault="002247A3" w:rsidP="00640222">
                      <w:r w:rsidRPr="00B957F2">
                        <w:t>Een andere bron van fouten is de meetfout. De onderzoeker krijgt wel een antwoord</w:t>
                      </w:r>
                      <w:r>
                        <w:t>,</w:t>
                      </w:r>
                      <w:r w:rsidRPr="00B957F2">
                        <w:t xml:space="preserve"> maar dit geeft niet de juiste informatie. Een geïnterviewde heeft bijvoorbeeld geen zin om te antwoorden en vult een redelijk lijkend antwoord in. Of het onderwerp ligt gevoelig en de geïnterviewde geeft een sociaal</w:t>
                      </w:r>
                      <w:r>
                        <w:t xml:space="preserve"> </w:t>
                      </w:r>
                      <w:r w:rsidRPr="00B957F2">
                        <w:t>wenselijk antwoord. Ook vragen over het verleden geven vaak aanleiding tot meetfouten</w:t>
                      </w:r>
                      <w:r>
                        <w:t>,</w:t>
                      </w:r>
                      <w:r w:rsidRPr="00B957F2">
                        <w:t xml:space="preserve"> omdat </w:t>
                      </w:r>
                      <w:r>
                        <w:t>mensen zaken vergeten.</w:t>
                      </w:r>
                    </w:p>
                    <w:p w:rsidR="002247A3" w:rsidRPr="00B957F2" w:rsidRDefault="002247A3" w:rsidP="00640222">
                      <w:r w:rsidRPr="00B957F2">
                        <w:t xml:space="preserve">Dit soort fouten </w:t>
                      </w:r>
                      <w:r>
                        <w:t xml:space="preserve">– </w:t>
                      </w:r>
                      <w:r w:rsidRPr="00B957F2">
                        <w:t>waarbij systematisch een bepaald deel van de populatie buiten de steekproef gelaten wordt</w:t>
                      </w:r>
                      <w:r>
                        <w:t xml:space="preserve"> –</w:t>
                      </w:r>
                      <w:r w:rsidRPr="00B957F2">
                        <w:t xml:space="preserve"> noemen we systematische steekproeffouten. Het onderzoek </w:t>
                      </w:r>
                      <w:r>
                        <w:t>is</w:t>
                      </w:r>
                      <w:r w:rsidRPr="00B957F2">
                        <w:t xml:space="preserve"> nu niet meer valide: </w:t>
                      </w:r>
                      <w:r>
                        <w:t xml:space="preserve">we kijken </w:t>
                      </w:r>
                      <w:r w:rsidRPr="00B957F2">
                        <w:t xml:space="preserve">niet meer naar de ‘goede’ populatie. </w:t>
                      </w:r>
                      <w:r>
                        <w:t>We moeten</w:t>
                      </w:r>
                      <w:r w:rsidRPr="00B957F2">
                        <w:t xml:space="preserve"> deze systematische steekproeffouten </w:t>
                      </w:r>
                      <w:r w:rsidRPr="008B2955">
                        <w:t xml:space="preserve">zoveel mogelijk </w:t>
                      </w:r>
                      <w:r>
                        <w:t xml:space="preserve">proberen te </w:t>
                      </w:r>
                      <w:r w:rsidRPr="00B957F2">
                        <w:t>vermijden.</w:t>
                      </w:r>
                    </w:p>
                    <w:p w:rsidR="002247A3" w:rsidRPr="00B957F2" w:rsidRDefault="002247A3" w:rsidP="00640222"/>
                    <w:p w:rsidR="002247A3" w:rsidRPr="00EA6C4B" w:rsidRDefault="002247A3" w:rsidP="0083434D">
                      <w:pPr>
                        <w:pStyle w:val="Lijstalinea"/>
                        <w:numPr>
                          <w:ilvl w:val="0"/>
                          <w:numId w:val="34"/>
                        </w:numPr>
                        <w:rPr>
                          <w:rStyle w:val="Intensievebenadrukking"/>
                        </w:rPr>
                      </w:pPr>
                      <w:r w:rsidRPr="00EA6C4B">
                        <w:rPr>
                          <w:rStyle w:val="Intensievebenadrukking"/>
                        </w:rPr>
                        <w:t>Toevallige steekproeffouten</w:t>
                      </w:r>
                    </w:p>
                    <w:p w:rsidR="002247A3" w:rsidRDefault="002247A3" w:rsidP="00640222">
                      <w:r w:rsidRPr="00B957F2">
                        <w:t xml:space="preserve">Een fout waar de onderzoeker wel grip op </w:t>
                      </w:r>
                      <w:r>
                        <w:t>heeft,</w:t>
                      </w:r>
                      <w:r w:rsidRPr="00B957F2">
                        <w:t xml:space="preserve"> is de toevallige steekproeffout. Bij een aselecte steekproef kiezen we willekeurig een groep uit de populatie en omdat we niet altijd dezelfde groep kiezen (we loten immers) zal er variatie in uitkomsten optreden. Als we steeds uit dezelfde populatie een even grote steekproef trekken</w:t>
                      </w:r>
                      <w:r>
                        <w:t>,</w:t>
                      </w:r>
                      <w:r w:rsidRPr="00B957F2">
                        <w:t xml:space="preserve"> krijgen we verschillende uitkomsten. En hoewel we de uitkomst van een bepaalde steekproef niet te voorspellen is, kunnen we wel iets zeggen over de uitkomsten als we heel veel keren een dergelijk</w:t>
                      </w:r>
                      <w:r>
                        <w:t>e</w:t>
                      </w:r>
                      <w:r w:rsidRPr="00B957F2">
                        <w:t xml:space="preserve"> steekproef uit de populatie trekken. Daarmee kunnen we dus ook </w:t>
                      </w:r>
                      <w:r>
                        <w:t xml:space="preserve">uitspraken doen over </w:t>
                      </w:r>
                      <w:r w:rsidRPr="00B957F2">
                        <w:t>de waarschijnlijk</w:t>
                      </w:r>
                      <w:r>
                        <w:t>heid van een bepaalde uitkomst.</w:t>
                      </w:r>
                    </w:p>
                    <w:p w:rsidR="002247A3" w:rsidRPr="00B957F2" w:rsidRDefault="002247A3" w:rsidP="00640222">
                      <w:r w:rsidRPr="00B957F2">
                        <w:t>De volgende paragraaf gaat over deze betrouwbaarheid van de steekproef.</w:t>
                      </w:r>
                    </w:p>
                    <w:p w:rsidR="002247A3" w:rsidRDefault="002247A3" w:rsidP="00640222"/>
                  </w:txbxContent>
                </v:textbox>
                <w10:wrap type="topAndBottom" anchorx="margin" anchory="margin"/>
              </v:shape>
            </w:pict>
          </mc:Fallback>
        </mc:AlternateContent>
      </w:r>
    </w:p>
    <w:p w:rsidR="00640222" w:rsidRDefault="00640222" w:rsidP="00640222">
      <w:pPr>
        <w:pStyle w:val="Kop3"/>
      </w:pPr>
      <w:bookmarkStart w:id="48" w:name="_Toc428362863"/>
      <w:r>
        <w:t>Oefenen</w:t>
      </w:r>
      <w:bookmarkEnd w:id="48"/>
    </w:p>
    <w:p w:rsidR="00640222" w:rsidRDefault="00640222" w:rsidP="00640222">
      <w:pPr>
        <w:rPr>
          <w:b/>
        </w:rPr>
      </w:pPr>
    </w:p>
    <w:p w:rsidR="00640222" w:rsidRPr="00B957F2" w:rsidRDefault="00640222" w:rsidP="00640222">
      <w:r w:rsidRPr="00B957F2">
        <w:rPr>
          <w:b/>
        </w:rPr>
        <w:t>Opgave 8</w:t>
      </w:r>
    </w:p>
    <w:p w:rsidR="00640222" w:rsidRPr="00B957F2" w:rsidRDefault="00640222" w:rsidP="00640222">
      <w:r w:rsidRPr="00B957F2">
        <w:t xml:space="preserve">Leg uit waarom het gebruik van </w:t>
      </w:r>
      <w:r>
        <w:t xml:space="preserve">het </w:t>
      </w:r>
      <w:r w:rsidRPr="00B957F2">
        <w:t>postafgiftebestand van PostNL of van het postcodebestand problemen kan geven als men ‘de Nederlandse huishoudens’ wil onderzoeken.</w:t>
      </w:r>
    </w:p>
    <w:p w:rsidR="00640222" w:rsidRPr="00B957F2" w:rsidRDefault="00640222" w:rsidP="00640222"/>
    <w:p w:rsidR="00640222" w:rsidRDefault="00640222" w:rsidP="00640222">
      <w:pPr>
        <w:overflowPunct/>
        <w:autoSpaceDE/>
        <w:autoSpaceDN/>
        <w:adjustRightInd/>
        <w:spacing w:line="240" w:lineRule="auto"/>
        <w:textAlignment w:val="auto"/>
        <w:rPr>
          <w:b/>
        </w:rPr>
      </w:pPr>
      <w:r>
        <w:rPr>
          <w:b/>
        </w:rPr>
        <w:br w:type="page"/>
      </w:r>
    </w:p>
    <w:p w:rsidR="00640222" w:rsidRPr="00B957F2" w:rsidRDefault="00640222" w:rsidP="00640222">
      <w:r w:rsidRPr="00B957F2">
        <w:rPr>
          <w:b/>
        </w:rPr>
        <w:lastRenderedPageBreak/>
        <w:t>Opgave 9</w:t>
      </w:r>
    </w:p>
    <w:p w:rsidR="00640222" w:rsidRPr="00B957F2" w:rsidRDefault="00640222" w:rsidP="00640222">
      <w:r w:rsidRPr="00B957F2">
        <w:t>Bij de ene onderzoeksvraag kun je als onderzoeker meer weigeringen van de personen verwachten dan bij de andere.</w:t>
      </w:r>
    </w:p>
    <w:p w:rsidR="00640222" w:rsidRPr="00B957F2" w:rsidRDefault="00640222" w:rsidP="00640222">
      <w:r w:rsidRPr="00B957F2">
        <w:t>Geef voorbeelden van onderzoeksvragen waa</w:t>
      </w:r>
      <w:r>
        <w:t>rbij je een hoge weigering (</w:t>
      </w:r>
      <w:r w:rsidRPr="00952B87">
        <w:rPr>
          <w:i/>
        </w:rPr>
        <w:t>non-response</w:t>
      </w:r>
      <w:r w:rsidRPr="00B957F2">
        <w:t>) kunt verwachten.</w:t>
      </w:r>
    </w:p>
    <w:p w:rsidR="00640222" w:rsidRPr="00B957F2" w:rsidRDefault="00640222" w:rsidP="00640222">
      <w:r w:rsidRPr="00B957F2">
        <w:t>Toch willen onderzoekers op dit soort onderzoeksvragen wel antwoorden hebben.</w:t>
      </w:r>
      <w:r>
        <w:t xml:space="preserve"> </w:t>
      </w:r>
      <w:r w:rsidRPr="00B957F2">
        <w:t>Bedenk slimme manieren voor de onderzoeker om toch antwoorden te krijgen.</w:t>
      </w:r>
    </w:p>
    <w:p w:rsidR="00640222" w:rsidRPr="00B957F2" w:rsidRDefault="00640222" w:rsidP="00640222"/>
    <w:p w:rsidR="00640222" w:rsidRDefault="00640222" w:rsidP="00640222">
      <w:pPr>
        <w:rPr>
          <w:b/>
        </w:rPr>
      </w:pPr>
    </w:p>
    <w:p w:rsidR="00640222" w:rsidRPr="00B957F2" w:rsidRDefault="00640222" w:rsidP="00640222">
      <w:r w:rsidRPr="00B957F2">
        <w:rPr>
          <w:b/>
        </w:rPr>
        <w:t>Opgave 10</w:t>
      </w:r>
    </w:p>
    <w:p w:rsidR="00640222" w:rsidRPr="00B957F2" w:rsidRDefault="00640222" w:rsidP="00640222">
      <w:r w:rsidRPr="00B957F2">
        <w:t>Er zijn verschillende manieren om een steekproef te trekken uit een populatie</w:t>
      </w:r>
      <w:r>
        <w:t>.</w:t>
      </w:r>
    </w:p>
    <w:p w:rsidR="00640222" w:rsidRPr="00B957F2" w:rsidRDefault="00640222" w:rsidP="00640222">
      <w:r w:rsidRPr="00B957F2">
        <w:t>Om meer daarover te weten</w:t>
      </w:r>
      <w:r>
        <w:t xml:space="preserve">, zie: </w:t>
      </w:r>
      <w:hyperlink r:id="rId13" w:history="1">
        <w:r w:rsidRPr="002804BC">
          <w:rPr>
            <w:rStyle w:val="Subtielebenadrukking"/>
          </w:rPr>
          <w:t>http://nl.wikipedia.org/wiki/Steekproef</w:t>
        </w:r>
      </w:hyperlink>
      <w:r>
        <w:t>.</w:t>
      </w:r>
    </w:p>
    <w:p w:rsidR="00640222" w:rsidRPr="00B957F2" w:rsidRDefault="00640222" w:rsidP="00640222">
      <w:r>
        <w:t>En b</w:t>
      </w:r>
      <w:r w:rsidRPr="00B957F2">
        <w:t xml:space="preserve">ekijk op </w:t>
      </w:r>
      <w:hyperlink r:id="rId14" w:history="1">
        <w:r w:rsidRPr="002804BC">
          <w:rPr>
            <w:rStyle w:val="Subtielebenadrukking"/>
          </w:rPr>
          <w:t>www.statslc.com</w:t>
        </w:r>
      </w:hyperlink>
      <w:r w:rsidRPr="00B957F2">
        <w:t xml:space="preserve"> het filmpje over sampling</w:t>
      </w:r>
      <w:r>
        <w:t>.</w:t>
      </w:r>
    </w:p>
    <w:p w:rsidR="00640222" w:rsidRPr="00B957F2" w:rsidRDefault="00640222" w:rsidP="00640222"/>
    <w:p w:rsidR="00640222" w:rsidRDefault="00640222" w:rsidP="00640222">
      <w:r>
        <w:rPr>
          <w:noProof/>
        </w:rPr>
        <mc:AlternateContent>
          <mc:Choice Requires="wps">
            <w:drawing>
              <wp:anchor distT="0" distB="0" distL="114300" distR="114300" simplePos="0" relativeHeight="251729920" behindDoc="0" locked="0" layoutInCell="1" allowOverlap="1" wp14:anchorId="0BCC31C1" wp14:editId="339D78E1">
                <wp:simplePos x="0" y="0"/>
                <wp:positionH relativeFrom="margin">
                  <wp:align>center</wp:align>
                </wp:positionH>
                <wp:positionV relativeFrom="paragraph">
                  <wp:posOffset>175260</wp:posOffset>
                </wp:positionV>
                <wp:extent cx="5400040" cy="1804670"/>
                <wp:effectExtent l="8255" t="8255" r="11430" b="6350"/>
                <wp:wrapTopAndBottom/>
                <wp:docPr id="17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804670"/>
                        </a:xfrm>
                        <a:prstGeom prst="rect">
                          <a:avLst/>
                        </a:prstGeom>
                        <a:solidFill>
                          <a:srgbClr val="DAEEF3"/>
                        </a:solidFill>
                        <a:ln w="9525">
                          <a:solidFill>
                            <a:srgbClr val="000000"/>
                          </a:solidFill>
                          <a:miter lim="800000"/>
                          <a:headEnd/>
                          <a:tailEnd/>
                        </a:ln>
                      </wps:spPr>
                      <wps:txbx>
                        <w:txbxContent>
                          <w:p w:rsidR="002247A3" w:rsidRDefault="002247A3" w:rsidP="00640222">
                            <w:pPr>
                              <w:pStyle w:val="Kop3"/>
                            </w:pPr>
                            <w:bookmarkStart w:id="49" w:name="_Toc428362864"/>
                            <w:bookmarkStart w:id="50" w:name="_Toc428363165"/>
                            <w:r>
                              <w:t>Om te onthouden</w:t>
                            </w:r>
                            <w:bookmarkEnd w:id="49"/>
                            <w:bookmarkEnd w:id="50"/>
                          </w:p>
                          <w:p w:rsidR="002247A3" w:rsidRPr="00B957F2" w:rsidRDefault="002247A3" w:rsidP="00640222">
                            <w:pPr>
                              <w:rPr>
                                <w:bCs/>
                              </w:rPr>
                            </w:pPr>
                            <w:r w:rsidRPr="00B957F2">
                              <w:rPr>
                                <w:bCs/>
                              </w:rPr>
                              <w:t>Bij iedere steekproef spelen mogelijke toevallige en</w:t>
                            </w:r>
                            <w:r>
                              <w:rPr>
                                <w:bCs/>
                              </w:rPr>
                              <w:t xml:space="preserve"> systematische fouten een rol.</w:t>
                            </w:r>
                          </w:p>
                          <w:p w:rsidR="002247A3" w:rsidRPr="00B957F2" w:rsidRDefault="002247A3" w:rsidP="00640222">
                            <w:pPr>
                              <w:rPr>
                                <w:bCs/>
                              </w:rPr>
                            </w:pPr>
                            <w:r w:rsidRPr="00B957F2">
                              <w:rPr>
                                <w:bCs/>
                              </w:rPr>
                              <w:t xml:space="preserve">Toevallige fouten beïnvloeden de betrouwbaarheid van de steekproef. Als we de steekproef herhalen, krijgen we dan min of meer dezelfde uitkomst(en)? Als de spreiding in uitkomsten groot </w:t>
                            </w:r>
                            <w:r>
                              <w:rPr>
                                <w:bCs/>
                              </w:rPr>
                              <w:t>is</w:t>
                            </w:r>
                            <w:r w:rsidRPr="00B957F2">
                              <w:rPr>
                                <w:bCs/>
                              </w:rPr>
                              <w:t xml:space="preserve">, dan </w:t>
                            </w:r>
                            <w:r>
                              <w:rPr>
                                <w:bCs/>
                              </w:rPr>
                              <w:t>vinden</w:t>
                            </w:r>
                            <w:r w:rsidRPr="00B957F2">
                              <w:rPr>
                                <w:bCs/>
                              </w:rPr>
                              <w:t xml:space="preserve"> we de betrouwbaarheid van een steekproefuitkomst klein. In het algemeen </w:t>
                            </w:r>
                            <w:r>
                              <w:rPr>
                                <w:bCs/>
                              </w:rPr>
                              <w:t>geldt</w:t>
                            </w:r>
                            <w:r w:rsidRPr="00B957F2">
                              <w:rPr>
                                <w:bCs/>
                              </w:rPr>
                              <w:t xml:space="preserve"> dat een grotere steekproef meer betrouwbare resultaten geeft.</w:t>
                            </w:r>
                          </w:p>
                          <w:p w:rsidR="002247A3" w:rsidRPr="00B957F2" w:rsidRDefault="002247A3" w:rsidP="00640222">
                            <w:pPr>
                              <w:rPr>
                                <w:bCs/>
                              </w:rPr>
                            </w:pPr>
                            <w:r w:rsidRPr="00B957F2">
                              <w:rPr>
                                <w:bCs/>
                              </w:rPr>
                              <w:t xml:space="preserve">Systematische fouten beïnvloeden de representativiteit van de steekproef. Als de steekproef niet representatief is, dan geven de uitkomsten van de steekproef geen (of gebrekkige) informatie over de </w:t>
                            </w:r>
                            <w:r>
                              <w:rPr>
                                <w:bCs/>
                              </w:rPr>
                              <w:t xml:space="preserve">onderzochte </w:t>
                            </w:r>
                            <w:r w:rsidRPr="00B957F2">
                              <w:rPr>
                                <w:bCs/>
                              </w:rPr>
                              <w:t>popula</w:t>
                            </w:r>
                            <w:r>
                              <w:rPr>
                                <w:bCs/>
                              </w:rPr>
                              <w:t>tie.</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CC31C1" id="Text Box 41" o:spid="_x0000_s1035" type="#_x0000_t202" style="position:absolute;margin-left:0;margin-top:13.8pt;width:425.2pt;height:142.1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" fillcolor="#daeef3">
                <v:textbox>
                  <w:txbxContent>
                    <w:p w:rsidR="002247A3" w:rsidRDefault="002247A3" w:rsidP="00640222">
                      <w:pPr>
                        <w:pStyle w:val="Kop3"/>
                      </w:pPr>
                      <w:bookmarkStart w:id="51" w:name="_Toc428362864"/>
                      <w:bookmarkStart w:id="52" w:name="_Toc428363165"/>
                      <w:r>
                        <w:t>Om te onthouden</w:t>
                      </w:r>
                      <w:bookmarkEnd w:id="51"/>
                      <w:bookmarkEnd w:id="52"/>
                    </w:p>
                    <w:p w:rsidR="002247A3" w:rsidRPr="00B957F2" w:rsidRDefault="002247A3" w:rsidP="00640222">
                      <w:pPr>
                        <w:rPr>
                          <w:bCs/>
                        </w:rPr>
                      </w:pPr>
                      <w:r w:rsidRPr="00B957F2">
                        <w:rPr>
                          <w:bCs/>
                        </w:rPr>
                        <w:t>Bij iedere steekproef spelen mogelijke toevallige en</w:t>
                      </w:r>
                      <w:r>
                        <w:rPr>
                          <w:bCs/>
                        </w:rPr>
                        <w:t xml:space="preserve"> systematische fouten een rol.</w:t>
                      </w:r>
                    </w:p>
                    <w:p w:rsidR="002247A3" w:rsidRPr="00B957F2" w:rsidRDefault="002247A3" w:rsidP="00640222">
                      <w:pPr>
                        <w:rPr>
                          <w:bCs/>
                        </w:rPr>
                      </w:pPr>
                      <w:r w:rsidRPr="00B957F2">
                        <w:rPr>
                          <w:bCs/>
                        </w:rPr>
                        <w:t xml:space="preserve">Toevallige fouten beïnvloeden de betrouwbaarheid van de steekproef. Als we de steekproef herhalen, krijgen we dan min of meer dezelfde uitkomst(en)? Als de spreiding in uitkomsten groot </w:t>
                      </w:r>
                      <w:r>
                        <w:rPr>
                          <w:bCs/>
                        </w:rPr>
                        <w:t>is</w:t>
                      </w:r>
                      <w:r w:rsidRPr="00B957F2">
                        <w:rPr>
                          <w:bCs/>
                        </w:rPr>
                        <w:t xml:space="preserve">, dan </w:t>
                      </w:r>
                      <w:r>
                        <w:rPr>
                          <w:bCs/>
                        </w:rPr>
                        <w:t>vinden</w:t>
                      </w:r>
                      <w:r w:rsidRPr="00B957F2">
                        <w:rPr>
                          <w:bCs/>
                        </w:rPr>
                        <w:t xml:space="preserve"> we de betrouwbaarheid van een steekproefuitkomst klein. In het algemeen </w:t>
                      </w:r>
                      <w:r>
                        <w:rPr>
                          <w:bCs/>
                        </w:rPr>
                        <w:t>geldt</w:t>
                      </w:r>
                      <w:r w:rsidRPr="00B957F2">
                        <w:rPr>
                          <w:bCs/>
                        </w:rPr>
                        <w:t xml:space="preserve"> dat een grotere steekproef meer betrouwbare resultaten geeft.</w:t>
                      </w:r>
                    </w:p>
                    <w:p w:rsidR="002247A3" w:rsidRPr="00B957F2" w:rsidRDefault="002247A3" w:rsidP="00640222">
                      <w:pPr>
                        <w:rPr>
                          <w:bCs/>
                        </w:rPr>
                      </w:pPr>
                      <w:r w:rsidRPr="00B957F2">
                        <w:rPr>
                          <w:bCs/>
                        </w:rPr>
                        <w:t xml:space="preserve">Systematische fouten beïnvloeden de representativiteit van de steekproef. Als de steekproef niet representatief is, dan geven de uitkomsten van de steekproef geen (of gebrekkige) informatie over de </w:t>
                      </w:r>
                      <w:r>
                        <w:rPr>
                          <w:bCs/>
                        </w:rPr>
                        <w:t xml:space="preserve">onderzochte </w:t>
                      </w:r>
                      <w:r w:rsidRPr="00B957F2">
                        <w:rPr>
                          <w:bCs/>
                        </w:rPr>
                        <w:t>popula</w:t>
                      </w:r>
                      <w:r>
                        <w:rPr>
                          <w:bCs/>
                        </w:rPr>
                        <w:t>tie.</w:t>
                      </w:r>
                    </w:p>
                    <w:p w:rsidR="002247A3" w:rsidRDefault="002247A3" w:rsidP="00640222"/>
                  </w:txbxContent>
                </v:textbox>
                <w10:wrap type="topAndBottom" anchorx="margin"/>
              </v:shape>
            </w:pict>
          </mc:Fallback>
        </mc:AlternateContent>
      </w:r>
    </w:p>
    <w:p w:rsidR="00A02551" w:rsidRDefault="00A02551" w:rsidP="00A02551">
      <w:bookmarkStart w:id="53" w:name="_Toc428362865"/>
    </w:p>
    <w:p w:rsidR="0049353D" w:rsidRDefault="0049353D" w:rsidP="00A02551"/>
    <w:p w:rsidR="00640222" w:rsidRDefault="00640222" w:rsidP="00640222">
      <w:pPr>
        <w:pStyle w:val="Kop3"/>
      </w:pPr>
      <w:r w:rsidRPr="00B957F2">
        <w:t>Geïntegreerd oefenen</w:t>
      </w:r>
      <w:bookmarkEnd w:id="53"/>
    </w:p>
    <w:p w:rsidR="00640222" w:rsidRPr="00B957F2" w:rsidRDefault="00640222" w:rsidP="00640222"/>
    <w:p w:rsidR="00640222" w:rsidRPr="00B957F2" w:rsidRDefault="00640222" w:rsidP="00640222">
      <w:r w:rsidRPr="00B957F2">
        <w:rPr>
          <w:b/>
        </w:rPr>
        <w:t>Opgave 11</w:t>
      </w:r>
    </w:p>
    <w:p w:rsidR="00640222" w:rsidRPr="00B957F2" w:rsidRDefault="00640222" w:rsidP="00640222">
      <w:r w:rsidRPr="00B957F2">
        <w:t>Als we naar representativiteit kijken</w:t>
      </w:r>
      <w:r>
        <w:t>,</w:t>
      </w:r>
      <w:r w:rsidRPr="00B957F2">
        <w:t xml:space="preserve"> zijn er in theorie twee fouten mogelijk: ‘groepen zitten wel in de steekproef, maar horen niet bij de populatie’ en ‘groepen zitten niet in de steekproef, ma</w:t>
      </w:r>
      <w:r>
        <w:t>ar horen wel bij de populatie’.</w:t>
      </w:r>
    </w:p>
    <w:p w:rsidR="00640222" w:rsidRPr="00B957F2" w:rsidRDefault="00640222" w:rsidP="00640222">
      <w:r w:rsidRPr="00B957F2">
        <w:t>Welke van deze twee is door een onderzoeker gemakkelijker te voorkomen?</w:t>
      </w:r>
    </w:p>
    <w:p w:rsidR="00640222" w:rsidRPr="00B957F2" w:rsidRDefault="00640222" w:rsidP="00640222">
      <w:r w:rsidRPr="00B957F2">
        <w:t>Geef een voorb</w:t>
      </w:r>
      <w:r>
        <w:t>eeld van beide.</w:t>
      </w:r>
    </w:p>
    <w:p w:rsidR="00640222" w:rsidRPr="00B957F2" w:rsidRDefault="00640222" w:rsidP="00640222"/>
    <w:p w:rsidR="00640222" w:rsidRDefault="00640222" w:rsidP="00640222">
      <w:pPr>
        <w:overflowPunct/>
        <w:autoSpaceDE/>
        <w:autoSpaceDN/>
        <w:adjustRightInd/>
        <w:spacing w:line="240" w:lineRule="auto"/>
        <w:textAlignment w:val="auto"/>
        <w:rPr>
          <w:b/>
        </w:rPr>
      </w:pPr>
      <w:r>
        <w:rPr>
          <w:b/>
        </w:rPr>
        <w:br w:type="page"/>
      </w:r>
    </w:p>
    <w:p w:rsidR="00640222" w:rsidRPr="00B957F2" w:rsidRDefault="00640222" w:rsidP="00640222">
      <w:r w:rsidRPr="00B957F2">
        <w:rPr>
          <w:b/>
        </w:rPr>
        <w:lastRenderedPageBreak/>
        <w:t>Opgave 12</w:t>
      </w:r>
    </w:p>
    <w:p w:rsidR="00640222" w:rsidRDefault="00640222" w:rsidP="00640222">
      <w:r w:rsidRPr="00B957F2">
        <w:t>Bekijk het volgende voorbeeld:</w:t>
      </w:r>
    </w:p>
    <w:p w:rsidR="00640222" w:rsidRPr="00EA6C4B" w:rsidRDefault="0049353D" w:rsidP="00640222">
      <w:pPr>
        <w:rPr>
          <w:i/>
        </w:rPr>
      </w:pPr>
      <w:r>
        <w:rPr>
          <w:i/>
        </w:rPr>
        <w:t>‘</w:t>
      </w:r>
      <w:r w:rsidR="00640222" w:rsidRPr="00EA6C4B">
        <w:rPr>
          <w:i/>
        </w:rPr>
        <w:t>Uit onderzoek van het Centraal Bureau voor de Statistiek (CBS) blijkt dat bijna de helft van de jongeren tussen de 15 en 25 jaar gebruik maakt van internet op de telefoon. Dat is veel meer dan vorig jaar, toen nog maar 20 procent van de jon</w:t>
      </w:r>
      <w:r w:rsidR="00A02551">
        <w:rPr>
          <w:i/>
        </w:rPr>
        <w:t>geren internette op hun mobiel.</w:t>
      </w:r>
      <w:r>
        <w:rPr>
          <w:i/>
        </w:rPr>
        <w:t>’</w:t>
      </w:r>
    </w:p>
    <w:p w:rsidR="00640222" w:rsidRPr="00826781" w:rsidRDefault="00826781" w:rsidP="00B0648A">
      <w:pPr>
        <w:rPr>
          <w:rStyle w:val="Subtielebenadrukking"/>
        </w:rPr>
      </w:pPr>
      <w:r w:rsidRPr="00826781">
        <w:rPr>
          <w:rStyle w:val="Subtielebenadrukking"/>
        </w:rPr>
        <w:t>(b</w:t>
      </w:r>
      <w:r w:rsidR="00640222" w:rsidRPr="00826781">
        <w:rPr>
          <w:rStyle w:val="Subtielebenadrukking"/>
        </w:rPr>
        <w:t>ron: jongeren.blog.nl, maart 2010)</w:t>
      </w:r>
    </w:p>
    <w:p w:rsidR="00640222" w:rsidRPr="00B957F2" w:rsidRDefault="00640222" w:rsidP="00640222"/>
    <w:p w:rsidR="00640222" w:rsidRPr="00B957F2" w:rsidRDefault="00640222" w:rsidP="00640222">
      <w:r>
        <w:t>Hoe heeft het CBS zo’</w:t>
      </w:r>
      <w:r w:rsidRPr="00B957F2">
        <w:t xml:space="preserve">n onderzoek uitgevoerd? Hoe </w:t>
      </w:r>
      <w:r>
        <w:t>is</w:t>
      </w:r>
      <w:r w:rsidRPr="00B957F2">
        <w:t xml:space="preserve"> </w:t>
      </w:r>
      <w:r>
        <w:t>men</w:t>
      </w:r>
      <w:r w:rsidRPr="00B957F2">
        <w:t xml:space="preserve"> aan gegevens </w:t>
      </w:r>
      <w:r>
        <w:t>ge</w:t>
      </w:r>
      <w:r w:rsidRPr="00B957F2">
        <w:t>komen?</w:t>
      </w:r>
    </w:p>
    <w:p w:rsidR="00640222" w:rsidRDefault="00640222" w:rsidP="00640222"/>
    <w:p w:rsidR="00640222" w:rsidRPr="00B957F2" w:rsidRDefault="00640222" w:rsidP="00640222"/>
    <w:p w:rsidR="00640222" w:rsidRPr="00B957F2" w:rsidRDefault="00640222" w:rsidP="00640222">
      <w:r w:rsidRPr="00B957F2">
        <w:rPr>
          <w:b/>
        </w:rPr>
        <w:t>Opgave 13</w:t>
      </w:r>
    </w:p>
    <w:p w:rsidR="00640222" w:rsidRPr="00B957F2" w:rsidRDefault="00640222" w:rsidP="00640222">
      <w:r w:rsidRPr="00B957F2">
        <w:t>Nu weer even kijken naar de ‘grote lijn’ van statistiek, namelijk ‘hoe onderzoek je</w:t>
      </w:r>
      <w:r w:rsidR="0049353D">
        <w:t xml:space="preserve"> iets</w:t>
      </w:r>
      <w:r>
        <w:t>’</w:t>
      </w:r>
      <w:r w:rsidR="0049353D">
        <w:t>?</w:t>
      </w:r>
    </w:p>
    <w:p w:rsidR="00640222" w:rsidRPr="00B957F2" w:rsidRDefault="00640222" w:rsidP="00640222">
      <w:r w:rsidRPr="00B957F2">
        <w:t>De directie van een school wil onderzoek doen naar het welzijn op school.</w:t>
      </w:r>
    </w:p>
    <w:p w:rsidR="00640222" w:rsidRPr="00B957F2" w:rsidRDefault="00640222" w:rsidP="00640222">
      <w:r w:rsidRPr="00B957F2">
        <w:t>Formuleer een onderzoeksvraag en bedenk enkele enquêtevragen die je zou kunnen g</w:t>
      </w:r>
      <w:r w:rsidR="00952B87">
        <w:t>ebruiken om dit te onderzoeken.</w:t>
      </w:r>
      <w:r w:rsidR="00952B87">
        <w:br/>
      </w:r>
      <w:r w:rsidRPr="00B957F2">
        <w:t>Hoe selecteer je personen voor je enquête op school om je onderzoeksvraag te beantwoorden?</w:t>
      </w:r>
    </w:p>
    <w:p w:rsidR="00640222" w:rsidRPr="00B957F2" w:rsidRDefault="00640222" w:rsidP="00640222"/>
    <w:p w:rsidR="00640222" w:rsidRPr="00F93028" w:rsidRDefault="00640222" w:rsidP="00F93028">
      <w:pPr>
        <w:pStyle w:val="Kop3"/>
      </w:pPr>
      <w:r w:rsidRPr="00B957F2">
        <w:br w:type="page"/>
      </w:r>
      <w:bookmarkStart w:id="54" w:name="_Toc428362866"/>
      <w:r w:rsidRPr="00F93028">
        <w:lastRenderedPageBreak/>
        <w:t>Verdieping</w:t>
      </w:r>
      <w:bookmarkEnd w:id="54"/>
    </w:p>
    <w:p w:rsidR="00640222" w:rsidRPr="00B957F2" w:rsidRDefault="00640222" w:rsidP="00640222">
      <w:r w:rsidRPr="00B957F2">
        <w:t>(niet in eindtermen; wel nuttig als ondersteuning)</w:t>
      </w:r>
    </w:p>
    <w:p w:rsidR="00640222" w:rsidRPr="00B957F2" w:rsidRDefault="00640222" w:rsidP="00640222"/>
    <w:p w:rsidR="00640222" w:rsidRPr="00B957F2" w:rsidRDefault="00640222" w:rsidP="00640222">
      <w:r w:rsidRPr="00B957F2">
        <w:t xml:space="preserve">Hieronder </w:t>
      </w:r>
      <w:r>
        <w:t>staat</w:t>
      </w:r>
      <w:r w:rsidRPr="00B957F2">
        <w:t xml:space="preserve"> een verdere detaillering van wat er allemaal fo</w:t>
      </w:r>
      <w:r w:rsidR="00952B87">
        <w:t>ut kan gaan bij een steekproef.</w:t>
      </w:r>
      <w:r w:rsidR="00952B87">
        <w:br/>
      </w:r>
      <w:r w:rsidRPr="00B957F2">
        <w:t>Je ziet de hoofdoorzaken: toevallige en systematische steekproeffouten.</w:t>
      </w:r>
    </w:p>
    <w:p w:rsidR="00640222" w:rsidRPr="00B957F2" w:rsidRDefault="00640222" w:rsidP="00640222"/>
    <w:p w:rsidR="00640222" w:rsidRPr="00B957F2" w:rsidRDefault="00640222" w:rsidP="00640222">
      <w:r>
        <w:rPr>
          <w:noProof/>
        </w:rPr>
        <mc:AlternateContent>
          <mc:Choice Requires="wpg">
            <w:drawing>
              <wp:anchor distT="0" distB="0" distL="114300" distR="114300" simplePos="0" relativeHeight="251718656" behindDoc="0" locked="0" layoutInCell="1" allowOverlap="1" wp14:anchorId="3B331952" wp14:editId="325F2081">
                <wp:simplePos x="0" y="0"/>
                <wp:positionH relativeFrom="column">
                  <wp:posOffset>433070</wp:posOffset>
                </wp:positionH>
                <wp:positionV relativeFrom="paragraph">
                  <wp:posOffset>34925</wp:posOffset>
                </wp:positionV>
                <wp:extent cx="4679950" cy="2345690"/>
                <wp:effectExtent l="10795" t="8890" r="5080" b="7620"/>
                <wp:wrapTopAndBottom/>
                <wp:docPr id="248" name="Groep 2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79950" cy="2345690"/>
                          <a:chOff x="1640" y="12885"/>
                          <a:chExt cx="8998" cy="6117"/>
                        </a:xfrm>
                      </wpg:grpSpPr>
                      <wps:wsp>
                        <wps:cNvPr id="249" name="AutoShape 2381"/>
                        <wps:cNvSpPr>
                          <a:spLocks noChangeAspect="1" noChangeArrowheads="1" noTextEdit="1"/>
                        </wps:cNvSpPr>
                        <wps:spPr bwMode="auto">
                          <a:xfrm>
                            <a:off x="1640" y="12885"/>
                            <a:ext cx="8998" cy="6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_s3406"/>
                        <wps:cNvCnPr>
                          <a:cxnSpLocks noChangeShapeType="1"/>
                        </wps:cNvCnPr>
                        <wps:spPr bwMode="auto">
                          <a:xfrm rot="10800000">
                            <a:off x="8121" y="15764"/>
                            <a:ext cx="357" cy="180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51" name="_s3407"/>
                        <wps:cNvCnPr>
                          <a:cxnSpLocks noChangeShapeType="1"/>
                        </wps:cNvCnPr>
                        <wps:spPr bwMode="auto">
                          <a:xfrm rot="10800000">
                            <a:off x="8121" y="15764"/>
                            <a:ext cx="357"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52" name="_s3408"/>
                        <wps:cNvCnPr>
                          <a:cxnSpLocks noChangeShapeType="1"/>
                        </wps:cNvCnPr>
                        <wps:spPr bwMode="auto">
                          <a:xfrm rot="10800000">
                            <a:off x="5240" y="15764"/>
                            <a:ext cx="359" cy="2879"/>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53" name="_s3409"/>
                        <wps:cNvCnPr>
                          <a:cxnSpLocks noChangeShapeType="1"/>
                        </wps:cNvCnPr>
                        <wps:spPr bwMode="auto">
                          <a:xfrm rot="10800000">
                            <a:off x="5240" y="15764"/>
                            <a:ext cx="359" cy="1802"/>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54" name="_s3410"/>
                        <wps:cNvCnPr>
                          <a:cxnSpLocks noChangeShapeType="1"/>
                        </wps:cNvCnPr>
                        <wps:spPr bwMode="auto">
                          <a:xfrm rot="10800000">
                            <a:off x="5240" y="15764"/>
                            <a:ext cx="359"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55" name="_s3411"/>
                        <wps:cNvCnPr>
                          <a:cxnSpLocks noChangeShapeType="1"/>
                        </wps:cNvCnPr>
                        <wps:spPr bwMode="auto">
                          <a:xfrm rot="5400000" flipH="1">
                            <a:off x="7219" y="14145"/>
                            <a:ext cx="361" cy="1442"/>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0" name="_s3412"/>
                        <wps:cNvCnPr>
                          <a:cxnSpLocks noChangeShapeType="1"/>
                        </wps:cNvCnPr>
                        <wps:spPr bwMode="auto">
                          <a:xfrm rot="-5400000">
                            <a:off x="5779" y="14146"/>
                            <a:ext cx="361" cy="1439"/>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1" name="_s3413"/>
                        <wps:cNvCnPr>
                          <a:cxnSpLocks noChangeShapeType="1"/>
                        </wps:cNvCnPr>
                        <wps:spPr bwMode="auto">
                          <a:xfrm rot="-5400000">
                            <a:off x="2541" y="14865"/>
                            <a:ext cx="36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2" name="_s3414"/>
                        <wps:cNvCnPr>
                          <a:cxnSpLocks noChangeShapeType="1"/>
                        </wps:cNvCnPr>
                        <wps:spPr bwMode="auto">
                          <a:xfrm rot="5400000" flipH="1">
                            <a:off x="5509" y="12795"/>
                            <a:ext cx="359" cy="1980"/>
                          </a:xfrm>
                          <a:prstGeom prst="bentConnector3">
                            <a:avLst>
                              <a:gd name="adj1" fmla="val 50287"/>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3" name="_s3415"/>
                        <wps:cNvCnPr>
                          <a:cxnSpLocks noChangeShapeType="1"/>
                        </wps:cNvCnPr>
                        <wps:spPr bwMode="auto">
                          <a:xfrm rot="-5400000">
                            <a:off x="3530" y="12796"/>
                            <a:ext cx="359" cy="1978"/>
                          </a:xfrm>
                          <a:prstGeom prst="bentConnector3">
                            <a:avLst>
                              <a:gd name="adj1" fmla="val 50287"/>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4" name="_s3416"/>
                        <wps:cNvSpPr>
                          <a:spLocks noChangeArrowheads="1"/>
                        </wps:cNvSpPr>
                        <wps:spPr bwMode="auto">
                          <a:xfrm>
                            <a:off x="3619" y="12885"/>
                            <a:ext cx="2160" cy="720"/>
                          </a:xfrm>
                          <a:prstGeom prst="roundRect">
                            <a:avLst>
                              <a:gd name="adj" fmla="val 16667"/>
                            </a:avLst>
                          </a:prstGeom>
                          <a:solidFill>
                            <a:srgbClr val="BBE0E3"/>
                          </a:solidFill>
                          <a:ln w="9525">
                            <a:solidFill>
                              <a:srgbClr val="000000"/>
                            </a:solidFill>
                            <a:round/>
                            <a:headEnd/>
                            <a:tailEnd/>
                          </a:ln>
                        </wps:spPr>
                        <wps:txbx>
                          <w:txbxContent>
                            <w:p w:rsidR="002247A3" w:rsidRPr="00EF5BDF" w:rsidRDefault="002247A3" w:rsidP="00640222">
                              <w:pPr>
                                <w:spacing w:line="240" w:lineRule="atLeast"/>
                                <w:jc w:val="center"/>
                                <w:rPr>
                                  <w:szCs w:val="18"/>
                                </w:rPr>
                              </w:pPr>
                              <w:r w:rsidRPr="00EF5BDF">
                                <w:rPr>
                                  <w:szCs w:val="18"/>
                                </w:rPr>
                                <w:t>fouten</w:t>
                              </w:r>
                            </w:p>
                          </w:txbxContent>
                        </wps:txbx>
                        <wps:bodyPr rot="0" vert="horz" wrap="square" lIns="0" tIns="0" rIns="0" bIns="0" anchor="ctr" anchorCtr="0" upright="1">
                          <a:noAutofit/>
                        </wps:bodyPr>
                      </wps:wsp>
                      <wps:wsp>
                        <wps:cNvPr id="165" name="_s3417"/>
                        <wps:cNvSpPr>
                          <a:spLocks noChangeArrowheads="1"/>
                        </wps:cNvSpPr>
                        <wps:spPr bwMode="auto">
                          <a:xfrm>
                            <a:off x="1640" y="13965"/>
                            <a:ext cx="2215" cy="703"/>
                          </a:xfrm>
                          <a:prstGeom prst="roundRect">
                            <a:avLst>
                              <a:gd name="adj" fmla="val 16667"/>
                            </a:avLst>
                          </a:prstGeom>
                          <a:solidFill>
                            <a:srgbClr val="BBE0E3"/>
                          </a:solidFill>
                          <a:ln w="9525">
                            <a:solidFill>
                              <a:srgbClr val="000000"/>
                            </a:solidFill>
                            <a:round/>
                            <a:headEnd/>
                            <a:tailEnd/>
                          </a:ln>
                        </wps:spPr>
                        <wps:txbx>
                          <w:txbxContent>
                            <w:p w:rsidR="002247A3" w:rsidRPr="00A1184C" w:rsidRDefault="002247A3" w:rsidP="00640222">
                              <w:pPr>
                                <w:spacing w:line="240" w:lineRule="atLeast"/>
                                <w:jc w:val="center"/>
                                <w:rPr>
                                  <w:sz w:val="14"/>
                                  <w:szCs w:val="14"/>
                                </w:rPr>
                              </w:pPr>
                              <w:r>
                                <w:rPr>
                                  <w:sz w:val="14"/>
                                  <w:szCs w:val="14"/>
                                </w:rPr>
                                <w:t>toevallige s</w:t>
                              </w:r>
                              <w:r w:rsidRPr="00A1184C">
                                <w:rPr>
                                  <w:sz w:val="14"/>
                                  <w:szCs w:val="14"/>
                                </w:rPr>
                                <w:t>teekproeffout</w:t>
                              </w:r>
                            </w:p>
                          </w:txbxContent>
                        </wps:txbx>
                        <wps:bodyPr rot="0" vert="horz" wrap="square" lIns="0" tIns="0" rIns="0" bIns="0" anchor="ctr" anchorCtr="0" upright="1">
                          <a:noAutofit/>
                        </wps:bodyPr>
                      </wps:wsp>
                      <wps:wsp>
                        <wps:cNvPr id="166" name="_s3418"/>
                        <wps:cNvSpPr>
                          <a:spLocks noChangeArrowheads="1"/>
                        </wps:cNvSpPr>
                        <wps:spPr bwMode="auto">
                          <a:xfrm>
                            <a:off x="5599" y="13965"/>
                            <a:ext cx="2492" cy="703"/>
                          </a:xfrm>
                          <a:prstGeom prst="roundRect">
                            <a:avLst>
                              <a:gd name="adj" fmla="val 16667"/>
                            </a:avLst>
                          </a:prstGeom>
                          <a:solidFill>
                            <a:srgbClr val="BBE0E3"/>
                          </a:solidFill>
                          <a:ln w="9525">
                            <a:solidFill>
                              <a:srgbClr val="000000"/>
                            </a:solidFill>
                            <a:round/>
                            <a:headEnd/>
                            <a:tailEnd/>
                          </a:ln>
                        </wps:spPr>
                        <wps:txbx>
                          <w:txbxContent>
                            <w:p w:rsidR="002247A3" w:rsidRPr="00A1184C" w:rsidRDefault="002247A3" w:rsidP="00640222">
                              <w:pPr>
                                <w:spacing w:line="240" w:lineRule="atLeast"/>
                                <w:jc w:val="center"/>
                                <w:rPr>
                                  <w:sz w:val="14"/>
                                  <w:szCs w:val="14"/>
                                </w:rPr>
                              </w:pPr>
                              <w:r>
                                <w:rPr>
                                  <w:sz w:val="14"/>
                                  <w:szCs w:val="14"/>
                                </w:rPr>
                                <w:t xml:space="preserve">systematische </w:t>
                              </w:r>
                              <w:r w:rsidRPr="00A1184C">
                                <w:rPr>
                                  <w:sz w:val="14"/>
                                  <w:szCs w:val="14"/>
                                </w:rPr>
                                <w:t>steekproeffout</w:t>
                              </w:r>
                            </w:p>
                          </w:txbxContent>
                        </wps:txbx>
                        <wps:bodyPr rot="0" vert="horz" wrap="square" lIns="0" tIns="0" rIns="0" bIns="0" anchor="ctr" anchorCtr="0" upright="1">
                          <a:noAutofit/>
                        </wps:bodyPr>
                      </wps:wsp>
                      <wps:wsp>
                        <wps:cNvPr id="167" name="_s3419"/>
                        <wps:cNvSpPr>
                          <a:spLocks noChangeArrowheads="1"/>
                        </wps:cNvSpPr>
                        <wps:spPr bwMode="auto">
                          <a:xfrm>
                            <a:off x="1641" y="15044"/>
                            <a:ext cx="2285" cy="939"/>
                          </a:xfrm>
                          <a:prstGeom prst="roundRect">
                            <a:avLst>
                              <a:gd name="adj" fmla="val 16667"/>
                            </a:avLst>
                          </a:prstGeom>
                          <a:solidFill>
                            <a:srgbClr val="BBE0E3"/>
                          </a:solidFill>
                          <a:ln w="9525">
                            <a:solidFill>
                              <a:srgbClr val="000000"/>
                            </a:solidFill>
                            <a:round/>
                            <a:headEnd/>
                            <a:tailEnd/>
                          </a:ln>
                        </wps:spPr>
                        <wps:txbx>
                          <w:txbxContent>
                            <w:p w:rsidR="002247A3" w:rsidRPr="00A1184C" w:rsidRDefault="002247A3" w:rsidP="00640222">
                              <w:pPr>
                                <w:spacing w:line="240" w:lineRule="atLeast"/>
                                <w:jc w:val="center"/>
                                <w:rPr>
                                  <w:sz w:val="14"/>
                                  <w:szCs w:val="14"/>
                                </w:rPr>
                              </w:pPr>
                              <w:r>
                                <w:rPr>
                                  <w:sz w:val="14"/>
                                  <w:szCs w:val="14"/>
                                </w:rPr>
                                <w:t>variatie van steekproefresultaten</w:t>
                              </w:r>
                            </w:p>
                          </w:txbxContent>
                        </wps:txbx>
                        <wps:bodyPr rot="0" vert="horz" wrap="square" lIns="0" tIns="0" rIns="0" bIns="0" anchor="ctr" anchorCtr="0" upright="1">
                          <a:noAutofit/>
                        </wps:bodyPr>
                      </wps:wsp>
                      <wps:wsp>
                        <wps:cNvPr id="168" name="_s3420"/>
                        <wps:cNvSpPr>
                          <a:spLocks noChangeArrowheads="1"/>
                        </wps:cNvSpPr>
                        <wps:spPr bwMode="auto">
                          <a:xfrm>
                            <a:off x="4160" y="15044"/>
                            <a:ext cx="2284" cy="704"/>
                          </a:xfrm>
                          <a:prstGeom prst="roundRect">
                            <a:avLst>
                              <a:gd name="adj" fmla="val 16667"/>
                            </a:avLst>
                          </a:prstGeom>
                          <a:solidFill>
                            <a:srgbClr val="BBE0E3"/>
                          </a:solidFill>
                          <a:ln w="9525">
                            <a:solidFill>
                              <a:srgbClr val="000000"/>
                            </a:solidFill>
                            <a:round/>
                            <a:headEnd/>
                            <a:tailEnd/>
                          </a:ln>
                        </wps:spPr>
                        <wps:txbx>
                          <w:txbxContent>
                            <w:p w:rsidR="002247A3" w:rsidRPr="00A1184C" w:rsidRDefault="002247A3" w:rsidP="00640222">
                              <w:pPr>
                                <w:spacing w:line="240" w:lineRule="atLeast"/>
                                <w:jc w:val="center"/>
                                <w:rPr>
                                  <w:sz w:val="14"/>
                                  <w:szCs w:val="14"/>
                                </w:rPr>
                              </w:pPr>
                              <w:r>
                                <w:rPr>
                                  <w:sz w:val="14"/>
                                  <w:szCs w:val="14"/>
                                </w:rPr>
                                <w:t>w</w:t>
                              </w:r>
                              <w:r w:rsidRPr="00A1184C">
                                <w:rPr>
                                  <w:sz w:val="14"/>
                                  <w:szCs w:val="14"/>
                                </w:rPr>
                                <w:t>aarnemingsfout</w:t>
                              </w:r>
                            </w:p>
                          </w:txbxContent>
                        </wps:txbx>
                        <wps:bodyPr rot="0" vert="horz" wrap="square" lIns="0" tIns="0" rIns="0" bIns="0" anchor="ctr" anchorCtr="0" upright="1">
                          <a:noAutofit/>
                        </wps:bodyPr>
                      </wps:wsp>
                      <wps:wsp>
                        <wps:cNvPr id="169" name="_s3421"/>
                        <wps:cNvSpPr>
                          <a:spLocks noChangeArrowheads="1"/>
                        </wps:cNvSpPr>
                        <wps:spPr bwMode="auto">
                          <a:xfrm>
                            <a:off x="7040" y="15044"/>
                            <a:ext cx="2159" cy="704"/>
                          </a:xfrm>
                          <a:prstGeom prst="roundRect">
                            <a:avLst>
                              <a:gd name="adj" fmla="val 16667"/>
                            </a:avLst>
                          </a:prstGeom>
                          <a:solidFill>
                            <a:srgbClr val="BBE0E3"/>
                          </a:solidFill>
                          <a:ln w="9525">
                            <a:solidFill>
                              <a:srgbClr val="000000"/>
                            </a:solidFill>
                            <a:round/>
                            <a:headEnd/>
                            <a:tailEnd/>
                          </a:ln>
                        </wps:spPr>
                        <wps:txbx>
                          <w:txbxContent>
                            <w:p w:rsidR="002247A3" w:rsidRPr="00A1184C" w:rsidRDefault="002247A3" w:rsidP="00640222">
                              <w:pPr>
                                <w:spacing w:line="240" w:lineRule="atLeast"/>
                                <w:jc w:val="center"/>
                                <w:rPr>
                                  <w:sz w:val="14"/>
                                  <w:szCs w:val="14"/>
                                </w:rPr>
                              </w:pPr>
                              <w:r>
                                <w:rPr>
                                  <w:sz w:val="14"/>
                                  <w:szCs w:val="14"/>
                                </w:rPr>
                                <w:t>n</w:t>
                              </w:r>
                              <w:r w:rsidRPr="00A1184C">
                                <w:rPr>
                                  <w:sz w:val="14"/>
                                  <w:szCs w:val="14"/>
                                </w:rPr>
                                <w:t>iet</w:t>
                              </w:r>
                              <w:r>
                                <w:rPr>
                                  <w:sz w:val="14"/>
                                  <w:szCs w:val="14"/>
                                </w:rPr>
                                <w:t>-</w:t>
                              </w:r>
                              <w:r w:rsidRPr="00A1184C">
                                <w:rPr>
                                  <w:sz w:val="14"/>
                                  <w:szCs w:val="14"/>
                                </w:rPr>
                                <w:t>waarnemingsfout</w:t>
                              </w:r>
                            </w:p>
                          </w:txbxContent>
                        </wps:txbx>
                        <wps:bodyPr rot="0" vert="horz" wrap="square" lIns="0" tIns="0" rIns="0" bIns="0" anchor="ctr" anchorCtr="0" upright="1">
                          <a:noAutofit/>
                        </wps:bodyPr>
                      </wps:wsp>
                      <wps:wsp>
                        <wps:cNvPr id="170" name="_s3422"/>
                        <wps:cNvSpPr>
                          <a:spLocks noChangeArrowheads="1"/>
                        </wps:cNvSpPr>
                        <wps:spPr bwMode="auto">
                          <a:xfrm>
                            <a:off x="5599" y="16126"/>
                            <a:ext cx="2215" cy="939"/>
                          </a:xfrm>
                          <a:prstGeom prst="roundRect">
                            <a:avLst>
                              <a:gd name="adj" fmla="val 16667"/>
                            </a:avLst>
                          </a:prstGeom>
                          <a:solidFill>
                            <a:srgbClr val="BBE0E3"/>
                          </a:solidFill>
                          <a:ln w="9525">
                            <a:solidFill>
                              <a:srgbClr val="000000"/>
                            </a:solidFill>
                            <a:round/>
                            <a:headEnd/>
                            <a:tailEnd/>
                          </a:ln>
                        </wps:spPr>
                        <wps:txbx>
                          <w:txbxContent>
                            <w:p w:rsidR="002247A3" w:rsidRDefault="002247A3" w:rsidP="00640222">
                              <w:pPr>
                                <w:spacing w:line="240" w:lineRule="atLeast"/>
                                <w:jc w:val="center"/>
                                <w:rPr>
                                  <w:sz w:val="14"/>
                                  <w:szCs w:val="14"/>
                                </w:rPr>
                              </w:pPr>
                              <w:r>
                                <w:rPr>
                                  <w:sz w:val="14"/>
                                  <w:szCs w:val="14"/>
                                </w:rPr>
                                <w:t xml:space="preserve">mogelijk in steekproef, </w:t>
                              </w:r>
                            </w:p>
                            <w:p w:rsidR="002247A3" w:rsidRPr="00A1184C" w:rsidRDefault="002247A3" w:rsidP="00640222">
                              <w:pPr>
                                <w:spacing w:line="240" w:lineRule="atLeast"/>
                                <w:jc w:val="center"/>
                                <w:rPr>
                                  <w:sz w:val="14"/>
                                  <w:szCs w:val="14"/>
                                </w:rPr>
                              </w:pPr>
                              <w:r>
                                <w:rPr>
                                  <w:sz w:val="14"/>
                                  <w:szCs w:val="14"/>
                                </w:rPr>
                                <w:t>niet in populatie</w:t>
                              </w:r>
                            </w:p>
                          </w:txbxContent>
                        </wps:txbx>
                        <wps:bodyPr rot="0" vert="horz" wrap="square" lIns="0" tIns="0" rIns="0" bIns="0" anchor="ctr" anchorCtr="0" upright="1">
                          <a:noAutofit/>
                        </wps:bodyPr>
                      </wps:wsp>
                      <wps:wsp>
                        <wps:cNvPr id="171" name="_s3423"/>
                        <wps:cNvSpPr>
                          <a:spLocks noChangeArrowheads="1"/>
                        </wps:cNvSpPr>
                        <wps:spPr bwMode="auto">
                          <a:xfrm>
                            <a:off x="5599" y="17204"/>
                            <a:ext cx="2160" cy="703"/>
                          </a:xfrm>
                          <a:prstGeom prst="roundRect">
                            <a:avLst>
                              <a:gd name="adj" fmla="val 16667"/>
                            </a:avLst>
                          </a:prstGeom>
                          <a:solidFill>
                            <a:srgbClr val="BBE0E3"/>
                          </a:solidFill>
                          <a:ln w="9525">
                            <a:solidFill>
                              <a:srgbClr val="000000"/>
                            </a:solidFill>
                            <a:round/>
                            <a:headEnd/>
                            <a:tailEnd/>
                          </a:ln>
                        </wps:spPr>
                        <wps:txbx>
                          <w:txbxContent>
                            <w:p w:rsidR="002247A3" w:rsidRPr="00A1184C" w:rsidRDefault="002247A3" w:rsidP="00640222">
                              <w:pPr>
                                <w:spacing w:line="240" w:lineRule="atLeast"/>
                                <w:jc w:val="center"/>
                                <w:rPr>
                                  <w:sz w:val="14"/>
                                  <w:szCs w:val="14"/>
                                </w:rPr>
                              </w:pPr>
                              <w:r w:rsidRPr="00A1184C">
                                <w:rPr>
                                  <w:sz w:val="14"/>
                                  <w:szCs w:val="14"/>
                                </w:rPr>
                                <w:t>meetfout</w:t>
                              </w:r>
                            </w:p>
                          </w:txbxContent>
                        </wps:txbx>
                        <wps:bodyPr rot="0" vert="horz" wrap="square" lIns="0" tIns="0" rIns="0" bIns="0" anchor="ctr" anchorCtr="0" upright="1">
                          <a:noAutofit/>
                        </wps:bodyPr>
                      </wps:wsp>
                      <wps:wsp>
                        <wps:cNvPr id="172" name="_s3424"/>
                        <wps:cNvSpPr>
                          <a:spLocks noChangeArrowheads="1"/>
                        </wps:cNvSpPr>
                        <wps:spPr bwMode="auto">
                          <a:xfrm>
                            <a:off x="5599" y="18283"/>
                            <a:ext cx="2160" cy="704"/>
                          </a:xfrm>
                          <a:prstGeom prst="roundRect">
                            <a:avLst>
                              <a:gd name="adj" fmla="val 16667"/>
                            </a:avLst>
                          </a:prstGeom>
                          <a:solidFill>
                            <a:srgbClr val="BBE0E3"/>
                          </a:solidFill>
                          <a:ln w="9525">
                            <a:solidFill>
                              <a:srgbClr val="000000"/>
                            </a:solidFill>
                            <a:round/>
                            <a:headEnd/>
                            <a:tailEnd/>
                          </a:ln>
                        </wps:spPr>
                        <wps:txbx>
                          <w:txbxContent>
                            <w:p w:rsidR="002247A3" w:rsidRPr="00A1184C" w:rsidRDefault="002247A3" w:rsidP="00640222">
                              <w:pPr>
                                <w:spacing w:line="240" w:lineRule="atLeast"/>
                                <w:jc w:val="center"/>
                                <w:rPr>
                                  <w:sz w:val="14"/>
                                  <w:szCs w:val="14"/>
                                </w:rPr>
                              </w:pPr>
                              <w:r w:rsidRPr="00A1184C">
                                <w:rPr>
                                  <w:sz w:val="14"/>
                                  <w:szCs w:val="14"/>
                                </w:rPr>
                                <w:t>verwerkingsfout</w:t>
                              </w:r>
                            </w:p>
                          </w:txbxContent>
                        </wps:txbx>
                        <wps:bodyPr rot="0" vert="horz" wrap="square" lIns="0" tIns="0" rIns="0" bIns="0" anchor="ctr" anchorCtr="0" upright="1">
                          <a:noAutofit/>
                        </wps:bodyPr>
                      </wps:wsp>
                      <wps:wsp>
                        <wps:cNvPr id="173" name="_s3425"/>
                        <wps:cNvSpPr>
                          <a:spLocks noChangeArrowheads="1"/>
                        </wps:cNvSpPr>
                        <wps:spPr bwMode="auto">
                          <a:xfrm>
                            <a:off x="8479" y="16126"/>
                            <a:ext cx="2159" cy="939"/>
                          </a:xfrm>
                          <a:prstGeom prst="roundRect">
                            <a:avLst>
                              <a:gd name="adj" fmla="val 16667"/>
                            </a:avLst>
                          </a:prstGeom>
                          <a:solidFill>
                            <a:srgbClr val="BBE0E3"/>
                          </a:solidFill>
                          <a:ln w="9525">
                            <a:solidFill>
                              <a:srgbClr val="000000"/>
                            </a:solidFill>
                            <a:round/>
                            <a:headEnd/>
                            <a:tailEnd/>
                          </a:ln>
                        </wps:spPr>
                        <wps:txbx>
                          <w:txbxContent>
                            <w:p w:rsidR="002247A3" w:rsidRDefault="002247A3" w:rsidP="00640222">
                              <w:pPr>
                                <w:spacing w:line="240" w:lineRule="atLeast"/>
                                <w:jc w:val="center"/>
                                <w:rPr>
                                  <w:sz w:val="14"/>
                                  <w:szCs w:val="14"/>
                                </w:rPr>
                              </w:pPr>
                              <w:r>
                                <w:rPr>
                                  <w:sz w:val="14"/>
                                  <w:szCs w:val="14"/>
                                </w:rPr>
                                <w:t xml:space="preserve">niet in steekproef, </w:t>
                              </w:r>
                            </w:p>
                            <w:p w:rsidR="002247A3" w:rsidRPr="00A1184C" w:rsidRDefault="002247A3" w:rsidP="00640222">
                              <w:pPr>
                                <w:spacing w:line="240" w:lineRule="atLeast"/>
                                <w:jc w:val="center"/>
                                <w:rPr>
                                  <w:sz w:val="14"/>
                                  <w:szCs w:val="14"/>
                                </w:rPr>
                              </w:pPr>
                              <w:r>
                                <w:rPr>
                                  <w:sz w:val="14"/>
                                  <w:szCs w:val="14"/>
                                </w:rPr>
                                <w:t>wel in populatie</w:t>
                              </w:r>
                            </w:p>
                          </w:txbxContent>
                        </wps:txbx>
                        <wps:bodyPr rot="0" vert="horz" wrap="square" lIns="0" tIns="0" rIns="0" bIns="0" anchor="ctr" anchorCtr="0" upright="1">
                          <a:noAutofit/>
                        </wps:bodyPr>
                      </wps:wsp>
                      <wps:wsp>
                        <wps:cNvPr id="174" name="_s3426"/>
                        <wps:cNvSpPr>
                          <a:spLocks noChangeArrowheads="1"/>
                        </wps:cNvSpPr>
                        <wps:spPr bwMode="auto">
                          <a:xfrm>
                            <a:off x="8479" y="17204"/>
                            <a:ext cx="2159" cy="657"/>
                          </a:xfrm>
                          <a:prstGeom prst="roundRect">
                            <a:avLst>
                              <a:gd name="adj" fmla="val 16667"/>
                            </a:avLst>
                          </a:prstGeom>
                          <a:solidFill>
                            <a:srgbClr val="BBE0E3"/>
                          </a:solidFill>
                          <a:ln w="9525">
                            <a:solidFill>
                              <a:srgbClr val="000000"/>
                            </a:solidFill>
                            <a:round/>
                            <a:headEnd/>
                            <a:tailEnd/>
                          </a:ln>
                        </wps:spPr>
                        <wps:txbx>
                          <w:txbxContent>
                            <w:p w:rsidR="002247A3" w:rsidRPr="00A1184C" w:rsidRDefault="002247A3" w:rsidP="00640222">
                              <w:pPr>
                                <w:spacing w:line="240" w:lineRule="atLeast"/>
                                <w:jc w:val="center"/>
                                <w:rPr>
                                  <w:sz w:val="14"/>
                                  <w:szCs w:val="14"/>
                                </w:rPr>
                              </w:pPr>
                              <w:r>
                                <w:rPr>
                                  <w:sz w:val="14"/>
                                  <w:szCs w:val="14"/>
                                </w:rPr>
                                <w:t>n</w:t>
                              </w:r>
                              <w:r w:rsidRPr="00A1184C">
                                <w:rPr>
                                  <w:sz w:val="14"/>
                                  <w:szCs w:val="14"/>
                                </w:rPr>
                                <w:t>on</w:t>
                              </w:r>
                              <w:r>
                                <w:rPr>
                                  <w:sz w:val="14"/>
                                  <w:szCs w:val="14"/>
                                </w:rPr>
                                <w:t>-</w:t>
                              </w:r>
                              <w:r w:rsidRPr="00A1184C">
                                <w:rPr>
                                  <w:sz w:val="14"/>
                                  <w:szCs w:val="14"/>
                                </w:rPr>
                                <w:t>respons</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31952" id="Groep 247" o:spid="_x0000_s1036" style="position:absolute;margin-left:34.1pt;margin-top:2.75pt;width:368.5pt;height:184.7pt;z-index:251718656" coordorigin="1640,12885" coordsize="8998,6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">
                <o:lock v:ext="edit" aspectratio="t"/>
                <v:rect id="AutoShape 2381" o:spid="_x0000_s1037" style="position:absolute;left:1640;top:12885;width:8998;height:6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qM8UA&#10;AADcAAAADwAAAGRycy9kb3ducmV2LnhtbESPQWvCQBSE7wX/w/IKXopuFCk2uooIYiiCGKvnR/aZ&#10;hGbfxuw2if/eLRR6HGbmG2a57k0lWmpcaVnBZByBIM6sLjlX8HXejeYgnEfWWFkmBQ9ysF4NXpYY&#10;a9vxidrU5yJA2MWooPC+jqV0WUEG3djWxMG72cagD7LJpW6wC3BTyWkUvU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ozxQAAANwAAAAPAAAAAAAAAAAAAAAAAJgCAABkcnMv&#10;ZG93bnJldi54bWxQSwUGAAAAAAQABAD1AAAAigMAAAAA&#10;" filled="f" stroked="f">
                  <o:lock v:ext="edit" aspectratio="t" text="t"/>
                </v:rect>
                <v:shapetype id="_x0000_t33" coordsize="21600,21600" o:spt="33" o:oned="t" path="m,l21600,r,21600e" filled="f">
                  <v:stroke joinstyle="miter"/>
                  <v:path arrowok="t" fillok="f" o:connecttype="none"/>
                  <o:lock v:ext="edit" shapetype="t"/>
                </v:shapetype>
                <v:shape id="_s3406" o:spid="_x0000_s1038" type="#_x0000_t33" style="position:absolute;left:8121;top:15764;width:357;height:180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cvGMEAAADcAAAADwAAAGRycy9kb3ducmV2LnhtbERPTYvCMBC9C/6HMAt703RlLVKNIoIi&#10;CBZ1L3sbm7GtNpOSRK3/fnNY8Ph437NFZxrxIOdrywq+hgkI4sLqmksFP6f1YALCB2SNjWVS8CIP&#10;i3m/N8NM2ycf6HEMpYgh7DNUUIXQZlL6oiKDfmhb4shdrDMYInSl1A6fMdw0cpQkqTRYc2yosKVV&#10;RcXteDcKruU2bKxNd5s859/cpG7ffp+V+vzollMQgbrwFv+7t1rBaBznxzPxCM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Ny8YwQAAANwAAAAPAAAAAAAAAAAAAAAA&#10;AKECAABkcnMvZG93bnJldi54bWxQSwUGAAAAAAQABAD5AAAAjwMAAAAA&#10;" strokeweight="2.25pt"/>
                <v:shape id="_s3407" o:spid="_x0000_s1039" type="#_x0000_t33" style="position:absolute;left:8121;top:15764;width:357;height:72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uKg8QAAADcAAAADwAAAGRycy9kb3ducmV2LnhtbESPQWvCQBSE7wX/w/IEb3Wj2CDRVUSo&#10;CEJDrRdvz+wziWbfht2txn/vCoUeh5n5hpkvO9OIGzlfW1YwGiYgiAuray4VHH4+36cgfEDW2Fgm&#10;BQ/ysFz03uaYaXvnb7rtQykihH2GCqoQ2kxKX1Rk0A9tSxy9s3UGQ5SulNrhPcJNI8dJkkqDNceF&#10;CltaV1Rc979GwaXcho216W6T53zMTeq+2slJqUG/W81ABOrCf/ivvdUKxh8jeJ2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4qDxAAAANwAAAAPAAAAAAAAAAAA&#10;AAAAAKECAABkcnMvZG93bnJldi54bWxQSwUGAAAAAAQABAD5AAAAkgMAAAAA&#10;" strokeweight="2.25pt"/>
                <v:shape id="_s3408" o:spid="_x0000_s1040" type="#_x0000_t33" style="position:absolute;left:5240;top:15764;width:359;height:287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U9MUAAADcAAAADwAAAGRycy9kb3ducmV2LnhtbESPQWvCQBSE74L/YXkFb7pp0FBSN0GE&#10;iiAYanvp7TX7mqRm34bdrcZ/3y0UPA4z8w2zLkfTiws531lW8LhIQBDXVnfcKHh/e5k/gfABWWNv&#10;mRTcyENZTCdrzLW98itdTqEREcI+RwVtCEMupa9bMugXdiCO3pd1BkOUrpHa4TXCTS/TJMmkwY7j&#10;QosDbVuqz6cfo+C72YedtdlhV1X8UZnMHYflp1Kzh3HzDCLQGO7h//ZeK0hXKfydi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kU9MUAAADcAAAADwAAAAAAAAAA&#10;AAAAAAChAgAAZHJzL2Rvd25yZXYueG1sUEsFBgAAAAAEAAQA+QAAAJMDAAAAAA==&#10;" strokeweight="2.25pt"/>
                <v:shape id="_s3409" o:spid="_x0000_s1041" type="#_x0000_t33" style="position:absolute;left:5240;top:15764;width:359;height:180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Wxb8UAAADcAAAADwAAAGRycy9kb3ducmV2LnhtbESPQWvCQBSE74L/YXlCb7rR1iBpNiJC&#10;RSg01Pbi7TX7TKLZt2F3q+m/7xaEHoeZ+YbJ14PpxJWcby0rmM8SEMSV1S3XCj4/XqYrED4ga+ws&#10;k4If8rAuxqMcM21v/E7XQ6hFhLDPUEETQp9J6auGDPqZ7Ymjd7LOYIjS1VI7vEW46eQiSVJpsOW4&#10;0GBP24aqy+HbKDjX+7CzNn3dlSUfS5O6t/7pS6mHybB5BhFoCP/he3uvFSyWj/B3Jh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Wxb8UAAADcAAAADwAAAAAAAAAA&#10;AAAAAAChAgAAZHJzL2Rvd25yZXYueG1sUEsFBgAAAAAEAAQA+QAAAJMDAAAAAA==&#10;" strokeweight="2.25pt"/>
                <v:shape id="_s3410" o:spid="_x0000_s1042" type="#_x0000_t33" style="position:absolute;left:5240;top:15764;width:359;height:72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pG8UAAADcAAAADwAAAGRycy9kb3ducmV2LnhtbESPQWvCQBSE70L/w/IKvZlNg4YSXUMp&#10;VISCQe2lt9fsM0mbfRt2t5r+e1cQPA4z8w2zLEfTixM531lW8JykIIhrqztuFHwe3qcvIHxA1thb&#10;JgX/5KFcPUyWWGh75h2d9qEREcK+QAVtCEMhpa9bMugTOxBH72idwRCla6R2eI5w08ssTXNpsOO4&#10;0OJAby3Vv/s/o+Cn2YS1tfnHuqr4qzK52w6zb6WeHsfXBYhAY7iHb+2NVpDNZ3A9E4+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wpG8UAAADcAAAADwAAAAAAAAAA&#10;AAAAAAChAgAAZHJzL2Rvd25yZXYueG1sUEsFBgAAAAAEAAQA+QAAAJMDAAAAAA==&#10;"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3411" o:spid="_x0000_s1043" type="#_x0000_t34" style="position:absolute;left:7219;top:14145;width:361;height:14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zbDsIAAADcAAAADwAAAGRycy9kb3ducmV2LnhtbESPQWsCMRSE74L/IbyCF9GkiqJbo0hB&#10;qMfa7f2xee4ubl6WJGr01zeFQo/DzHzDbHbJduJGPrSONbxOFQjiypmWaw3l12GyAhEissHOMWl4&#10;UIDddjjYYGHcnT/pdoq1yBAOBWpoYuwLKUPVkMUwdT1x9s7OW4xZ+loaj/cMt52cKbWUFlvOCw32&#10;9N5QdTldrYaU5uV4/TzS6ttfz3Vl1GWpSq1HL2n/BiJSiv/hv/aH0TBbLOD3TD4C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zbDsIAAADcAAAADwAAAAAAAAAAAAAA&#10;AAChAgAAZHJzL2Rvd25yZXYueG1sUEsFBgAAAAAEAAQA+QAAAJADAAAAAA==&#10;" strokeweight="2.25pt"/>
                <v:shape id="_s3412" o:spid="_x0000_s1044" type="#_x0000_t34" style="position:absolute;left:5779;top:14146;width:361;height:143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QvcQAAADcAAAADwAAAGRycy9kb3ducmV2LnhtbESPQWvCQBCF7wX/wzKCt7qxByvRVYKY&#10;WsSLtuB1yI5JMDubZrcm/fedg+BthvfmvW9Wm8E16k5dqD0bmE0TUMSFtzWXBr6/8tcFqBCRLTae&#10;ycAfBdisRy8rTK3v+UT3cyyVhHBI0UAVY5tqHYqKHIapb4lFu/rOYZS1K7XtsJdw1+i3JJlrhzVL&#10;Q4UtbSsqbudfZyAePvLiFg6X4y5b5Mn+J6P3tjdmMh6yJahIQ3yaH9efVvDngi/PyAR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ctC9xAAAANwAAAAPAAAAAAAAAAAA&#10;AAAAAKECAABkcnMvZG93bnJldi54bWxQSwUGAAAAAAQABAD5AAAAkgMAAAAA&#10;" strokeweight="2.25pt"/>
                <v:shapetype id="_x0000_t32" coordsize="21600,21600" o:spt="32" o:oned="t" path="m,l21600,21600e" filled="f">
                  <v:path arrowok="t" fillok="f" o:connecttype="none"/>
                  <o:lock v:ext="edit" shapetype="t"/>
                </v:shapetype>
                <v:shape id="_s3413" o:spid="_x0000_s1045" type="#_x0000_t32" style="position:absolute;left:2541;top:14865;width:361;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gzRr4AAADcAAAADwAAAGRycy9kb3ducmV2LnhtbERPTYvCMBC9C/sfwix401QPUqtRSkHw&#10;qNaDx7GZbco2k9JErf/eCIK3ebzPWW8H24o79b5xrGA2TUAQV043XCs4l7tJCsIHZI2tY1LwJA/b&#10;zc9ojZl2Dz7S/RRqEUPYZ6jAhNBlUvrKkEU/dR1x5P5cbzFE2NdS9/iI4baV8yRZSIsNxwaDHRWG&#10;qv/TzSqg66U0ebnnW3pw7TLnYlimhVLj3yFfgQg0hK/4497rOH8xg/cz8QK5e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DNGvgAAANwAAAAPAAAAAAAAAAAAAAAAAKEC&#10;AABkcnMvZG93bnJldi54bWxQSwUGAAAAAAQABAD5AAAAjAMAAAAA&#10;" strokeweight="2.25pt"/>
                <v:shape id="_s3414" o:spid="_x0000_s1046" type="#_x0000_t34" style="position:absolute;left:5509;top:12795;width:359;height:19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LrDcQAAADcAAAADwAAAGRycy9kb3ducmV2LnhtbERPTWvCQBC9F/wPywi9FN2YQyjRVUpL&#10;IVAQklbB2zQ7TYLZ2bC7auyv7wpCb/N4n7PajKYXZ3K+s6xgMU9AENdWd9wo+Pp8nz2D8AFZY2+Z&#10;FFzJw2Y9eVhhru2FSzpXoRExhH2OCtoQhlxKX7dk0M/tQBy5H+sMhghdI7XDSww3vUyTJJMGO44N&#10;LQ702lJ9rE5GwW77VuyfdoeuOn58l2R+nUzQKfU4HV+WIAKN4V98dxc6zs9SuD0TL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cusNxAAAANwAAAAPAAAAAAAAAAAA&#10;AAAAAKECAABkcnMvZG93bnJldi54bWxQSwUGAAAAAAQABAD5AAAAkgMAAAAA&#10;" adj="10862" strokeweight="2.25pt"/>
                <v:shape id="_s3415" o:spid="_x0000_s1047" type="#_x0000_t34" style="position:absolute;left:3530;top:12796;width:359;height:197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wGSsUAAADcAAAADwAAAGRycy9kb3ducmV2LnhtbERPS2sCMRC+C/6HMIXeNNsHPlajlNLa&#10;gnrwgeJt2IzZxc1k2aS69debQsHbfHzPGU8bW4oz1b5wrOCpm4Agzpwu2CjYbj47AxA+IGssHZOC&#10;X/IwnbRbY0y1u/CKzutgRAxhn6KCPIQqldJnOVn0XVcRR+7oaoshwtpIXeMlhttSPidJT1osODbk&#10;WNF7Ttlp/WMVzGYfw9W1f1i+muvOHRfbLzOf75V6fGjeRiACNeEu/nd/6zi/9wJ/z8QL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wGSsUAAADcAAAADwAAAAAAAAAA&#10;AAAAAAChAgAAZHJzL2Rvd25yZXYueG1sUEsFBgAAAAAEAAQA+QAAAJMDAAAAAA==&#10;" adj="10862" strokeweight="2.25pt"/>
                <v:roundrect id="_s3416" o:spid="_x0000_s1048" style="position:absolute;left:3619;top:12885;width:216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kpsQA&#10;AADcAAAADwAAAGRycy9kb3ducmV2LnhtbERPTWvCQBC9F/oflil4KXXT2kqJrqLBWk9CVYrHMTtu&#10;gtnZkN0m8d+7hUJv83ifM533thItNb50rOB5mIAgzp0u2Sg47D+e3kH4gKyxckwKruRhPru/m2Kq&#10;Xcdf1O6CETGEfYoKihDqVEqfF2TRD11NHLmzayyGCBsjdYNdDLeVfEmSsbRYcmwosKasoPyy+7EK&#10;smz1duzyb72mkTGP23b5edoulRo89IsJiEB9+Bf/uTc6zh+/wu8z8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5KbEAAAA3AAAAA8AAAAAAAAAAAAAAAAAmAIAAGRycy9k&#10;b3ducmV2LnhtbFBLBQYAAAAABAAEAPUAAACJAwAAAAA=&#10;" fillcolor="#bbe0e3">
                  <v:textbox inset="0,0,0,0">
                    <w:txbxContent>
                      <w:p w:rsidR="002247A3" w:rsidRPr="00EF5BDF" w:rsidRDefault="002247A3" w:rsidP="00640222">
                        <w:pPr>
                          <w:spacing w:line="240" w:lineRule="atLeast"/>
                          <w:jc w:val="center"/>
                          <w:rPr>
                            <w:szCs w:val="18"/>
                          </w:rPr>
                        </w:pPr>
                        <w:r w:rsidRPr="00EF5BDF">
                          <w:rPr>
                            <w:szCs w:val="18"/>
                          </w:rPr>
                          <w:t>fouten</w:t>
                        </w:r>
                      </w:p>
                    </w:txbxContent>
                  </v:textbox>
                </v:roundrect>
                <v:roundrect id="_s3417" o:spid="_x0000_s1049" style="position:absolute;left:1640;top:13965;width:2215;height:7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BPcQA&#10;AADcAAAADwAAAGRycy9kb3ducmV2LnhtbERPS2vCQBC+C/0Pywi9iG7aopToKjXUx0moldLjmB03&#10;odnZkN0m6b93BaG3+fies1j1thItNb50rOBpkoAgzp0u2Sg4fW7GryB8QNZYOSYFf+RhtXwYLDDV&#10;ruMPao/BiBjCPkUFRQh1KqXPC7LoJ64mjtzFNRZDhI2RusEuhttKPifJTFosOTYUWFNWUP5z/LUK&#10;sux9+t3lX3pLL8aMDu16dz6slXoc9m9zEIH68C++u/c6zp9N4fZMv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HQT3EAAAA3AAAAA8AAAAAAAAAAAAAAAAAmAIAAGRycy9k&#10;b3ducmV2LnhtbFBLBQYAAAAABAAEAPUAAACJAwAAAAA=&#10;" fillcolor="#bbe0e3">
                  <v:textbox inset="0,0,0,0">
                    <w:txbxContent>
                      <w:p w:rsidR="002247A3" w:rsidRPr="00A1184C" w:rsidRDefault="002247A3" w:rsidP="00640222">
                        <w:pPr>
                          <w:spacing w:line="240" w:lineRule="atLeast"/>
                          <w:jc w:val="center"/>
                          <w:rPr>
                            <w:sz w:val="14"/>
                            <w:szCs w:val="14"/>
                          </w:rPr>
                        </w:pPr>
                        <w:r>
                          <w:rPr>
                            <w:sz w:val="14"/>
                            <w:szCs w:val="14"/>
                          </w:rPr>
                          <w:t>toevallige s</w:t>
                        </w:r>
                        <w:r w:rsidRPr="00A1184C">
                          <w:rPr>
                            <w:sz w:val="14"/>
                            <w:szCs w:val="14"/>
                          </w:rPr>
                          <w:t>teekproeffout</w:t>
                        </w:r>
                      </w:p>
                    </w:txbxContent>
                  </v:textbox>
                </v:roundrect>
                <v:roundrect id="_s3418" o:spid="_x0000_s1050" style="position:absolute;left:5599;top:13965;width:2492;height:7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fSsQA&#10;AADcAAAADwAAAGRycy9kb3ducmV2LnhtbERPTWvCQBC9F/wPywi9FN20pUGiq2hoa09CrYjHaXa6&#10;CWZnQ3abxH/fLQje5vE+Z7EabC06an3lWMHjNAFBXDhdsVFw+HqbzED4gKyxdkwKLuRhtRzdLTDT&#10;rudP6vbBiBjCPkMFZQhNJqUvSrLop64hjtyPay2GCFsjdYt9DLe1fEqSVFqsODaU2FBeUnHe/1oF&#10;ef76cuqLo36nZ2Medt1m+73bKHU/HtZzEIGGcBNf3R86zk9T+H8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V30rEAAAA3AAAAA8AAAAAAAAAAAAAAAAAmAIAAGRycy9k&#10;b3ducmV2LnhtbFBLBQYAAAAABAAEAPUAAACJAwAAAAA=&#10;" fillcolor="#bbe0e3">
                  <v:textbox inset="0,0,0,0">
                    <w:txbxContent>
                      <w:p w:rsidR="002247A3" w:rsidRPr="00A1184C" w:rsidRDefault="002247A3" w:rsidP="00640222">
                        <w:pPr>
                          <w:spacing w:line="240" w:lineRule="atLeast"/>
                          <w:jc w:val="center"/>
                          <w:rPr>
                            <w:sz w:val="14"/>
                            <w:szCs w:val="14"/>
                          </w:rPr>
                        </w:pPr>
                        <w:r>
                          <w:rPr>
                            <w:sz w:val="14"/>
                            <w:szCs w:val="14"/>
                          </w:rPr>
                          <w:t xml:space="preserve">systematische </w:t>
                        </w:r>
                        <w:r w:rsidRPr="00A1184C">
                          <w:rPr>
                            <w:sz w:val="14"/>
                            <w:szCs w:val="14"/>
                          </w:rPr>
                          <w:t>steekproeffout</w:t>
                        </w:r>
                      </w:p>
                    </w:txbxContent>
                  </v:textbox>
                </v:roundrect>
                <v:roundrect id="_s3419" o:spid="_x0000_s1051" style="position:absolute;left:1641;top:15044;width:2285;height:9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60cQA&#10;AADcAAAADwAAAGRycy9kb3ducmV2LnhtbERPS2vCQBC+F/oflin0UnTTlqpEV6mhtZ4EH4jHMTvd&#10;hGZnQ3abxH/vCoXe5uN7zmzR20q01PjSsYLnYQKCOHe6ZKPgsP8cTED4gKyxckwKLuRhMb+/m2Gq&#10;XcdbanfBiBjCPkUFRQh1KqXPC7Loh64mjty3ayyGCBsjdYNdDLeVfEmSkbRYcmwosKasoPxn92sV&#10;ZNnH26nLj3pFr8Y8bdrl13mzVOrxoX+fggjUh3/xn3ut4/zRGG7Px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etHEAAAA3AAAAA8AAAAAAAAAAAAAAAAAmAIAAGRycy9k&#10;b3ducmV2LnhtbFBLBQYAAAAABAAEAPUAAACJAwAAAAA=&#10;" fillcolor="#bbe0e3">
                  <v:textbox inset="0,0,0,0">
                    <w:txbxContent>
                      <w:p w:rsidR="002247A3" w:rsidRPr="00A1184C" w:rsidRDefault="002247A3" w:rsidP="00640222">
                        <w:pPr>
                          <w:spacing w:line="240" w:lineRule="atLeast"/>
                          <w:jc w:val="center"/>
                          <w:rPr>
                            <w:sz w:val="14"/>
                            <w:szCs w:val="14"/>
                          </w:rPr>
                        </w:pPr>
                        <w:r>
                          <w:rPr>
                            <w:sz w:val="14"/>
                            <w:szCs w:val="14"/>
                          </w:rPr>
                          <w:t>variatie van steekproefresultaten</w:t>
                        </w:r>
                      </w:p>
                    </w:txbxContent>
                  </v:textbox>
                </v:roundrect>
                <v:roundrect id="_s3420" o:spid="_x0000_s1052" style="position:absolute;left:4160;top:15044;width:2284;height:7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uo8YA&#10;AADcAAAADwAAAGRycy9kb3ducmV2LnhtbESPQUvDQBCF74L/YRnBi9hNFYvEbosNre2pYBXxOGbH&#10;TTA7G7LbJP33nYPQ2wzvzXvfzJejb1RPXawDG5hOMlDEZbA1OwOfH5v7Z1AxIVtsApOBE0VYLq6v&#10;5pjbMPA79YfklIRwzNFAlVKbax3LijzGSWiJRfsNnccka+e07XCQcN/ohyybaY81S0OFLRUVlX+H&#10;ozdQFOun76H8sm/06Nzdvl9tf/YrY25vxtcXUInGdDH/X++s4M+EVp6RCf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buo8YAAADcAAAADwAAAAAAAAAAAAAAAACYAgAAZHJz&#10;L2Rvd25yZXYueG1sUEsFBgAAAAAEAAQA9QAAAIsDAAAAAA==&#10;" fillcolor="#bbe0e3">
                  <v:textbox inset="0,0,0,0">
                    <w:txbxContent>
                      <w:p w:rsidR="002247A3" w:rsidRPr="00A1184C" w:rsidRDefault="002247A3" w:rsidP="00640222">
                        <w:pPr>
                          <w:spacing w:line="240" w:lineRule="atLeast"/>
                          <w:jc w:val="center"/>
                          <w:rPr>
                            <w:sz w:val="14"/>
                            <w:szCs w:val="14"/>
                          </w:rPr>
                        </w:pPr>
                        <w:r>
                          <w:rPr>
                            <w:sz w:val="14"/>
                            <w:szCs w:val="14"/>
                          </w:rPr>
                          <w:t>w</w:t>
                        </w:r>
                        <w:r w:rsidRPr="00A1184C">
                          <w:rPr>
                            <w:sz w:val="14"/>
                            <w:szCs w:val="14"/>
                          </w:rPr>
                          <w:t>aarnemingsfout</w:t>
                        </w:r>
                      </w:p>
                    </w:txbxContent>
                  </v:textbox>
                </v:roundrect>
                <v:roundrect id="_s3421" o:spid="_x0000_s1053" style="position:absolute;left:7040;top:15044;width:2159;height:7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pLOMQA&#10;AADcAAAADwAAAGRycy9kb3ducmV2LnhtbERPS2vCQBC+F/oflin0UnTTlopGV6mhtZ4EH4jHMTvd&#10;hGZnQ3abxH/vCoXe5uN7zmzR20q01PjSsYLnYQKCOHe6ZKPgsP8cjEH4gKyxckwKLuRhMb+/m2Gq&#10;XcdbanfBiBjCPkUFRQh1KqXPC7Loh64mjty3ayyGCBsjdYNdDLeVfEmSkbRYcmwosKasoPxn92sV&#10;ZNnH26nLj3pFr8Y8bdrl13mzVOrxoX+fggjUh3/xn3ut4/zRBG7Px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zjEAAAA3AAAAA8AAAAAAAAAAAAAAAAAmAIAAGRycy9k&#10;b3ducmV2LnhtbFBLBQYAAAAABAAEAPUAAACJAwAAAAA=&#10;" fillcolor="#bbe0e3">
                  <v:textbox inset="0,0,0,0">
                    <w:txbxContent>
                      <w:p w:rsidR="002247A3" w:rsidRPr="00A1184C" w:rsidRDefault="002247A3" w:rsidP="00640222">
                        <w:pPr>
                          <w:spacing w:line="240" w:lineRule="atLeast"/>
                          <w:jc w:val="center"/>
                          <w:rPr>
                            <w:sz w:val="14"/>
                            <w:szCs w:val="14"/>
                          </w:rPr>
                        </w:pPr>
                        <w:r>
                          <w:rPr>
                            <w:sz w:val="14"/>
                            <w:szCs w:val="14"/>
                          </w:rPr>
                          <w:t>n</w:t>
                        </w:r>
                        <w:r w:rsidRPr="00A1184C">
                          <w:rPr>
                            <w:sz w:val="14"/>
                            <w:szCs w:val="14"/>
                          </w:rPr>
                          <w:t>iet</w:t>
                        </w:r>
                        <w:r>
                          <w:rPr>
                            <w:sz w:val="14"/>
                            <w:szCs w:val="14"/>
                          </w:rPr>
                          <w:t>-</w:t>
                        </w:r>
                        <w:r w:rsidRPr="00A1184C">
                          <w:rPr>
                            <w:sz w:val="14"/>
                            <w:szCs w:val="14"/>
                          </w:rPr>
                          <w:t>waarnemingsfout</w:t>
                        </w:r>
                      </w:p>
                    </w:txbxContent>
                  </v:textbox>
                </v:roundrect>
                <v:roundrect id="_s3422" o:spid="_x0000_s1054" style="position:absolute;left:5599;top:16126;width:2215;height:9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0eMYA&#10;AADcAAAADwAAAGRycy9kb3ducmV2LnhtbESPQUvDQBCF74L/YRmhF2k3VtQSuy02VO2pYFvE45gd&#10;N8HsbMhuk/jvnYPgbYb35r1vluvRN6qnLtaBDdzMMlDEZbA1OwOn4/N0ASomZItNYDLwQxHWq8uL&#10;JeY2DPxG/SE5JSEcczRQpdTmWseyIo9xFlpi0b5C5zHJ2jltOxwk3Dd6nmX32mPN0lBhS0VF5ffh&#10;7A0UxfbuYyjf7QvdOne97zevn/uNMZOr8ekRVKIx/Zv/rndW8B8EX5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l0eMYAAADcAAAADwAAAAAAAAAAAAAAAACYAgAAZHJz&#10;L2Rvd25yZXYueG1sUEsFBgAAAAAEAAQA9QAAAIsDAAAAAA==&#10;" fillcolor="#bbe0e3">
                  <v:textbox inset="0,0,0,0">
                    <w:txbxContent>
                      <w:p w:rsidR="002247A3" w:rsidRDefault="002247A3" w:rsidP="00640222">
                        <w:pPr>
                          <w:spacing w:line="240" w:lineRule="atLeast"/>
                          <w:jc w:val="center"/>
                          <w:rPr>
                            <w:sz w:val="14"/>
                            <w:szCs w:val="14"/>
                          </w:rPr>
                        </w:pPr>
                        <w:r>
                          <w:rPr>
                            <w:sz w:val="14"/>
                            <w:szCs w:val="14"/>
                          </w:rPr>
                          <w:t xml:space="preserve">mogelijk in steekproef, </w:t>
                        </w:r>
                      </w:p>
                      <w:p w:rsidR="002247A3" w:rsidRPr="00A1184C" w:rsidRDefault="002247A3" w:rsidP="00640222">
                        <w:pPr>
                          <w:spacing w:line="240" w:lineRule="atLeast"/>
                          <w:jc w:val="center"/>
                          <w:rPr>
                            <w:sz w:val="14"/>
                            <w:szCs w:val="14"/>
                          </w:rPr>
                        </w:pPr>
                        <w:r>
                          <w:rPr>
                            <w:sz w:val="14"/>
                            <w:szCs w:val="14"/>
                          </w:rPr>
                          <w:t>niet in populatie</w:t>
                        </w:r>
                      </w:p>
                    </w:txbxContent>
                  </v:textbox>
                </v:roundrect>
                <v:roundrect id="_s3423" o:spid="_x0000_s1055" style="position:absolute;left:5599;top:17204;width:2160;height:7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R48QA&#10;AADcAAAADwAAAGRycy9kb3ducmV2LnhtbERPS2vCQBC+F/oflin0UnRjxSrRVWporSfBB+JxzE43&#10;odnZkN0m6b/vFoTe5uN7zmLV20q01PjSsYLRMAFBnDtdslFwOr4PZiB8QNZYOSYFP+Rhtby/W2Cq&#10;Xcd7ag/BiBjCPkUFRQh1KqXPC7Loh64mjtynayyGCBsjdYNdDLeVfE6SF2mx5NhQYE1ZQfnX4dsq&#10;yLK3yaXLz3pDY2Oedu3647pbK/X40L/OQQTqw7/45t7qOH86gr9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l0ePEAAAA3AAAAA8AAAAAAAAAAAAAAAAAmAIAAGRycy9k&#10;b3ducmV2LnhtbFBLBQYAAAAABAAEAPUAAACJAwAAAAA=&#10;" fillcolor="#bbe0e3">
                  <v:textbox inset="0,0,0,0">
                    <w:txbxContent>
                      <w:p w:rsidR="002247A3" w:rsidRPr="00A1184C" w:rsidRDefault="002247A3" w:rsidP="00640222">
                        <w:pPr>
                          <w:spacing w:line="240" w:lineRule="atLeast"/>
                          <w:jc w:val="center"/>
                          <w:rPr>
                            <w:sz w:val="14"/>
                            <w:szCs w:val="14"/>
                          </w:rPr>
                        </w:pPr>
                        <w:r w:rsidRPr="00A1184C">
                          <w:rPr>
                            <w:sz w:val="14"/>
                            <w:szCs w:val="14"/>
                          </w:rPr>
                          <w:t>meetfout</w:t>
                        </w:r>
                      </w:p>
                    </w:txbxContent>
                  </v:textbox>
                </v:roundrect>
                <v:roundrect id="_s3424" o:spid="_x0000_s1056" style="position:absolute;left:5599;top:18283;width:2160;height:7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lMQA&#10;AADcAAAADwAAAGRycy9kb3ducmV2LnhtbERPS2vCQBC+F/oflin0UnRTxSrRVWporSfBB+JxzE43&#10;odnZkN0m6b/vFoTe5uN7zmLV20q01PjSsYLnYQKCOHe6ZKPgdHwfzED4gKyxckwKfsjDanl/t8BU&#10;u4731B6CETGEfYoKihDqVEqfF2TRD11NHLlP11gMETZG6ga7GG4rOUqSF2mx5NhQYE1ZQfnX4dsq&#10;yLK3yaXLz3pDY2Oedu3647pbK/X40L/OQQTqw7/45t7qOH86gr9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3T5TEAAAA3AAAAA8AAAAAAAAAAAAAAAAAmAIAAGRycy9k&#10;b3ducmV2LnhtbFBLBQYAAAAABAAEAPUAAACJAwAAAAA=&#10;" fillcolor="#bbe0e3">
                  <v:textbox inset="0,0,0,0">
                    <w:txbxContent>
                      <w:p w:rsidR="002247A3" w:rsidRPr="00A1184C" w:rsidRDefault="002247A3" w:rsidP="00640222">
                        <w:pPr>
                          <w:spacing w:line="240" w:lineRule="atLeast"/>
                          <w:jc w:val="center"/>
                          <w:rPr>
                            <w:sz w:val="14"/>
                            <w:szCs w:val="14"/>
                          </w:rPr>
                        </w:pPr>
                        <w:r w:rsidRPr="00A1184C">
                          <w:rPr>
                            <w:sz w:val="14"/>
                            <w:szCs w:val="14"/>
                          </w:rPr>
                          <w:t>verwerkingsfout</w:t>
                        </w:r>
                      </w:p>
                    </w:txbxContent>
                  </v:textbox>
                </v:roundrect>
                <v:roundrect id="_s3425" o:spid="_x0000_s1057" style="position:absolute;left:8479;top:16126;width:2159;height:9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qD8QA&#10;AADcAAAADwAAAGRycy9kb3ducmV2LnhtbERPS2vCQBC+F/oflin0UnRjpVWiq2jow5PgA/E4Zqeb&#10;0OxsyG6T+O/dQqG3+fieM1/2thItNb50rGA0TEAQ506XbBQcD++DKQgfkDVWjknBlTwsF/d3c0y1&#10;63hH7T4YEUPYp6igCKFOpfR5QRb90NXEkftyjcUQYWOkbrCL4baSz0nyKi2WHBsKrCkrKP/e/1gF&#10;Wfb2cu7yk/6gsTFP23b9edmulXp86FczEIH68C/+c290nD8Zw+8z8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76g/EAAAA3AAAAA8AAAAAAAAAAAAAAAAAmAIAAGRycy9k&#10;b3ducmV2LnhtbFBLBQYAAAAABAAEAPUAAACJAwAAAAA=&#10;" fillcolor="#bbe0e3">
                  <v:textbox inset="0,0,0,0">
                    <w:txbxContent>
                      <w:p w:rsidR="002247A3" w:rsidRDefault="002247A3" w:rsidP="00640222">
                        <w:pPr>
                          <w:spacing w:line="240" w:lineRule="atLeast"/>
                          <w:jc w:val="center"/>
                          <w:rPr>
                            <w:sz w:val="14"/>
                            <w:szCs w:val="14"/>
                          </w:rPr>
                        </w:pPr>
                        <w:r>
                          <w:rPr>
                            <w:sz w:val="14"/>
                            <w:szCs w:val="14"/>
                          </w:rPr>
                          <w:t xml:space="preserve">niet in steekproef, </w:t>
                        </w:r>
                      </w:p>
                      <w:p w:rsidR="002247A3" w:rsidRPr="00A1184C" w:rsidRDefault="002247A3" w:rsidP="00640222">
                        <w:pPr>
                          <w:spacing w:line="240" w:lineRule="atLeast"/>
                          <w:jc w:val="center"/>
                          <w:rPr>
                            <w:sz w:val="14"/>
                            <w:szCs w:val="14"/>
                          </w:rPr>
                        </w:pPr>
                        <w:r>
                          <w:rPr>
                            <w:sz w:val="14"/>
                            <w:szCs w:val="14"/>
                          </w:rPr>
                          <w:t>wel in populatie</w:t>
                        </w:r>
                      </w:p>
                    </w:txbxContent>
                  </v:textbox>
                </v:roundrect>
                <v:roundrect id="_s3426" o:spid="_x0000_s1058" style="position:absolute;left:8479;top:17204;width:2159;height: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ye8UA&#10;AADcAAAADwAAAGRycy9kb3ducmV2LnhtbERPTWvCQBC9F/wPyxS8FN3Utlqiq9Rga09CVaTHMTvd&#10;BLOzIbsm6b/vFgq9zeN9zmLV20q01PjSsYL7cQKCOHe6ZKPgeHgdPYPwAVlj5ZgUfJOH1XJws8BU&#10;u44/qN0HI2II+xQVFCHUqZQ+L8iiH7uaOHJfrrEYImyM1A12MdxWcpIkU2mx5NhQYE1ZQfllf7UK&#10;smzz9NnlJ/1GD8bc7dr19rxbKzW87V/mIAL14V/8537Xcf7sEX6fiR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nJ7xQAAANwAAAAPAAAAAAAAAAAAAAAAAJgCAABkcnMv&#10;ZG93bnJldi54bWxQSwUGAAAAAAQABAD1AAAAigMAAAAA&#10;" fillcolor="#bbe0e3">
                  <v:textbox inset="0,0,0,0">
                    <w:txbxContent>
                      <w:p w:rsidR="002247A3" w:rsidRPr="00A1184C" w:rsidRDefault="002247A3" w:rsidP="00640222">
                        <w:pPr>
                          <w:spacing w:line="240" w:lineRule="atLeast"/>
                          <w:jc w:val="center"/>
                          <w:rPr>
                            <w:sz w:val="14"/>
                            <w:szCs w:val="14"/>
                          </w:rPr>
                        </w:pPr>
                        <w:r>
                          <w:rPr>
                            <w:sz w:val="14"/>
                            <w:szCs w:val="14"/>
                          </w:rPr>
                          <w:t>n</w:t>
                        </w:r>
                        <w:r w:rsidRPr="00A1184C">
                          <w:rPr>
                            <w:sz w:val="14"/>
                            <w:szCs w:val="14"/>
                          </w:rPr>
                          <w:t>on</w:t>
                        </w:r>
                        <w:r>
                          <w:rPr>
                            <w:sz w:val="14"/>
                            <w:szCs w:val="14"/>
                          </w:rPr>
                          <w:t>-</w:t>
                        </w:r>
                        <w:r w:rsidRPr="00A1184C">
                          <w:rPr>
                            <w:sz w:val="14"/>
                            <w:szCs w:val="14"/>
                          </w:rPr>
                          <w:t>respons</w:t>
                        </w:r>
                      </w:p>
                    </w:txbxContent>
                  </v:textbox>
                </v:roundrect>
                <w10:wrap type="topAndBottom"/>
              </v:group>
            </w:pict>
          </mc:Fallback>
        </mc:AlternateContent>
      </w:r>
    </w:p>
    <w:p w:rsidR="00640222" w:rsidRPr="00B957F2" w:rsidRDefault="00640222" w:rsidP="00640222">
      <w:r w:rsidRPr="00B957F2">
        <w:rPr>
          <w:bCs/>
        </w:rPr>
        <w:t xml:space="preserve">In onderzoek spreekt men vaak over </w:t>
      </w:r>
      <w:r w:rsidRPr="00EA6C4B">
        <w:rPr>
          <w:rStyle w:val="Intensievebenadrukking"/>
        </w:rPr>
        <w:t>validiteit</w:t>
      </w:r>
      <w:r w:rsidRPr="00B957F2">
        <w:rPr>
          <w:bCs/>
        </w:rPr>
        <w:t xml:space="preserve"> en </w:t>
      </w:r>
      <w:r w:rsidRPr="00EA6C4B">
        <w:rPr>
          <w:rStyle w:val="Intensievebenadrukking"/>
        </w:rPr>
        <w:t>betrouwbaarheid</w:t>
      </w:r>
      <w:r w:rsidRPr="00B957F2">
        <w:rPr>
          <w:bCs/>
        </w:rPr>
        <w:t>.</w:t>
      </w:r>
      <w:r w:rsidRPr="00B957F2">
        <w:rPr>
          <w:b/>
          <w:bCs/>
        </w:rPr>
        <w:t xml:space="preserve"> </w:t>
      </w:r>
      <w:r w:rsidRPr="00B957F2">
        <w:t>Elke onderzoeker streeft naar valide en betrouwbar</w:t>
      </w:r>
      <w:r>
        <w:t>e uitkomsten van het onderzoek.</w:t>
      </w:r>
    </w:p>
    <w:p w:rsidR="00640222" w:rsidRPr="00B957F2" w:rsidRDefault="00640222" w:rsidP="00640222">
      <w:r w:rsidRPr="00B957F2">
        <w:t xml:space="preserve">Validiteit zegt iets over de inhoud: </w:t>
      </w:r>
      <w:r>
        <w:t>meet de onderzoeker wat de bedoeling is?</w:t>
      </w:r>
      <w:r w:rsidRPr="00B957F2">
        <w:t xml:space="preserve"> Zegt de steekproef iets over de populatie die onderzocht moet worden? Bij steekproeven </w:t>
      </w:r>
      <w:r>
        <w:t xml:space="preserve">spreekt men </w:t>
      </w:r>
      <w:r w:rsidRPr="00B957F2">
        <w:t>vaak over representatieve of niet</w:t>
      </w:r>
      <w:r>
        <w:t>-</w:t>
      </w:r>
      <w:r w:rsidRPr="00B957F2">
        <w:t>representatieve steekproeven.</w:t>
      </w:r>
    </w:p>
    <w:p w:rsidR="00640222" w:rsidRPr="00B957F2" w:rsidRDefault="00640222" w:rsidP="00640222">
      <w:r w:rsidRPr="00B957F2">
        <w:t>Betrouwbaarheid heeft te maken met de stabiliteit van het onderzoeksresultaat. Wanneer het onderzoek zou worden herhaald, komen er dan (ongeveer) dezelfde resultaten uit? Bij steekproeven spreekt men vaak over aselecte steekproeven: heeft ieder lid van de populatie een even grote kans om in de steekproef te komen?</w:t>
      </w:r>
    </w:p>
    <w:p w:rsidR="00640222" w:rsidRDefault="00640222" w:rsidP="00640222">
      <w:r w:rsidRPr="00B957F2">
        <w:t>Vergelijk de onderzoeker met een schutter die de roos probeert te raken.</w:t>
      </w:r>
    </w:p>
    <w:p w:rsidR="00640222" w:rsidRPr="00B957F2" w:rsidRDefault="00640222" w:rsidP="00640222"/>
    <w:p w:rsidR="00640222" w:rsidRPr="00B957F2" w:rsidRDefault="00640222" w:rsidP="00640222">
      <w:r>
        <w:rPr>
          <w:noProof/>
        </w:rPr>
        <w:drawing>
          <wp:anchor distT="0" distB="0" distL="114300" distR="114300" simplePos="0" relativeHeight="251668480" behindDoc="0" locked="0" layoutInCell="1" allowOverlap="1" wp14:anchorId="066EB3CF" wp14:editId="5FF4AF7D">
            <wp:simplePos x="0" y="0"/>
            <wp:positionH relativeFrom="margin">
              <wp:align>center</wp:align>
            </wp:positionH>
            <wp:positionV relativeFrom="paragraph">
              <wp:posOffset>111651</wp:posOffset>
            </wp:positionV>
            <wp:extent cx="4540469" cy="1970689"/>
            <wp:effectExtent l="19050" t="0" r="0" b="0"/>
            <wp:wrapTopAndBottom/>
            <wp:docPr id="246" name="Afbeelding 246" descr="betrouwbaar-va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etrouwbaar-vali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0469" cy="1970689"/>
                    </a:xfrm>
                    <a:prstGeom prst="rect">
                      <a:avLst/>
                    </a:prstGeom>
                    <a:noFill/>
                  </pic:spPr>
                </pic:pic>
              </a:graphicData>
            </a:graphic>
          </wp:anchor>
        </w:drawing>
      </w:r>
    </w:p>
    <w:p w:rsidR="00640222" w:rsidRPr="00B957F2" w:rsidRDefault="00640222" w:rsidP="00640222">
      <w:r w:rsidRPr="00B957F2">
        <w:br w:type="page"/>
      </w:r>
    </w:p>
    <w:p w:rsidR="00640222" w:rsidRDefault="00522FF0" w:rsidP="00640222">
      <w:pPr>
        <w:pStyle w:val="Kop2"/>
      </w:pPr>
      <w:bookmarkStart w:id="55" w:name="_Toc428362867"/>
      <w:r>
        <w:lastRenderedPageBreak/>
        <w:t xml:space="preserve">§ </w:t>
      </w:r>
      <w:r w:rsidR="00640222" w:rsidRPr="00B957F2">
        <w:t>3.</w:t>
      </w:r>
      <w:r w:rsidR="00640222">
        <w:t>3</w:t>
      </w:r>
      <w:r w:rsidR="00640222" w:rsidRPr="00B957F2">
        <w:tab/>
      </w:r>
      <w:r w:rsidR="00640222">
        <w:t>Standaardafwijking</w:t>
      </w:r>
      <w:bookmarkEnd w:id="55"/>
    </w:p>
    <w:p w:rsidR="00640222" w:rsidRPr="00B957F2" w:rsidRDefault="00640222" w:rsidP="00640222"/>
    <w:p w:rsidR="00640222" w:rsidRDefault="00640222" w:rsidP="00640222">
      <w:pPr>
        <w:pStyle w:val="Kop3"/>
      </w:pPr>
      <w:bookmarkStart w:id="56" w:name="_Toc428362868"/>
      <w:r w:rsidRPr="00B957F2">
        <w:t>Introductie</w:t>
      </w:r>
      <w:bookmarkEnd w:id="56"/>
    </w:p>
    <w:p w:rsidR="00640222" w:rsidRDefault="00640222" w:rsidP="00640222"/>
    <w:p w:rsidR="00640222" w:rsidRPr="00B957F2" w:rsidRDefault="00640222" w:rsidP="00640222">
      <w:r w:rsidRPr="00B957F2">
        <w:t>In boekje 2 heb</w:t>
      </w:r>
      <w:r>
        <w:t xml:space="preserve"> je</w:t>
      </w:r>
      <w:r w:rsidRPr="00B957F2">
        <w:t xml:space="preserve"> gekeken naar verdelingen en deze beschreven met centrummaten (gemiddelde, mediaan en modus) en spreidingsmaten (interkwartielafstand en spreidingsbreedte). Daarnaast is er nog een spreidingsmaat, dit is eigenlijk de belangrijkste. In deze paragraaf werken we de </w:t>
      </w:r>
      <w:r w:rsidRPr="00EA6C4B">
        <w:rPr>
          <w:rStyle w:val="Intensievebenadrukking"/>
        </w:rPr>
        <w:t>standaardafwijking</w:t>
      </w:r>
      <w:r>
        <w:t xml:space="preserve"> uit.</w:t>
      </w:r>
    </w:p>
    <w:p w:rsidR="00640222" w:rsidRPr="00B957F2" w:rsidRDefault="00640222" w:rsidP="00640222">
      <w:r w:rsidRPr="00B957F2">
        <w:t>Spreiding geeft aan hoe</w:t>
      </w:r>
      <w:r>
        <w:t xml:space="preserve"> </w:t>
      </w:r>
      <w:r w:rsidRPr="00B957F2">
        <w:t>ver waarnemingen uit elkaar liggen. De standaardafwijking is een maat voor de spreiding</w:t>
      </w:r>
      <w:r>
        <w:t>,</w:t>
      </w:r>
      <w:r w:rsidRPr="00B957F2">
        <w:t xml:space="preserve"> waarin de afwijking van iedere waarneming ten opzichte van het gemiddelde gewogen wordt. Deze weging gebeurt op een bijzondere wijze: eerst </w:t>
      </w:r>
      <w:r>
        <w:t>kwadrateren we</w:t>
      </w:r>
      <w:r w:rsidRPr="00B957F2">
        <w:t xml:space="preserve"> voor iedere waarneming de afwijking ten opzichte van het gemiddelde, vervolgens middel</w:t>
      </w:r>
      <w:r>
        <w:t>en we</w:t>
      </w:r>
      <w:r w:rsidRPr="00B957F2">
        <w:t xml:space="preserve"> deze uitkomsten en nemen </w:t>
      </w:r>
      <w:r>
        <w:t xml:space="preserve">we </w:t>
      </w:r>
      <w:r w:rsidRPr="00B957F2">
        <w:t>nog de wortel. De</w:t>
      </w:r>
      <w:r>
        <w:t xml:space="preserve"> computer of rekenmachine doet de</w:t>
      </w:r>
      <w:r w:rsidRPr="00B957F2">
        <w:t>ze berekening. Bij V</w:t>
      </w:r>
      <w:r>
        <w:t>u</w:t>
      </w:r>
      <w:r w:rsidRPr="00B957F2">
        <w:t xml:space="preserve">Stat staat de standaardafwijking van een variabele onder </w:t>
      </w:r>
      <w:r w:rsidRPr="00EA6C4B">
        <w:rPr>
          <w:rStyle w:val="Intensievebenadrukking"/>
        </w:rPr>
        <w:t>kentallen</w:t>
      </w:r>
      <w:r w:rsidRPr="00EA6C4B">
        <w:rPr>
          <w:i/>
        </w:rPr>
        <w:t>.</w:t>
      </w:r>
    </w:p>
    <w:p w:rsidR="00640222" w:rsidRPr="00B957F2" w:rsidRDefault="00640222" w:rsidP="00640222">
      <w:r w:rsidRPr="00B957F2">
        <w:t>De standaardafwijking geeft de spreiding van een aantal waarnemingen. Als de waarnemingen allemaal gelijk zi</w:t>
      </w:r>
      <w:r>
        <w:t>jn, is de spreiding het kleinst</w:t>
      </w:r>
      <w:r w:rsidRPr="00B957F2">
        <w:t xml:space="preserve"> en zal de stan</w:t>
      </w:r>
      <w:r>
        <w:t>daardafwijking gelijk zijn aan nul</w:t>
      </w:r>
      <w:r w:rsidRPr="00B957F2">
        <w:t>. Leg dit uit.</w:t>
      </w:r>
    </w:p>
    <w:p w:rsidR="00640222" w:rsidRPr="00B957F2" w:rsidRDefault="00640222" w:rsidP="00640222">
      <w:r w:rsidRPr="00B957F2">
        <w:t>Als de waarnemingen verder uit elkaar liggen</w:t>
      </w:r>
      <w:r>
        <w:t>,</w:t>
      </w:r>
      <w:r w:rsidRPr="00B957F2">
        <w:t xml:space="preserve"> dan zal de </w:t>
      </w:r>
      <w:r>
        <w:t>standaardafwijking groter zijn.</w:t>
      </w:r>
    </w:p>
    <w:p w:rsidR="00640222" w:rsidRPr="00B957F2" w:rsidRDefault="00640222" w:rsidP="00640222"/>
    <w:p w:rsidR="00640222" w:rsidRDefault="00640222" w:rsidP="00640222">
      <w:r>
        <w:rPr>
          <w:noProof/>
        </w:rPr>
        <mc:AlternateContent>
          <mc:Choice Requires="wps">
            <w:drawing>
              <wp:anchor distT="0" distB="0" distL="114300" distR="114300" simplePos="0" relativeHeight="251730944" behindDoc="0" locked="0" layoutInCell="1" allowOverlap="1" wp14:anchorId="48FD3D74" wp14:editId="362B6C53">
                <wp:simplePos x="0" y="0"/>
                <wp:positionH relativeFrom="margin">
                  <wp:posOffset>8890</wp:posOffset>
                </wp:positionH>
                <wp:positionV relativeFrom="paragraph">
                  <wp:posOffset>187960</wp:posOffset>
                </wp:positionV>
                <wp:extent cx="5400040" cy="1016000"/>
                <wp:effectExtent l="5715" t="9525" r="13970" b="12700"/>
                <wp:wrapTopAndBottom/>
                <wp:docPr id="2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01600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57" w:name="_Toc428362869"/>
                            <w:bookmarkStart w:id="58" w:name="_Toc428363170"/>
                            <w:r w:rsidRPr="00B957F2">
                              <w:t>Centrale vraag</w:t>
                            </w:r>
                            <w:bookmarkEnd w:id="57"/>
                            <w:bookmarkEnd w:id="58"/>
                          </w:p>
                          <w:p w:rsidR="002247A3" w:rsidRDefault="002247A3" w:rsidP="00640222">
                            <w:r w:rsidRPr="00B957F2">
                              <w:t>We vergelijken steeds ve</w:t>
                            </w:r>
                            <w:r>
                              <w:t>rschillende groepen met elkaar.</w:t>
                            </w:r>
                          </w:p>
                          <w:p w:rsidR="002247A3" w:rsidRPr="00B957F2" w:rsidRDefault="002247A3" w:rsidP="00640222">
                            <w:r w:rsidRPr="00B957F2">
                              <w:t>We kijken daarbij naar verschillen in</w:t>
                            </w:r>
                            <w:r>
                              <w:t xml:space="preserve"> spreiding van de waarnemingen.</w:t>
                            </w:r>
                            <w:r>
                              <w:br/>
                            </w:r>
                            <w:r w:rsidRPr="00B957F2">
                              <w:t>Hoe kun je groepen vergelijken met behulp van de standaardafwijking?</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D3D74" id="Text Box 48" o:spid="_x0000_s1059" type="#_x0000_t202" style="position:absolute;margin-left:.7pt;margin-top:14.8pt;width:425.2pt;height:80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" fillcolor="#fdd">
                <v:textbox>
                  <w:txbxContent>
                    <w:p w:rsidR="002247A3" w:rsidRDefault="002247A3" w:rsidP="00640222">
                      <w:pPr>
                        <w:pStyle w:val="Kop3"/>
                      </w:pPr>
                      <w:bookmarkStart w:id="59" w:name="_Toc428362869"/>
                      <w:bookmarkStart w:id="60" w:name="_Toc428363170"/>
                      <w:r w:rsidRPr="00B957F2">
                        <w:t>Centrale vraag</w:t>
                      </w:r>
                      <w:bookmarkEnd w:id="59"/>
                      <w:bookmarkEnd w:id="60"/>
                    </w:p>
                    <w:p w:rsidR="002247A3" w:rsidRDefault="002247A3" w:rsidP="00640222">
                      <w:r w:rsidRPr="00B957F2">
                        <w:t>We vergelijken steeds ve</w:t>
                      </w:r>
                      <w:r>
                        <w:t>rschillende groepen met elkaar.</w:t>
                      </w:r>
                    </w:p>
                    <w:p w:rsidR="002247A3" w:rsidRPr="00B957F2" w:rsidRDefault="002247A3" w:rsidP="00640222">
                      <w:r w:rsidRPr="00B957F2">
                        <w:t>We kijken daarbij naar verschillen in</w:t>
                      </w:r>
                      <w:r>
                        <w:t xml:space="preserve"> spreiding van de waarnemingen.</w:t>
                      </w:r>
                      <w:r>
                        <w:br/>
                      </w:r>
                      <w:r w:rsidRPr="00B957F2">
                        <w:t>Hoe kun je groepen vergelijken met behulp van de standaardafwijking?</w:t>
                      </w:r>
                    </w:p>
                    <w:p w:rsidR="002247A3" w:rsidRDefault="002247A3" w:rsidP="00640222"/>
                  </w:txbxContent>
                </v:textbox>
                <w10:wrap type="topAndBottom" anchorx="margin"/>
              </v:shape>
            </w:pict>
          </mc:Fallback>
        </mc:AlternateContent>
      </w:r>
    </w:p>
    <w:p w:rsidR="00640222" w:rsidRDefault="00640222" w:rsidP="00640222"/>
    <w:p w:rsidR="00F93028" w:rsidRDefault="00F93028" w:rsidP="00640222"/>
    <w:p w:rsidR="00640222" w:rsidRPr="00AD7239" w:rsidRDefault="00640222" w:rsidP="00640222">
      <w:pPr>
        <w:rPr>
          <w:b/>
        </w:rPr>
      </w:pPr>
      <w:r w:rsidRPr="00AD7239">
        <w:rPr>
          <w:b/>
        </w:rPr>
        <w:t>Opgave 14</w:t>
      </w:r>
    </w:p>
    <w:p w:rsidR="00640222" w:rsidRPr="00B957F2" w:rsidRDefault="00640222" w:rsidP="0083434D">
      <w:pPr>
        <w:numPr>
          <w:ilvl w:val="0"/>
          <w:numId w:val="6"/>
        </w:numPr>
      </w:pPr>
      <w:r w:rsidRPr="00B957F2">
        <w:t>Je ziet hier de SE-cijfers (schoolexamencijfers) van enkele leerlingen aan het eind van havo 5. Orde</w:t>
      </w:r>
      <w:r>
        <w:t>n de leerlingen op basis van SE-</w:t>
      </w:r>
      <w:r w:rsidRPr="00B957F2">
        <w:t>cijfers, van kleinste standaardafwijking naar grootste.</w:t>
      </w:r>
    </w:p>
    <w:p w:rsidR="00640222" w:rsidRPr="00B957F2" w:rsidRDefault="00640222" w:rsidP="006402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93"/>
        <w:gridCol w:w="794"/>
        <w:gridCol w:w="794"/>
        <w:gridCol w:w="794"/>
        <w:gridCol w:w="794"/>
      </w:tblGrid>
      <w:tr w:rsidR="00640222" w:rsidRPr="00B957F2" w:rsidTr="00142D22">
        <w:tc>
          <w:tcPr>
            <w:tcW w:w="1276" w:type="dxa"/>
            <w:shd w:val="clear" w:color="auto" w:fill="auto"/>
          </w:tcPr>
          <w:p w:rsidR="00640222" w:rsidRPr="00EA6C4B" w:rsidRDefault="00640222" w:rsidP="009773F7">
            <w:pPr>
              <w:rPr>
                <w:b/>
              </w:rPr>
            </w:pPr>
            <w:r w:rsidRPr="00EA6C4B">
              <w:rPr>
                <w:b/>
              </w:rPr>
              <w:t>Leerling A</w:t>
            </w:r>
          </w:p>
        </w:tc>
        <w:tc>
          <w:tcPr>
            <w:tcW w:w="793" w:type="dxa"/>
            <w:shd w:val="clear" w:color="auto" w:fill="auto"/>
            <w:vAlign w:val="center"/>
          </w:tcPr>
          <w:p w:rsidR="00640222" w:rsidRPr="00B957F2" w:rsidRDefault="00640222" w:rsidP="002247A3">
            <w:pPr>
              <w:jc w:val="right"/>
            </w:pPr>
            <w:r w:rsidRPr="00B957F2">
              <w:t>7,3</w:t>
            </w:r>
          </w:p>
        </w:tc>
        <w:tc>
          <w:tcPr>
            <w:tcW w:w="794" w:type="dxa"/>
            <w:shd w:val="clear" w:color="auto" w:fill="auto"/>
            <w:vAlign w:val="center"/>
          </w:tcPr>
          <w:p w:rsidR="00640222" w:rsidRPr="00B957F2" w:rsidRDefault="00640222" w:rsidP="002247A3">
            <w:pPr>
              <w:jc w:val="right"/>
            </w:pPr>
            <w:r w:rsidRPr="00B957F2">
              <w:t>7,6</w:t>
            </w:r>
          </w:p>
        </w:tc>
        <w:tc>
          <w:tcPr>
            <w:tcW w:w="794" w:type="dxa"/>
            <w:shd w:val="clear" w:color="auto" w:fill="auto"/>
            <w:vAlign w:val="center"/>
          </w:tcPr>
          <w:p w:rsidR="00640222" w:rsidRPr="00B957F2" w:rsidRDefault="00640222" w:rsidP="002247A3">
            <w:pPr>
              <w:jc w:val="right"/>
            </w:pPr>
            <w:r w:rsidRPr="00B957F2">
              <w:t>8,3</w:t>
            </w:r>
          </w:p>
        </w:tc>
        <w:tc>
          <w:tcPr>
            <w:tcW w:w="794" w:type="dxa"/>
            <w:shd w:val="clear" w:color="auto" w:fill="auto"/>
            <w:vAlign w:val="center"/>
          </w:tcPr>
          <w:p w:rsidR="00640222" w:rsidRPr="00B957F2" w:rsidRDefault="00640222" w:rsidP="002247A3">
            <w:pPr>
              <w:jc w:val="right"/>
            </w:pPr>
            <w:r w:rsidRPr="00B957F2">
              <w:t>8,4</w:t>
            </w:r>
          </w:p>
        </w:tc>
        <w:tc>
          <w:tcPr>
            <w:tcW w:w="794" w:type="dxa"/>
            <w:shd w:val="clear" w:color="auto" w:fill="auto"/>
            <w:vAlign w:val="center"/>
          </w:tcPr>
          <w:p w:rsidR="00640222" w:rsidRPr="00B957F2" w:rsidRDefault="00640222" w:rsidP="002247A3">
            <w:pPr>
              <w:jc w:val="right"/>
            </w:pPr>
            <w:r w:rsidRPr="00B957F2">
              <w:t>8,4</w:t>
            </w:r>
          </w:p>
        </w:tc>
      </w:tr>
      <w:tr w:rsidR="00640222" w:rsidRPr="00B957F2" w:rsidTr="00142D22">
        <w:tc>
          <w:tcPr>
            <w:tcW w:w="1276" w:type="dxa"/>
            <w:shd w:val="clear" w:color="auto" w:fill="auto"/>
          </w:tcPr>
          <w:p w:rsidR="00640222" w:rsidRPr="00EA6C4B" w:rsidRDefault="00640222" w:rsidP="009773F7">
            <w:pPr>
              <w:rPr>
                <w:b/>
              </w:rPr>
            </w:pPr>
            <w:r w:rsidRPr="00EA6C4B">
              <w:rPr>
                <w:b/>
              </w:rPr>
              <w:t>Leerling B</w:t>
            </w:r>
          </w:p>
        </w:tc>
        <w:tc>
          <w:tcPr>
            <w:tcW w:w="793" w:type="dxa"/>
            <w:shd w:val="clear" w:color="auto" w:fill="auto"/>
            <w:vAlign w:val="center"/>
          </w:tcPr>
          <w:p w:rsidR="00640222" w:rsidRPr="00B957F2" w:rsidRDefault="00640222" w:rsidP="002247A3">
            <w:pPr>
              <w:jc w:val="right"/>
            </w:pPr>
            <w:r w:rsidRPr="00B957F2">
              <w:t>6,2</w:t>
            </w:r>
          </w:p>
        </w:tc>
        <w:tc>
          <w:tcPr>
            <w:tcW w:w="794" w:type="dxa"/>
            <w:shd w:val="clear" w:color="auto" w:fill="auto"/>
            <w:vAlign w:val="center"/>
          </w:tcPr>
          <w:p w:rsidR="00640222" w:rsidRPr="00B957F2" w:rsidRDefault="00640222" w:rsidP="002247A3">
            <w:pPr>
              <w:jc w:val="right"/>
            </w:pPr>
            <w:r w:rsidRPr="00B957F2">
              <w:t>8,5</w:t>
            </w:r>
          </w:p>
        </w:tc>
        <w:tc>
          <w:tcPr>
            <w:tcW w:w="794" w:type="dxa"/>
            <w:shd w:val="clear" w:color="auto" w:fill="auto"/>
            <w:vAlign w:val="center"/>
          </w:tcPr>
          <w:p w:rsidR="00640222" w:rsidRPr="00B957F2" w:rsidRDefault="00640222" w:rsidP="002247A3">
            <w:pPr>
              <w:jc w:val="right"/>
            </w:pPr>
            <w:r w:rsidRPr="00B957F2">
              <w:t>6,9</w:t>
            </w:r>
          </w:p>
        </w:tc>
        <w:tc>
          <w:tcPr>
            <w:tcW w:w="794" w:type="dxa"/>
            <w:shd w:val="clear" w:color="auto" w:fill="auto"/>
            <w:vAlign w:val="center"/>
          </w:tcPr>
          <w:p w:rsidR="00640222" w:rsidRPr="00B957F2" w:rsidRDefault="00640222" w:rsidP="002247A3">
            <w:pPr>
              <w:jc w:val="right"/>
            </w:pPr>
            <w:r w:rsidRPr="00B957F2">
              <w:t>8,2</w:t>
            </w:r>
          </w:p>
        </w:tc>
        <w:tc>
          <w:tcPr>
            <w:tcW w:w="794" w:type="dxa"/>
            <w:shd w:val="clear" w:color="auto" w:fill="auto"/>
            <w:vAlign w:val="center"/>
          </w:tcPr>
          <w:p w:rsidR="00640222" w:rsidRPr="00B957F2" w:rsidRDefault="00640222" w:rsidP="002247A3">
            <w:pPr>
              <w:jc w:val="right"/>
            </w:pPr>
            <w:r w:rsidRPr="00B957F2">
              <w:t>7,0</w:t>
            </w:r>
          </w:p>
        </w:tc>
      </w:tr>
      <w:tr w:rsidR="00640222" w:rsidRPr="00B957F2" w:rsidTr="00142D22">
        <w:tc>
          <w:tcPr>
            <w:tcW w:w="1276" w:type="dxa"/>
            <w:shd w:val="clear" w:color="auto" w:fill="auto"/>
          </w:tcPr>
          <w:p w:rsidR="00640222" w:rsidRPr="00EA6C4B" w:rsidRDefault="00640222" w:rsidP="009773F7">
            <w:pPr>
              <w:rPr>
                <w:b/>
              </w:rPr>
            </w:pPr>
            <w:r w:rsidRPr="00EA6C4B">
              <w:rPr>
                <w:b/>
              </w:rPr>
              <w:t>Leerling C</w:t>
            </w:r>
          </w:p>
        </w:tc>
        <w:tc>
          <w:tcPr>
            <w:tcW w:w="793" w:type="dxa"/>
            <w:shd w:val="clear" w:color="auto" w:fill="auto"/>
            <w:vAlign w:val="center"/>
          </w:tcPr>
          <w:p w:rsidR="00640222" w:rsidRPr="00B957F2" w:rsidRDefault="00640222" w:rsidP="002247A3">
            <w:pPr>
              <w:jc w:val="right"/>
            </w:pPr>
            <w:r w:rsidRPr="00B957F2">
              <w:t>9,2</w:t>
            </w:r>
          </w:p>
        </w:tc>
        <w:tc>
          <w:tcPr>
            <w:tcW w:w="794" w:type="dxa"/>
            <w:shd w:val="clear" w:color="auto" w:fill="auto"/>
            <w:vAlign w:val="center"/>
          </w:tcPr>
          <w:p w:rsidR="00640222" w:rsidRPr="00B957F2" w:rsidRDefault="00640222" w:rsidP="002247A3">
            <w:pPr>
              <w:jc w:val="right"/>
            </w:pPr>
            <w:r w:rsidRPr="00B957F2">
              <w:t>8,8</w:t>
            </w:r>
          </w:p>
        </w:tc>
        <w:tc>
          <w:tcPr>
            <w:tcW w:w="794" w:type="dxa"/>
            <w:shd w:val="clear" w:color="auto" w:fill="auto"/>
            <w:vAlign w:val="center"/>
          </w:tcPr>
          <w:p w:rsidR="00640222" w:rsidRPr="00B957F2" w:rsidRDefault="00640222" w:rsidP="002247A3">
            <w:pPr>
              <w:jc w:val="right"/>
            </w:pPr>
            <w:r w:rsidRPr="00B957F2">
              <w:t>8,6</w:t>
            </w:r>
          </w:p>
        </w:tc>
        <w:tc>
          <w:tcPr>
            <w:tcW w:w="794" w:type="dxa"/>
            <w:shd w:val="clear" w:color="auto" w:fill="auto"/>
            <w:vAlign w:val="center"/>
          </w:tcPr>
          <w:p w:rsidR="00640222" w:rsidRPr="00B957F2" w:rsidRDefault="00640222" w:rsidP="002247A3">
            <w:pPr>
              <w:jc w:val="right"/>
            </w:pPr>
            <w:r w:rsidRPr="00B957F2">
              <w:t>8,9</w:t>
            </w:r>
          </w:p>
        </w:tc>
        <w:tc>
          <w:tcPr>
            <w:tcW w:w="794" w:type="dxa"/>
            <w:shd w:val="clear" w:color="auto" w:fill="auto"/>
            <w:vAlign w:val="center"/>
          </w:tcPr>
          <w:p w:rsidR="00640222" w:rsidRPr="00B957F2" w:rsidRDefault="00640222" w:rsidP="002247A3">
            <w:pPr>
              <w:jc w:val="right"/>
            </w:pPr>
            <w:r w:rsidRPr="00B957F2">
              <w:t>8,9</w:t>
            </w:r>
          </w:p>
        </w:tc>
      </w:tr>
    </w:tbl>
    <w:p w:rsidR="00640222" w:rsidRPr="00B957F2" w:rsidRDefault="00640222" w:rsidP="00640222"/>
    <w:p w:rsidR="00640222" w:rsidRPr="00B957F2" w:rsidRDefault="00640222" w:rsidP="0083434D">
      <w:pPr>
        <w:numPr>
          <w:ilvl w:val="0"/>
          <w:numId w:val="6"/>
        </w:numPr>
      </w:pPr>
      <w:r w:rsidRPr="00B957F2">
        <w:t>Weer SE-cijfers van enkele leerlingen</w:t>
      </w:r>
      <w:r>
        <w:t>,</w:t>
      </w:r>
      <w:r w:rsidRPr="00B957F2">
        <w:t xml:space="preserve"> met dezelfde opdracht.</w:t>
      </w:r>
    </w:p>
    <w:p w:rsidR="00640222" w:rsidRPr="00B957F2" w:rsidRDefault="00640222" w:rsidP="00640222">
      <w:r>
        <w:rPr>
          <w:noProof/>
        </w:rPr>
        <w:drawing>
          <wp:anchor distT="0" distB="0" distL="114300" distR="114300" simplePos="0" relativeHeight="251686912" behindDoc="0" locked="0" layoutInCell="1" allowOverlap="1" wp14:anchorId="3AE7762F" wp14:editId="5CADAE3B">
            <wp:simplePos x="0" y="0"/>
            <wp:positionH relativeFrom="margin">
              <wp:align>center</wp:align>
            </wp:positionH>
            <wp:positionV relativeFrom="paragraph">
              <wp:posOffset>175085</wp:posOffset>
            </wp:positionV>
            <wp:extent cx="5404288" cy="1261241"/>
            <wp:effectExtent l="19050" t="0" r="5912" b="0"/>
            <wp:wrapSquare wrapText="bothSides"/>
            <wp:docPr id="245" name="Afbeelding 245" descr="CijfersHAVO5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descr="CijfersHAVO5do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4288" cy="1261241"/>
                    </a:xfrm>
                    <a:prstGeom prst="rect">
                      <a:avLst/>
                    </a:prstGeom>
                    <a:noFill/>
                  </pic:spPr>
                </pic:pic>
              </a:graphicData>
            </a:graphic>
          </wp:anchor>
        </w:drawing>
      </w:r>
    </w:p>
    <w:p w:rsidR="00640222" w:rsidRDefault="00640222" w:rsidP="00640222">
      <w:pPr>
        <w:overflowPunct/>
        <w:autoSpaceDE/>
        <w:autoSpaceDN/>
        <w:adjustRightInd/>
        <w:spacing w:line="240" w:lineRule="auto"/>
        <w:textAlignment w:val="auto"/>
      </w:pPr>
      <w:r>
        <w:br w:type="page"/>
      </w:r>
    </w:p>
    <w:p w:rsidR="00640222" w:rsidRPr="00B957F2" w:rsidRDefault="00640222" w:rsidP="0083434D">
      <w:pPr>
        <w:numPr>
          <w:ilvl w:val="0"/>
          <w:numId w:val="6"/>
        </w:numPr>
      </w:pPr>
      <w:r w:rsidRPr="00B957F2">
        <w:lastRenderedPageBreak/>
        <w:t xml:space="preserve">Cijfers van jongens en meisjes, zie </w:t>
      </w:r>
      <w:r>
        <w:t>onder</w:t>
      </w:r>
      <w:r w:rsidRPr="00B957F2">
        <w:t xml:space="preserve">. In welke groep is de </w:t>
      </w:r>
      <w:r>
        <w:t>standaardafwijking het kleinst?</w:t>
      </w:r>
    </w:p>
    <w:p w:rsidR="00640222" w:rsidRPr="00B957F2" w:rsidRDefault="00640222" w:rsidP="00640222"/>
    <w:p w:rsidR="00640222" w:rsidRPr="00B957F2" w:rsidRDefault="00640222" w:rsidP="00640222">
      <w:r>
        <w:rPr>
          <w:noProof/>
        </w:rPr>
        <w:drawing>
          <wp:anchor distT="0" distB="0" distL="114300" distR="114300" simplePos="0" relativeHeight="251670528" behindDoc="0" locked="0" layoutInCell="1" allowOverlap="1" wp14:anchorId="0E020061" wp14:editId="7DD52EC6">
            <wp:simplePos x="0" y="0"/>
            <wp:positionH relativeFrom="margin">
              <wp:align>center</wp:align>
            </wp:positionH>
            <wp:positionV relativeFrom="paragraph">
              <wp:posOffset>1270</wp:posOffset>
            </wp:positionV>
            <wp:extent cx="5400000" cy="3301200"/>
            <wp:effectExtent l="0" t="0" r="0" b="0"/>
            <wp:wrapSquare wrapText="bothSides"/>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3301200"/>
                    </a:xfrm>
                    <a:prstGeom prst="rect">
                      <a:avLst/>
                    </a:prstGeom>
                    <a:noFill/>
                    <a:ln>
                      <a:noFill/>
                    </a:ln>
                  </pic:spPr>
                </pic:pic>
              </a:graphicData>
            </a:graphic>
          </wp:anchor>
        </w:drawing>
      </w:r>
    </w:p>
    <w:p w:rsidR="00640222" w:rsidRPr="00B957F2" w:rsidRDefault="00640222" w:rsidP="0083434D">
      <w:pPr>
        <w:numPr>
          <w:ilvl w:val="0"/>
          <w:numId w:val="6"/>
        </w:numPr>
      </w:pPr>
      <w:r w:rsidRPr="00B957F2">
        <w:t>Hieronder zie je enkele gegevens o</w:t>
      </w:r>
      <w:r>
        <w:t>ver de lengte van brugklassers.</w:t>
      </w:r>
    </w:p>
    <w:p w:rsidR="00640222" w:rsidRDefault="00640222" w:rsidP="00640222">
      <w:pPr>
        <w:ind w:firstLine="360"/>
      </w:pPr>
      <w:r w:rsidRPr="00B957F2">
        <w:t>Je leest bijvoorbeeld af dat 98,977</w:t>
      </w:r>
      <w:r>
        <w:t xml:space="preserve"> procent</w:t>
      </w:r>
      <w:r w:rsidRPr="00B957F2">
        <w:t xml:space="preserve"> van de jongens kleiner is dan 180 </w:t>
      </w:r>
      <w:r>
        <w:t>centimeter</w:t>
      </w:r>
    </w:p>
    <w:p w:rsidR="00640222" w:rsidRDefault="00640222" w:rsidP="00640222">
      <w:pPr>
        <w:ind w:firstLine="360"/>
      </w:pPr>
      <w:r>
        <w:rPr>
          <w:noProof/>
        </w:rPr>
        <w:drawing>
          <wp:anchor distT="0" distB="0" distL="114300" distR="114300" simplePos="0" relativeHeight="251669504" behindDoc="0" locked="0" layoutInCell="1" allowOverlap="1" wp14:anchorId="76706234" wp14:editId="507463E5">
            <wp:simplePos x="0" y="0"/>
            <wp:positionH relativeFrom="margin">
              <wp:posOffset>36195</wp:posOffset>
            </wp:positionH>
            <wp:positionV relativeFrom="paragraph">
              <wp:posOffset>248920</wp:posOffset>
            </wp:positionV>
            <wp:extent cx="5399405" cy="2885440"/>
            <wp:effectExtent l="0" t="0" r="0" b="0"/>
            <wp:wrapSquare wrapText="bothSides"/>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9405" cy="2885440"/>
                    </a:xfrm>
                    <a:prstGeom prst="rect">
                      <a:avLst/>
                    </a:prstGeom>
                    <a:noFill/>
                  </pic:spPr>
                </pic:pic>
              </a:graphicData>
            </a:graphic>
          </wp:anchor>
        </w:drawing>
      </w:r>
      <w:r w:rsidRPr="00B957F2">
        <w:t>In welke groep is de standaardafwijking van de lengte het kleinst: jongens of meisjes?</w:t>
      </w:r>
    </w:p>
    <w:p w:rsidR="00640222" w:rsidRDefault="00640222" w:rsidP="00640222">
      <w:pPr>
        <w:overflowPunct/>
        <w:autoSpaceDE/>
        <w:autoSpaceDN/>
        <w:adjustRightInd/>
        <w:spacing w:line="240" w:lineRule="auto"/>
        <w:textAlignment w:val="auto"/>
      </w:pPr>
      <w:r>
        <w:br w:type="page"/>
      </w:r>
    </w:p>
    <w:p w:rsidR="00640222" w:rsidRPr="00B957F2" w:rsidRDefault="00640222" w:rsidP="0083434D">
      <w:pPr>
        <w:numPr>
          <w:ilvl w:val="0"/>
          <w:numId w:val="6"/>
        </w:numPr>
      </w:pPr>
      <w:r w:rsidRPr="00B957F2">
        <w:lastRenderedPageBreak/>
        <w:t xml:space="preserve">Gegevens over het gewicht van brugklassers, zie </w:t>
      </w:r>
      <w:r>
        <w:t>onder</w:t>
      </w:r>
      <w:r w:rsidRPr="00B957F2">
        <w:t>.</w:t>
      </w:r>
    </w:p>
    <w:p w:rsidR="00640222" w:rsidRDefault="00640222" w:rsidP="00640222">
      <w:pPr>
        <w:ind w:firstLine="360"/>
      </w:pPr>
      <w:r w:rsidRPr="00B957F2">
        <w:t>In welke groep is de standaardafwijking van het gewicht het kleinst: jongens of meisjes?</w:t>
      </w:r>
    </w:p>
    <w:p w:rsidR="00640222" w:rsidRPr="00B957F2" w:rsidRDefault="00640222" w:rsidP="00640222"/>
    <w:p w:rsidR="00640222" w:rsidRPr="00B957F2" w:rsidRDefault="00640222" w:rsidP="00640222">
      <w:r>
        <w:rPr>
          <w:noProof/>
        </w:rPr>
        <w:drawing>
          <wp:anchor distT="0" distB="0" distL="114300" distR="114300" simplePos="0" relativeHeight="251671552" behindDoc="0" locked="0" layoutInCell="1" allowOverlap="1" wp14:anchorId="1C291D8A" wp14:editId="705EE656">
            <wp:simplePos x="0" y="0"/>
            <wp:positionH relativeFrom="margin">
              <wp:align>center</wp:align>
            </wp:positionH>
            <wp:positionV relativeFrom="paragraph">
              <wp:posOffset>1270</wp:posOffset>
            </wp:positionV>
            <wp:extent cx="5400000" cy="3302448"/>
            <wp:effectExtent l="0" t="0" r="0" b="0"/>
            <wp:wrapSquare wrapText="bothSides"/>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3302448"/>
                    </a:xfrm>
                    <a:prstGeom prst="rect">
                      <a:avLst/>
                    </a:prstGeom>
                    <a:noFill/>
                    <a:ln>
                      <a:noFill/>
                    </a:ln>
                  </pic:spPr>
                </pic:pic>
              </a:graphicData>
            </a:graphic>
          </wp:anchor>
        </w:drawing>
      </w:r>
    </w:p>
    <w:p w:rsidR="00640222" w:rsidRDefault="00640222" w:rsidP="0083434D">
      <w:pPr>
        <w:pStyle w:val="Lijstalinea"/>
        <w:numPr>
          <w:ilvl w:val="0"/>
          <w:numId w:val="6"/>
        </w:numPr>
      </w:pPr>
      <w:r w:rsidRPr="00B957F2">
        <w:t xml:space="preserve">Hieronder </w:t>
      </w:r>
      <w:r>
        <w:t>staan</w:t>
      </w:r>
      <w:r w:rsidRPr="00B957F2">
        <w:t xml:space="preserve"> enkele gegevens over het aantal uren huiswerk per week.</w:t>
      </w:r>
    </w:p>
    <w:p w:rsidR="00640222" w:rsidRDefault="00640222" w:rsidP="00640222">
      <w:pPr>
        <w:ind w:left="360"/>
      </w:pPr>
      <w:r w:rsidRPr="00B957F2">
        <w:t>Bij welke groep (jongens of meisjes) is de standaardafwijking van het aantal uren huiswerk het kleinst?</w:t>
      </w:r>
    </w:p>
    <w:p w:rsidR="00640222" w:rsidRDefault="00640222" w:rsidP="00640222">
      <w:pPr>
        <w:ind w:left="360"/>
      </w:pPr>
    </w:p>
    <w:p w:rsidR="00640222" w:rsidRDefault="00640222" w:rsidP="00640222">
      <w:pPr>
        <w:ind w:left="360"/>
      </w:pPr>
      <w:r>
        <w:rPr>
          <w:noProof/>
        </w:rPr>
        <w:drawing>
          <wp:anchor distT="0" distB="0" distL="114300" distR="114300" simplePos="0" relativeHeight="251666432" behindDoc="1" locked="0" layoutInCell="1" allowOverlap="1" wp14:anchorId="03B75BB8" wp14:editId="2C4659AB">
            <wp:simplePos x="0" y="0"/>
            <wp:positionH relativeFrom="margin">
              <wp:align>center</wp:align>
            </wp:positionH>
            <wp:positionV relativeFrom="paragraph">
              <wp:posOffset>64135</wp:posOffset>
            </wp:positionV>
            <wp:extent cx="5400040" cy="2953385"/>
            <wp:effectExtent l="0" t="0" r="0" b="0"/>
            <wp:wrapTopAndBottom/>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953385"/>
                    </a:xfrm>
                    <a:prstGeom prst="rect">
                      <a:avLst/>
                    </a:prstGeom>
                    <a:noFill/>
                  </pic:spPr>
                </pic:pic>
              </a:graphicData>
            </a:graphic>
          </wp:anchor>
        </w:drawing>
      </w:r>
    </w:p>
    <w:p w:rsidR="00640222" w:rsidRDefault="00640222" w:rsidP="00640222">
      <w:pPr>
        <w:overflowPunct/>
        <w:autoSpaceDE/>
        <w:autoSpaceDN/>
        <w:adjustRightInd/>
        <w:spacing w:line="240" w:lineRule="auto"/>
        <w:textAlignment w:val="auto"/>
      </w:pPr>
      <w:r>
        <w:br w:type="page"/>
      </w:r>
    </w:p>
    <w:p w:rsidR="00640222" w:rsidRPr="00B957F2" w:rsidRDefault="00640222" w:rsidP="0083434D">
      <w:pPr>
        <w:numPr>
          <w:ilvl w:val="0"/>
          <w:numId w:val="6"/>
        </w:numPr>
      </w:pPr>
      <w:r w:rsidRPr="00B957F2">
        <w:lastRenderedPageBreak/>
        <w:t>Van welke groep in de</w:t>
      </w:r>
      <w:r>
        <w:t xml:space="preserve"> onderstaande</w:t>
      </w:r>
      <w:r w:rsidRPr="00B957F2">
        <w:t xml:space="preserve"> figuur is de standaardafwijking van de lengte het kleinst: jongens of meisjes?</w:t>
      </w:r>
    </w:p>
    <w:p w:rsidR="00640222" w:rsidRPr="00B957F2" w:rsidRDefault="00640222" w:rsidP="00640222">
      <w:r>
        <w:rPr>
          <w:noProof/>
        </w:rPr>
        <w:drawing>
          <wp:anchor distT="0" distB="0" distL="114300" distR="114300" simplePos="0" relativeHeight="251673600" behindDoc="0" locked="0" layoutInCell="1" allowOverlap="1" wp14:anchorId="21EAB4F6" wp14:editId="442D11EA">
            <wp:simplePos x="0" y="0"/>
            <wp:positionH relativeFrom="column">
              <wp:posOffset>3175</wp:posOffset>
            </wp:positionH>
            <wp:positionV relativeFrom="paragraph">
              <wp:posOffset>45720</wp:posOffset>
            </wp:positionV>
            <wp:extent cx="2555875" cy="3023870"/>
            <wp:effectExtent l="19050" t="0" r="0" b="0"/>
            <wp:wrapSquare wrapText="bothSides"/>
            <wp:docPr id="178" name="Afbeelding 178" descr="LengteJongensKlasse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descr="LengteJongensKlassen-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5875" cy="3023870"/>
                    </a:xfrm>
                    <a:prstGeom prst="rect">
                      <a:avLst/>
                    </a:prstGeom>
                    <a:noFill/>
                    <a:ln>
                      <a:noFill/>
                    </a:ln>
                  </pic:spPr>
                </pic:pic>
              </a:graphicData>
            </a:graphic>
          </wp:anchor>
        </w:drawing>
      </w:r>
      <w:r>
        <w:rPr>
          <w:noProof/>
        </w:rPr>
        <w:drawing>
          <wp:anchor distT="0" distB="0" distL="114300" distR="114300" simplePos="0" relativeHeight="251672576" behindDoc="0" locked="0" layoutInCell="1" allowOverlap="1" wp14:anchorId="101521F7" wp14:editId="15C4C00C">
            <wp:simplePos x="0" y="0"/>
            <wp:positionH relativeFrom="column">
              <wp:posOffset>2638425</wp:posOffset>
            </wp:positionH>
            <wp:positionV relativeFrom="paragraph">
              <wp:posOffset>36195</wp:posOffset>
            </wp:positionV>
            <wp:extent cx="2555875" cy="3011805"/>
            <wp:effectExtent l="0" t="0" r="0" b="0"/>
            <wp:wrapSquare wrapText="bothSides"/>
            <wp:docPr id="179" name="Afbeelding 179" descr="LengteMeisjesKlasse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descr="LengteMeisjesKlassen-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5875" cy="3011805"/>
                    </a:xfrm>
                    <a:prstGeom prst="rect">
                      <a:avLst/>
                    </a:prstGeom>
                    <a:noFill/>
                  </pic:spPr>
                </pic:pic>
              </a:graphicData>
            </a:graphic>
          </wp:anchor>
        </w:drawing>
      </w:r>
    </w:p>
    <w:p w:rsidR="00640222" w:rsidRDefault="00640222" w:rsidP="00640222">
      <w:pPr>
        <w:overflowPunct/>
        <w:autoSpaceDE/>
        <w:autoSpaceDN/>
        <w:adjustRightInd/>
        <w:spacing w:line="240" w:lineRule="auto"/>
        <w:textAlignment w:val="auto"/>
      </w:pPr>
      <w:r>
        <w:br w:type="page"/>
      </w:r>
    </w:p>
    <w:p w:rsidR="00640222" w:rsidRDefault="00640222" w:rsidP="0083434D">
      <w:pPr>
        <w:numPr>
          <w:ilvl w:val="0"/>
          <w:numId w:val="6"/>
        </w:numPr>
      </w:pPr>
      <w:r>
        <w:rPr>
          <w:noProof/>
        </w:rPr>
        <w:lastRenderedPageBreak/>
        <w:drawing>
          <wp:anchor distT="0" distB="0" distL="114300" distR="114300" simplePos="0" relativeHeight="251674624" behindDoc="0" locked="0" layoutInCell="1" allowOverlap="1" wp14:anchorId="3808527E" wp14:editId="32518637">
            <wp:simplePos x="0" y="0"/>
            <wp:positionH relativeFrom="margin">
              <wp:align>center</wp:align>
            </wp:positionH>
            <wp:positionV relativeFrom="paragraph">
              <wp:posOffset>652780</wp:posOffset>
            </wp:positionV>
            <wp:extent cx="4124960" cy="1459865"/>
            <wp:effectExtent l="19050" t="0" r="8890" b="0"/>
            <wp:wrapTopAndBottom/>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4960" cy="1459865"/>
                    </a:xfrm>
                    <a:prstGeom prst="rect">
                      <a:avLst/>
                    </a:prstGeom>
                    <a:noFill/>
                  </pic:spPr>
                </pic:pic>
              </a:graphicData>
            </a:graphic>
          </wp:anchor>
        </w:drawing>
      </w:r>
      <w:r w:rsidRPr="00B957F2">
        <w:t>Hieronder zie je informatie over de minimum</w:t>
      </w:r>
      <w:r>
        <w:t>-</w:t>
      </w:r>
      <w:r w:rsidRPr="00B957F2">
        <w:t>, maximum</w:t>
      </w:r>
      <w:r>
        <w:t>-</w:t>
      </w:r>
      <w:r w:rsidRPr="00B957F2">
        <w:t xml:space="preserve"> en gemiddelde temperaturen in een</w:t>
      </w:r>
      <w:r w:rsidR="00952B87">
        <w:t xml:space="preserve"> stad over verschillende jaren.</w:t>
      </w:r>
      <w:r w:rsidR="00952B87">
        <w:br/>
      </w:r>
      <w:r w:rsidRPr="00B957F2">
        <w:t>Welke van deze drie (mintemp, maxtemp, gemtemp) heeft de kleinste standaardafwijking?</w:t>
      </w:r>
    </w:p>
    <w:p w:rsidR="00640222" w:rsidRPr="00B957F2" w:rsidRDefault="00640222" w:rsidP="00640222"/>
    <w:p w:rsidR="00640222" w:rsidRPr="00B957F2" w:rsidRDefault="00640222" w:rsidP="0083434D">
      <w:pPr>
        <w:numPr>
          <w:ilvl w:val="0"/>
          <w:numId w:val="6"/>
        </w:numPr>
      </w:pPr>
      <w:r w:rsidRPr="00B957F2">
        <w:t xml:space="preserve">Hieronder </w:t>
      </w:r>
      <w:r>
        <w:t>staat</w:t>
      </w:r>
      <w:r w:rsidRPr="00B957F2">
        <w:t xml:space="preserve"> </w:t>
      </w:r>
      <w:r>
        <w:t>het aantal dagen per jaar dat het mist</w:t>
      </w:r>
      <w:r w:rsidR="00952B87">
        <w:t>, sneeuwt, onweert en hagelt.</w:t>
      </w:r>
      <w:r w:rsidR="00952B87">
        <w:br/>
      </w:r>
      <w:r w:rsidRPr="00B957F2">
        <w:t>Bij welke is de standaardafwijking van het aantal dagen het kleinst?</w:t>
      </w:r>
    </w:p>
    <w:p w:rsidR="00640222" w:rsidRPr="00B957F2" w:rsidRDefault="00640222" w:rsidP="00640222">
      <w:r>
        <w:rPr>
          <w:noProof/>
        </w:rPr>
        <w:drawing>
          <wp:anchor distT="0" distB="0" distL="114300" distR="114300" simplePos="0" relativeHeight="251675648" behindDoc="0" locked="0" layoutInCell="1" allowOverlap="1" wp14:anchorId="7C96A8AB" wp14:editId="3AD1AD45">
            <wp:simplePos x="0" y="0"/>
            <wp:positionH relativeFrom="margin">
              <wp:align>center</wp:align>
            </wp:positionH>
            <wp:positionV relativeFrom="paragraph">
              <wp:posOffset>10378</wp:posOffset>
            </wp:positionV>
            <wp:extent cx="4128921" cy="1733266"/>
            <wp:effectExtent l="19050" t="0" r="4929" b="0"/>
            <wp:wrapTopAndBottom/>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28921" cy="1733266"/>
                    </a:xfrm>
                    <a:prstGeom prst="rect">
                      <a:avLst/>
                    </a:prstGeom>
                    <a:noFill/>
                  </pic:spPr>
                </pic:pic>
              </a:graphicData>
            </a:graphic>
          </wp:anchor>
        </w:drawing>
      </w:r>
    </w:p>
    <w:p w:rsidR="00640222" w:rsidRPr="00B957F2" w:rsidRDefault="00640222" w:rsidP="0083434D">
      <w:pPr>
        <w:numPr>
          <w:ilvl w:val="0"/>
          <w:numId w:val="6"/>
        </w:numPr>
      </w:pPr>
      <w:r>
        <w:t>Hiernaast</w:t>
      </w:r>
      <w:r w:rsidRPr="00B957F2">
        <w:t xml:space="preserve"> zie je informatie over de gemidd</w:t>
      </w:r>
      <w:r>
        <w:t>elde temperaturen in januari,</w:t>
      </w:r>
      <w:r w:rsidRPr="00B957F2">
        <w:t xml:space="preserve"> juli en over het gehele jaar, in een aantal steden. We vergelijken deze steden voor januari, ju</w:t>
      </w:r>
      <w:r w:rsidR="00952B87">
        <w:t>li en het hele jaar met elkaar.</w:t>
      </w:r>
      <w:r w:rsidR="00952B87">
        <w:br/>
      </w:r>
      <w:r w:rsidRPr="00B957F2">
        <w:t>Bij welk van deze drie perioden is de standaardafwijking het kleinst?</w:t>
      </w:r>
    </w:p>
    <w:p w:rsidR="00640222" w:rsidRPr="00B957F2" w:rsidRDefault="00640222" w:rsidP="00640222">
      <w:r>
        <w:rPr>
          <w:noProof/>
        </w:rPr>
        <w:lastRenderedPageBreak/>
        <w:drawing>
          <wp:anchor distT="0" distB="0" distL="114300" distR="114300" simplePos="0" relativeHeight="251677696" behindDoc="0" locked="0" layoutInCell="1" allowOverlap="1" wp14:anchorId="18F1015E" wp14:editId="70CE29B2">
            <wp:simplePos x="0" y="0"/>
            <wp:positionH relativeFrom="margin">
              <wp:align>center</wp:align>
            </wp:positionH>
            <wp:positionV relativeFrom="paragraph">
              <wp:posOffset>5265420</wp:posOffset>
            </wp:positionV>
            <wp:extent cx="4527550" cy="2438400"/>
            <wp:effectExtent l="19050" t="0" r="6350" b="0"/>
            <wp:wrapTopAndBottom/>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a:picLocks noChangeAspect="1" noChangeArrowheads="1"/>
                    </pic:cNvPicPr>
                  </pic:nvPicPr>
                  <pic:blipFill>
                    <a:blip r:embed="rId25" cstate="print">
                      <a:extLst>
                        <a:ext uri="{28A0092B-C50C-407E-A947-70E740481C1C}">
                          <a14:useLocalDpi xmlns:a14="http://schemas.microsoft.com/office/drawing/2010/main" val="0"/>
                        </a:ext>
                      </a:extLst>
                    </a:blip>
                    <a:srcRect l="2654" t="3607" r="1770" b="3413"/>
                    <a:stretch>
                      <a:fillRect/>
                    </a:stretch>
                  </pic:blipFill>
                  <pic:spPr bwMode="auto">
                    <a:xfrm>
                      <a:off x="0" y="0"/>
                      <a:ext cx="4527550" cy="2438400"/>
                    </a:xfrm>
                    <a:prstGeom prst="rect">
                      <a:avLst/>
                    </a:prstGeom>
                    <a:noFill/>
                  </pic:spPr>
                </pic:pic>
              </a:graphicData>
            </a:graphic>
          </wp:anchor>
        </w:drawing>
      </w:r>
      <w:r>
        <w:rPr>
          <w:noProof/>
        </w:rPr>
        <w:drawing>
          <wp:anchor distT="0" distB="0" distL="114300" distR="114300" simplePos="0" relativeHeight="251676672" behindDoc="0" locked="0" layoutInCell="1" allowOverlap="1" wp14:anchorId="3022747F" wp14:editId="34DBF618">
            <wp:simplePos x="0" y="0"/>
            <wp:positionH relativeFrom="margin">
              <wp:align>center</wp:align>
            </wp:positionH>
            <wp:positionV relativeFrom="paragraph">
              <wp:posOffset>2541270</wp:posOffset>
            </wp:positionV>
            <wp:extent cx="4572000" cy="2457450"/>
            <wp:effectExtent l="19050" t="0" r="0" b="0"/>
            <wp:wrapTopAndBottom/>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26" cstate="print">
                      <a:extLst>
                        <a:ext uri="{28A0092B-C50C-407E-A947-70E740481C1C}">
                          <a14:useLocalDpi xmlns:a14="http://schemas.microsoft.com/office/drawing/2010/main" val="0"/>
                        </a:ext>
                      </a:extLst>
                    </a:blip>
                    <a:srcRect l="2011" t="3148" r="1474" b="3391"/>
                    <a:stretch>
                      <a:fillRect/>
                    </a:stretch>
                  </pic:blipFill>
                  <pic:spPr bwMode="auto">
                    <a:xfrm>
                      <a:off x="0" y="0"/>
                      <a:ext cx="4572000" cy="2457450"/>
                    </a:xfrm>
                    <a:prstGeom prst="rect">
                      <a:avLst/>
                    </a:prstGeom>
                    <a:noFill/>
                  </pic:spPr>
                </pic:pic>
              </a:graphicData>
            </a:graphic>
          </wp:anchor>
        </w:drawing>
      </w:r>
      <w:r>
        <w:rPr>
          <w:noProof/>
        </w:rPr>
        <w:drawing>
          <wp:anchor distT="0" distB="0" distL="114300" distR="114300" simplePos="0" relativeHeight="251678720" behindDoc="0" locked="0" layoutInCell="1" allowOverlap="1" wp14:anchorId="757CB4E8" wp14:editId="4C351F58">
            <wp:simplePos x="0" y="0"/>
            <wp:positionH relativeFrom="margin">
              <wp:align>center</wp:align>
            </wp:positionH>
            <wp:positionV relativeFrom="paragraph">
              <wp:posOffset>84389</wp:posOffset>
            </wp:positionV>
            <wp:extent cx="4544705" cy="2456597"/>
            <wp:effectExtent l="19050" t="0" r="8245" b="0"/>
            <wp:wrapTopAndBottom/>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44705" cy="2456597"/>
                    </a:xfrm>
                    <a:prstGeom prst="rect">
                      <a:avLst/>
                    </a:prstGeom>
                    <a:noFill/>
                  </pic:spPr>
                </pic:pic>
              </a:graphicData>
            </a:graphic>
          </wp:anchor>
        </w:drawing>
      </w:r>
    </w:p>
    <w:p w:rsidR="00640222" w:rsidRDefault="00640222" w:rsidP="00640222">
      <w:pPr>
        <w:overflowPunct/>
        <w:autoSpaceDE/>
        <w:autoSpaceDN/>
        <w:adjustRightInd/>
        <w:spacing w:line="240" w:lineRule="auto"/>
        <w:textAlignment w:val="auto"/>
        <w:rPr>
          <w:highlight w:val="red"/>
        </w:rPr>
      </w:pPr>
      <w:r>
        <w:rPr>
          <w:highlight w:val="red"/>
        </w:rPr>
        <w:br w:type="page"/>
      </w:r>
    </w:p>
    <w:p w:rsidR="00640222" w:rsidRPr="00EA6C4B" w:rsidRDefault="00640222" w:rsidP="00640222">
      <w:pPr>
        <w:pStyle w:val="Lijstalinea"/>
        <w:ind w:left="675" w:hanging="315"/>
        <w:rPr>
          <w:highlight w:val="red"/>
        </w:rPr>
      </w:pPr>
      <w:r>
        <w:lastRenderedPageBreak/>
        <w:t>k.</w:t>
      </w:r>
      <w:r>
        <w:tab/>
      </w:r>
      <w:r w:rsidRPr="00A81A51">
        <w:t>Hoe verschillen de cijfers van het SE en CE voor het vak Nederlands?</w:t>
      </w:r>
      <w:r>
        <w:br/>
      </w:r>
      <w:r w:rsidRPr="00A81A51">
        <w:t>Waar (bij SE of CE) Is de standaardafwijking het kleinst?</w:t>
      </w:r>
    </w:p>
    <w:p w:rsidR="00640222" w:rsidRPr="00B957F2" w:rsidRDefault="00640222" w:rsidP="00640222">
      <w:pPr>
        <w:ind w:left="675"/>
      </w:pPr>
      <w:r>
        <w:t xml:space="preserve">Beantwoord deze </w:t>
      </w:r>
      <w:r w:rsidRPr="00B957F2">
        <w:t>vraag door de groepen te rangschikken van kleinste na</w:t>
      </w:r>
      <w:r>
        <w:t>ar grootste standaardafwijking.</w:t>
      </w:r>
    </w:p>
    <w:p w:rsidR="00640222" w:rsidRDefault="00640222" w:rsidP="00640222">
      <w:pPr>
        <w:ind w:left="360"/>
      </w:pPr>
    </w:p>
    <w:p w:rsidR="00640222" w:rsidRPr="00B957F2" w:rsidRDefault="00640222" w:rsidP="00640222">
      <w:r>
        <w:rPr>
          <w:noProof/>
        </w:rPr>
        <w:drawing>
          <wp:anchor distT="0" distB="0" distL="114300" distR="114300" simplePos="0" relativeHeight="251680768" behindDoc="0" locked="0" layoutInCell="1" allowOverlap="1" wp14:anchorId="2D003E93" wp14:editId="7D6D4B71">
            <wp:simplePos x="0" y="0"/>
            <wp:positionH relativeFrom="margin">
              <wp:align>center</wp:align>
            </wp:positionH>
            <wp:positionV relativeFrom="paragraph">
              <wp:posOffset>2750820</wp:posOffset>
            </wp:positionV>
            <wp:extent cx="4248150" cy="2590800"/>
            <wp:effectExtent l="19050" t="0" r="0" b="0"/>
            <wp:wrapTopAndBottom/>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48150" cy="2590800"/>
                    </a:xfrm>
                    <a:prstGeom prst="rect">
                      <a:avLst/>
                    </a:prstGeom>
                    <a:noFill/>
                  </pic:spPr>
                </pic:pic>
              </a:graphicData>
            </a:graphic>
          </wp:anchor>
        </w:drawing>
      </w:r>
      <w:r>
        <w:rPr>
          <w:noProof/>
        </w:rPr>
        <w:drawing>
          <wp:anchor distT="0" distB="0" distL="114300" distR="114300" simplePos="0" relativeHeight="251679744" behindDoc="0" locked="0" layoutInCell="1" allowOverlap="1" wp14:anchorId="64F4172C" wp14:editId="0329ED32">
            <wp:simplePos x="0" y="0"/>
            <wp:positionH relativeFrom="margin">
              <wp:align>center</wp:align>
            </wp:positionH>
            <wp:positionV relativeFrom="paragraph">
              <wp:posOffset>1270</wp:posOffset>
            </wp:positionV>
            <wp:extent cx="4248150" cy="2590800"/>
            <wp:effectExtent l="19050" t="0" r="0" b="0"/>
            <wp:wrapTopAndBottom/>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8150" cy="2590800"/>
                    </a:xfrm>
                    <a:prstGeom prst="rect">
                      <a:avLst/>
                    </a:prstGeom>
                    <a:noFill/>
                  </pic:spPr>
                </pic:pic>
              </a:graphicData>
            </a:graphic>
          </wp:anchor>
        </w:drawing>
      </w:r>
    </w:p>
    <w:p w:rsidR="00640222" w:rsidRDefault="00640222" w:rsidP="00640222">
      <w:pPr>
        <w:overflowPunct/>
        <w:autoSpaceDE/>
        <w:autoSpaceDN/>
        <w:adjustRightInd/>
        <w:spacing w:line="240" w:lineRule="auto"/>
        <w:textAlignment w:val="auto"/>
      </w:pPr>
      <w:r>
        <w:br w:type="page"/>
      </w:r>
    </w:p>
    <w:p w:rsidR="00640222" w:rsidRPr="00B957F2" w:rsidRDefault="00640222" w:rsidP="00640222">
      <w:r>
        <w:rPr>
          <w:noProof/>
        </w:rPr>
        <w:lastRenderedPageBreak/>
        <mc:AlternateContent>
          <mc:Choice Requires="wps">
            <w:drawing>
              <wp:anchor distT="0" distB="0" distL="114300" distR="114300" simplePos="0" relativeHeight="251732992" behindDoc="0" locked="0" layoutInCell="1" allowOverlap="1" wp14:anchorId="7A7D5474" wp14:editId="351DD650">
                <wp:simplePos x="0" y="0"/>
                <wp:positionH relativeFrom="margin">
                  <wp:align>center</wp:align>
                </wp:positionH>
                <wp:positionV relativeFrom="paragraph">
                  <wp:posOffset>2143125</wp:posOffset>
                </wp:positionV>
                <wp:extent cx="5400040" cy="1981835"/>
                <wp:effectExtent l="8255" t="5715" r="11430" b="12700"/>
                <wp:wrapTopAndBottom/>
                <wp:docPr id="22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981835"/>
                        </a:xfrm>
                        <a:prstGeom prst="rect">
                          <a:avLst/>
                        </a:prstGeom>
                        <a:solidFill>
                          <a:srgbClr val="DAEEF3"/>
                        </a:solidFill>
                        <a:ln w="9525">
                          <a:solidFill>
                            <a:srgbClr val="000000"/>
                          </a:solidFill>
                          <a:miter lim="800000"/>
                          <a:headEnd/>
                          <a:tailEnd/>
                        </a:ln>
                      </wps:spPr>
                      <wps:txbx>
                        <w:txbxContent>
                          <w:p w:rsidR="002247A3" w:rsidRDefault="002247A3" w:rsidP="00640222">
                            <w:pPr>
                              <w:pStyle w:val="Kop3"/>
                            </w:pPr>
                            <w:bookmarkStart w:id="61" w:name="_Toc428362870"/>
                            <w:bookmarkStart w:id="62" w:name="_Toc428363171"/>
                            <w:r w:rsidRPr="00B957F2">
                              <w:t>Om te onthouden</w:t>
                            </w:r>
                            <w:bookmarkEnd w:id="61"/>
                            <w:bookmarkEnd w:id="62"/>
                          </w:p>
                          <w:p w:rsidR="002247A3" w:rsidRDefault="002247A3" w:rsidP="00640222">
                            <w:r w:rsidRPr="00B957F2">
                              <w:t>Een klein</w:t>
                            </w:r>
                            <w:r>
                              <w:t>e standaardafwijking geeft aan ‘</w:t>
                            </w:r>
                            <w:r w:rsidRPr="00B957F2">
                              <w:t>er is weinig spreiding: de waarn</w:t>
                            </w:r>
                            <w:r>
                              <w:t>emingen liggen dicht bij elkaar’</w:t>
                            </w:r>
                            <w:r w:rsidRPr="00B957F2">
                              <w:t xml:space="preserve"> en een grote standaardafwijking geeft aan </w:t>
                            </w:r>
                            <w:r>
                              <w:t>‘e</w:t>
                            </w:r>
                            <w:r w:rsidRPr="00B957F2">
                              <w:t>r is veel spreiding: de waarnemingen liggen ver uit elkaar</w:t>
                            </w:r>
                            <w:r>
                              <w:t>’</w:t>
                            </w:r>
                            <w:r w:rsidRPr="00B957F2">
                              <w:t>. Zo kun je goed verschillende groepen vergelijken met elkaar.</w:t>
                            </w:r>
                          </w:p>
                          <w:p w:rsidR="002247A3" w:rsidRDefault="002247A3" w:rsidP="00640222">
                            <w:r w:rsidRPr="00B957F2">
                              <w:t xml:space="preserve">Maar wat nu als je maar over </w:t>
                            </w:r>
                            <w:r>
                              <w:t>éé</w:t>
                            </w:r>
                            <w:r w:rsidRPr="00B957F2">
                              <w:t>n groep spreekt en zegt: de gemi</w:t>
                            </w:r>
                            <w:r>
                              <w:t>ddelde lengte van deze groep is</w:t>
                            </w:r>
                            <w:r>
                              <w:br/>
                            </w:r>
                            <w:r w:rsidRPr="00B957F2">
                              <w:t xml:space="preserve">172 </w:t>
                            </w:r>
                            <w:r>
                              <w:t>centimeter</w:t>
                            </w:r>
                            <w:r w:rsidRPr="00B957F2">
                              <w:t xml:space="preserve"> en de standaardafwijking is 10 </w:t>
                            </w:r>
                            <w:r>
                              <w:t>centimeter</w:t>
                            </w:r>
                            <w:r w:rsidRPr="00B957F2">
                              <w:t>. Er is geen andere g</w:t>
                            </w:r>
                            <w:r>
                              <w:t xml:space="preserve">roep waarmee je deze groep kunt </w:t>
                            </w:r>
                            <w:r w:rsidRPr="00B957F2">
                              <w:t>vergelijken.</w:t>
                            </w:r>
                          </w:p>
                          <w:p w:rsidR="002247A3" w:rsidRPr="00B957F2" w:rsidRDefault="002247A3" w:rsidP="00640222">
                            <w:r w:rsidRPr="00B957F2">
                              <w:t xml:space="preserve">Wat </w:t>
                            </w:r>
                            <w:r>
                              <w:t xml:space="preserve">valt er </w:t>
                            </w:r>
                            <w:r w:rsidRPr="00B957F2">
                              <w:t xml:space="preserve">nog </w:t>
                            </w:r>
                            <w:r>
                              <w:t xml:space="preserve">te </w:t>
                            </w:r>
                            <w:r w:rsidRPr="00B957F2">
                              <w:t>zeggen over de populatie? In het algemeen kun je</w:t>
                            </w:r>
                            <w:r>
                              <w:t xml:space="preserve"> nu niet veel zeggen. Maar in éé</w:t>
                            </w:r>
                            <w:r w:rsidRPr="00B957F2">
                              <w:t>n geval kan dat wel, namelijk als je weet dat er sprake is van een normale verdeling. In de volgende paragraaf gaan we in op deze normale verdeling.</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7D5474" id="Text Box 50" o:spid="_x0000_s1060" type="#_x0000_t202" style="position:absolute;margin-left:0;margin-top:168.75pt;width:425.2pt;height:156.05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" fillcolor="#daeef3">
                <v:textbox>
                  <w:txbxContent>
                    <w:p w:rsidR="002247A3" w:rsidRDefault="002247A3" w:rsidP="00640222">
                      <w:pPr>
                        <w:pStyle w:val="Kop3"/>
                      </w:pPr>
                      <w:bookmarkStart w:id="63" w:name="_Toc428362870"/>
                      <w:bookmarkStart w:id="64" w:name="_Toc428363171"/>
                      <w:r w:rsidRPr="00B957F2">
                        <w:t>Om te onthouden</w:t>
                      </w:r>
                      <w:bookmarkEnd w:id="63"/>
                      <w:bookmarkEnd w:id="64"/>
                    </w:p>
                    <w:p w:rsidR="002247A3" w:rsidRDefault="002247A3" w:rsidP="00640222">
                      <w:r w:rsidRPr="00B957F2">
                        <w:t>Een klein</w:t>
                      </w:r>
                      <w:r>
                        <w:t>e standaardafwijking geeft aan ‘</w:t>
                      </w:r>
                      <w:r w:rsidRPr="00B957F2">
                        <w:t>er is weinig spreiding: de waarn</w:t>
                      </w:r>
                      <w:r>
                        <w:t>emingen liggen dicht bij elkaar’</w:t>
                      </w:r>
                      <w:r w:rsidRPr="00B957F2">
                        <w:t xml:space="preserve"> en een grote standaardafwijking geeft aan </w:t>
                      </w:r>
                      <w:r>
                        <w:t>‘e</w:t>
                      </w:r>
                      <w:r w:rsidRPr="00B957F2">
                        <w:t>r is veel spreiding: de waarnemingen liggen ver uit elkaar</w:t>
                      </w:r>
                      <w:r>
                        <w:t>’</w:t>
                      </w:r>
                      <w:r w:rsidRPr="00B957F2">
                        <w:t>. Zo kun je goed verschillende groepen vergelijken met elkaar.</w:t>
                      </w:r>
                    </w:p>
                    <w:p w:rsidR="002247A3" w:rsidRDefault="002247A3" w:rsidP="00640222">
                      <w:r w:rsidRPr="00B957F2">
                        <w:t xml:space="preserve">Maar wat nu als je maar over </w:t>
                      </w:r>
                      <w:r>
                        <w:t>éé</w:t>
                      </w:r>
                      <w:r w:rsidRPr="00B957F2">
                        <w:t>n groep spreekt en zegt: de gemi</w:t>
                      </w:r>
                      <w:r>
                        <w:t>ddelde lengte van deze groep is</w:t>
                      </w:r>
                      <w:r>
                        <w:br/>
                      </w:r>
                      <w:r w:rsidRPr="00B957F2">
                        <w:t xml:space="preserve">172 </w:t>
                      </w:r>
                      <w:r>
                        <w:t>centimeter</w:t>
                      </w:r>
                      <w:r w:rsidRPr="00B957F2">
                        <w:t xml:space="preserve"> en de standaardafwijking is 10 </w:t>
                      </w:r>
                      <w:r>
                        <w:t>centimeter</w:t>
                      </w:r>
                      <w:r w:rsidRPr="00B957F2">
                        <w:t>. Er is geen andere g</w:t>
                      </w:r>
                      <w:r>
                        <w:t xml:space="preserve">roep waarmee je deze groep kunt </w:t>
                      </w:r>
                      <w:r w:rsidRPr="00B957F2">
                        <w:t>vergelijken.</w:t>
                      </w:r>
                    </w:p>
                    <w:p w:rsidR="002247A3" w:rsidRPr="00B957F2" w:rsidRDefault="002247A3" w:rsidP="00640222">
                      <w:r w:rsidRPr="00B957F2">
                        <w:t xml:space="preserve">Wat </w:t>
                      </w:r>
                      <w:r>
                        <w:t xml:space="preserve">valt er </w:t>
                      </w:r>
                      <w:r w:rsidRPr="00B957F2">
                        <w:t xml:space="preserve">nog </w:t>
                      </w:r>
                      <w:r>
                        <w:t xml:space="preserve">te </w:t>
                      </w:r>
                      <w:r w:rsidRPr="00B957F2">
                        <w:t>zeggen over de populatie? In het algemeen kun je</w:t>
                      </w:r>
                      <w:r>
                        <w:t xml:space="preserve"> nu niet veel zeggen. Maar in éé</w:t>
                      </w:r>
                      <w:r w:rsidRPr="00B957F2">
                        <w:t>n geval kan dat wel, namelijk als je weet dat er sprake is van een normale verdeling. In de volgende paragraaf gaan we in op deze normale verdeling.</w:t>
                      </w:r>
                    </w:p>
                    <w:p w:rsidR="002247A3" w:rsidRDefault="002247A3" w:rsidP="00640222"/>
                  </w:txbxContent>
                </v:textbox>
                <w10:wrap type="topAndBottom" anchorx="margin"/>
              </v:shape>
            </w:pict>
          </mc:Fallback>
        </mc:AlternateContent>
      </w:r>
      <w:r>
        <w:rPr>
          <w:noProof/>
        </w:rPr>
        <mc:AlternateContent>
          <mc:Choice Requires="wps">
            <w:drawing>
              <wp:anchor distT="0" distB="0" distL="114300" distR="114300" simplePos="0" relativeHeight="251731968" behindDoc="0" locked="0" layoutInCell="1" allowOverlap="1" wp14:anchorId="54B38252" wp14:editId="059B53AB">
                <wp:simplePos x="0" y="0"/>
                <wp:positionH relativeFrom="margin">
                  <wp:posOffset>-53975</wp:posOffset>
                </wp:positionH>
                <wp:positionV relativeFrom="paragraph">
                  <wp:posOffset>95250</wp:posOffset>
                </wp:positionV>
                <wp:extent cx="5400040" cy="1696720"/>
                <wp:effectExtent l="9525" t="11430" r="10160" b="6350"/>
                <wp:wrapTopAndBottom/>
                <wp:docPr id="22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69672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65" w:name="_Toc428362871"/>
                            <w:bookmarkStart w:id="66" w:name="_Toc428363172"/>
                            <w:r>
                              <w:t>A</w:t>
                            </w:r>
                            <w:r w:rsidRPr="00B957F2">
                              <w:t>ntwoord op de centrale vraag</w:t>
                            </w:r>
                            <w:bookmarkEnd w:id="65"/>
                            <w:bookmarkEnd w:id="66"/>
                          </w:p>
                          <w:p w:rsidR="002247A3" w:rsidRPr="00B957F2" w:rsidRDefault="002247A3" w:rsidP="00640222">
                            <w:r w:rsidRPr="00B957F2">
                              <w:t xml:space="preserve">De standaardafwijking is een spreidingsmaat waarbij alle </w:t>
                            </w:r>
                            <w:r>
                              <w:t>waarnemingen meegewogen worden.</w:t>
                            </w:r>
                            <w:r>
                              <w:br/>
                            </w:r>
                            <w:r w:rsidRPr="00B957F2">
                              <w:t xml:space="preserve">Dat wil zeggen dat </w:t>
                            </w:r>
                            <w:r w:rsidRPr="00A10579">
                              <w:t xml:space="preserve">de standaardafwijking groot is </w:t>
                            </w:r>
                            <w:r w:rsidRPr="00B957F2">
                              <w:t>als in een histogram veel waarnemi</w:t>
                            </w:r>
                            <w:r>
                              <w:t>ngen in de ‘staarten’ zitten</w:t>
                            </w:r>
                            <w:r w:rsidRPr="00B957F2">
                              <w:t>.</w:t>
                            </w:r>
                          </w:p>
                          <w:p w:rsidR="002247A3" w:rsidRDefault="002247A3" w:rsidP="00640222">
                            <w:r w:rsidRPr="00B957F2">
                              <w:t xml:space="preserve">In een boxplot is een grote box een aanwijzing dat </w:t>
                            </w:r>
                            <w:r>
                              <w:t>de standaardafwijking groot is.</w:t>
                            </w:r>
                            <w:r>
                              <w:br/>
                            </w:r>
                            <w:r w:rsidRPr="00B957F2">
                              <w:t>Een cumulatief frequentiepolygoon zal bij een grote standaardafwijking geleidelijker omhoog lopen, terwijl bij een kle</w:t>
                            </w:r>
                            <w:r>
                              <w:t>ine standaardafwijking een cumu</w:t>
                            </w:r>
                            <w:r w:rsidRPr="00B957F2">
                              <w:t>latief frequentiepolygoon eerst weinig stijgt, daarna hard stijgt en op eind weer weinig stijgt.</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38252" id="Text Box 49" o:spid="_x0000_s1061" type="#_x0000_t202" style="position:absolute;margin-left:-4.25pt;margin-top:7.5pt;width:425.2pt;height:133.6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" fillcolor="#fdd">
                <v:textbox>
                  <w:txbxContent>
                    <w:p w:rsidR="002247A3" w:rsidRDefault="002247A3" w:rsidP="00640222">
                      <w:pPr>
                        <w:pStyle w:val="Kop3"/>
                      </w:pPr>
                      <w:bookmarkStart w:id="67" w:name="_Toc428362871"/>
                      <w:bookmarkStart w:id="68" w:name="_Toc428363172"/>
                      <w:r>
                        <w:t>A</w:t>
                      </w:r>
                      <w:r w:rsidRPr="00B957F2">
                        <w:t>ntwoord op de centrale vraag</w:t>
                      </w:r>
                      <w:bookmarkEnd w:id="67"/>
                      <w:bookmarkEnd w:id="68"/>
                    </w:p>
                    <w:p w:rsidR="002247A3" w:rsidRPr="00B957F2" w:rsidRDefault="002247A3" w:rsidP="00640222">
                      <w:r w:rsidRPr="00B957F2">
                        <w:t xml:space="preserve">De standaardafwijking is een spreidingsmaat waarbij alle </w:t>
                      </w:r>
                      <w:r>
                        <w:t>waarnemingen meegewogen worden.</w:t>
                      </w:r>
                      <w:r>
                        <w:br/>
                      </w:r>
                      <w:r w:rsidRPr="00B957F2">
                        <w:t xml:space="preserve">Dat wil zeggen dat </w:t>
                      </w:r>
                      <w:r w:rsidRPr="00A10579">
                        <w:t xml:space="preserve">de standaardafwijking groot is </w:t>
                      </w:r>
                      <w:r w:rsidRPr="00B957F2">
                        <w:t>als in een histogram veel waarnemi</w:t>
                      </w:r>
                      <w:r>
                        <w:t>ngen in de ‘staarten’ zitten</w:t>
                      </w:r>
                      <w:r w:rsidRPr="00B957F2">
                        <w:t>.</w:t>
                      </w:r>
                    </w:p>
                    <w:p w:rsidR="002247A3" w:rsidRDefault="002247A3" w:rsidP="00640222">
                      <w:r w:rsidRPr="00B957F2">
                        <w:t xml:space="preserve">In een boxplot is een grote box een aanwijzing dat </w:t>
                      </w:r>
                      <w:r>
                        <w:t>de standaardafwijking groot is.</w:t>
                      </w:r>
                      <w:r>
                        <w:br/>
                      </w:r>
                      <w:r w:rsidRPr="00B957F2">
                        <w:t>Een cumulatief frequentiepolygoon zal bij een grote standaardafwijking geleidelijker omhoog lopen, terwijl bij een kle</w:t>
                      </w:r>
                      <w:r>
                        <w:t>ine standaardafwijking een cumu</w:t>
                      </w:r>
                      <w:r w:rsidRPr="00B957F2">
                        <w:t>latief frequentiepolygoon eerst weinig stijgt, daarna hard stijgt en op eind weer weinig stijgt.</w:t>
                      </w:r>
                    </w:p>
                    <w:p w:rsidR="002247A3" w:rsidRDefault="002247A3" w:rsidP="00640222"/>
                  </w:txbxContent>
                </v:textbox>
                <w10:wrap type="topAndBottom" anchorx="margin"/>
              </v:shape>
            </w:pict>
          </mc:Fallback>
        </mc:AlternateContent>
      </w:r>
    </w:p>
    <w:p w:rsidR="00640222" w:rsidRDefault="00640222" w:rsidP="00640222"/>
    <w:p w:rsidR="00640222" w:rsidRDefault="00640222" w:rsidP="00640222"/>
    <w:p w:rsidR="00640222" w:rsidRPr="00B957F2" w:rsidRDefault="00640222" w:rsidP="00640222"/>
    <w:p w:rsidR="00640222" w:rsidRDefault="00640222" w:rsidP="00640222">
      <w:pPr>
        <w:pStyle w:val="Kop3"/>
      </w:pPr>
      <w:bookmarkStart w:id="69" w:name="_Toc428362872"/>
      <w:r w:rsidRPr="00B957F2">
        <w:t>Oefenen</w:t>
      </w:r>
      <w:bookmarkEnd w:id="69"/>
    </w:p>
    <w:p w:rsidR="00640222" w:rsidRPr="00B957F2" w:rsidRDefault="00640222" w:rsidP="00640222"/>
    <w:p w:rsidR="00640222" w:rsidRPr="00B957F2" w:rsidRDefault="00640222" w:rsidP="00640222">
      <w:pPr>
        <w:rPr>
          <w:b/>
        </w:rPr>
      </w:pPr>
      <w:r w:rsidRPr="00B957F2">
        <w:rPr>
          <w:b/>
        </w:rPr>
        <w:t>Opgave 15</w:t>
      </w:r>
    </w:p>
    <w:p w:rsidR="00640222" w:rsidRPr="00B957F2" w:rsidRDefault="00640222" w:rsidP="00640222">
      <w:r w:rsidRPr="00B957F2">
        <w:t>Bij variabele A en variabele B wordt een diagram getekend. Er geldt: het gemiddelde van A is kleiner dan dat van B en de standaardafwijking</w:t>
      </w:r>
      <w:r>
        <w:t xml:space="preserve"> van A is groter dan die van B.</w:t>
      </w:r>
    </w:p>
    <w:p w:rsidR="00640222" w:rsidRPr="00B957F2" w:rsidRDefault="00640222" w:rsidP="0083434D">
      <w:pPr>
        <w:numPr>
          <w:ilvl w:val="0"/>
          <w:numId w:val="12"/>
        </w:numPr>
      </w:pPr>
      <w:r w:rsidRPr="00B957F2">
        <w:t>Teken een staafdiagram voor A en voor B die hieraan voldoet. Licht je antwoord toe.</w:t>
      </w:r>
    </w:p>
    <w:p w:rsidR="00640222" w:rsidRPr="00B957F2" w:rsidRDefault="00640222" w:rsidP="0083434D">
      <w:pPr>
        <w:numPr>
          <w:ilvl w:val="0"/>
          <w:numId w:val="12"/>
        </w:numPr>
      </w:pPr>
      <w:r w:rsidRPr="00B957F2">
        <w:t>Teken een boxplot voor A en voor B die hieraan voldoet. Licht je antwoord toe.</w:t>
      </w:r>
    </w:p>
    <w:p w:rsidR="00640222" w:rsidRPr="00B957F2" w:rsidRDefault="00640222" w:rsidP="0083434D">
      <w:pPr>
        <w:numPr>
          <w:ilvl w:val="0"/>
          <w:numId w:val="12"/>
        </w:numPr>
      </w:pPr>
      <w:r w:rsidRPr="00B957F2">
        <w:t>Teken een cumulatief frequentiepolygoon voor A</w:t>
      </w:r>
      <w:r w:rsidR="00952B87">
        <w:t xml:space="preserve"> en voor B die hieraan voldoet.</w:t>
      </w:r>
      <w:r w:rsidR="00952B87">
        <w:br/>
      </w:r>
      <w:r w:rsidRPr="00B957F2">
        <w:t>Licht je antwoord toe.</w:t>
      </w:r>
    </w:p>
    <w:p w:rsidR="00640222" w:rsidRPr="00B957F2" w:rsidRDefault="00640222" w:rsidP="00640222"/>
    <w:p w:rsidR="00640222" w:rsidRDefault="00640222" w:rsidP="00640222">
      <w:pPr>
        <w:overflowPunct/>
        <w:autoSpaceDE/>
        <w:autoSpaceDN/>
        <w:adjustRightInd/>
        <w:spacing w:line="240" w:lineRule="auto"/>
        <w:textAlignment w:val="auto"/>
        <w:rPr>
          <w:rFonts w:asciiTheme="majorHAnsi" w:eastAsiaTheme="majorEastAsia" w:hAnsiTheme="majorHAnsi" w:cstheme="majorBidi"/>
          <w:color w:val="243F60" w:themeColor="accent1" w:themeShade="7F"/>
          <w:sz w:val="24"/>
          <w:szCs w:val="24"/>
        </w:rPr>
      </w:pPr>
      <w:r>
        <w:br w:type="page"/>
      </w:r>
    </w:p>
    <w:p w:rsidR="00640222" w:rsidRDefault="00640222" w:rsidP="00640222">
      <w:pPr>
        <w:pStyle w:val="Kop3"/>
      </w:pPr>
      <w:bookmarkStart w:id="70" w:name="_Toc428362873"/>
      <w:r w:rsidRPr="00B957F2">
        <w:lastRenderedPageBreak/>
        <w:t>Verdieping: berekenen van de standaardafwijking</w:t>
      </w:r>
      <w:bookmarkEnd w:id="70"/>
    </w:p>
    <w:p w:rsidR="00640222" w:rsidRPr="00B957F2" w:rsidRDefault="00640222" w:rsidP="00640222">
      <w:r w:rsidRPr="00B957F2">
        <w:t>(niet in eindtermen; wel nuttig als ondersteuning)</w:t>
      </w:r>
    </w:p>
    <w:p w:rsidR="00640222" w:rsidRPr="00B957F2" w:rsidRDefault="00640222" w:rsidP="00640222"/>
    <w:p w:rsidR="00640222" w:rsidRPr="00B957F2" w:rsidRDefault="00640222" w:rsidP="00640222">
      <w:r w:rsidRPr="00B957F2">
        <w:t xml:space="preserve">De standaardafwijking is een maat voor spreiding waarbij iedere waarneming meegewogen wordt. Van iedere waarneming wordt de afwijking ten opzichte van het gemiddelde berekend, daarna gekwadrateerd en gemiddeld; vervolgens wordt nog de wortel genomen. </w:t>
      </w:r>
      <w:r>
        <w:t>O</w:t>
      </w:r>
      <w:r w:rsidRPr="00B957F2">
        <w:t>nderstaand voorbeeld illustreer</w:t>
      </w:r>
      <w:r>
        <w:t xml:space="preserve">t </w:t>
      </w:r>
      <w:r w:rsidRPr="00B957F2">
        <w:t>d</w:t>
      </w:r>
      <w:r>
        <w:t>it</w:t>
      </w:r>
      <w:r w:rsidRPr="00B957F2">
        <w:t>.</w:t>
      </w:r>
    </w:p>
    <w:p w:rsidR="00640222" w:rsidRPr="00B957F2" w:rsidRDefault="00640222" w:rsidP="00640222">
      <w:r>
        <w:rPr>
          <w:noProof/>
        </w:rPr>
        <w:drawing>
          <wp:anchor distT="0" distB="0" distL="114300" distR="114300" simplePos="0" relativeHeight="251682816" behindDoc="0" locked="0" layoutInCell="1" allowOverlap="1" wp14:anchorId="32E56C5D" wp14:editId="267AE9D4">
            <wp:simplePos x="0" y="0"/>
            <wp:positionH relativeFrom="margin">
              <wp:align>center</wp:align>
            </wp:positionH>
            <wp:positionV relativeFrom="paragraph">
              <wp:posOffset>1134110</wp:posOffset>
            </wp:positionV>
            <wp:extent cx="5400040" cy="1854200"/>
            <wp:effectExtent l="19050" t="0" r="0" b="0"/>
            <wp:wrapSquare wrapText="bothSides"/>
            <wp:docPr id="234" name="Afbeelding 234" descr="naamloos 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naamloos h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1854200"/>
                    </a:xfrm>
                    <a:prstGeom prst="rect">
                      <a:avLst/>
                    </a:prstGeom>
                    <a:noFill/>
                  </pic:spPr>
                </pic:pic>
              </a:graphicData>
            </a:graphic>
          </wp:anchor>
        </w:drawing>
      </w:r>
      <w:r>
        <w:t>We bekijken SE-</w:t>
      </w:r>
      <w:r w:rsidRPr="00B957F2">
        <w:t xml:space="preserve">cijfers van leerling A. Het gemiddelde is 6,1. Ga de rekenprocedure </w:t>
      </w:r>
      <w:r>
        <w:t xml:space="preserve">na </w:t>
      </w:r>
      <w:r w:rsidRPr="00B957F2">
        <w:t>voor de berekening van de standaardafw</w:t>
      </w:r>
      <w:r>
        <w:t>ijking in onderstaande figuur</w:t>
      </w:r>
      <w:r w:rsidRPr="00B957F2">
        <w:t>.</w:t>
      </w:r>
    </w:p>
    <w:p w:rsidR="00640222" w:rsidRPr="00B957F2" w:rsidRDefault="00640222" w:rsidP="00640222">
      <w:r>
        <w:rPr>
          <w:noProof/>
        </w:rPr>
        <w:drawing>
          <wp:anchor distT="0" distB="0" distL="114300" distR="114300" simplePos="0" relativeHeight="251681792" behindDoc="0" locked="0" layoutInCell="1" allowOverlap="1" wp14:anchorId="017D31D1" wp14:editId="3AECDF4A">
            <wp:simplePos x="0" y="0"/>
            <wp:positionH relativeFrom="margin">
              <wp:align>center</wp:align>
            </wp:positionH>
            <wp:positionV relativeFrom="paragraph">
              <wp:posOffset>105410</wp:posOffset>
            </wp:positionV>
            <wp:extent cx="5397500" cy="495300"/>
            <wp:effectExtent l="0" t="0" r="0" b="0"/>
            <wp:wrapSquare wrapText="bothSides"/>
            <wp:docPr id="233" name="Afbeelding 233" descr="Cijfe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Cijfers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7500" cy="495300"/>
                    </a:xfrm>
                    <a:prstGeom prst="rect">
                      <a:avLst/>
                    </a:prstGeom>
                    <a:noFill/>
                  </pic:spPr>
                </pic:pic>
              </a:graphicData>
            </a:graphic>
          </wp:anchor>
        </w:drawing>
      </w:r>
    </w:p>
    <w:p w:rsidR="00640222" w:rsidRPr="00B957F2" w:rsidRDefault="00640222" w:rsidP="00640222">
      <w:r>
        <w:rPr>
          <w:noProof/>
        </w:rPr>
        <w:drawing>
          <wp:anchor distT="0" distB="0" distL="114300" distR="114300" simplePos="0" relativeHeight="251665408" behindDoc="0" locked="0" layoutInCell="1" allowOverlap="1" wp14:anchorId="2C3EF4D9" wp14:editId="0643FB68">
            <wp:simplePos x="0" y="0"/>
            <wp:positionH relativeFrom="column">
              <wp:posOffset>248920</wp:posOffset>
            </wp:positionH>
            <wp:positionV relativeFrom="paragraph">
              <wp:posOffset>71120</wp:posOffset>
            </wp:positionV>
            <wp:extent cx="2352675" cy="2343150"/>
            <wp:effectExtent l="0" t="0" r="9525" b="0"/>
            <wp:wrapSquare wrapText="bothSides"/>
            <wp:docPr id="232" name="Afbeelding 232" descr="CijfersHAVO5versc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CijfersHAVO5versch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2675" cy="2343150"/>
                    </a:xfrm>
                    <a:prstGeom prst="rect">
                      <a:avLst/>
                    </a:prstGeom>
                    <a:noFill/>
                  </pic:spPr>
                </pic:pic>
              </a:graphicData>
            </a:graphic>
          </wp:anchor>
        </w:drawing>
      </w:r>
    </w:p>
    <w:p w:rsidR="00640222" w:rsidRPr="00B957F2" w:rsidRDefault="00640222" w:rsidP="00640222"/>
    <w:p w:rsidR="00640222" w:rsidRPr="00B957F2" w:rsidRDefault="00640222" w:rsidP="00640222"/>
    <w:p w:rsidR="00640222" w:rsidRPr="00B957F2" w:rsidRDefault="00640222" w:rsidP="00640222"/>
    <w:p w:rsidR="00640222" w:rsidRPr="00B957F2" w:rsidRDefault="00640222" w:rsidP="00640222"/>
    <w:p w:rsidR="00640222" w:rsidRPr="00B957F2" w:rsidRDefault="00640222" w:rsidP="00640222">
      <w:pPr>
        <w:rPr>
          <w:b/>
        </w:rPr>
      </w:pPr>
      <w:r w:rsidRPr="00B957F2">
        <w:rPr>
          <w:b/>
        </w:rPr>
        <w:t>Uitleg</w:t>
      </w:r>
    </w:p>
    <w:p w:rsidR="00640222" w:rsidRPr="00B957F2" w:rsidRDefault="00640222" w:rsidP="00640222">
      <w:r w:rsidRPr="00B957F2">
        <w:t xml:space="preserve">Een maat voor de spreiding van bijvoorbeeld cijfers ten opzichte van het gemiddelde is de </w:t>
      </w:r>
      <w:r w:rsidRPr="00EA6C4B">
        <w:rPr>
          <w:rStyle w:val="Intensievebenadrukking"/>
        </w:rPr>
        <w:t>standaardafwijking</w:t>
      </w:r>
      <w:r w:rsidRPr="00B957F2">
        <w:t>. De standaardafwijking houdt rekening met de afwijking vanaf het gemiddelde van elk cijfer. In opgave 3 heb je gezien hoe je de standaardafwijking berekent:</w:t>
      </w:r>
    </w:p>
    <w:p w:rsidR="00640222" w:rsidRPr="00B957F2" w:rsidRDefault="00640222" w:rsidP="006402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1607"/>
        <w:gridCol w:w="2058"/>
      </w:tblGrid>
      <w:tr w:rsidR="00640222" w:rsidRPr="00B957F2" w:rsidTr="002247A3">
        <w:tc>
          <w:tcPr>
            <w:tcW w:w="0" w:type="auto"/>
            <w:tcBorders>
              <w:bottom w:val="single" w:sz="4" w:space="0" w:color="auto"/>
            </w:tcBorders>
            <w:shd w:val="clear" w:color="auto" w:fill="auto"/>
          </w:tcPr>
          <w:p w:rsidR="00640222" w:rsidRPr="001E0D14" w:rsidRDefault="00640222" w:rsidP="002247A3">
            <w:pPr>
              <w:jc w:val="center"/>
              <w:rPr>
                <w:b/>
              </w:rPr>
            </w:pPr>
            <w:r w:rsidRPr="001E0D14">
              <w:rPr>
                <w:b/>
              </w:rPr>
              <w:t>Data</w:t>
            </w:r>
          </w:p>
        </w:tc>
        <w:tc>
          <w:tcPr>
            <w:tcW w:w="0" w:type="auto"/>
            <w:shd w:val="clear" w:color="auto" w:fill="auto"/>
          </w:tcPr>
          <w:p w:rsidR="00640222" w:rsidRPr="001E0D14" w:rsidRDefault="00640222" w:rsidP="002247A3">
            <w:pPr>
              <w:jc w:val="center"/>
              <w:rPr>
                <w:b/>
              </w:rPr>
            </w:pPr>
            <w:r>
              <w:rPr>
                <w:b/>
              </w:rPr>
              <w:t>Data</w:t>
            </w:r>
            <w:r w:rsidRPr="001E0D14">
              <w:rPr>
                <w:b/>
              </w:rPr>
              <w:t>gemiddelde</w:t>
            </w:r>
          </w:p>
        </w:tc>
        <w:tc>
          <w:tcPr>
            <w:tcW w:w="0" w:type="auto"/>
            <w:shd w:val="clear" w:color="auto" w:fill="auto"/>
          </w:tcPr>
          <w:p w:rsidR="00640222" w:rsidRPr="001E0D14" w:rsidRDefault="00640222" w:rsidP="002247A3">
            <w:pPr>
              <w:jc w:val="center"/>
              <w:rPr>
                <w:b/>
                <w:vertAlign w:val="superscript"/>
              </w:rPr>
            </w:pPr>
            <w:r>
              <w:rPr>
                <w:b/>
              </w:rPr>
              <w:t>(Data</w:t>
            </w:r>
            <w:r w:rsidRPr="008E2B4F">
              <w:rPr>
                <w:b/>
              </w:rPr>
              <w:t>gemiddelde)</w:t>
            </w:r>
            <w:r w:rsidRPr="008E2B4F">
              <w:rPr>
                <w:b/>
                <w:vertAlign w:val="superscript"/>
              </w:rPr>
              <w:t>2</w:t>
            </w:r>
          </w:p>
        </w:tc>
      </w:tr>
      <w:tr w:rsidR="00640222" w:rsidRPr="00B957F2" w:rsidTr="002247A3">
        <w:trPr>
          <w:trHeight w:val="550"/>
        </w:trPr>
        <w:tc>
          <w:tcPr>
            <w:tcW w:w="0" w:type="auto"/>
            <w:tcBorders>
              <w:left w:val="single" w:sz="4" w:space="0" w:color="auto"/>
            </w:tcBorders>
            <w:shd w:val="clear" w:color="auto" w:fill="auto"/>
          </w:tcPr>
          <w:p w:rsidR="00640222" w:rsidRPr="00B957F2" w:rsidRDefault="00640222" w:rsidP="009773F7"/>
          <w:p w:rsidR="00640222" w:rsidRPr="00B957F2" w:rsidRDefault="00640222" w:rsidP="009773F7"/>
        </w:tc>
        <w:tc>
          <w:tcPr>
            <w:tcW w:w="0" w:type="auto"/>
            <w:shd w:val="clear" w:color="auto" w:fill="auto"/>
          </w:tcPr>
          <w:p w:rsidR="00640222" w:rsidRDefault="00640222" w:rsidP="009773F7"/>
          <w:p w:rsidR="00A02551" w:rsidRPr="00B957F2" w:rsidRDefault="00A02551" w:rsidP="009773F7"/>
        </w:tc>
        <w:tc>
          <w:tcPr>
            <w:tcW w:w="0" w:type="auto"/>
            <w:shd w:val="clear" w:color="auto" w:fill="auto"/>
          </w:tcPr>
          <w:p w:rsidR="00640222" w:rsidRDefault="00640222" w:rsidP="00A02551"/>
          <w:p w:rsidR="00A02551" w:rsidRPr="00B957F2" w:rsidRDefault="00A02551" w:rsidP="00A02551"/>
        </w:tc>
      </w:tr>
      <w:tr w:rsidR="00640222" w:rsidRPr="00B957F2" w:rsidTr="002247A3">
        <w:tc>
          <w:tcPr>
            <w:tcW w:w="0" w:type="auto"/>
            <w:shd w:val="clear" w:color="auto" w:fill="auto"/>
          </w:tcPr>
          <w:p w:rsidR="00640222" w:rsidRPr="00B957F2" w:rsidRDefault="00640222" w:rsidP="009773F7"/>
        </w:tc>
        <w:tc>
          <w:tcPr>
            <w:tcW w:w="0" w:type="auto"/>
            <w:shd w:val="clear" w:color="auto" w:fill="auto"/>
          </w:tcPr>
          <w:p w:rsidR="00640222" w:rsidRPr="00B957F2" w:rsidRDefault="00640222" w:rsidP="009773F7"/>
        </w:tc>
        <w:tc>
          <w:tcPr>
            <w:tcW w:w="0" w:type="auto"/>
            <w:shd w:val="clear" w:color="auto" w:fill="auto"/>
          </w:tcPr>
          <w:p w:rsidR="00640222" w:rsidRPr="00B957F2" w:rsidRDefault="00A02551" w:rsidP="009773F7">
            <w:r>
              <w:t>S</w:t>
            </w:r>
            <w:r w:rsidR="00640222" w:rsidRPr="00B957F2">
              <w:t>om van de kwadraten</w:t>
            </w:r>
          </w:p>
        </w:tc>
      </w:tr>
    </w:tbl>
    <w:p w:rsidR="00640222" w:rsidRDefault="00640222" w:rsidP="009773F7">
      <w:pPr>
        <w:numPr>
          <w:ilvl w:val="0"/>
          <w:numId w:val="37"/>
        </w:numPr>
        <w:ind w:left="360"/>
      </w:pPr>
      <w:r w:rsidRPr="00B957F2">
        <w:t>Je bepaalt eerst het gemiddelde.</w:t>
      </w:r>
    </w:p>
    <w:p w:rsidR="00640222" w:rsidRDefault="00640222" w:rsidP="009773F7">
      <w:pPr>
        <w:numPr>
          <w:ilvl w:val="0"/>
          <w:numId w:val="37"/>
        </w:numPr>
        <w:ind w:left="360"/>
      </w:pPr>
      <w:r w:rsidRPr="00B957F2">
        <w:t xml:space="preserve">Dan bepaal je van elke waarde (elk cijfer) het verschil met het gemiddelde, de zogenaamde </w:t>
      </w:r>
      <w:r w:rsidRPr="00EA6C4B">
        <w:rPr>
          <w:rStyle w:val="Intensievebenadrukking"/>
        </w:rPr>
        <w:t>deviatie</w:t>
      </w:r>
      <w:r w:rsidRPr="00B957F2">
        <w:rPr>
          <w:b/>
        </w:rPr>
        <w:t xml:space="preserve"> </w:t>
      </w:r>
      <w:r w:rsidRPr="00B957F2">
        <w:t>(afwijking).</w:t>
      </w:r>
    </w:p>
    <w:p w:rsidR="00640222" w:rsidRDefault="00640222" w:rsidP="009773F7">
      <w:pPr>
        <w:numPr>
          <w:ilvl w:val="0"/>
          <w:numId w:val="37"/>
        </w:numPr>
        <w:ind w:left="360"/>
      </w:pPr>
      <w:r w:rsidRPr="00B957F2">
        <w:t>Elke deviatie kwadrateer je om negatieve afwijkingen te voorkomen.</w:t>
      </w:r>
    </w:p>
    <w:p w:rsidR="00640222" w:rsidRDefault="00640222" w:rsidP="009773F7">
      <w:pPr>
        <w:numPr>
          <w:ilvl w:val="0"/>
          <w:numId w:val="37"/>
        </w:numPr>
        <w:ind w:left="360"/>
      </w:pPr>
      <w:r w:rsidRPr="00B957F2">
        <w:t>Van die kwadraten van de devia</w:t>
      </w:r>
      <w:r w:rsidR="004D0FEF">
        <w:t>ties bereken je het gemiddelde:</w:t>
      </w:r>
      <w:r w:rsidR="004D0FEF">
        <w:br/>
      </w:r>
      <w:r w:rsidRPr="00B957F2">
        <w:t xml:space="preserve">dat is de </w:t>
      </w:r>
      <w:r w:rsidRPr="00EA6C4B">
        <w:rPr>
          <w:rStyle w:val="Intensievebenadrukking"/>
        </w:rPr>
        <w:t>variantie</w:t>
      </w:r>
      <w:r>
        <w:t xml:space="preserve"> van de verzameling cijfers:</w:t>
      </w:r>
    </w:p>
    <w:p w:rsidR="00640222" w:rsidRDefault="00640222" w:rsidP="009773F7">
      <w:pPr>
        <w:pStyle w:val="Lijstalinea"/>
        <w:ind w:left="360"/>
      </w:pPr>
      <w:r w:rsidRPr="00B957F2">
        <w:object w:dxaOrig="598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5pt;height:23.25pt" o:ole="">
            <v:imagedata r:id="rId33" o:title=""/>
          </v:shape>
          <o:OLEObject Type="Embed" ProgID="Equation.DSMT4" ShapeID="_x0000_i1025" DrawAspect="Content" ObjectID="_1505814947" r:id="rId34"/>
        </w:object>
      </w:r>
    </w:p>
    <w:p w:rsidR="00640222" w:rsidRDefault="00640222" w:rsidP="009773F7">
      <w:pPr>
        <w:numPr>
          <w:ilvl w:val="0"/>
          <w:numId w:val="37"/>
        </w:numPr>
        <w:ind w:left="360"/>
        <w:rPr>
          <w:b/>
          <w:i/>
        </w:rPr>
      </w:pPr>
      <w:r w:rsidRPr="00B957F2">
        <w:t xml:space="preserve">De standaardafwijking is dan de wortel uit de </w:t>
      </w:r>
      <w:r>
        <w:t>varian</w:t>
      </w:r>
      <w:r w:rsidRPr="00B957F2">
        <w:t>tie.</w:t>
      </w:r>
      <w:r w:rsidRPr="001E0D14">
        <w:rPr>
          <w:b/>
          <w:i/>
        </w:rPr>
        <w:br w:type="page"/>
      </w:r>
    </w:p>
    <w:p w:rsidR="00640222" w:rsidRPr="00EA6C4B" w:rsidRDefault="00640222" w:rsidP="00640222">
      <w:pPr>
        <w:rPr>
          <w:b/>
        </w:rPr>
      </w:pPr>
      <w:r w:rsidRPr="00EA6C4B">
        <w:rPr>
          <w:b/>
        </w:rPr>
        <w:lastRenderedPageBreak/>
        <w:t>Voorbeeld met een tabel</w:t>
      </w:r>
    </w:p>
    <w:p w:rsidR="00640222" w:rsidRPr="00B957F2" w:rsidRDefault="00640222" w:rsidP="00640222">
      <w:r w:rsidRPr="00B957F2">
        <w:t>Van 250 potten met au</w:t>
      </w:r>
      <w:r>
        <w:t>gurken (uitlekgewicht 370 gram)</w:t>
      </w:r>
      <w:r w:rsidRPr="00B957F2">
        <w:t xml:space="preserve"> is geteld hoeveel augurken ze bevatten. Van het resultaat zie je hier een tabel en een histogram.</w:t>
      </w:r>
    </w:p>
    <w:p w:rsidR="00640222" w:rsidRPr="00B957F2" w:rsidRDefault="00640222" w:rsidP="00640222">
      <w:r>
        <w:rPr>
          <w:noProof/>
        </w:rPr>
        <w:drawing>
          <wp:anchor distT="0" distB="0" distL="114300" distR="114300" simplePos="0" relativeHeight="251683840" behindDoc="0" locked="0" layoutInCell="1" allowOverlap="1" wp14:anchorId="5BEEB3D7" wp14:editId="6F761BA4">
            <wp:simplePos x="0" y="0"/>
            <wp:positionH relativeFrom="margin">
              <wp:align>center</wp:align>
            </wp:positionH>
            <wp:positionV relativeFrom="paragraph">
              <wp:posOffset>165735</wp:posOffset>
            </wp:positionV>
            <wp:extent cx="5399405" cy="1638935"/>
            <wp:effectExtent l="19050" t="0" r="0" b="0"/>
            <wp:wrapSquare wrapText="bothSides"/>
            <wp:docPr id="231" name="Afbeelding 231" descr="Augurk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Augurken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9405" cy="1638935"/>
                    </a:xfrm>
                    <a:prstGeom prst="rect">
                      <a:avLst/>
                    </a:prstGeom>
                    <a:noFill/>
                  </pic:spPr>
                </pic:pic>
              </a:graphicData>
            </a:graphic>
          </wp:anchor>
        </w:drawing>
      </w:r>
    </w:p>
    <w:p w:rsidR="00640222" w:rsidRPr="00B957F2" w:rsidRDefault="00640222" w:rsidP="00640222"/>
    <w:p w:rsidR="00640222" w:rsidRPr="00B957F2" w:rsidRDefault="00640222" w:rsidP="00640222">
      <w:r w:rsidRPr="00B957F2">
        <w:t>Bereken het gemiddelde en de standaardafwijking van het aantal augurken per pot.</w:t>
      </w:r>
    </w:p>
    <w:p w:rsidR="00640222" w:rsidRPr="00B957F2" w:rsidRDefault="00640222" w:rsidP="00640222"/>
    <w:p w:rsidR="00640222" w:rsidRPr="00EE4E71" w:rsidRDefault="00640222" w:rsidP="00640222">
      <w:pPr>
        <w:rPr>
          <w:b/>
        </w:rPr>
      </w:pPr>
      <w:r w:rsidRPr="008E2B4F">
        <w:rPr>
          <w:b/>
        </w:rPr>
        <w:t>Uitwerking</w:t>
      </w:r>
    </w:p>
    <w:p w:rsidR="00640222" w:rsidRPr="00B957F2" w:rsidRDefault="00640222" w:rsidP="00640222"/>
    <w:p w:rsidR="00640222" w:rsidRPr="00B957F2" w:rsidRDefault="00640222" w:rsidP="00640222">
      <w:r>
        <w:rPr>
          <w:noProof/>
        </w:rPr>
        <w:drawing>
          <wp:inline distT="0" distB="0" distL="0" distR="0" wp14:anchorId="210F48EF" wp14:editId="626DB0F2">
            <wp:extent cx="5400000" cy="3104981"/>
            <wp:effectExtent l="19050" t="0" r="0" b="0"/>
            <wp:docPr id="192" name="Afbeelding 192" descr="Augurk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descr="Augurken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00" cy="3104981"/>
                    </a:xfrm>
                    <a:prstGeom prst="rect">
                      <a:avLst/>
                    </a:prstGeom>
                    <a:noFill/>
                    <a:ln>
                      <a:noFill/>
                    </a:ln>
                  </pic:spPr>
                </pic:pic>
              </a:graphicData>
            </a:graphic>
          </wp:inline>
        </w:drawing>
      </w:r>
    </w:p>
    <w:p w:rsidR="00640222" w:rsidRPr="00B957F2" w:rsidRDefault="00640222" w:rsidP="00640222"/>
    <w:p w:rsidR="00640222" w:rsidRPr="00B957F2" w:rsidRDefault="00640222" w:rsidP="00640222">
      <w:r w:rsidRPr="00B957F2">
        <w:t>In de praktijk laat je dit</w:t>
      </w:r>
      <w:r>
        <w:t xml:space="preserve"> over aan een computer. VuStat, </w:t>
      </w:r>
      <w:r w:rsidRPr="00B957F2">
        <w:t>Excel en je grafische rekenmachine kunnen van zo’n frequentietabel het gemiddelde en de standaardafwijking berekenen.</w:t>
      </w:r>
    </w:p>
    <w:p w:rsidR="00640222" w:rsidRPr="00B957F2" w:rsidRDefault="00640222" w:rsidP="00640222"/>
    <w:p w:rsidR="00640222" w:rsidRDefault="00640222" w:rsidP="00640222">
      <w:pPr>
        <w:pStyle w:val="Kop3"/>
      </w:pPr>
      <w:r w:rsidRPr="00B957F2">
        <w:br w:type="page"/>
      </w:r>
      <w:bookmarkStart w:id="71" w:name="_Toc428362874"/>
      <w:r w:rsidRPr="00B957F2">
        <w:lastRenderedPageBreak/>
        <w:t>Oefenen</w:t>
      </w:r>
      <w:bookmarkEnd w:id="71"/>
    </w:p>
    <w:p w:rsidR="00640222" w:rsidRPr="00B957F2" w:rsidRDefault="00640222" w:rsidP="00640222"/>
    <w:p w:rsidR="00640222" w:rsidRPr="00B957F2" w:rsidRDefault="00640222" w:rsidP="00640222">
      <w:pPr>
        <w:rPr>
          <w:b/>
        </w:rPr>
      </w:pPr>
      <w:r w:rsidRPr="00B957F2">
        <w:rPr>
          <w:b/>
        </w:rPr>
        <w:t>Opgave 16</w:t>
      </w:r>
    </w:p>
    <w:p w:rsidR="00640222" w:rsidRPr="00B957F2" w:rsidRDefault="00640222" w:rsidP="00640222">
      <w:r w:rsidRPr="00B957F2">
        <w:t xml:space="preserve">Bereken de standaardafwijking uit de tabel hieronder met behulp van je </w:t>
      </w:r>
      <w:r>
        <w:t xml:space="preserve">grafische rekenmachine, VuStat of </w:t>
      </w:r>
      <w:r w:rsidRPr="00B957F2">
        <w:t>DWO. Ge</w:t>
      </w:r>
      <w:r>
        <w:t>ef het antwoord in 3 decimalen.</w:t>
      </w:r>
    </w:p>
    <w:p w:rsidR="00640222" w:rsidRPr="00B957F2" w:rsidRDefault="00640222" w:rsidP="00640222"/>
    <w:p w:rsidR="00640222" w:rsidRPr="00B957F2" w:rsidRDefault="00640222" w:rsidP="00640222">
      <w:r>
        <w:rPr>
          <w:noProof/>
        </w:rPr>
        <w:drawing>
          <wp:anchor distT="0" distB="0" distL="114300" distR="114300" simplePos="0" relativeHeight="251667456" behindDoc="0" locked="0" layoutInCell="1" allowOverlap="1" wp14:anchorId="252A0FA1" wp14:editId="59A6538D">
            <wp:simplePos x="0" y="0"/>
            <wp:positionH relativeFrom="margin">
              <wp:align>center</wp:align>
            </wp:positionH>
            <wp:positionV relativeFrom="paragraph">
              <wp:posOffset>68969</wp:posOffset>
            </wp:positionV>
            <wp:extent cx="2351538" cy="2347415"/>
            <wp:effectExtent l="19050" t="0" r="0" b="0"/>
            <wp:wrapTopAndBottom/>
            <wp:docPr id="230" name="Afbeelding 230" descr="CijfersHAVO5versc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ijfersHAVO5versch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1538" cy="2347415"/>
                    </a:xfrm>
                    <a:prstGeom prst="rect">
                      <a:avLst/>
                    </a:prstGeom>
                    <a:noFill/>
                  </pic:spPr>
                </pic:pic>
              </a:graphicData>
            </a:graphic>
          </wp:anchor>
        </w:drawing>
      </w:r>
    </w:p>
    <w:p w:rsidR="00640222" w:rsidRDefault="00640222" w:rsidP="00640222">
      <w:pPr>
        <w:pStyle w:val="Kop2"/>
      </w:pPr>
      <w:r w:rsidRPr="00B957F2">
        <w:br w:type="page"/>
      </w:r>
      <w:bookmarkStart w:id="72" w:name="_Toc428362875"/>
      <w:r w:rsidR="00522FF0">
        <w:lastRenderedPageBreak/>
        <w:t xml:space="preserve">§ </w:t>
      </w:r>
      <w:r w:rsidR="000A0064">
        <w:t>3.4</w:t>
      </w:r>
      <w:r w:rsidRPr="00B957F2">
        <w:tab/>
        <w:t>Steekproeffout: variatie bij steekproeven</w:t>
      </w:r>
      <w:bookmarkEnd w:id="72"/>
    </w:p>
    <w:p w:rsidR="00640222" w:rsidRPr="00B957F2" w:rsidRDefault="00640222" w:rsidP="00640222"/>
    <w:p w:rsidR="00640222" w:rsidRDefault="00640222" w:rsidP="00640222">
      <w:pPr>
        <w:pStyle w:val="Kop3"/>
      </w:pPr>
      <w:bookmarkStart w:id="73" w:name="_Toc428362876"/>
      <w:r w:rsidRPr="00B957F2">
        <w:t>Introductie</w:t>
      </w:r>
      <w:bookmarkEnd w:id="73"/>
    </w:p>
    <w:p w:rsidR="003E6792" w:rsidRDefault="003E6792" w:rsidP="00640222"/>
    <w:p w:rsidR="00640222" w:rsidRPr="00B957F2" w:rsidRDefault="00640222" w:rsidP="00640222">
      <w:r>
        <w:t xml:space="preserve">In het boekje </w:t>
      </w:r>
      <w:r w:rsidRPr="008E2B4F">
        <w:rPr>
          <w:rStyle w:val="Titelvanboek"/>
        </w:rPr>
        <w:t>Data en datasets verwerken</w:t>
      </w:r>
      <w:r w:rsidRPr="00B957F2">
        <w:t xml:space="preserve"> heb je geleerd hoe je gegeven datasets kunt presenteren, samenvatten en </w:t>
      </w:r>
      <w:r>
        <w:t xml:space="preserve">typeren. </w:t>
      </w:r>
      <w:r w:rsidRPr="00B957F2">
        <w:t>Dat is een onderdeel van statistisch onderzoek, namelijk beschrijvende statistiek.</w:t>
      </w:r>
    </w:p>
    <w:p w:rsidR="00640222" w:rsidRPr="00E81A5E" w:rsidRDefault="00640222" w:rsidP="00640222">
      <w:r w:rsidRPr="008E2B4F">
        <w:t>In dit hoofdstuk kijken we vooral naar de variatie in uitkomsten van steekproeven uit dezelfde bekende populatie. En hoewel we de uitkomst van een bepaalde steekproef dus niet precies kunnen voorspellen, kunnen we – als we dezelfde steekproef vele keren herhalen – toch iets zeggen over de waarschijnlijkheid van deze steekproef.</w:t>
      </w:r>
    </w:p>
    <w:p w:rsidR="00640222" w:rsidRPr="00B957F2" w:rsidRDefault="00640222" w:rsidP="00640222">
      <w:r w:rsidRPr="00B957F2">
        <w:t xml:space="preserve">Later (in boekje 4) gaan </w:t>
      </w:r>
      <w:r>
        <w:t xml:space="preserve">we in </w:t>
      </w:r>
      <w:r w:rsidRPr="00B957F2">
        <w:t>op het trekken van conclusies over de populatie</w:t>
      </w:r>
      <w:r>
        <w:t xml:space="preserve"> </w:t>
      </w:r>
      <w:r w:rsidRPr="00B957F2">
        <w:t xml:space="preserve">op </w:t>
      </w:r>
      <w:r>
        <w:t>basis van een enkele steekproefuitkomst.</w:t>
      </w:r>
    </w:p>
    <w:p w:rsidR="00640222" w:rsidRDefault="00640222" w:rsidP="00640222"/>
    <w:p w:rsidR="00640222" w:rsidRDefault="00640222" w:rsidP="00640222">
      <w:r>
        <w:rPr>
          <w:noProof/>
        </w:rPr>
        <mc:AlternateContent>
          <mc:Choice Requires="wps">
            <w:drawing>
              <wp:anchor distT="0" distB="0" distL="114300" distR="114300" simplePos="0" relativeHeight="251734016" behindDoc="0" locked="0" layoutInCell="1" allowOverlap="1" wp14:anchorId="5CE02DAD" wp14:editId="1F451D71">
                <wp:simplePos x="0" y="0"/>
                <wp:positionH relativeFrom="margin">
                  <wp:align>center</wp:align>
                </wp:positionH>
                <wp:positionV relativeFrom="paragraph">
                  <wp:posOffset>191770</wp:posOffset>
                </wp:positionV>
                <wp:extent cx="5400040" cy="2825750"/>
                <wp:effectExtent l="7620" t="10795" r="12065" b="11430"/>
                <wp:wrapTopAndBottom/>
                <wp:docPr id="22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82575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74" w:name="_Toc428362877"/>
                            <w:bookmarkStart w:id="75" w:name="_Toc428363178"/>
                            <w:r>
                              <w:t>Centrale vraag</w:t>
                            </w:r>
                            <w:r w:rsidRPr="00B957F2">
                              <w:t xml:space="preserve"> 1</w:t>
                            </w:r>
                            <w:bookmarkEnd w:id="74"/>
                            <w:bookmarkEnd w:id="75"/>
                          </w:p>
                          <w:p w:rsidR="002247A3" w:rsidRPr="00B957F2" w:rsidRDefault="002247A3" w:rsidP="00640222">
                            <w:r>
                              <w:t>W</w:t>
                            </w:r>
                            <w:r w:rsidRPr="00B957F2">
                              <w:t>e weten dat 70</w:t>
                            </w:r>
                            <w:r>
                              <w:t xml:space="preserve"> procent</w:t>
                            </w:r>
                            <w:r w:rsidRPr="00B957F2">
                              <w:t xml:space="preserve"> van de bevolking voor een wetsvoorstel is (de populatieproportie is bekend: P</w:t>
                            </w:r>
                            <w:r w:rsidRPr="00B957F2">
                              <w:rPr>
                                <w:vertAlign w:val="subscript"/>
                              </w:rPr>
                              <w:t>P</w:t>
                            </w:r>
                            <w:r w:rsidRPr="00B957F2">
                              <w:t xml:space="preserve"> = 0,70). We nemen een aselecte steekproef van 50 mensen (n</w:t>
                            </w:r>
                            <w:r>
                              <w:t xml:space="preserve"> </w:t>
                            </w:r>
                            <w:r w:rsidRPr="00B957F2">
                              <w:t>=</w:t>
                            </w:r>
                            <w:r>
                              <w:t xml:space="preserve"> </w:t>
                            </w:r>
                            <w:r w:rsidRPr="00B957F2">
                              <w:t>50) en vragen ze of ze voor het wetsvoorstel zijn. Het percentage in de steekproef dat voor is noemen we P</w:t>
                            </w:r>
                            <w:r w:rsidRPr="00B957F2">
                              <w:rPr>
                                <w:vertAlign w:val="subscript"/>
                              </w:rPr>
                              <w:t>S</w:t>
                            </w:r>
                            <w:r w:rsidRPr="00B957F2">
                              <w:t>.</w:t>
                            </w:r>
                          </w:p>
                          <w:p w:rsidR="002247A3" w:rsidRPr="00B957F2" w:rsidRDefault="002247A3" w:rsidP="00640222">
                            <w:r w:rsidRPr="00B957F2">
                              <w:t>Als we op deze wijze 1000 keer een steekproef nemen, hoe ziet de verdeling van de</w:t>
                            </w:r>
                            <w:r>
                              <w:t xml:space="preserve"> steekproefproporties (</w:t>
                            </w:r>
                            <w:r w:rsidRPr="00B957F2">
                              <w:t>P</w:t>
                            </w:r>
                            <w:r w:rsidRPr="00B957F2">
                              <w:rPr>
                                <w:vertAlign w:val="subscript"/>
                              </w:rPr>
                              <w:t>S</w:t>
                            </w:r>
                            <w:r>
                              <w:t>) er dan uit?</w:t>
                            </w:r>
                          </w:p>
                          <w:p w:rsidR="002247A3" w:rsidRPr="00B957F2" w:rsidRDefault="002247A3" w:rsidP="00640222"/>
                          <w:p w:rsidR="002247A3" w:rsidRDefault="002247A3" w:rsidP="00640222"/>
                          <w:p w:rsidR="002247A3" w:rsidRDefault="002247A3" w:rsidP="00640222">
                            <w:pPr>
                              <w:pStyle w:val="Kop3"/>
                            </w:pPr>
                            <w:bookmarkStart w:id="76" w:name="_Toc428362878"/>
                            <w:bookmarkStart w:id="77" w:name="_Toc428363179"/>
                            <w:r w:rsidRPr="00B957F2">
                              <w:t>Centrale vraag 2</w:t>
                            </w:r>
                            <w:bookmarkEnd w:id="76"/>
                            <w:bookmarkEnd w:id="77"/>
                          </w:p>
                          <w:p w:rsidR="002247A3" w:rsidRPr="00B957F2" w:rsidRDefault="002247A3" w:rsidP="00640222">
                            <w:r w:rsidRPr="00B957F2">
                              <w:t xml:space="preserve">Neem het bestand </w:t>
                            </w:r>
                            <w:r w:rsidRPr="00EA6C4B">
                              <w:rPr>
                                <w:rStyle w:val="Titelvanboek"/>
                              </w:rPr>
                              <w:sym w:font="Wingdings 3" w:char="F075"/>
                            </w:r>
                            <w:r w:rsidRPr="008E2B4F">
                              <w:rPr>
                                <w:rStyle w:val="Titelvanboek"/>
                              </w:rPr>
                              <w:t>Weerdatatm2008</w:t>
                            </w:r>
                            <w:r w:rsidRPr="00B957F2">
                              <w:t>; hierin zie je gegevens over</w:t>
                            </w:r>
                            <w:r>
                              <w:t xml:space="preserve"> het weer vanaf 1894.</w:t>
                            </w:r>
                            <w:r>
                              <w:br/>
                            </w:r>
                            <w:r w:rsidRPr="00B957F2">
                              <w:t xml:space="preserve">Onderzoek het aantal dagen boven de 30 graden </w:t>
                            </w:r>
                            <w:r>
                              <w:t xml:space="preserve">Celsius </w:t>
                            </w:r>
                            <w:r w:rsidRPr="00B957F2">
                              <w:t>per jaar. Neem daartoe steekproeven uit deze populatie en kijken steeds naar het steekproefgemiddelde. Beden</w:t>
                            </w:r>
                            <w:r>
                              <w:t>k dat het populatiegemiddelde</w:t>
                            </w:r>
                            <w:r w:rsidRPr="00B957F2">
                              <w:t xml:space="preserve"> hier onbekend is (waarom?).</w:t>
                            </w:r>
                          </w:p>
                          <w:p w:rsidR="002247A3" w:rsidRPr="00B957F2" w:rsidRDefault="002247A3" w:rsidP="00640222">
                            <w:r w:rsidRPr="00B957F2">
                              <w:t>Hoe ziet de verdeling van de steekproefgemiddelden eruit bij kleine steekproe</w:t>
                            </w:r>
                            <w:r>
                              <w:t>ven?</w:t>
                            </w:r>
                            <w:r>
                              <w:br/>
                              <w:t>En bij grote steekproeven?</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02DAD" id="Text Box 51" o:spid="_x0000_s1062" type="#_x0000_t202" style="position:absolute;margin-left:0;margin-top:15.1pt;width:425.2pt;height:222.5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" fillcolor="#fdd">
                <v:textbox>
                  <w:txbxContent>
                    <w:p w:rsidR="002247A3" w:rsidRDefault="002247A3" w:rsidP="00640222">
                      <w:pPr>
                        <w:pStyle w:val="Kop3"/>
                      </w:pPr>
                      <w:bookmarkStart w:id="78" w:name="_Toc428362877"/>
                      <w:bookmarkStart w:id="79" w:name="_Toc428363178"/>
                      <w:r>
                        <w:t>Centrale vraag</w:t>
                      </w:r>
                      <w:r w:rsidRPr="00B957F2">
                        <w:t xml:space="preserve"> 1</w:t>
                      </w:r>
                      <w:bookmarkEnd w:id="78"/>
                      <w:bookmarkEnd w:id="79"/>
                    </w:p>
                    <w:p w:rsidR="002247A3" w:rsidRPr="00B957F2" w:rsidRDefault="002247A3" w:rsidP="00640222">
                      <w:r>
                        <w:t>W</w:t>
                      </w:r>
                      <w:r w:rsidRPr="00B957F2">
                        <w:t>e weten dat 70</w:t>
                      </w:r>
                      <w:r>
                        <w:t xml:space="preserve"> procent</w:t>
                      </w:r>
                      <w:r w:rsidRPr="00B957F2">
                        <w:t xml:space="preserve"> van de bevolking voor een wetsvoorstel is (de populatieproportie is bekend: P</w:t>
                      </w:r>
                      <w:r w:rsidRPr="00B957F2">
                        <w:rPr>
                          <w:vertAlign w:val="subscript"/>
                        </w:rPr>
                        <w:t>P</w:t>
                      </w:r>
                      <w:r w:rsidRPr="00B957F2">
                        <w:t xml:space="preserve"> = 0,70). We nemen een aselecte steekproef van 50 mensen (n</w:t>
                      </w:r>
                      <w:r>
                        <w:t xml:space="preserve"> </w:t>
                      </w:r>
                      <w:r w:rsidRPr="00B957F2">
                        <w:t>=</w:t>
                      </w:r>
                      <w:r>
                        <w:t xml:space="preserve"> </w:t>
                      </w:r>
                      <w:r w:rsidRPr="00B957F2">
                        <w:t>50) en vragen ze of ze voor het wetsvoorstel zijn. Het percentage in de steekproef dat voor is noemen we P</w:t>
                      </w:r>
                      <w:r w:rsidRPr="00B957F2">
                        <w:rPr>
                          <w:vertAlign w:val="subscript"/>
                        </w:rPr>
                        <w:t>S</w:t>
                      </w:r>
                      <w:r w:rsidRPr="00B957F2">
                        <w:t>.</w:t>
                      </w:r>
                    </w:p>
                    <w:p w:rsidR="002247A3" w:rsidRPr="00B957F2" w:rsidRDefault="002247A3" w:rsidP="00640222">
                      <w:r w:rsidRPr="00B957F2">
                        <w:t>Als we op deze wijze 1000 keer een steekproef nemen, hoe ziet de verdeling van de</w:t>
                      </w:r>
                      <w:r>
                        <w:t xml:space="preserve"> steekproefproporties (</w:t>
                      </w:r>
                      <w:r w:rsidRPr="00B957F2">
                        <w:t>P</w:t>
                      </w:r>
                      <w:r w:rsidRPr="00B957F2">
                        <w:rPr>
                          <w:vertAlign w:val="subscript"/>
                        </w:rPr>
                        <w:t>S</w:t>
                      </w:r>
                      <w:r>
                        <w:t>) er dan uit?</w:t>
                      </w:r>
                    </w:p>
                    <w:p w:rsidR="002247A3" w:rsidRPr="00B957F2" w:rsidRDefault="002247A3" w:rsidP="00640222"/>
                    <w:p w:rsidR="002247A3" w:rsidRDefault="002247A3" w:rsidP="00640222"/>
                    <w:p w:rsidR="002247A3" w:rsidRDefault="002247A3" w:rsidP="00640222">
                      <w:pPr>
                        <w:pStyle w:val="Kop3"/>
                      </w:pPr>
                      <w:bookmarkStart w:id="80" w:name="_Toc428362878"/>
                      <w:bookmarkStart w:id="81" w:name="_Toc428363179"/>
                      <w:r w:rsidRPr="00B957F2">
                        <w:t>Centrale vraag 2</w:t>
                      </w:r>
                      <w:bookmarkEnd w:id="80"/>
                      <w:bookmarkEnd w:id="81"/>
                    </w:p>
                    <w:p w:rsidR="002247A3" w:rsidRPr="00B957F2" w:rsidRDefault="002247A3" w:rsidP="00640222">
                      <w:r w:rsidRPr="00B957F2">
                        <w:t xml:space="preserve">Neem het bestand </w:t>
                      </w:r>
                      <w:r w:rsidRPr="00EA6C4B">
                        <w:rPr>
                          <w:rStyle w:val="Titelvanboek"/>
                        </w:rPr>
                        <w:sym w:font="Wingdings 3" w:char="F075"/>
                      </w:r>
                      <w:r w:rsidRPr="008E2B4F">
                        <w:rPr>
                          <w:rStyle w:val="Titelvanboek"/>
                        </w:rPr>
                        <w:t>Weerdatatm2008</w:t>
                      </w:r>
                      <w:r w:rsidRPr="00B957F2">
                        <w:t>; hierin zie je gegevens over</w:t>
                      </w:r>
                      <w:r>
                        <w:t xml:space="preserve"> het weer vanaf 1894.</w:t>
                      </w:r>
                      <w:r>
                        <w:br/>
                      </w:r>
                      <w:r w:rsidRPr="00B957F2">
                        <w:t xml:space="preserve">Onderzoek het aantal dagen boven de 30 graden </w:t>
                      </w:r>
                      <w:r>
                        <w:t xml:space="preserve">Celsius </w:t>
                      </w:r>
                      <w:r w:rsidRPr="00B957F2">
                        <w:t>per jaar. Neem daartoe steekproeven uit deze populatie en kijken steeds naar het steekproefgemiddelde. Beden</w:t>
                      </w:r>
                      <w:r>
                        <w:t>k dat het populatiegemiddelde</w:t>
                      </w:r>
                      <w:r w:rsidRPr="00B957F2">
                        <w:t xml:space="preserve"> hier onbekend is (waarom?).</w:t>
                      </w:r>
                    </w:p>
                    <w:p w:rsidR="002247A3" w:rsidRPr="00B957F2" w:rsidRDefault="002247A3" w:rsidP="00640222">
                      <w:r w:rsidRPr="00B957F2">
                        <w:t>Hoe ziet de verdeling van de steekproefgemiddelden eruit bij kleine steekproe</w:t>
                      </w:r>
                      <w:r>
                        <w:t>ven?</w:t>
                      </w:r>
                      <w:r>
                        <w:br/>
                        <w:t>En bij grote steekproeven?</w:t>
                      </w:r>
                    </w:p>
                    <w:p w:rsidR="002247A3" w:rsidRDefault="002247A3" w:rsidP="00640222"/>
                  </w:txbxContent>
                </v:textbox>
                <w10:wrap type="topAndBottom" anchorx="margin"/>
              </v:shape>
            </w:pict>
          </mc:Fallback>
        </mc:AlternateContent>
      </w:r>
    </w:p>
    <w:p w:rsidR="00640222" w:rsidRPr="00B957F2" w:rsidRDefault="00640222" w:rsidP="00640222"/>
    <w:p w:rsidR="00F93028" w:rsidRPr="00F93028" w:rsidRDefault="00F93028" w:rsidP="00640222">
      <w:pPr>
        <w:rPr>
          <w:rStyle w:val="Zwaar"/>
          <w:b w:val="0"/>
        </w:rPr>
      </w:pPr>
    </w:p>
    <w:p w:rsidR="00640222" w:rsidRPr="00EA6C4B" w:rsidRDefault="00640222" w:rsidP="00640222">
      <w:pPr>
        <w:rPr>
          <w:rStyle w:val="Zwaar"/>
        </w:rPr>
      </w:pPr>
      <w:r w:rsidRPr="00EA6C4B">
        <w:rPr>
          <w:rStyle w:val="Zwaar"/>
        </w:rPr>
        <w:t>Variatie bij steekproeven</w:t>
      </w:r>
    </w:p>
    <w:p w:rsidR="00640222" w:rsidRPr="00B957F2" w:rsidRDefault="00640222" w:rsidP="00640222">
      <w:r w:rsidRPr="00B957F2">
        <w:t>Als je een steekproef trekt uit een populatie met een van te voren bekende populatieproportie</w:t>
      </w:r>
      <w:r>
        <w:t>,</w:t>
      </w:r>
      <w:r w:rsidRPr="00B957F2">
        <w:t xml:space="preserve"> kun je </w:t>
      </w:r>
      <w:r>
        <w:t xml:space="preserve">de uitkomst </w:t>
      </w:r>
      <w:r w:rsidRPr="00B957F2">
        <w:t xml:space="preserve">niet </w:t>
      </w:r>
      <w:r>
        <w:t xml:space="preserve">precies </w:t>
      </w:r>
      <w:r w:rsidRPr="00B957F2">
        <w:t>voorspellen. Daarom doe je dit experiment een groot aantal keren en kijk je naar de verdeli</w:t>
      </w:r>
      <w:r>
        <w:t>ng van de steekproefproporties.</w:t>
      </w:r>
    </w:p>
    <w:p w:rsidR="00640222" w:rsidRPr="00B957F2" w:rsidRDefault="00640222" w:rsidP="00640222"/>
    <w:p w:rsidR="00640222" w:rsidRDefault="00640222" w:rsidP="00640222">
      <w:pPr>
        <w:overflowPunct/>
        <w:autoSpaceDE/>
        <w:autoSpaceDN/>
        <w:adjustRightInd/>
        <w:spacing w:line="240" w:lineRule="auto"/>
        <w:textAlignment w:val="auto"/>
        <w:rPr>
          <w:b/>
        </w:rPr>
      </w:pPr>
      <w:r>
        <w:rPr>
          <w:b/>
        </w:rPr>
        <w:br w:type="page"/>
      </w:r>
    </w:p>
    <w:p w:rsidR="00640222" w:rsidRPr="00B957F2" w:rsidRDefault="00640222" w:rsidP="00640222">
      <w:r w:rsidRPr="00B957F2">
        <w:rPr>
          <w:b/>
        </w:rPr>
        <w:lastRenderedPageBreak/>
        <w:sym w:font="Wingdings" w:char="F03A"/>
      </w:r>
      <w:r w:rsidRPr="00B957F2">
        <w:rPr>
          <w:b/>
        </w:rPr>
        <w:t xml:space="preserve"> Opgave 17</w:t>
      </w:r>
    </w:p>
    <w:p w:rsidR="00640222" w:rsidRPr="00B957F2" w:rsidRDefault="00640222" w:rsidP="00640222">
      <w:r w:rsidRPr="00B957F2">
        <w:t>Gebruik V</w:t>
      </w:r>
      <w:r>
        <w:t>u</w:t>
      </w:r>
      <w:r w:rsidRPr="00B957F2">
        <w:t>Stat om de verdeling van de steekproefproporties P</w:t>
      </w:r>
      <w:r w:rsidRPr="00B957F2">
        <w:rPr>
          <w:vertAlign w:val="subscript"/>
        </w:rPr>
        <w:t>S</w:t>
      </w:r>
      <w:r w:rsidRPr="00B957F2">
        <w:t xml:space="preserve"> uit centrale vraag 1 te maken:</w:t>
      </w:r>
    </w:p>
    <w:p w:rsidR="00640222" w:rsidRPr="00B957F2" w:rsidRDefault="00640222" w:rsidP="00640222">
      <w:r>
        <w:t>Ga naar Vu</w:t>
      </w:r>
      <w:r w:rsidRPr="00B957F2">
        <w:t xml:space="preserve">Stat </w:t>
      </w:r>
      <w:r w:rsidRPr="00B957F2">
        <w:sym w:font="Wingdings" w:char="F0E0"/>
      </w:r>
      <w:r w:rsidRPr="00B957F2">
        <w:t xml:space="preserve"> simulaties </w:t>
      </w:r>
      <w:r w:rsidRPr="00B957F2">
        <w:sym w:font="Wingdings" w:char="F0E0"/>
      </w:r>
      <w:r w:rsidRPr="00B957F2">
        <w:t xml:space="preserve"> steekproeven</w:t>
      </w:r>
      <w:r>
        <w:t>.</w:t>
      </w:r>
    </w:p>
    <w:p w:rsidR="00640222" w:rsidRPr="00B957F2" w:rsidRDefault="00640222" w:rsidP="00640222">
      <w:r w:rsidRPr="00B957F2">
        <w:t>Stel de geheime proportie op 0,70; de populatieomvang op 10000; de omvang van de steekproef op 50.</w:t>
      </w:r>
    </w:p>
    <w:p w:rsidR="00640222" w:rsidRDefault="00640222" w:rsidP="00640222">
      <w:r w:rsidRPr="00B957F2">
        <w:t>Laat dit 1000 keer naspelen (je maakt 1000 simulaties); je krijgt zoiets als op de volgende bladzijde.</w:t>
      </w:r>
    </w:p>
    <w:p w:rsidR="00640222" w:rsidRPr="00B957F2" w:rsidRDefault="00640222" w:rsidP="00640222"/>
    <w:p w:rsidR="00640222" w:rsidRPr="00B957F2" w:rsidRDefault="00640222" w:rsidP="00640222">
      <w:r>
        <w:rPr>
          <w:noProof/>
        </w:rPr>
        <w:drawing>
          <wp:anchor distT="0" distB="0" distL="114300" distR="114300" simplePos="0" relativeHeight="251684864" behindDoc="0" locked="0" layoutInCell="1" allowOverlap="1" wp14:anchorId="3987387D" wp14:editId="138EF558">
            <wp:simplePos x="0" y="0"/>
            <wp:positionH relativeFrom="margin">
              <wp:align>center</wp:align>
            </wp:positionH>
            <wp:positionV relativeFrom="paragraph">
              <wp:posOffset>3810</wp:posOffset>
            </wp:positionV>
            <wp:extent cx="5400040" cy="3061335"/>
            <wp:effectExtent l="0" t="0" r="0" b="5715"/>
            <wp:wrapSquare wrapText="bothSides"/>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40" cy="3061335"/>
                    </a:xfrm>
                    <a:prstGeom prst="rect">
                      <a:avLst/>
                    </a:prstGeom>
                    <a:noFill/>
                  </pic:spPr>
                </pic:pic>
              </a:graphicData>
            </a:graphic>
          </wp:anchor>
        </w:drawing>
      </w:r>
    </w:p>
    <w:p w:rsidR="00640222" w:rsidRPr="00B957F2" w:rsidRDefault="00640222" w:rsidP="00640222">
      <w:r w:rsidRPr="00B957F2">
        <w:t>Vo</w:t>
      </w:r>
      <w:r>
        <w:t>er dit nog enkele malen (bijv</w:t>
      </w:r>
      <w:r w:rsidR="009610B2">
        <w:t>oorbeeld</w:t>
      </w:r>
      <w:r>
        <w:t xml:space="preserve"> </w:t>
      </w:r>
      <w:r w:rsidR="009610B2">
        <w:t>5</w:t>
      </w:r>
      <w:r w:rsidRPr="00B957F2">
        <w:t xml:space="preserve"> keer) uit waarbij je steeds 1000 simulaties laat uitvoeren. Kijk ook naar andere geheime proporties dan 0,70. Trek conclusies over de vorm van de grafieken die je voor de steekproefproporties krijgt (zie rechtsonder in bovenstaand plaatje).</w:t>
      </w:r>
    </w:p>
    <w:p w:rsidR="00640222" w:rsidRPr="00B957F2" w:rsidRDefault="00640222" w:rsidP="00640222"/>
    <w:p w:rsidR="000A0064" w:rsidRDefault="009610B2" w:rsidP="000A0064">
      <w:bookmarkStart w:id="82" w:name="_Toc428362879"/>
      <w:r>
        <w:rPr>
          <w:noProof/>
        </w:rPr>
        <w:drawing>
          <wp:anchor distT="0" distB="0" distL="114300" distR="114300" simplePos="0" relativeHeight="251759616" behindDoc="0" locked="0" layoutInCell="1" allowOverlap="1" wp14:anchorId="10B0C382" wp14:editId="684913A3">
            <wp:simplePos x="0" y="0"/>
            <wp:positionH relativeFrom="margin">
              <wp:align>right</wp:align>
            </wp:positionH>
            <wp:positionV relativeFrom="paragraph">
              <wp:posOffset>873760</wp:posOffset>
            </wp:positionV>
            <wp:extent cx="1320800" cy="874395"/>
            <wp:effectExtent l="0" t="0" r="0" b="1905"/>
            <wp:wrapSquare wrapText="bothSides"/>
            <wp:docPr id="227" name="Afbeelding 227" descr="Beschrijving: ANd9GcToxfjmdoevI-u0nK2skGfDvu3Hb7ou01s-AgQe8xPengq6VCAXmg">
              <a:hlinkClick xmlns:a="http://schemas.openxmlformats.org/drawingml/2006/main" r:id="rId38"/>
            </wp:docPr>
            <wp:cNvGraphicFramePr/>
            <a:graphic xmlns:a="http://schemas.openxmlformats.org/drawingml/2006/main">
              <a:graphicData uri="http://schemas.openxmlformats.org/drawingml/2006/picture">
                <pic:pic xmlns:pic="http://schemas.openxmlformats.org/drawingml/2006/picture">
                  <pic:nvPicPr>
                    <pic:cNvPr id="5" name="Afbeelding 5" descr="Beschrijving: ANd9GcToxfjmdoevI-u0nK2skGfDvu3Hb7ou01s-AgQe8xPengq6VCAXmg">
                      <a:hlinkClick r:id="rId38"/>
                    </pic:cNvPr>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080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222">
        <w:rPr>
          <w:noProof/>
        </w:rPr>
        <mc:AlternateContent>
          <mc:Choice Requires="wps">
            <w:drawing>
              <wp:anchor distT="0" distB="0" distL="114300" distR="114300" simplePos="0" relativeHeight="251735040" behindDoc="0" locked="0" layoutInCell="1" allowOverlap="1" wp14:anchorId="4907E403" wp14:editId="4EC313F7">
                <wp:simplePos x="0" y="0"/>
                <wp:positionH relativeFrom="margin">
                  <wp:posOffset>-43180</wp:posOffset>
                </wp:positionH>
                <wp:positionV relativeFrom="paragraph">
                  <wp:posOffset>200660</wp:posOffset>
                </wp:positionV>
                <wp:extent cx="5400040" cy="1677670"/>
                <wp:effectExtent l="10795" t="12700" r="8890" b="5080"/>
                <wp:wrapTopAndBottom/>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67767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83" w:name="_Toc428362880"/>
                            <w:bookmarkStart w:id="84" w:name="_Toc428363180"/>
                            <w:r w:rsidRPr="00B957F2">
                              <w:t>Antwoord op centrale vraag 1</w:t>
                            </w:r>
                            <w:bookmarkEnd w:id="83"/>
                            <w:bookmarkEnd w:id="84"/>
                          </w:p>
                          <w:p w:rsidR="002247A3" w:rsidRPr="00B957F2" w:rsidRDefault="002247A3" w:rsidP="00640222">
                            <w:r w:rsidRPr="00B957F2">
                              <w:t xml:space="preserve">Het staafdiagram (een representatie van </w:t>
                            </w:r>
                            <w:r w:rsidRPr="008E2B4F">
                              <w:t>de</w:t>
                            </w:r>
                            <w:r w:rsidRPr="00B957F2">
                              <w:rPr>
                                <w:i/>
                              </w:rPr>
                              <w:t xml:space="preserve"> </w:t>
                            </w:r>
                            <w:r w:rsidRPr="008E2B4F">
                              <w:t>verdeling) van de steekproefproporties heeft</w:t>
                            </w:r>
                            <w:r w:rsidRPr="008D31CC">
                              <w:t xml:space="preserve"> </w:t>
                            </w:r>
                            <w:r w:rsidRPr="008E2B4F">
                              <w:t>telkens bijna dezelfde vorm: een staafdiagram met de top rond 0,70</w:t>
                            </w:r>
                            <w:r>
                              <w:t>,</w:t>
                            </w:r>
                            <w:r w:rsidRPr="008D31CC">
                              <w:t xml:space="preserve"> zoals zichtbaar in de </w:t>
                            </w:r>
                            <w:r w:rsidRPr="00B957F2">
                              <w:t>figuur rechtsonder. Deze vorm noemen we klokvormig (een ouderwetse klok).</w:t>
                            </w:r>
                          </w:p>
                          <w:p w:rsidR="002247A3" w:rsidRPr="00B957F2" w:rsidRDefault="002247A3" w:rsidP="00640222"/>
                          <w:p w:rsidR="002247A3" w:rsidRPr="00B957F2" w:rsidRDefault="002247A3" w:rsidP="00640222"/>
                          <w:p w:rsidR="002247A3" w:rsidRPr="00B957F2" w:rsidRDefault="002247A3" w:rsidP="00640222">
                            <w:r w:rsidRPr="00B957F2">
                              <w:t xml:space="preserve">Ook bij een populatie waarvan je het populatiegemiddelde (of de </w:t>
                            </w:r>
                            <w:r>
                              <w:br/>
                            </w:r>
                            <w:r w:rsidRPr="00B957F2">
                              <w:t>populatieproportie) niet kent, neem j</w:t>
                            </w:r>
                            <w:r>
                              <w:t>e meerdere keren een steekproef.</w:t>
                            </w:r>
                            <w:r w:rsidRPr="009610B2">
                              <w:t xml:space="preserve"> </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7E403" id="Text Box 52" o:spid="_x0000_s1063" type="#_x0000_t202" style="position:absolute;margin-left:-3.4pt;margin-top:15.8pt;width:425.2pt;height:132.1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" fillcolor="#fdd">
                <v:textbox>
                  <w:txbxContent>
                    <w:p w:rsidR="002247A3" w:rsidRDefault="002247A3" w:rsidP="00640222">
                      <w:pPr>
                        <w:pStyle w:val="Kop3"/>
                      </w:pPr>
                      <w:bookmarkStart w:id="85" w:name="_Toc428362880"/>
                      <w:bookmarkStart w:id="86" w:name="_Toc428363180"/>
                      <w:r w:rsidRPr="00B957F2">
                        <w:t>Antwoord op centrale vraag 1</w:t>
                      </w:r>
                      <w:bookmarkEnd w:id="85"/>
                      <w:bookmarkEnd w:id="86"/>
                    </w:p>
                    <w:p w:rsidR="002247A3" w:rsidRPr="00B957F2" w:rsidRDefault="002247A3" w:rsidP="00640222">
                      <w:r w:rsidRPr="00B957F2">
                        <w:t xml:space="preserve">Het staafdiagram (een representatie van </w:t>
                      </w:r>
                      <w:r w:rsidRPr="008E2B4F">
                        <w:t>de</w:t>
                      </w:r>
                      <w:r w:rsidRPr="00B957F2">
                        <w:rPr>
                          <w:i/>
                        </w:rPr>
                        <w:t xml:space="preserve"> </w:t>
                      </w:r>
                      <w:r w:rsidRPr="008E2B4F">
                        <w:t>verdeling) van de steekproefproporties heeft</w:t>
                      </w:r>
                      <w:r w:rsidRPr="008D31CC">
                        <w:t xml:space="preserve"> </w:t>
                      </w:r>
                      <w:r w:rsidRPr="008E2B4F">
                        <w:t>telkens bijna dezelfde vorm: een staafdiagram met de top rond 0,70</w:t>
                      </w:r>
                      <w:r>
                        <w:t>,</w:t>
                      </w:r>
                      <w:r w:rsidRPr="008D31CC">
                        <w:t xml:space="preserve"> zoals zichtbaar in de </w:t>
                      </w:r>
                      <w:r w:rsidRPr="00B957F2">
                        <w:t>figuur rechtsonder. Deze vorm noemen we klokvormig (een ouderwetse klok).</w:t>
                      </w:r>
                    </w:p>
                    <w:p w:rsidR="002247A3" w:rsidRPr="00B957F2" w:rsidRDefault="002247A3" w:rsidP="00640222"/>
                    <w:p w:rsidR="002247A3" w:rsidRPr="00B957F2" w:rsidRDefault="002247A3" w:rsidP="00640222"/>
                    <w:p w:rsidR="002247A3" w:rsidRPr="00B957F2" w:rsidRDefault="002247A3" w:rsidP="00640222">
                      <w:r w:rsidRPr="00B957F2">
                        <w:t xml:space="preserve">Ook bij een populatie waarvan je het populatiegemiddelde (of de </w:t>
                      </w:r>
                      <w:r>
                        <w:br/>
                      </w:r>
                      <w:r w:rsidRPr="00B957F2">
                        <w:t>populatieproportie) niet kent, neem j</w:t>
                      </w:r>
                      <w:r>
                        <w:t>e meerdere keren een steekproef.</w:t>
                      </w:r>
                      <w:r w:rsidRPr="009610B2">
                        <w:t xml:space="preserve"> </w:t>
                      </w:r>
                    </w:p>
                    <w:p w:rsidR="002247A3" w:rsidRDefault="002247A3" w:rsidP="00640222"/>
                  </w:txbxContent>
                </v:textbox>
                <w10:wrap type="topAndBottom" anchorx="margin"/>
              </v:shape>
            </w:pict>
          </mc:Fallback>
        </mc:AlternateContent>
      </w:r>
      <w:r w:rsidR="00640222">
        <w:rPr>
          <w:noProof/>
        </w:rPr>
        <w:drawing>
          <wp:anchor distT="0" distB="0" distL="114300" distR="114300" simplePos="0" relativeHeight="251712512" behindDoc="0" locked="0" layoutInCell="1" allowOverlap="1" wp14:anchorId="2CE1D282" wp14:editId="6E558EA7">
            <wp:simplePos x="0" y="0"/>
            <wp:positionH relativeFrom="margin">
              <wp:posOffset>3805555</wp:posOffset>
            </wp:positionH>
            <wp:positionV relativeFrom="paragraph">
              <wp:posOffset>796925</wp:posOffset>
            </wp:positionV>
            <wp:extent cx="1327150" cy="882650"/>
            <wp:effectExtent l="19050" t="0" r="6350" b="0"/>
            <wp:wrapSquare wrapText="bothSides"/>
            <wp:docPr id="180" name="Afbeelding 180" descr="Beschrijving: ANd9GcToxfjmdoevI-u0nK2skGfDvu3Hb7ou01s-AgQe8xPengq6VCAXm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Beschrijving: ANd9GcToxfjmdoevI-u0nK2skGfDvu3Hb7ou01s-AgQe8xPengq6VCAXm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7150" cy="882650"/>
                    </a:xfrm>
                    <a:prstGeom prst="rect">
                      <a:avLst/>
                    </a:prstGeom>
                    <a:noFill/>
                    <a:ln>
                      <a:noFill/>
                    </a:ln>
                  </pic:spPr>
                </pic:pic>
              </a:graphicData>
            </a:graphic>
          </wp:anchor>
        </w:drawing>
      </w:r>
      <w:bookmarkEnd w:id="82"/>
      <w:r w:rsidR="00640222">
        <w:br w:type="page"/>
      </w:r>
    </w:p>
    <w:p w:rsidR="00640222" w:rsidRPr="00B957F2" w:rsidRDefault="00640222" w:rsidP="00640222">
      <w:r w:rsidRPr="00B957F2">
        <w:rPr>
          <w:b/>
        </w:rPr>
        <w:lastRenderedPageBreak/>
        <w:sym w:font="Wingdings" w:char="F03A"/>
      </w:r>
      <w:r w:rsidRPr="00B957F2">
        <w:rPr>
          <w:b/>
        </w:rPr>
        <w:t xml:space="preserve"> Opgave 18</w:t>
      </w:r>
    </w:p>
    <w:p w:rsidR="00640222" w:rsidRPr="00B957F2" w:rsidRDefault="00640222" w:rsidP="00640222">
      <w:r w:rsidRPr="00B957F2">
        <w:t>Neem eerst een aantal keren een kleine steekproef uit de populatie die bij centrale vraag 2 staat beschreven.</w:t>
      </w:r>
    </w:p>
    <w:p w:rsidR="00640222" w:rsidRPr="00B957F2" w:rsidRDefault="00640222" w:rsidP="00640222">
      <w:r w:rsidRPr="00B957F2">
        <w:t>Ki</w:t>
      </w:r>
      <w:r>
        <w:t>es eerst voor steekproeven van drie</w:t>
      </w:r>
      <w:r w:rsidRPr="00B957F2">
        <w:t xml:space="preserve"> verschillende jaren. Kies onder data voor </w:t>
      </w:r>
      <w:r>
        <w:t>‘</w:t>
      </w:r>
      <w:r w:rsidRPr="00B957F2">
        <w:t>V</w:t>
      </w:r>
      <w:r w:rsidR="003E6792" w:rsidRPr="00B957F2">
        <w:t>eel steekproeven trekken</w:t>
      </w:r>
      <w:r>
        <w:t>’</w:t>
      </w:r>
      <w:r w:rsidRPr="00B957F2">
        <w:t xml:space="preserve">; kies voor variabele </w:t>
      </w:r>
      <w:r>
        <w:t>‘</w:t>
      </w:r>
      <w:r w:rsidRPr="00B957F2">
        <w:t>d+30</w:t>
      </w:r>
      <w:r>
        <w:t>’</w:t>
      </w:r>
      <w:r w:rsidRPr="00B957F2">
        <w:t xml:space="preserve"> en uitvoer </w:t>
      </w:r>
      <w:r>
        <w:t>‘g</w:t>
      </w:r>
      <w:r w:rsidRPr="00B957F2">
        <w:t>emiddelde</w:t>
      </w:r>
      <w:r>
        <w:t>’</w:t>
      </w:r>
      <w:r w:rsidRPr="00B957F2">
        <w:t>. Laat 100 keer een dergelijk</w:t>
      </w:r>
      <w:r>
        <w:t>e</w:t>
      </w:r>
      <w:r w:rsidRPr="00B957F2">
        <w:t xml:space="preserve"> steekproef trekken.</w:t>
      </w:r>
    </w:p>
    <w:p w:rsidR="00640222" w:rsidRPr="00B957F2" w:rsidRDefault="00640222" w:rsidP="00640222">
      <w:r w:rsidRPr="00B957F2">
        <w:t>Verwerk de resultaten in een staafdiagram. Ontsta</w:t>
      </w:r>
      <w:r>
        <w:t>at er een klokvormig staafdiagram?</w:t>
      </w:r>
    </w:p>
    <w:p w:rsidR="00640222" w:rsidRPr="00B957F2" w:rsidRDefault="00640222" w:rsidP="00640222"/>
    <w:p w:rsidR="00640222" w:rsidRPr="00B957F2" w:rsidRDefault="00640222" w:rsidP="00640222">
      <w:r w:rsidRPr="00B957F2">
        <w:t>Laat vervolgens steekproeven</w:t>
      </w:r>
      <w:r w:rsidR="004A0D5A" w:rsidRPr="004A0D5A">
        <w:t xml:space="preserve"> trekken</w:t>
      </w:r>
      <w:r w:rsidRPr="00B957F2">
        <w:t xml:space="preserve"> van </w:t>
      </w:r>
      <w:r w:rsidR="004A0D5A">
        <w:t>30</w:t>
      </w:r>
      <w:r w:rsidRPr="00B957F2">
        <w:t xml:space="preserve"> verschillende jaren uit de populatie en bekijk weer het staafdiagram van het steekproefgemiddelde. Ontstaat een klokvormig staafdiagram?</w:t>
      </w:r>
    </w:p>
    <w:p w:rsidR="00640222" w:rsidRPr="00B957F2" w:rsidRDefault="00640222" w:rsidP="00640222"/>
    <w:p w:rsidR="00640222" w:rsidRPr="00B957F2" w:rsidRDefault="00640222" w:rsidP="00640222">
      <w:r w:rsidRPr="00B957F2">
        <w:t>Bekijk hieronder ook nog eens het staafdiagram van de hele</w:t>
      </w:r>
      <w:r>
        <w:t xml:space="preserve"> populatie (alle gegeven jaren).</w:t>
      </w:r>
    </w:p>
    <w:p w:rsidR="00640222" w:rsidRDefault="00640222" w:rsidP="00640222">
      <w:pPr>
        <w:rPr>
          <w:b/>
        </w:rPr>
      </w:pPr>
    </w:p>
    <w:p w:rsidR="00640222" w:rsidRPr="008D31CC" w:rsidRDefault="00640222" w:rsidP="00640222">
      <w:pPr>
        <w:rPr>
          <w:b/>
        </w:rPr>
      </w:pPr>
      <w:r w:rsidRPr="008E2B4F">
        <w:rPr>
          <w:b/>
        </w:rPr>
        <w:t>Conclusie</w:t>
      </w:r>
    </w:p>
    <w:p w:rsidR="00640222" w:rsidRDefault="00640222" w:rsidP="00640222">
      <w:r>
        <w:t>V</w:t>
      </w:r>
      <w:r w:rsidRPr="00B957F2">
        <w:t>oor kleine steekproeven</w:t>
      </w:r>
      <w:r>
        <w:t xml:space="preserve"> ontstaat geen klokvormig staafdiagram van de steekproefgemiddelden, maar</w:t>
      </w:r>
      <w:r w:rsidRPr="00B957F2">
        <w:t xml:space="preserve"> voor grote steekproeven </w:t>
      </w:r>
      <w:r>
        <w:t xml:space="preserve">is dat </w:t>
      </w:r>
      <w:r w:rsidRPr="00B957F2">
        <w:t>bij benadering</w:t>
      </w:r>
      <w:r>
        <w:t xml:space="preserve"> wel het geval</w:t>
      </w:r>
      <w:r w:rsidRPr="00B957F2">
        <w:t>.</w:t>
      </w:r>
    </w:p>
    <w:p w:rsidR="00640222" w:rsidRPr="00B957F2" w:rsidRDefault="00640222" w:rsidP="00640222"/>
    <w:p w:rsidR="00640222" w:rsidRPr="00B957F2" w:rsidRDefault="00640222" w:rsidP="00640222">
      <w:r>
        <w:rPr>
          <w:noProof/>
        </w:rPr>
        <w:drawing>
          <wp:anchor distT="0" distB="0" distL="114300" distR="114300" simplePos="0" relativeHeight="251685888" behindDoc="0" locked="0" layoutInCell="1" allowOverlap="1" wp14:anchorId="69D61CE9" wp14:editId="561FFE45">
            <wp:simplePos x="0" y="0"/>
            <wp:positionH relativeFrom="margin">
              <wp:align>center</wp:align>
            </wp:positionH>
            <wp:positionV relativeFrom="paragraph">
              <wp:posOffset>0</wp:posOffset>
            </wp:positionV>
            <wp:extent cx="5398770" cy="3315970"/>
            <wp:effectExtent l="19050" t="0" r="0" b="0"/>
            <wp:wrapSquare wrapText="bothSides"/>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98770" cy="3315970"/>
                    </a:xfrm>
                    <a:prstGeom prst="rect">
                      <a:avLst/>
                    </a:prstGeom>
                    <a:noFill/>
                    <a:ln>
                      <a:noFill/>
                    </a:ln>
                  </pic:spPr>
                </pic:pic>
              </a:graphicData>
            </a:graphic>
          </wp:anchor>
        </w:drawing>
      </w:r>
    </w:p>
    <w:p w:rsidR="00640222" w:rsidRPr="00B957F2" w:rsidRDefault="00640222" w:rsidP="00640222">
      <w:r w:rsidRPr="00B957F2">
        <w:t xml:space="preserve">Onderzoek nu een andere zelfgekozen variabele. Controleer </w:t>
      </w:r>
      <w:r>
        <w:t>of</w:t>
      </w:r>
      <w:r w:rsidRPr="00B957F2">
        <w:t xml:space="preserve"> ook voor deze andere variabele geldt</w:t>
      </w:r>
      <w:r>
        <w:t xml:space="preserve"> dat bij een grote </w:t>
      </w:r>
      <w:r w:rsidRPr="00B957F2">
        <w:t xml:space="preserve">steekproefomvang het staafdiagram van het steekproefgemiddelde bij benadering klokvormig </w:t>
      </w:r>
      <w:r>
        <w:t>is</w:t>
      </w:r>
      <w:r w:rsidRPr="00B957F2">
        <w:t xml:space="preserve"> (ongeacht</w:t>
      </w:r>
      <w:r>
        <w:t xml:space="preserve"> de verdeling van de populatie).</w:t>
      </w:r>
    </w:p>
    <w:p w:rsidR="00640222" w:rsidRPr="00B957F2" w:rsidRDefault="00640222" w:rsidP="00640222"/>
    <w:p w:rsidR="00640222" w:rsidRDefault="00640222" w:rsidP="00640222">
      <w:pPr>
        <w:overflowPunct/>
        <w:autoSpaceDE/>
        <w:autoSpaceDN/>
        <w:adjustRightInd/>
        <w:spacing w:line="240" w:lineRule="auto"/>
        <w:textAlignment w:val="auto"/>
        <w:rPr>
          <w:rFonts w:asciiTheme="majorHAnsi" w:eastAsiaTheme="majorEastAsia" w:hAnsiTheme="majorHAnsi" w:cstheme="majorBidi"/>
          <w:color w:val="243F60" w:themeColor="accent1" w:themeShade="7F"/>
          <w:sz w:val="24"/>
          <w:szCs w:val="24"/>
        </w:rPr>
      </w:pPr>
      <w:r>
        <w:br w:type="page"/>
      </w:r>
    </w:p>
    <w:p w:rsidR="00640222" w:rsidRDefault="00640222" w:rsidP="00640222">
      <w:r>
        <w:rPr>
          <w:noProof/>
        </w:rPr>
        <w:lastRenderedPageBreak/>
        <mc:AlternateContent>
          <mc:Choice Requires="wps">
            <w:drawing>
              <wp:anchor distT="0" distB="0" distL="114300" distR="114300" simplePos="0" relativeHeight="251736064" behindDoc="0" locked="0" layoutInCell="1" allowOverlap="1" wp14:anchorId="246A7EED" wp14:editId="2494061E">
                <wp:simplePos x="0" y="0"/>
                <wp:positionH relativeFrom="margin">
                  <wp:posOffset>-53975</wp:posOffset>
                </wp:positionH>
                <wp:positionV relativeFrom="paragraph">
                  <wp:posOffset>26035</wp:posOffset>
                </wp:positionV>
                <wp:extent cx="5400040" cy="1040765"/>
                <wp:effectExtent l="9525" t="8890" r="10160" b="7620"/>
                <wp:wrapTopAndBottom/>
                <wp:docPr id="3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040765"/>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87" w:name="_Toc428362881"/>
                            <w:bookmarkStart w:id="88" w:name="_Toc428363181"/>
                            <w:r w:rsidRPr="00B957F2">
                              <w:t>Antwoord op centrale vraag 2</w:t>
                            </w:r>
                            <w:bookmarkEnd w:id="87"/>
                            <w:bookmarkEnd w:id="88"/>
                          </w:p>
                          <w:p w:rsidR="002247A3" w:rsidRPr="00B957F2" w:rsidRDefault="002247A3" w:rsidP="00640222">
                            <w:r w:rsidRPr="00B957F2">
                              <w:t>Als de steekproefomvang klein is</w:t>
                            </w:r>
                            <w:r>
                              <w:t>,</w:t>
                            </w:r>
                            <w:r w:rsidRPr="00B957F2">
                              <w:t xml:space="preserve"> dan zal een staafdiagram (de verdeling) van het steekproefgemiddelde niet klokvormig zijn</w:t>
                            </w:r>
                            <w:r>
                              <w:t>. M</w:t>
                            </w:r>
                            <w:r w:rsidRPr="00B957F2">
                              <w:t>aar als de steekproefomvang groot is</w:t>
                            </w:r>
                            <w:r>
                              <w:t>,</w:t>
                            </w:r>
                            <w:r w:rsidRPr="00B957F2">
                              <w:t xml:space="preserve"> dan zal een staafdiagram (de verdeling) van het steekproefgemiddelde wel (b</w:t>
                            </w:r>
                            <w:r>
                              <w:t>ij benadering) klokvormig zijn.</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A7EED" id="Text Box 53" o:spid="_x0000_s1064" type="#_x0000_t202" style="position:absolute;margin-left:-4.25pt;margin-top:2.05pt;width:425.2pt;height:81.9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" fillcolor="#fdd">
                <v:textbox>
                  <w:txbxContent>
                    <w:p w:rsidR="002247A3" w:rsidRDefault="002247A3" w:rsidP="00640222">
                      <w:pPr>
                        <w:pStyle w:val="Kop3"/>
                      </w:pPr>
                      <w:bookmarkStart w:id="89" w:name="_Toc428362881"/>
                      <w:bookmarkStart w:id="90" w:name="_Toc428363181"/>
                      <w:r w:rsidRPr="00B957F2">
                        <w:t>Antwoord op centrale vraag 2</w:t>
                      </w:r>
                      <w:bookmarkEnd w:id="89"/>
                      <w:bookmarkEnd w:id="90"/>
                    </w:p>
                    <w:p w:rsidR="002247A3" w:rsidRPr="00B957F2" w:rsidRDefault="002247A3" w:rsidP="00640222">
                      <w:r w:rsidRPr="00B957F2">
                        <w:t>Als de steekproefomvang klein is</w:t>
                      </w:r>
                      <w:r>
                        <w:t>,</w:t>
                      </w:r>
                      <w:r w:rsidRPr="00B957F2">
                        <w:t xml:space="preserve"> dan zal een staafdiagram (de verdeling) van het steekproefgemiddelde niet klokvormig zijn</w:t>
                      </w:r>
                      <w:r>
                        <w:t>. M</w:t>
                      </w:r>
                      <w:r w:rsidRPr="00B957F2">
                        <w:t>aar als de steekproefomvang groot is</w:t>
                      </w:r>
                      <w:r>
                        <w:t>,</w:t>
                      </w:r>
                      <w:r w:rsidRPr="00B957F2">
                        <w:t xml:space="preserve"> dan zal een staafdiagram (de verdeling) van het steekproefgemiddelde wel (b</w:t>
                      </w:r>
                      <w:r>
                        <w:t>ij benadering) klokvormig zijn.</w:t>
                      </w:r>
                    </w:p>
                    <w:p w:rsidR="002247A3" w:rsidRDefault="002247A3" w:rsidP="00640222"/>
                  </w:txbxContent>
                </v:textbox>
                <w10:wrap type="topAndBottom" anchorx="margin"/>
              </v:shape>
            </w:pict>
          </mc:Fallback>
        </mc:AlternateContent>
      </w:r>
    </w:p>
    <w:p w:rsidR="00F93028" w:rsidRDefault="00F93028" w:rsidP="00F93028">
      <w:bookmarkStart w:id="91" w:name="_Toc428362882"/>
    </w:p>
    <w:p w:rsidR="00640222" w:rsidRDefault="00640222" w:rsidP="00640222">
      <w:pPr>
        <w:pStyle w:val="Kop3"/>
      </w:pPr>
      <w:r>
        <w:t>Oefenen</w:t>
      </w:r>
      <w:bookmarkEnd w:id="91"/>
    </w:p>
    <w:p w:rsidR="00640222" w:rsidRPr="00B957F2" w:rsidRDefault="00640222" w:rsidP="00640222"/>
    <w:p w:rsidR="00640222" w:rsidRPr="00B957F2" w:rsidRDefault="00640222" w:rsidP="00640222">
      <w:pPr>
        <w:rPr>
          <w:b/>
        </w:rPr>
      </w:pPr>
      <w:r w:rsidRPr="00B957F2">
        <w:rPr>
          <w:b/>
        </w:rPr>
        <w:sym w:font="Wingdings" w:char="F03A"/>
      </w:r>
      <w:r w:rsidRPr="00B957F2">
        <w:rPr>
          <w:b/>
        </w:rPr>
        <w:t xml:space="preserve"> Opgave 19</w:t>
      </w:r>
    </w:p>
    <w:p w:rsidR="00640222" w:rsidRPr="00B957F2" w:rsidRDefault="00640222" w:rsidP="00640222">
      <w:r w:rsidRPr="00B957F2">
        <w:t xml:space="preserve">Voer de onderstaande simulaties </w:t>
      </w:r>
      <w:r>
        <w:t xml:space="preserve">uit </w:t>
      </w:r>
      <w:r w:rsidRPr="00B957F2">
        <w:t>bij de verschillende voorbeelden.</w:t>
      </w:r>
    </w:p>
    <w:p w:rsidR="00640222" w:rsidRDefault="00640222" w:rsidP="00640222">
      <w:r w:rsidRPr="00B957F2">
        <w:t xml:space="preserve">Onderzoek steeds of </w:t>
      </w:r>
      <w:r>
        <w:t>er</w:t>
      </w:r>
      <w:r w:rsidRPr="00B957F2">
        <w:t xml:space="preserve"> een klokvormig sta</w:t>
      </w:r>
      <w:r>
        <w:t>afdiagram ontstaat.</w:t>
      </w:r>
    </w:p>
    <w:p w:rsidR="00F93028" w:rsidRDefault="00F93028" w:rsidP="00640222"/>
    <w:p w:rsidR="00640222" w:rsidRPr="00B957F2" w:rsidRDefault="00640222" w:rsidP="00640222">
      <w:r>
        <w:rPr>
          <w:b/>
          <w:noProof/>
        </w:rPr>
        <mc:AlternateContent>
          <mc:Choice Requires="wps">
            <w:drawing>
              <wp:anchor distT="0" distB="0" distL="114300" distR="114300" simplePos="0" relativeHeight="251750400" behindDoc="0" locked="0" layoutInCell="1" allowOverlap="1" wp14:anchorId="38D21794" wp14:editId="6EDF5B7C">
                <wp:simplePos x="0" y="0"/>
                <wp:positionH relativeFrom="margin">
                  <wp:align>center</wp:align>
                </wp:positionH>
                <wp:positionV relativeFrom="paragraph">
                  <wp:posOffset>201295</wp:posOffset>
                </wp:positionV>
                <wp:extent cx="5400040" cy="5514975"/>
                <wp:effectExtent l="0" t="0" r="10160" b="28575"/>
                <wp:wrapTopAndBottom/>
                <wp:docPr id="2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14975"/>
                        </a:xfrm>
                        <a:prstGeom prst="rect">
                          <a:avLst/>
                        </a:prstGeom>
                        <a:solidFill>
                          <a:srgbClr val="FFFFCC"/>
                        </a:solidFill>
                        <a:ln w="9525">
                          <a:solidFill>
                            <a:srgbClr val="000000"/>
                          </a:solidFill>
                          <a:miter lim="800000"/>
                          <a:headEnd/>
                          <a:tailEnd/>
                        </a:ln>
                      </wps:spPr>
                      <wps:txbx>
                        <w:txbxContent>
                          <w:p w:rsidR="002247A3" w:rsidRDefault="002247A3" w:rsidP="00640222">
                            <w:pPr>
                              <w:pStyle w:val="Kop3"/>
                            </w:pPr>
                            <w:bookmarkStart w:id="92" w:name="_Toc428362883"/>
                            <w:bookmarkStart w:id="93" w:name="_Toc428363183"/>
                            <w:r w:rsidRPr="00DD2FD5">
                              <w:t>Voorbeeld 1</w:t>
                            </w:r>
                            <w:bookmarkEnd w:id="92"/>
                            <w:bookmarkEnd w:id="93"/>
                          </w:p>
                          <w:p w:rsidR="002247A3" w:rsidRPr="00B957F2" w:rsidRDefault="002247A3" w:rsidP="00640222">
                            <w:r w:rsidRPr="00B957F2">
                              <w:t>De random genera</w:t>
                            </w:r>
                            <w:r>
                              <w:t>tor (in Vu</w:t>
                            </w:r>
                            <w:r w:rsidRPr="00B957F2">
                              <w:t xml:space="preserve">Stat onder </w:t>
                            </w:r>
                            <w:r>
                              <w:t>‘</w:t>
                            </w:r>
                            <w:r w:rsidRPr="00B957F2">
                              <w:t>simulaties</w:t>
                            </w:r>
                            <w:r>
                              <w:t>’</w:t>
                            </w:r>
                            <w:r w:rsidRPr="00B957F2">
                              <w:t>) geeft steeds een willekeurig getal uit</w:t>
                            </w:r>
                            <w:r>
                              <w:t>:</w:t>
                            </w:r>
                            <w:r>
                              <w:br/>
                            </w:r>
                            <w:r w:rsidRPr="00B957F2">
                              <w:t>1, 2, 3, 4, 5, 6. Dit lijkt op het naspelen van een dobbelsteen</w:t>
                            </w:r>
                            <w:r>
                              <w:t>. Per keer ‘gooien’ we nu met</w:t>
                            </w:r>
                            <w:r>
                              <w:br/>
                              <w:t>30</w:t>
                            </w:r>
                            <w:r w:rsidRPr="00B957F2">
                              <w:t xml:space="preserve"> dobbelstenen en kijken naar het gemidde</w:t>
                            </w:r>
                            <w:r>
                              <w:t>lde van die 30 dobbelstenen.</w:t>
                            </w:r>
                          </w:p>
                          <w:p w:rsidR="002247A3" w:rsidRPr="00B957F2" w:rsidRDefault="002247A3" w:rsidP="00640222">
                            <w:r w:rsidRPr="00B957F2">
                              <w:t>In onderstaande figuur zie je de juiste</w:t>
                            </w:r>
                            <w:r>
                              <w:t xml:space="preserve"> instellingen en het resultaat:</w:t>
                            </w:r>
                          </w:p>
                          <w:p w:rsidR="002247A3" w:rsidRPr="00B957F2" w:rsidRDefault="002247A3" w:rsidP="00640222"/>
                          <w:p w:rsidR="002247A3" w:rsidRDefault="002247A3" w:rsidP="00640222">
                            <w:pPr>
                              <w:jc w:val="center"/>
                            </w:pPr>
                            <w:r>
                              <w:rPr>
                                <w:noProof/>
                              </w:rPr>
                              <w:drawing>
                                <wp:inline distT="0" distB="0" distL="0" distR="0" wp14:anchorId="286B8171" wp14:editId="3F51A6CA">
                                  <wp:extent cx="5256000" cy="3021318"/>
                                  <wp:effectExtent l="0" t="0" r="0" b="0"/>
                                  <wp:docPr id="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1" cstate="print">
                                            <a:extLst>
                                              <a:ext uri="{28A0092B-C50C-407E-A947-70E740481C1C}">
                                                <a14:useLocalDpi xmlns:a14="http://schemas.microsoft.com/office/drawing/2010/main" val="0"/>
                                              </a:ext>
                                            </a:extLst>
                                          </a:blip>
                                          <a:srcRect t="2931" b="4758"/>
                                          <a:stretch>
                                            <a:fillRect/>
                                          </a:stretch>
                                        </pic:blipFill>
                                        <pic:spPr bwMode="auto">
                                          <a:xfrm>
                                            <a:off x="0" y="0"/>
                                            <a:ext cx="5256000" cy="3021318"/>
                                          </a:xfrm>
                                          <a:prstGeom prst="rect">
                                            <a:avLst/>
                                          </a:prstGeom>
                                          <a:noFill/>
                                        </pic:spPr>
                                      </pic:pic>
                                    </a:graphicData>
                                  </a:graphic>
                                </wp:inline>
                              </w:drawing>
                            </w:r>
                          </w:p>
                          <w:p w:rsidR="002247A3" w:rsidRPr="00B957F2" w:rsidRDefault="002247A3" w:rsidP="00640222"/>
                          <w:p w:rsidR="002247A3" w:rsidRPr="00B957F2" w:rsidRDefault="002247A3" w:rsidP="00640222">
                            <w:r w:rsidRPr="00B957F2">
                              <w:t>Voer deze simul</w:t>
                            </w:r>
                            <w:r>
                              <w:t>atie zelf een aantal keren uit.</w:t>
                            </w:r>
                          </w:p>
                          <w:p w:rsidR="002247A3" w:rsidRPr="00B957F2" w:rsidRDefault="002247A3" w:rsidP="00640222">
                            <w:r>
                              <w:t>A</w:t>
                            </w:r>
                            <w:r w:rsidRPr="00B957F2">
                              <w:t xml:space="preserve">ls je kijkt naar het totaal aantal ogen van de </w:t>
                            </w:r>
                            <w:r>
                              <w:t>30</w:t>
                            </w:r>
                            <w:r w:rsidRPr="00B957F2">
                              <w:t xml:space="preserve"> dobbelstenen, </w:t>
                            </w:r>
                            <w:r>
                              <w:t xml:space="preserve">vind je dan </w:t>
                            </w:r>
                            <w:r w:rsidRPr="00B957F2">
                              <w:t>steeds een (nagenoeg) klokvor</w:t>
                            </w:r>
                            <w:r>
                              <w:t>mig staafdiagram?</w:t>
                            </w:r>
                          </w:p>
                          <w:p w:rsidR="002247A3" w:rsidRPr="00B957F2" w:rsidRDefault="002247A3" w:rsidP="00640222"/>
                          <w:p w:rsidR="002247A3" w:rsidRDefault="002247A3" w:rsidP="00640222">
                            <w:r>
                              <w:t>(A</w:t>
                            </w:r>
                            <w:r w:rsidRPr="00B957F2">
                              <w:t xml:space="preserve">ls je </w:t>
                            </w:r>
                            <w:r>
                              <w:t xml:space="preserve">houdt </w:t>
                            </w:r>
                            <w:r w:rsidRPr="00B957F2">
                              <w:t xml:space="preserve">van experimenteren, kun je ook </w:t>
                            </w:r>
                            <w:r>
                              <w:t xml:space="preserve">variëren met </w:t>
                            </w:r>
                            <w:r w:rsidRPr="00B957F2">
                              <w:t>de dobbelsteen</w:t>
                            </w:r>
                            <w:r>
                              <w:t>. I</w:t>
                            </w:r>
                            <w:r w:rsidRPr="00B957F2">
                              <w:t xml:space="preserve">n plaats van </w:t>
                            </w:r>
                            <w:r>
                              <w:t>dobbelstenen met de cijfers 1</w:t>
                            </w:r>
                            <w:r w:rsidRPr="00B957F2">
                              <w:t xml:space="preserve"> </w:t>
                            </w:r>
                            <w:r>
                              <w:t>tot en met</w:t>
                            </w:r>
                            <w:r w:rsidRPr="00B957F2">
                              <w:t xml:space="preserve"> </w:t>
                            </w:r>
                            <w:r>
                              <w:t>6</w:t>
                            </w:r>
                            <w:r w:rsidRPr="00B957F2">
                              <w:t xml:space="preserve"> </w:t>
                            </w:r>
                            <w:r>
                              <w:t>neem</w:t>
                            </w:r>
                            <w:r w:rsidRPr="00B957F2">
                              <w:t xml:space="preserve"> je </w:t>
                            </w:r>
                            <w:r>
                              <w:t>dan</w:t>
                            </w:r>
                            <w:r w:rsidRPr="00B957F2">
                              <w:t xml:space="preserve"> andere (denkbeeldige) dobbelstenen.</w:t>
                            </w:r>
                            <w:r>
                              <w:t>)</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21794" id="Text Box 74" o:spid="_x0000_s1065" type="#_x0000_t202" style="position:absolute;margin-left:0;margin-top:15.85pt;width:425.2pt;height:434.25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" fillcolor="#ffc">
                <v:textbox>
                  <w:txbxContent>
                    <w:p w:rsidR="002247A3" w:rsidRDefault="002247A3" w:rsidP="00640222">
                      <w:pPr>
                        <w:pStyle w:val="Kop3"/>
                      </w:pPr>
                      <w:bookmarkStart w:id="94" w:name="_Toc428362883"/>
                      <w:bookmarkStart w:id="95" w:name="_Toc428363183"/>
                      <w:r w:rsidRPr="00DD2FD5">
                        <w:t>Voorbeeld 1</w:t>
                      </w:r>
                      <w:bookmarkEnd w:id="94"/>
                      <w:bookmarkEnd w:id="95"/>
                    </w:p>
                    <w:p w:rsidR="002247A3" w:rsidRPr="00B957F2" w:rsidRDefault="002247A3" w:rsidP="00640222">
                      <w:r w:rsidRPr="00B957F2">
                        <w:t>De random genera</w:t>
                      </w:r>
                      <w:r>
                        <w:t>tor (in Vu</w:t>
                      </w:r>
                      <w:r w:rsidRPr="00B957F2">
                        <w:t xml:space="preserve">Stat onder </w:t>
                      </w:r>
                      <w:r>
                        <w:t>‘</w:t>
                      </w:r>
                      <w:r w:rsidRPr="00B957F2">
                        <w:t>simulaties</w:t>
                      </w:r>
                      <w:r>
                        <w:t>’</w:t>
                      </w:r>
                      <w:r w:rsidRPr="00B957F2">
                        <w:t>) geeft steeds een willekeurig getal uit</w:t>
                      </w:r>
                      <w:r>
                        <w:t>:</w:t>
                      </w:r>
                      <w:r>
                        <w:br/>
                      </w:r>
                      <w:r w:rsidRPr="00B957F2">
                        <w:t>1, 2, 3, 4, 5, 6. Dit lijkt op het naspelen van een dobbelsteen</w:t>
                      </w:r>
                      <w:r>
                        <w:t>. Per keer ‘gooien’ we nu met</w:t>
                      </w:r>
                      <w:r>
                        <w:br/>
                        <w:t>30</w:t>
                      </w:r>
                      <w:r w:rsidRPr="00B957F2">
                        <w:t xml:space="preserve"> dobbelstenen en kijken naar het gemidde</w:t>
                      </w:r>
                      <w:r>
                        <w:t>lde van die 30 dobbelstenen.</w:t>
                      </w:r>
                    </w:p>
                    <w:p w:rsidR="002247A3" w:rsidRPr="00B957F2" w:rsidRDefault="002247A3" w:rsidP="00640222">
                      <w:r w:rsidRPr="00B957F2">
                        <w:t>In onderstaande figuur zie je de juiste</w:t>
                      </w:r>
                      <w:r>
                        <w:t xml:space="preserve"> instellingen en het resultaat:</w:t>
                      </w:r>
                    </w:p>
                    <w:p w:rsidR="002247A3" w:rsidRPr="00B957F2" w:rsidRDefault="002247A3" w:rsidP="00640222"/>
                    <w:p w:rsidR="002247A3" w:rsidRDefault="002247A3" w:rsidP="00640222">
                      <w:pPr>
                        <w:jc w:val="center"/>
                      </w:pPr>
                      <w:r>
                        <w:rPr>
                          <w:noProof/>
                        </w:rPr>
                        <w:drawing>
                          <wp:inline distT="0" distB="0" distL="0" distR="0" wp14:anchorId="286B8171" wp14:editId="3F51A6CA">
                            <wp:extent cx="5256000" cy="3021318"/>
                            <wp:effectExtent l="0" t="0" r="0" b="0"/>
                            <wp:docPr id="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1" cstate="print">
                                      <a:extLst>
                                        <a:ext uri="{28A0092B-C50C-407E-A947-70E740481C1C}">
                                          <a14:useLocalDpi xmlns:a14="http://schemas.microsoft.com/office/drawing/2010/main" val="0"/>
                                        </a:ext>
                                      </a:extLst>
                                    </a:blip>
                                    <a:srcRect t="2931" b="4758"/>
                                    <a:stretch>
                                      <a:fillRect/>
                                    </a:stretch>
                                  </pic:blipFill>
                                  <pic:spPr bwMode="auto">
                                    <a:xfrm>
                                      <a:off x="0" y="0"/>
                                      <a:ext cx="5256000" cy="3021318"/>
                                    </a:xfrm>
                                    <a:prstGeom prst="rect">
                                      <a:avLst/>
                                    </a:prstGeom>
                                    <a:noFill/>
                                  </pic:spPr>
                                </pic:pic>
                              </a:graphicData>
                            </a:graphic>
                          </wp:inline>
                        </w:drawing>
                      </w:r>
                    </w:p>
                    <w:p w:rsidR="002247A3" w:rsidRPr="00B957F2" w:rsidRDefault="002247A3" w:rsidP="00640222"/>
                    <w:p w:rsidR="002247A3" w:rsidRPr="00B957F2" w:rsidRDefault="002247A3" w:rsidP="00640222">
                      <w:r w:rsidRPr="00B957F2">
                        <w:t>Voer deze simul</w:t>
                      </w:r>
                      <w:r>
                        <w:t>atie zelf een aantal keren uit.</w:t>
                      </w:r>
                    </w:p>
                    <w:p w:rsidR="002247A3" w:rsidRPr="00B957F2" w:rsidRDefault="002247A3" w:rsidP="00640222">
                      <w:r>
                        <w:t>A</w:t>
                      </w:r>
                      <w:r w:rsidRPr="00B957F2">
                        <w:t xml:space="preserve">ls je kijkt naar het totaal aantal ogen van de </w:t>
                      </w:r>
                      <w:r>
                        <w:t>30</w:t>
                      </w:r>
                      <w:r w:rsidRPr="00B957F2">
                        <w:t xml:space="preserve"> dobbelstenen, </w:t>
                      </w:r>
                      <w:r>
                        <w:t xml:space="preserve">vind je dan </w:t>
                      </w:r>
                      <w:r w:rsidRPr="00B957F2">
                        <w:t>steeds een (nagenoeg) klokvor</w:t>
                      </w:r>
                      <w:r>
                        <w:t>mig staafdiagram?</w:t>
                      </w:r>
                    </w:p>
                    <w:p w:rsidR="002247A3" w:rsidRPr="00B957F2" w:rsidRDefault="002247A3" w:rsidP="00640222"/>
                    <w:p w:rsidR="002247A3" w:rsidRDefault="002247A3" w:rsidP="00640222">
                      <w:r>
                        <w:t>(A</w:t>
                      </w:r>
                      <w:r w:rsidRPr="00B957F2">
                        <w:t xml:space="preserve">ls je </w:t>
                      </w:r>
                      <w:r>
                        <w:t xml:space="preserve">houdt </w:t>
                      </w:r>
                      <w:r w:rsidRPr="00B957F2">
                        <w:t xml:space="preserve">van experimenteren, kun je ook </w:t>
                      </w:r>
                      <w:r>
                        <w:t xml:space="preserve">variëren met </w:t>
                      </w:r>
                      <w:r w:rsidRPr="00B957F2">
                        <w:t>de dobbelsteen</w:t>
                      </w:r>
                      <w:r>
                        <w:t>. I</w:t>
                      </w:r>
                      <w:r w:rsidRPr="00B957F2">
                        <w:t xml:space="preserve">n plaats van </w:t>
                      </w:r>
                      <w:r>
                        <w:t>dobbelstenen met de cijfers 1</w:t>
                      </w:r>
                      <w:r w:rsidRPr="00B957F2">
                        <w:t xml:space="preserve"> </w:t>
                      </w:r>
                      <w:r>
                        <w:t>tot en met</w:t>
                      </w:r>
                      <w:r w:rsidRPr="00B957F2">
                        <w:t xml:space="preserve"> </w:t>
                      </w:r>
                      <w:r>
                        <w:t>6</w:t>
                      </w:r>
                      <w:r w:rsidRPr="00B957F2">
                        <w:t xml:space="preserve"> </w:t>
                      </w:r>
                      <w:r>
                        <w:t>neem</w:t>
                      </w:r>
                      <w:r w:rsidRPr="00B957F2">
                        <w:t xml:space="preserve"> je </w:t>
                      </w:r>
                      <w:r>
                        <w:t>dan</w:t>
                      </w:r>
                      <w:r w:rsidRPr="00B957F2">
                        <w:t xml:space="preserve"> andere (denkbeeldige) dobbelstenen.</w:t>
                      </w:r>
                      <w:r>
                        <w:t>)</w:t>
                      </w:r>
                    </w:p>
                    <w:p w:rsidR="002247A3" w:rsidRDefault="002247A3" w:rsidP="00640222"/>
                  </w:txbxContent>
                </v:textbox>
                <w10:wrap type="topAndBottom" anchorx="margin"/>
              </v:shape>
            </w:pict>
          </mc:Fallback>
        </mc:AlternateContent>
      </w:r>
    </w:p>
    <w:p w:rsidR="00640222" w:rsidRDefault="005B3BDD" w:rsidP="00640222">
      <w:pPr>
        <w:rPr>
          <w:b/>
        </w:rPr>
      </w:pPr>
      <w:r>
        <w:rPr>
          <w:b/>
          <w:noProof/>
        </w:rPr>
        <w:lastRenderedPageBreak/>
        <mc:AlternateContent>
          <mc:Choice Requires="wps">
            <w:drawing>
              <wp:anchor distT="0" distB="0" distL="114300" distR="114300" simplePos="0" relativeHeight="251716608" behindDoc="0" locked="0" layoutInCell="1" allowOverlap="1" wp14:anchorId="1DD3A346" wp14:editId="5B2B802E">
                <wp:simplePos x="0" y="0"/>
                <wp:positionH relativeFrom="margin">
                  <wp:align>center</wp:align>
                </wp:positionH>
                <wp:positionV relativeFrom="paragraph">
                  <wp:posOffset>114300</wp:posOffset>
                </wp:positionV>
                <wp:extent cx="5400040" cy="4274820"/>
                <wp:effectExtent l="0" t="0" r="10160" b="11430"/>
                <wp:wrapTopAndBottom/>
                <wp:docPr id="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275117"/>
                        </a:xfrm>
                        <a:prstGeom prst="rect">
                          <a:avLst/>
                        </a:prstGeom>
                        <a:solidFill>
                          <a:srgbClr val="FFFFCC"/>
                        </a:solidFill>
                        <a:ln w="9525">
                          <a:solidFill>
                            <a:srgbClr val="000000"/>
                          </a:solidFill>
                          <a:miter lim="800000"/>
                          <a:headEnd/>
                          <a:tailEnd/>
                        </a:ln>
                      </wps:spPr>
                      <wps:txbx>
                        <w:txbxContent>
                          <w:p w:rsidR="002247A3" w:rsidRDefault="002247A3" w:rsidP="00640222">
                            <w:pPr>
                              <w:pStyle w:val="Kop3"/>
                            </w:pPr>
                            <w:bookmarkStart w:id="96" w:name="_Toc428362884"/>
                            <w:bookmarkStart w:id="97" w:name="_Toc428363184"/>
                            <w:r>
                              <w:t>Voorbeeld 2</w:t>
                            </w:r>
                            <w:bookmarkEnd w:id="96"/>
                            <w:bookmarkEnd w:id="97"/>
                          </w:p>
                          <w:p w:rsidR="002247A3" w:rsidRPr="00B957F2" w:rsidRDefault="002247A3" w:rsidP="00640222">
                            <w:r w:rsidRPr="00B957F2">
                              <w:t>We tellen hoe vaak we een dobbe</w:t>
                            </w:r>
                            <w:r>
                              <w:t>lsteen moeten gooien totdat we 6</w:t>
                            </w:r>
                            <w:r w:rsidRPr="00B957F2">
                              <w:t xml:space="preserve"> gooien.</w:t>
                            </w:r>
                          </w:p>
                          <w:p w:rsidR="002247A3" w:rsidRDefault="002247A3" w:rsidP="00640222">
                            <w:r w:rsidRPr="00B957F2">
                              <w:t>Bekijk onderstaande figuur voor de instellingen. Vo</w:t>
                            </w:r>
                            <w:r>
                              <w:t>er zelf ook deze simulatie uit.</w:t>
                            </w:r>
                            <w:r>
                              <w:br/>
                            </w:r>
                            <w:r w:rsidRPr="00B957F2">
                              <w:t>Vind je een klokvormig staafdiagram?</w:t>
                            </w:r>
                          </w:p>
                          <w:p w:rsidR="002247A3" w:rsidRPr="00B957F2" w:rsidRDefault="002247A3" w:rsidP="00640222"/>
                          <w:p w:rsidR="002247A3" w:rsidRDefault="002247A3" w:rsidP="0064022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3A346" id="Text Box 64" o:spid="_x0000_s1066" type="#_x0000_t202" style="position:absolute;margin-left:0;margin-top:9pt;width:425.2pt;height:336.6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" fillcolor="#ffc">
                <v:textbox>
                  <w:txbxContent>
                    <w:p w:rsidR="002247A3" w:rsidRDefault="002247A3" w:rsidP="00640222">
                      <w:pPr>
                        <w:pStyle w:val="Kop3"/>
                      </w:pPr>
                      <w:bookmarkStart w:id="98" w:name="_Toc428362884"/>
                      <w:bookmarkStart w:id="99" w:name="_Toc428363184"/>
                      <w:r>
                        <w:t>Voorbeeld 2</w:t>
                      </w:r>
                      <w:bookmarkEnd w:id="98"/>
                      <w:bookmarkEnd w:id="99"/>
                    </w:p>
                    <w:p w:rsidR="002247A3" w:rsidRPr="00B957F2" w:rsidRDefault="002247A3" w:rsidP="00640222">
                      <w:r w:rsidRPr="00B957F2">
                        <w:t>We tellen hoe vaak we een dobbe</w:t>
                      </w:r>
                      <w:r>
                        <w:t>lsteen moeten gooien totdat we 6</w:t>
                      </w:r>
                      <w:r w:rsidRPr="00B957F2">
                        <w:t xml:space="preserve"> gooien.</w:t>
                      </w:r>
                    </w:p>
                    <w:p w:rsidR="002247A3" w:rsidRDefault="002247A3" w:rsidP="00640222">
                      <w:r w:rsidRPr="00B957F2">
                        <w:t>Bekijk onderstaande figuur voor de instellingen. Vo</w:t>
                      </w:r>
                      <w:r>
                        <w:t>er zelf ook deze simulatie uit.</w:t>
                      </w:r>
                      <w:r>
                        <w:br/>
                      </w:r>
                      <w:r w:rsidRPr="00B957F2">
                        <w:t>Vind je een klokvormig staafdiagram?</w:t>
                      </w:r>
                    </w:p>
                    <w:p w:rsidR="002247A3" w:rsidRPr="00B957F2" w:rsidRDefault="002247A3" w:rsidP="00640222"/>
                    <w:p w:rsidR="002247A3" w:rsidRDefault="002247A3" w:rsidP="00640222">
                      <w:pPr>
                        <w:jc w:val="center"/>
                      </w:pPr>
                    </w:p>
                  </w:txbxContent>
                </v:textbox>
                <w10:wrap type="topAndBottom" anchorx="margin"/>
              </v:shape>
            </w:pict>
          </mc:Fallback>
        </mc:AlternateContent>
      </w:r>
      <w:r>
        <w:rPr>
          <w:b/>
          <w:noProof/>
        </w:rPr>
        <w:drawing>
          <wp:anchor distT="0" distB="0" distL="114300" distR="114300" simplePos="0" relativeHeight="251758592" behindDoc="0" locked="0" layoutInCell="1" allowOverlap="1" wp14:anchorId="1BBE61F9" wp14:editId="71C1407B">
            <wp:simplePos x="0" y="0"/>
            <wp:positionH relativeFrom="margin">
              <wp:align>center</wp:align>
            </wp:positionH>
            <wp:positionV relativeFrom="paragraph">
              <wp:posOffset>1073785</wp:posOffset>
            </wp:positionV>
            <wp:extent cx="5256000" cy="3024000"/>
            <wp:effectExtent l="0" t="0" r="1905" b="508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5256000" cy="30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3BDD" w:rsidRDefault="005B3BDD">
      <w:pPr>
        <w:overflowPunct/>
        <w:autoSpaceDE/>
        <w:autoSpaceDN/>
        <w:adjustRightInd/>
        <w:spacing w:line="240" w:lineRule="auto"/>
        <w:textAlignment w:val="auto"/>
      </w:pPr>
      <w:r>
        <w:br w:type="page"/>
      </w:r>
    </w:p>
    <w:p w:rsidR="00640222" w:rsidRDefault="005B3BDD" w:rsidP="00640222">
      <w:pPr>
        <w:overflowPunct/>
        <w:autoSpaceDE/>
        <w:autoSpaceDN/>
        <w:adjustRightInd/>
        <w:spacing w:line="240" w:lineRule="auto"/>
        <w:textAlignment w:val="auto"/>
      </w:pPr>
      <w:r>
        <w:rPr>
          <w:noProof/>
        </w:rPr>
        <w:lastRenderedPageBreak/>
        <mc:AlternateContent>
          <mc:Choice Requires="wps">
            <w:drawing>
              <wp:anchor distT="0" distB="0" distL="114300" distR="114300" simplePos="0" relativeHeight="251744256" behindDoc="0" locked="0" layoutInCell="1" allowOverlap="1" wp14:anchorId="25F5B4C0" wp14:editId="5E2401CA">
                <wp:simplePos x="0" y="0"/>
                <wp:positionH relativeFrom="margin">
                  <wp:posOffset>-51435</wp:posOffset>
                </wp:positionH>
                <wp:positionV relativeFrom="paragraph">
                  <wp:posOffset>33655</wp:posOffset>
                </wp:positionV>
                <wp:extent cx="5400040" cy="5320030"/>
                <wp:effectExtent l="0" t="0" r="10160" b="13970"/>
                <wp:wrapTopAndBottom/>
                <wp:docPr id="2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320030"/>
                        </a:xfrm>
                        <a:prstGeom prst="rect">
                          <a:avLst/>
                        </a:prstGeom>
                        <a:solidFill>
                          <a:srgbClr val="FFFFCC"/>
                        </a:solidFill>
                        <a:ln w="9525">
                          <a:solidFill>
                            <a:srgbClr val="000000"/>
                          </a:solidFill>
                          <a:miter lim="800000"/>
                          <a:headEnd/>
                          <a:tailEnd/>
                        </a:ln>
                      </wps:spPr>
                      <wps:txbx>
                        <w:txbxContent>
                          <w:p w:rsidR="002247A3" w:rsidRDefault="002247A3" w:rsidP="00640222">
                            <w:pPr>
                              <w:pStyle w:val="Kop3"/>
                            </w:pPr>
                            <w:bookmarkStart w:id="100" w:name="_Toc428362885"/>
                            <w:bookmarkStart w:id="101" w:name="_Toc428363185"/>
                            <w:r w:rsidRPr="008E2B4F">
                              <w:t>Voorbeeld 3</w:t>
                            </w:r>
                            <w:bookmarkEnd w:id="100"/>
                            <w:bookmarkEnd w:id="101"/>
                          </w:p>
                          <w:p w:rsidR="002247A3" w:rsidRPr="00B957F2" w:rsidRDefault="002247A3" w:rsidP="00640222">
                            <w:r w:rsidRPr="00B957F2">
                              <w:t xml:space="preserve">In </w:t>
                            </w:r>
                            <w:r>
                              <w:t>d</w:t>
                            </w:r>
                            <w:r w:rsidRPr="00B957F2">
                              <w:t>e Tweede Wereldoorlog schoten de Engelsen</w:t>
                            </w:r>
                            <w:r>
                              <w:t xml:space="preserve"> boven hun land</w:t>
                            </w:r>
                            <w:r w:rsidRPr="00B957F2">
                              <w:t xml:space="preserve"> Duitse bommenwerpers </w:t>
                            </w:r>
                            <w:r>
                              <w:t>n</w:t>
                            </w:r>
                            <w:r w:rsidRPr="00B957F2">
                              <w:t>eer. D</w:t>
                            </w:r>
                            <w:r>
                              <w:t>i</w:t>
                            </w:r>
                            <w:r w:rsidRPr="00B957F2">
                              <w:t xml:space="preserve">e </w:t>
                            </w:r>
                            <w:r>
                              <w:t>vliegtuigen</w:t>
                            </w:r>
                            <w:r w:rsidRPr="00B957F2">
                              <w:t xml:space="preserve"> waren genummerd. Op basis </w:t>
                            </w:r>
                            <w:r>
                              <w:t>daar</w:t>
                            </w:r>
                            <w:r w:rsidRPr="00B957F2">
                              <w:t xml:space="preserve">van probeerden de Engelsen een schatting te maken </w:t>
                            </w:r>
                            <w:r>
                              <w:t>van het aantal bommenwerpers dat</w:t>
                            </w:r>
                            <w:r w:rsidRPr="00B957F2">
                              <w:t xml:space="preserve"> de Duitsers hadden.</w:t>
                            </w:r>
                          </w:p>
                          <w:p w:rsidR="002247A3" w:rsidRPr="00B957F2" w:rsidRDefault="002247A3" w:rsidP="00640222">
                            <w:r w:rsidRPr="00B957F2">
                              <w:t xml:space="preserve">We </w:t>
                            </w:r>
                            <w:r>
                              <w:t>gaan uit van</w:t>
                            </w:r>
                            <w:r w:rsidRPr="00B957F2">
                              <w:t xml:space="preserve"> een situatie waarin het totaal aantal Duitse bommenwerpers bekend is en waar</w:t>
                            </w:r>
                            <w:r>
                              <w:t>bij de</w:t>
                            </w:r>
                            <w:r w:rsidRPr="00B957F2">
                              <w:t xml:space="preserve"> </w:t>
                            </w:r>
                            <w:r>
                              <w:t>Engelsen 20</w:t>
                            </w:r>
                            <w:r w:rsidRPr="00B957F2">
                              <w:t xml:space="preserve"> bommenwerpers </w:t>
                            </w:r>
                            <w:r>
                              <w:t>neerhalen. We kijken steeds naar het hoogste nummer</w:t>
                            </w:r>
                            <w:r w:rsidRPr="00B957F2">
                              <w:t xml:space="preserve"> dat uit </w:t>
                            </w:r>
                            <w:r>
                              <w:t>de lucht geschoten wordt. Met Vu</w:t>
                            </w:r>
                            <w:r w:rsidRPr="00B957F2">
                              <w:t>Stat kunnen we dit naspelen.</w:t>
                            </w:r>
                          </w:p>
                          <w:p w:rsidR="002247A3" w:rsidRPr="00B957F2" w:rsidRDefault="002247A3" w:rsidP="00640222">
                            <w:r w:rsidRPr="00B957F2">
                              <w:t xml:space="preserve">Zie voor instellingen hieronder waar </w:t>
                            </w:r>
                            <w:r>
                              <w:t xml:space="preserve">het </w:t>
                            </w:r>
                            <w:r w:rsidRPr="00B957F2">
                              <w:t>aantal Duitse bommenwerpers gelijk is aan 1000</w:t>
                            </w:r>
                            <w:r>
                              <w:br/>
                            </w:r>
                            <w:r w:rsidRPr="00B957F2">
                              <w:t>(v8</w:t>
                            </w:r>
                            <w:r>
                              <w:t xml:space="preserve"> </w:t>
                            </w:r>
                            <w:r w:rsidRPr="00B957F2">
                              <w:t>=</w:t>
                            </w:r>
                            <w:r>
                              <w:t xml:space="preserve"> </w:t>
                            </w:r>
                            <w:r w:rsidRPr="00B957F2">
                              <w:t>max(v) kun je kopiëren uit ‘voorbeelden’)</w:t>
                            </w:r>
                            <w:r>
                              <w:t>.</w:t>
                            </w:r>
                          </w:p>
                          <w:p w:rsidR="002247A3" w:rsidRDefault="002247A3" w:rsidP="00640222">
                            <w:r w:rsidRPr="00B957F2">
                              <w:t>Speel dit een aantal keren na en bepaal of er sprake kan zijn van een (nagenoeg) klokvormige verdeling.</w:t>
                            </w:r>
                          </w:p>
                          <w:p w:rsidR="002247A3" w:rsidRPr="00B957F2" w:rsidRDefault="002247A3" w:rsidP="00640222"/>
                          <w:p w:rsidR="002247A3" w:rsidRDefault="002247A3" w:rsidP="00640222">
                            <w:r>
                              <w:rPr>
                                <w:noProof/>
                              </w:rPr>
                              <w:drawing>
                                <wp:inline distT="0" distB="0" distL="0" distR="0" wp14:anchorId="2107DBB7" wp14:editId="4584C31D">
                                  <wp:extent cx="5256000" cy="3015536"/>
                                  <wp:effectExtent l="0" t="0" r="1905"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t="3181" b="8126"/>
                                          <a:stretch/>
                                        </pic:blipFill>
                                        <pic:spPr bwMode="auto">
                                          <a:xfrm>
                                            <a:off x="0" y="0"/>
                                            <a:ext cx="5256000" cy="3015536"/>
                                          </a:xfrm>
                                          <a:prstGeom prst="rect">
                                            <a:avLst/>
                                          </a:prstGeom>
                                          <a:noFill/>
                                          <a:ln>
                                            <a:noFill/>
                                          </a:ln>
                                          <a:extLst>
                                            <a:ext uri="{53640926-AAD7-44D8-BBD7-CCE9431645EC}">
                                              <a14:shadowObscured xmlns:a14="http://schemas.microsoft.com/office/drawing/2010/main"/>
                                            </a:ext>
                                          </a:extLst>
                                        </pic:spPr>
                                      </pic:pic>
                                    </a:graphicData>
                                  </a:graphic>
                                </wp:inline>
                              </w:drawing>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F5B4C0" id="Text Box 65" o:spid="_x0000_s1067" type="#_x0000_t202" style="position:absolute;margin-left:-4.05pt;margin-top:2.65pt;width:425.2pt;height:418.9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" fillcolor="#ffc">
                <v:textbox>
                  <w:txbxContent>
                    <w:p w:rsidR="002247A3" w:rsidRDefault="002247A3" w:rsidP="00640222">
                      <w:pPr>
                        <w:pStyle w:val="Kop3"/>
                      </w:pPr>
                      <w:bookmarkStart w:id="102" w:name="_Toc428362885"/>
                      <w:bookmarkStart w:id="103" w:name="_Toc428363185"/>
                      <w:r w:rsidRPr="008E2B4F">
                        <w:t>Voorbeeld 3</w:t>
                      </w:r>
                      <w:bookmarkEnd w:id="102"/>
                      <w:bookmarkEnd w:id="103"/>
                    </w:p>
                    <w:p w:rsidR="002247A3" w:rsidRPr="00B957F2" w:rsidRDefault="002247A3" w:rsidP="00640222">
                      <w:r w:rsidRPr="00B957F2">
                        <w:t xml:space="preserve">In </w:t>
                      </w:r>
                      <w:r>
                        <w:t>d</w:t>
                      </w:r>
                      <w:r w:rsidRPr="00B957F2">
                        <w:t>e Tweede Wereldoorlog schoten de Engelsen</w:t>
                      </w:r>
                      <w:r>
                        <w:t xml:space="preserve"> boven hun land</w:t>
                      </w:r>
                      <w:r w:rsidRPr="00B957F2">
                        <w:t xml:space="preserve"> Duitse bommenwerpers </w:t>
                      </w:r>
                      <w:r>
                        <w:t>n</w:t>
                      </w:r>
                      <w:r w:rsidRPr="00B957F2">
                        <w:t>eer. D</w:t>
                      </w:r>
                      <w:r>
                        <w:t>i</w:t>
                      </w:r>
                      <w:r w:rsidRPr="00B957F2">
                        <w:t xml:space="preserve">e </w:t>
                      </w:r>
                      <w:r>
                        <w:t>vliegtuigen</w:t>
                      </w:r>
                      <w:r w:rsidRPr="00B957F2">
                        <w:t xml:space="preserve"> waren genummerd. Op basis </w:t>
                      </w:r>
                      <w:r>
                        <w:t>daar</w:t>
                      </w:r>
                      <w:r w:rsidRPr="00B957F2">
                        <w:t xml:space="preserve">van probeerden de Engelsen een schatting te maken </w:t>
                      </w:r>
                      <w:r>
                        <w:t>van het aantal bommenwerpers dat</w:t>
                      </w:r>
                      <w:r w:rsidRPr="00B957F2">
                        <w:t xml:space="preserve"> de Duitsers hadden.</w:t>
                      </w:r>
                    </w:p>
                    <w:p w:rsidR="002247A3" w:rsidRPr="00B957F2" w:rsidRDefault="002247A3" w:rsidP="00640222">
                      <w:r w:rsidRPr="00B957F2">
                        <w:t xml:space="preserve">We </w:t>
                      </w:r>
                      <w:r>
                        <w:t>gaan uit van</w:t>
                      </w:r>
                      <w:r w:rsidRPr="00B957F2">
                        <w:t xml:space="preserve"> een situatie waarin het totaal aantal Duitse bommenwerpers bekend is en waar</w:t>
                      </w:r>
                      <w:r>
                        <w:t>bij de</w:t>
                      </w:r>
                      <w:r w:rsidRPr="00B957F2">
                        <w:t xml:space="preserve"> </w:t>
                      </w:r>
                      <w:r>
                        <w:t>Engelsen 20</w:t>
                      </w:r>
                      <w:r w:rsidRPr="00B957F2">
                        <w:t xml:space="preserve"> bommenwerpers </w:t>
                      </w:r>
                      <w:r>
                        <w:t>neerhalen. We kijken steeds naar het hoogste nummer</w:t>
                      </w:r>
                      <w:r w:rsidRPr="00B957F2">
                        <w:t xml:space="preserve"> dat uit </w:t>
                      </w:r>
                      <w:r>
                        <w:t>de lucht geschoten wordt. Met Vu</w:t>
                      </w:r>
                      <w:r w:rsidRPr="00B957F2">
                        <w:t>Stat kunnen we dit naspelen.</w:t>
                      </w:r>
                    </w:p>
                    <w:p w:rsidR="002247A3" w:rsidRPr="00B957F2" w:rsidRDefault="002247A3" w:rsidP="00640222">
                      <w:r w:rsidRPr="00B957F2">
                        <w:t xml:space="preserve">Zie voor instellingen hieronder waar </w:t>
                      </w:r>
                      <w:r>
                        <w:t xml:space="preserve">het </w:t>
                      </w:r>
                      <w:r w:rsidRPr="00B957F2">
                        <w:t>aantal Duitse bommenwerpers gelijk is aan 1000</w:t>
                      </w:r>
                      <w:r>
                        <w:br/>
                      </w:r>
                      <w:r w:rsidRPr="00B957F2">
                        <w:t>(v8</w:t>
                      </w:r>
                      <w:r>
                        <w:t xml:space="preserve"> </w:t>
                      </w:r>
                      <w:r w:rsidRPr="00B957F2">
                        <w:t>=</w:t>
                      </w:r>
                      <w:r>
                        <w:t xml:space="preserve"> </w:t>
                      </w:r>
                      <w:r w:rsidRPr="00B957F2">
                        <w:t>max(v) kun je kopiëren uit ‘voorbeelden’)</w:t>
                      </w:r>
                      <w:r>
                        <w:t>.</w:t>
                      </w:r>
                    </w:p>
                    <w:p w:rsidR="002247A3" w:rsidRDefault="002247A3" w:rsidP="00640222">
                      <w:r w:rsidRPr="00B957F2">
                        <w:t>Speel dit een aantal keren na en bepaal of er sprake kan zijn van een (nagenoeg) klokvormige verdeling.</w:t>
                      </w:r>
                    </w:p>
                    <w:p w:rsidR="002247A3" w:rsidRPr="00B957F2" w:rsidRDefault="002247A3" w:rsidP="00640222"/>
                    <w:p w:rsidR="002247A3" w:rsidRDefault="002247A3" w:rsidP="00640222">
                      <w:r>
                        <w:rPr>
                          <w:noProof/>
                        </w:rPr>
                        <w:drawing>
                          <wp:inline distT="0" distB="0" distL="0" distR="0" wp14:anchorId="2107DBB7" wp14:editId="4584C31D">
                            <wp:extent cx="5256000" cy="3015536"/>
                            <wp:effectExtent l="0" t="0" r="1905"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t="3181" b="8126"/>
                                    <a:stretch/>
                                  </pic:blipFill>
                                  <pic:spPr bwMode="auto">
                                    <a:xfrm>
                                      <a:off x="0" y="0"/>
                                      <a:ext cx="5256000" cy="3015536"/>
                                    </a:xfrm>
                                    <a:prstGeom prst="rect">
                                      <a:avLst/>
                                    </a:prstGeom>
                                    <a:noFill/>
                                    <a:ln>
                                      <a:noFill/>
                                    </a:ln>
                                    <a:extLst>
                                      <a:ext uri="{53640926-AAD7-44D8-BBD7-CCE9431645EC}">
                                        <a14:shadowObscured xmlns:a14="http://schemas.microsoft.com/office/drawing/2010/main"/>
                                      </a:ext>
                                    </a:extLst>
                                  </pic:spPr>
                                </pic:pic>
                              </a:graphicData>
                            </a:graphic>
                          </wp:inline>
                        </w:drawing>
                      </w:r>
                    </w:p>
                    <w:p w:rsidR="002247A3" w:rsidRDefault="002247A3" w:rsidP="00640222"/>
                  </w:txbxContent>
                </v:textbox>
                <w10:wrap type="topAndBottom" anchorx="margin"/>
              </v:shape>
            </w:pict>
          </mc:Fallback>
        </mc:AlternateContent>
      </w:r>
      <w:r w:rsidR="00640222">
        <w:br w:type="page"/>
      </w:r>
      <w:r w:rsidR="00F74DA9">
        <w:rPr>
          <w:noProof/>
        </w:rPr>
        <w:lastRenderedPageBreak/>
        <mc:AlternateContent>
          <mc:Choice Requires="wps">
            <w:drawing>
              <wp:anchor distT="0" distB="0" distL="114300" distR="114300" simplePos="0" relativeHeight="251742719" behindDoc="1" locked="0" layoutInCell="1" allowOverlap="1" wp14:anchorId="5EC09A0B" wp14:editId="1DE288EA">
                <wp:simplePos x="0" y="0"/>
                <wp:positionH relativeFrom="margin">
                  <wp:align>center</wp:align>
                </wp:positionH>
                <wp:positionV relativeFrom="paragraph">
                  <wp:posOffset>93980</wp:posOffset>
                </wp:positionV>
                <wp:extent cx="5400040" cy="5557520"/>
                <wp:effectExtent l="0" t="0" r="10160" b="24130"/>
                <wp:wrapTopAndBottom/>
                <wp:docPr id="2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57961"/>
                        </a:xfrm>
                        <a:prstGeom prst="rect">
                          <a:avLst/>
                        </a:prstGeom>
                        <a:solidFill>
                          <a:srgbClr val="FFFFCC"/>
                        </a:solidFill>
                        <a:ln w="9525">
                          <a:solidFill>
                            <a:srgbClr val="000000"/>
                          </a:solidFill>
                          <a:miter lim="800000"/>
                          <a:headEnd/>
                          <a:tailEnd/>
                        </a:ln>
                      </wps:spPr>
                      <wps:txbx>
                        <w:txbxContent>
                          <w:p w:rsidR="002247A3" w:rsidRDefault="002247A3" w:rsidP="00640222">
                            <w:pPr>
                              <w:pStyle w:val="Kop3"/>
                            </w:pPr>
                            <w:bookmarkStart w:id="104" w:name="_Toc428362886"/>
                            <w:bookmarkStart w:id="105" w:name="_Toc428363186"/>
                            <w:r w:rsidRPr="008E2B4F">
                              <w:t>Voorbeeld 4</w:t>
                            </w:r>
                            <w:bookmarkEnd w:id="104"/>
                            <w:bookmarkEnd w:id="105"/>
                          </w:p>
                          <w:p w:rsidR="002247A3" w:rsidRDefault="002247A3" w:rsidP="00640222">
                            <w:r w:rsidRPr="00B957F2">
                              <w:t xml:space="preserve">In deze opgave kijken we naar de tijd die passeert voordat een volgende klant zich meldt bij de kassa. Vaak </w:t>
                            </w:r>
                            <w:r>
                              <w:t>gebeurt dit met korte tussenpoz</w:t>
                            </w:r>
                            <w:r w:rsidRPr="00B957F2">
                              <w:t>en</w:t>
                            </w:r>
                            <w:r>
                              <w:t>,</w:t>
                            </w:r>
                            <w:r w:rsidRPr="00B957F2">
                              <w:t xml:space="preserve"> maar soms duurt het lang. De tijd tussen twee opeenvolgende klanten noemen we de tussentijd. De tussentijd past in een exponentiële verdeling: dat wil zeggen dat er een grote waarschijnlijkheid is dat de tussentijd kort is en een kleine waarschijnlijkheid i</w:t>
                            </w:r>
                            <w:r>
                              <w:t>s dat die lang is.</w:t>
                            </w:r>
                          </w:p>
                          <w:p w:rsidR="002247A3" w:rsidRPr="00B957F2" w:rsidRDefault="002247A3" w:rsidP="00640222">
                            <w:r>
                              <w:t>Ga naar Vu</w:t>
                            </w:r>
                            <w:r w:rsidRPr="00B957F2">
                              <w:t>Stat</w:t>
                            </w:r>
                            <w:r w:rsidRPr="00B957F2">
                              <w:sym w:font="Wingdings" w:char="F0E0"/>
                            </w:r>
                            <w:r>
                              <w:t>r</w:t>
                            </w:r>
                            <w:r w:rsidRPr="00B957F2">
                              <w:t>andom generator en kies voor het model van de exponentiële</w:t>
                            </w:r>
                            <w:r>
                              <w:t xml:space="preserve"> verdeling. Neem gemiddeld</w:t>
                            </w:r>
                            <w:r w:rsidRPr="00B957F2">
                              <w:t xml:space="preserve"> 5,2 (minuten). Kijk </w:t>
                            </w:r>
                            <w:r>
                              <w:t>eerst naar de simulatie als je 1</w:t>
                            </w:r>
                            <w:r w:rsidRPr="00B957F2">
                              <w:t xml:space="preserve"> getal per keer laat trekken. Nu zie je in beeld dat een korte tussentijd veel voorkomt </w:t>
                            </w:r>
                            <w:r>
                              <w:t>en een lange tussentijd weinig.</w:t>
                            </w:r>
                          </w:p>
                          <w:p w:rsidR="002247A3" w:rsidRDefault="002247A3" w:rsidP="00640222">
                            <w:r w:rsidRPr="00B957F2">
                              <w:t>We kijken vervolgens naar het gemiddelde van 50 tussentijden (51 klanten). Onderzoek of</w:t>
                            </w:r>
                            <w:r>
                              <w:t xml:space="preserve"> </w:t>
                            </w:r>
                            <w:r w:rsidRPr="00F74DA9">
                              <w:t>het staafdiagram er weer klokvormig is</w:t>
                            </w:r>
                            <w:r>
                              <w:t xml:space="preserve"> a</w:t>
                            </w:r>
                            <w:r w:rsidRPr="00B957F2">
                              <w:t xml:space="preserve">ls we </w:t>
                            </w:r>
                            <w:r w:rsidRPr="00F74DA9">
                              <w:t xml:space="preserve">kijken </w:t>
                            </w:r>
                            <w:r w:rsidRPr="00B957F2">
                              <w:t>naar het gemiddelde van 50 tussentijden.</w:t>
                            </w:r>
                          </w:p>
                          <w:p w:rsidR="002247A3" w:rsidRPr="00B957F2"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09A0B" id="Text Box 66" o:spid="_x0000_s1068" type="#_x0000_t202" style="position:absolute;margin-left:0;margin-top:7.4pt;width:425.2pt;height:437.6pt;z-index:-2515737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" fillcolor="#ffc">
                <v:textbox>
                  <w:txbxContent>
                    <w:p w:rsidR="002247A3" w:rsidRDefault="002247A3" w:rsidP="00640222">
                      <w:pPr>
                        <w:pStyle w:val="Kop3"/>
                      </w:pPr>
                      <w:bookmarkStart w:id="106" w:name="_Toc428362886"/>
                      <w:bookmarkStart w:id="107" w:name="_Toc428363186"/>
                      <w:r w:rsidRPr="008E2B4F">
                        <w:t>Voorbeeld 4</w:t>
                      </w:r>
                      <w:bookmarkEnd w:id="106"/>
                      <w:bookmarkEnd w:id="107"/>
                    </w:p>
                    <w:p w:rsidR="002247A3" w:rsidRDefault="002247A3" w:rsidP="00640222">
                      <w:r w:rsidRPr="00B957F2">
                        <w:t xml:space="preserve">In deze opgave kijken we naar de tijd die passeert voordat een volgende klant zich meldt bij de kassa. Vaak </w:t>
                      </w:r>
                      <w:r>
                        <w:t>gebeurt dit met korte tussenpoz</w:t>
                      </w:r>
                      <w:r w:rsidRPr="00B957F2">
                        <w:t>en</w:t>
                      </w:r>
                      <w:r>
                        <w:t>,</w:t>
                      </w:r>
                      <w:r w:rsidRPr="00B957F2">
                        <w:t xml:space="preserve"> maar soms duurt het lang. De tijd tussen twee opeenvolgende klanten noemen we de tussentijd. De tussentijd past in een exponentiële verdeling: dat wil zeggen dat er een grote waarschijnlijkheid is dat de tussentijd kort is en een kleine waarschijnlijkheid i</w:t>
                      </w:r>
                      <w:r>
                        <w:t>s dat die lang is.</w:t>
                      </w:r>
                    </w:p>
                    <w:p w:rsidR="002247A3" w:rsidRPr="00B957F2" w:rsidRDefault="002247A3" w:rsidP="00640222">
                      <w:r>
                        <w:t>Ga naar Vu</w:t>
                      </w:r>
                      <w:r w:rsidRPr="00B957F2">
                        <w:t>Stat</w:t>
                      </w:r>
                      <w:r w:rsidRPr="00B957F2">
                        <w:sym w:font="Wingdings" w:char="F0E0"/>
                      </w:r>
                      <w:r>
                        <w:t>r</w:t>
                      </w:r>
                      <w:r w:rsidRPr="00B957F2">
                        <w:t>andom generator en kies voor het model van de exponentiële</w:t>
                      </w:r>
                      <w:r>
                        <w:t xml:space="preserve"> verdeling. Neem gemiddeld</w:t>
                      </w:r>
                      <w:r w:rsidRPr="00B957F2">
                        <w:t xml:space="preserve"> 5,2 (minuten). Kijk </w:t>
                      </w:r>
                      <w:r>
                        <w:t>eerst naar de simulatie als je 1</w:t>
                      </w:r>
                      <w:r w:rsidRPr="00B957F2">
                        <w:t xml:space="preserve"> getal per keer laat trekken. Nu zie je in beeld dat een korte tussentijd veel voorkomt </w:t>
                      </w:r>
                      <w:r>
                        <w:t>en een lange tussentijd weinig.</w:t>
                      </w:r>
                    </w:p>
                    <w:p w:rsidR="002247A3" w:rsidRDefault="002247A3" w:rsidP="00640222">
                      <w:r w:rsidRPr="00B957F2">
                        <w:t>We kijken vervolgens naar het gemiddelde van 50 tussentijden (51 klanten). Onderzoek of</w:t>
                      </w:r>
                      <w:r>
                        <w:t xml:space="preserve"> </w:t>
                      </w:r>
                      <w:r w:rsidRPr="00F74DA9">
                        <w:t>het staafdiagram er weer klokvormig is</w:t>
                      </w:r>
                      <w:r>
                        <w:t xml:space="preserve"> a</w:t>
                      </w:r>
                      <w:r w:rsidRPr="00B957F2">
                        <w:t xml:space="preserve">ls we </w:t>
                      </w:r>
                      <w:r w:rsidRPr="00F74DA9">
                        <w:t xml:space="preserve">kijken </w:t>
                      </w:r>
                      <w:r w:rsidRPr="00B957F2">
                        <w:t>naar het gemiddelde van 50 tussentijden.</w:t>
                      </w:r>
                    </w:p>
                    <w:p w:rsidR="002247A3" w:rsidRPr="00B957F2" w:rsidRDefault="002247A3" w:rsidP="00640222"/>
                  </w:txbxContent>
                </v:textbox>
                <w10:wrap type="topAndBottom" anchorx="margin"/>
              </v:shape>
            </w:pict>
          </mc:Fallback>
        </mc:AlternateContent>
      </w:r>
      <w:r w:rsidR="00F74DA9">
        <w:rPr>
          <w:noProof/>
        </w:rPr>
        <w:drawing>
          <wp:anchor distT="0" distB="0" distL="114300" distR="114300" simplePos="0" relativeHeight="251719680" behindDoc="0" locked="0" layoutInCell="1" allowOverlap="1" wp14:anchorId="486AFC98" wp14:editId="4B693380">
            <wp:simplePos x="0" y="0"/>
            <wp:positionH relativeFrom="margin">
              <wp:align>center</wp:align>
            </wp:positionH>
            <wp:positionV relativeFrom="paragraph">
              <wp:posOffset>2402205</wp:posOffset>
            </wp:positionV>
            <wp:extent cx="5255895" cy="3116580"/>
            <wp:effectExtent l="0" t="0" r="1905" b="7620"/>
            <wp:wrapTopAndBottom/>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4" cstate="print">
                      <a:extLst>
                        <a:ext uri="{28A0092B-C50C-407E-A947-70E740481C1C}">
                          <a14:useLocalDpi xmlns:a14="http://schemas.microsoft.com/office/drawing/2010/main" val="0"/>
                        </a:ext>
                      </a:extLst>
                    </a:blip>
                    <a:srcRect b="3941"/>
                    <a:stretch>
                      <a:fillRect/>
                    </a:stretch>
                  </pic:blipFill>
                  <pic:spPr bwMode="auto">
                    <a:xfrm>
                      <a:off x="0" y="0"/>
                      <a:ext cx="5256000" cy="3117029"/>
                    </a:xfrm>
                    <a:prstGeom prst="rect">
                      <a:avLst/>
                    </a:prstGeom>
                    <a:noFill/>
                  </pic:spPr>
                </pic:pic>
              </a:graphicData>
            </a:graphic>
            <wp14:sizeRelH relativeFrom="margin">
              <wp14:pctWidth>0</wp14:pctWidth>
            </wp14:sizeRelH>
            <wp14:sizeRelV relativeFrom="margin">
              <wp14:pctHeight>0</wp14:pctHeight>
            </wp14:sizeRelV>
          </wp:anchor>
        </w:drawing>
      </w:r>
      <w:r w:rsidR="00640222">
        <w:rPr>
          <w:rFonts w:asciiTheme="majorHAnsi" w:eastAsiaTheme="majorEastAsia" w:hAnsiTheme="majorHAnsi" w:cstheme="majorBidi"/>
          <w:color w:val="243F60" w:themeColor="accent1" w:themeShade="7F"/>
          <w:sz w:val="24"/>
          <w:szCs w:val="24"/>
        </w:rPr>
        <w:t xml:space="preserve"> </w:t>
      </w:r>
      <w:r w:rsidR="00640222">
        <w:br w:type="page"/>
      </w:r>
    </w:p>
    <w:p w:rsidR="00640222" w:rsidRPr="00B957F2" w:rsidRDefault="00640222" w:rsidP="00640222">
      <w:pPr>
        <w:rPr>
          <w:b/>
        </w:rPr>
      </w:pPr>
      <w:r w:rsidRPr="00B957F2">
        <w:rPr>
          <w:b/>
        </w:rPr>
        <w:lastRenderedPageBreak/>
        <w:sym w:font="Wingdings" w:char="F03A"/>
      </w:r>
      <w:r w:rsidRPr="00B957F2">
        <w:rPr>
          <w:b/>
        </w:rPr>
        <w:t xml:space="preserve"> Opgave 20</w:t>
      </w:r>
    </w:p>
    <w:p w:rsidR="00640222" w:rsidRPr="00B957F2" w:rsidRDefault="00640222" w:rsidP="00640222">
      <w:r>
        <w:t>In Vu</w:t>
      </w:r>
      <w:r w:rsidRPr="00B957F2">
        <w:t xml:space="preserve">Stat </w:t>
      </w:r>
      <w:r>
        <w:t>kies je</w:t>
      </w:r>
      <w:r w:rsidRPr="00B957F2">
        <w:t xml:space="preserve"> onder kansrekenen </w:t>
      </w:r>
      <w:r>
        <w:t>voor het B</w:t>
      </w:r>
      <w:r w:rsidRPr="00B957F2">
        <w:t>ord van Galton. Je kunt naspelen hoe balletjes rollen.</w:t>
      </w:r>
    </w:p>
    <w:p w:rsidR="00640222" w:rsidRPr="00B957F2" w:rsidRDefault="00640222" w:rsidP="00640222"/>
    <w:p w:rsidR="00640222" w:rsidRDefault="00640222" w:rsidP="00640222">
      <w:r>
        <w:t xml:space="preserve">Voor </w:t>
      </w:r>
      <w:r w:rsidR="00F74DA9">
        <w:t>1</w:t>
      </w:r>
      <w:r w:rsidRPr="00B957F2">
        <w:t xml:space="preserve"> balletje is vooraf niet te voorspellen hoe het zal rollen en in we</w:t>
      </w:r>
      <w:r w:rsidR="00F74DA9">
        <w:t>lk bakje het terecht zal komen.</w:t>
      </w:r>
      <w:r w:rsidR="00F74DA9">
        <w:br/>
      </w:r>
      <w:r w:rsidRPr="00B957F2">
        <w:t>Als we heel veel balletjes er doorheen laten rollen</w:t>
      </w:r>
      <w:r>
        <w:t>,</w:t>
      </w:r>
      <w:r w:rsidRPr="00B957F2">
        <w:t xml:space="preserve"> kunnen we echter wel iets zeggen over de verdeling van alle balletje</w:t>
      </w:r>
      <w:r>
        <w:t>s over de verschillende bakjes.</w:t>
      </w:r>
    </w:p>
    <w:p w:rsidR="00640222" w:rsidRDefault="00640222" w:rsidP="00640222">
      <w:r w:rsidRPr="00B957F2">
        <w:t>Experimenteer enkele keren en leg uit waarom je vaak de (bijna</w:t>
      </w:r>
      <w:r>
        <w:t>) klokvormige verdeling krijgt.</w:t>
      </w:r>
    </w:p>
    <w:p w:rsidR="00640222" w:rsidRPr="00B957F2" w:rsidRDefault="00640222" w:rsidP="00640222"/>
    <w:p w:rsidR="00640222" w:rsidRDefault="00640222" w:rsidP="00640222">
      <w:r>
        <w:rPr>
          <w:noProof/>
        </w:rPr>
        <w:drawing>
          <wp:anchor distT="0" distB="0" distL="114300" distR="114300" simplePos="0" relativeHeight="251687936" behindDoc="0" locked="0" layoutInCell="1" allowOverlap="1" wp14:anchorId="35269911" wp14:editId="24CAED3B">
            <wp:simplePos x="0" y="0"/>
            <wp:positionH relativeFrom="margin">
              <wp:align>center</wp:align>
            </wp:positionH>
            <wp:positionV relativeFrom="paragraph">
              <wp:posOffset>5080</wp:posOffset>
            </wp:positionV>
            <wp:extent cx="5398135" cy="2395855"/>
            <wp:effectExtent l="19050" t="0" r="0" b="0"/>
            <wp:wrapTopAndBottom/>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98135" cy="2395855"/>
                    </a:xfrm>
                    <a:prstGeom prst="rect">
                      <a:avLst/>
                    </a:prstGeom>
                    <a:noFill/>
                  </pic:spPr>
                </pic:pic>
              </a:graphicData>
            </a:graphic>
          </wp:anchor>
        </w:drawing>
      </w:r>
    </w:p>
    <w:p w:rsidR="00640222" w:rsidRPr="00B957F2" w:rsidRDefault="00640222" w:rsidP="00640222">
      <w:r>
        <w:rPr>
          <w:noProof/>
        </w:rPr>
        <mc:AlternateContent>
          <mc:Choice Requires="wps">
            <w:drawing>
              <wp:anchor distT="0" distB="0" distL="114300" distR="114300" simplePos="0" relativeHeight="251737088" behindDoc="0" locked="0" layoutInCell="1" allowOverlap="1" wp14:anchorId="17FBB1EC" wp14:editId="2DE57B22">
                <wp:simplePos x="0" y="0"/>
                <wp:positionH relativeFrom="margin">
                  <wp:posOffset>-48895</wp:posOffset>
                </wp:positionH>
                <wp:positionV relativeFrom="paragraph">
                  <wp:posOffset>252095</wp:posOffset>
                </wp:positionV>
                <wp:extent cx="5400040" cy="2303780"/>
                <wp:effectExtent l="5080" t="6985" r="5080" b="13335"/>
                <wp:wrapTopAndBottom/>
                <wp:docPr id="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303780"/>
                        </a:xfrm>
                        <a:prstGeom prst="rect">
                          <a:avLst/>
                        </a:prstGeom>
                        <a:solidFill>
                          <a:srgbClr val="DAEEF3"/>
                        </a:solidFill>
                        <a:ln w="9525">
                          <a:solidFill>
                            <a:srgbClr val="000000"/>
                          </a:solidFill>
                          <a:miter lim="800000"/>
                          <a:headEnd/>
                          <a:tailEnd/>
                        </a:ln>
                      </wps:spPr>
                      <wps:txbx>
                        <w:txbxContent>
                          <w:p w:rsidR="002247A3" w:rsidRDefault="002247A3" w:rsidP="00640222">
                            <w:pPr>
                              <w:pStyle w:val="Kop3"/>
                            </w:pPr>
                            <w:bookmarkStart w:id="108" w:name="_Toc428362887"/>
                            <w:bookmarkStart w:id="109" w:name="_Toc428363187"/>
                            <w:r w:rsidRPr="00B957F2">
                              <w:t>Om te onthouden</w:t>
                            </w:r>
                            <w:bookmarkEnd w:id="108"/>
                            <w:bookmarkEnd w:id="109"/>
                          </w:p>
                          <w:p w:rsidR="002247A3" w:rsidRPr="00B957F2" w:rsidRDefault="002247A3" w:rsidP="00640222">
                            <w:r w:rsidRPr="00B957F2">
                              <w:t>Als de steekproefomvang klein is</w:t>
                            </w:r>
                            <w:r>
                              <w:t>,</w:t>
                            </w:r>
                            <w:r w:rsidRPr="00B957F2">
                              <w:t xml:space="preserve"> zal een staafdiagram van het steekproefgemiddelde of steekproefproportie niet klokvormig zijn</w:t>
                            </w:r>
                            <w:r>
                              <w:t>.</w:t>
                            </w:r>
                            <w:r>
                              <w:br/>
                              <w:t>M</w:t>
                            </w:r>
                            <w:r w:rsidRPr="00B957F2">
                              <w:t>aar als de steekproefomvang groot is</w:t>
                            </w:r>
                            <w:r>
                              <w:t>,</w:t>
                            </w:r>
                            <w:r w:rsidRPr="00B957F2">
                              <w:t xml:space="preserve"> dan zal een staafdiagram van het steekproefgemiddelde of steekproefproportie wel (bij benadering) klokvormig zijn.</w:t>
                            </w:r>
                          </w:p>
                          <w:p w:rsidR="002247A3" w:rsidRPr="00B957F2" w:rsidRDefault="002247A3" w:rsidP="00640222"/>
                          <w:p w:rsidR="002247A3" w:rsidRPr="002E2810" w:rsidRDefault="002247A3" w:rsidP="00640222">
                            <w:pPr>
                              <w:rPr>
                                <w:b/>
                              </w:rPr>
                            </w:pPr>
                            <w:r w:rsidRPr="008E2B4F">
                              <w:rPr>
                                <w:b/>
                              </w:rPr>
                              <w:t>Conclusie</w:t>
                            </w:r>
                          </w:p>
                          <w:p w:rsidR="002247A3" w:rsidRPr="00B957F2" w:rsidRDefault="002247A3" w:rsidP="00640222">
                            <w:r w:rsidRPr="00B957F2">
                              <w:t xml:space="preserve">Steekproeven </w:t>
                            </w:r>
                            <w:r>
                              <w:t xml:space="preserve">(of simulaties) </w:t>
                            </w:r>
                            <w:r w:rsidRPr="00B957F2">
                              <w:t xml:space="preserve">uit een populatie geven niet altijd klokvormige staafdiagrammen. Wel krijgen we een klokvormig staafdiagram als we bij </w:t>
                            </w:r>
                            <w:r>
                              <w:t xml:space="preserve">een </w:t>
                            </w:r>
                            <w:r w:rsidRPr="00B957F2">
                              <w:t xml:space="preserve">grote steekproefomvang </w:t>
                            </w:r>
                            <w:r>
                              <w:t xml:space="preserve">kijken </w:t>
                            </w:r>
                            <w:r w:rsidRPr="00B957F2">
                              <w:t>naar het steekproefgemiddelde (of steekproefproportie</w:t>
                            </w:r>
                            <w:r>
                              <w:t>)</w:t>
                            </w:r>
                            <w:r w:rsidRPr="00B957F2">
                              <w:t>.</w:t>
                            </w:r>
                            <w:r>
                              <w:br/>
                            </w:r>
                            <w:r w:rsidRPr="00B957F2">
                              <w:t xml:space="preserve">Als een variabele van een populatie al klokvormig verdeeld is, dan </w:t>
                            </w:r>
                            <w:r>
                              <w:t>geeft</w:t>
                            </w:r>
                            <w:r w:rsidRPr="00B957F2">
                              <w:t xml:space="preserve"> ook bij een kleine steekproef het steekproefgemiddelde een klokvormig staafdiagram.</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BB1EC" id="Text Box 54" o:spid="_x0000_s1069" type="#_x0000_t202" style="position:absolute;margin-left:-3.85pt;margin-top:19.85pt;width:425.2pt;height:181.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" fillcolor="#daeef3">
                <v:textbox>
                  <w:txbxContent>
                    <w:p w:rsidR="002247A3" w:rsidRDefault="002247A3" w:rsidP="00640222">
                      <w:pPr>
                        <w:pStyle w:val="Kop3"/>
                      </w:pPr>
                      <w:bookmarkStart w:id="110" w:name="_Toc428362887"/>
                      <w:bookmarkStart w:id="111" w:name="_Toc428363187"/>
                      <w:r w:rsidRPr="00B957F2">
                        <w:t>Om te onthouden</w:t>
                      </w:r>
                      <w:bookmarkEnd w:id="110"/>
                      <w:bookmarkEnd w:id="111"/>
                    </w:p>
                    <w:p w:rsidR="002247A3" w:rsidRPr="00B957F2" w:rsidRDefault="002247A3" w:rsidP="00640222">
                      <w:r w:rsidRPr="00B957F2">
                        <w:t>Als de steekproefomvang klein is</w:t>
                      </w:r>
                      <w:r>
                        <w:t>,</w:t>
                      </w:r>
                      <w:r w:rsidRPr="00B957F2">
                        <w:t xml:space="preserve"> zal een staafdiagram van het steekproefgemiddelde of steekproefproportie niet klokvormig zijn</w:t>
                      </w:r>
                      <w:r>
                        <w:t>.</w:t>
                      </w:r>
                      <w:r>
                        <w:br/>
                        <w:t>M</w:t>
                      </w:r>
                      <w:r w:rsidRPr="00B957F2">
                        <w:t>aar als de steekproefomvang groot is</w:t>
                      </w:r>
                      <w:r>
                        <w:t>,</w:t>
                      </w:r>
                      <w:r w:rsidRPr="00B957F2">
                        <w:t xml:space="preserve"> dan zal een staafdiagram van het steekproefgemiddelde of steekproefproportie wel (bij benadering) klokvormig zijn.</w:t>
                      </w:r>
                    </w:p>
                    <w:p w:rsidR="002247A3" w:rsidRPr="00B957F2" w:rsidRDefault="002247A3" w:rsidP="00640222"/>
                    <w:p w:rsidR="002247A3" w:rsidRPr="002E2810" w:rsidRDefault="002247A3" w:rsidP="00640222">
                      <w:pPr>
                        <w:rPr>
                          <w:b/>
                        </w:rPr>
                      </w:pPr>
                      <w:r w:rsidRPr="008E2B4F">
                        <w:rPr>
                          <w:b/>
                        </w:rPr>
                        <w:t>Conclusie</w:t>
                      </w:r>
                    </w:p>
                    <w:p w:rsidR="002247A3" w:rsidRPr="00B957F2" w:rsidRDefault="002247A3" w:rsidP="00640222">
                      <w:r w:rsidRPr="00B957F2">
                        <w:t xml:space="preserve">Steekproeven </w:t>
                      </w:r>
                      <w:r>
                        <w:t xml:space="preserve">(of simulaties) </w:t>
                      </w:r>
                      <w:r w:rsidRPr="00B957F2">
                        <w:t xml:space="preserve">uit een populatie geven niet altijd klokvormige staafdiagrammen. Wel krijgen we een klokvormig staafdiagram als we bij </w:t>
                      </w:r>
                      <w:r>
                        <w:t xml:space="preserve">een </w:t>
                      </w:r>
                      <w:r w:rsidRPr="00B957F2">
                        <w:t xml:space="preserve">grote steekproefomvang </w:t>
                      </w:r>
                      <w:r>
                        <w:t xml:space="preserve">kijken </w:t>
                      </w:r>
                      <w:r w:rsidRPr="00B957F2">
                        <w:t>naar het steekproefgemiddelde (of steekproefproportie</w:t>
                      </w:r>
                      <w:r>
                        <w:t>)</w:t>
                      </w:r>
                      <w:r w:rsidRPr="00B957F2">
                        <w:t>.</w:t>
                      </w:r>
                      <w:r>
                        <w:br/>
                      </w:r>
                      <w:r w:rsidRPr="00B957F2">
                        <w:t xml:space="preserve">Als een variabele van een populatie al klokvormig verdeeld is, dan </w:t>
                      </w:r>
                      <w:r>
                        <w:t>geeft</w:t>
                      </w:r>
                      <w:r w:rsidRPr="00B957F2">
                        <w:t xml:space="preserve"> ook bij een kleine steekproef het steekproefgemiddelde een klokvormig staafdiagram.</w:t>
                      </w:r>
                    </w:p>
                    <w:p w:rsidR="002247A3" w:rsidRDefault="002247A3" w:rsidP="00640222"/>
                  </w:txbxContent>
                </v:textbox>
                <w10:wrap type="topAndBottom" anchorx="margin"/>
              </v:shape>
            </w:pict>
          </mc:Fallback>
        </mc:AlternateContent>
      </w:r>
    </w:p>
    <w:p w:rsidR="00640222" w:rsidRDefault="00640222" w:rsidP="00640222">
      <w:pPr>
        <w:overflowPunct/>
        <w:autoSpaceDE/>
        <w:autoSpaceDN/>
        <w:adjustRightInd/>
        <w:spacing w:line="240" w:lineRule="auto"/>
        <w:textAlignment w:val="auto"/>
        <w:rPr>
          <w:rFonts w:asciiTheme="majorHAnsi" w:eastAsiaTheme="majorEastAsia" w:hAnsiTheme="majorHAnsi" w:cstheme="majorBidi"/>
          <w:color w:val="243F60" w:themeColor="accent1" w:themeShade="7F"/>
          <w:sz w:val="24"/>
          <w:szCs w:val="24"/>
        </w:rPr>
      </w:pPr>
      <w:r>
        <w:br w:type="page"/>
      </w:r>
    </w:p>
    <w:p w:rsidR="00640222" w:rsidRDefault="00640222" w:rsidP="00640222">
      <w:pPr>
        <w:pStyle w:val="Kop3"/>
      </w:pPr>
      <w:bookmarkStart w:id="112" w:name="_Toc428362888"/>
      <w:r>
        <w:lastRenderedPageBreak/>
        <w:t>Geïntegreerd oefenen</w:t>
      </w:r>
      <w:bookmarkEnd w:id="112"/>
    </w:p>
    <w:p w:rsidR="00640222" w:rsidRPr="00B957F2" w:rsidRDefault="00640222" w:rsidP="00640222"/>
    <w:p w:rsidR="00640222" w:rsidRPr="00B957F2" w:rsidRDefault="00640222" w:rsidP="00640222">
      <w:r w:rsidRPr="00B957F2">
        <w:rPr>
          <w:b/>
        </w:rPr>
        <w:t>Opgave 21</w:t>
      </w:r>
    </w:p>
    <w:p w:rsidR="00640222" w:rsidRPr="00B957F2" w:rsidRDefault="00640222" w:rsidP="00640222">
      <w:r>
        <w:t>Vanaf 1848 hou</w:t>
      </w:r>
      <w:r w:rsidRPr="00B957F2">
        <w:t>den</w:t>
      </w:r>
      <w:r>
        <w:t xml:space="preserve"> we</w:t>
      </w:r>
      <w:r w:rsidRPr="00B957F2">
        <w:t xml:space="preserve"> in Nederland allerlei gegevens bij over het weer</w:t>
      </w:r>
      <w:r>
        <w:t>. Gemiddeld valt er in D</w:t>
      </w:r>
      <w:r w:rsidRPr="00B957F2">
        <w:t xml:space="preserve">e Bilt jaarlijks 780 mm neerslag. Als we een plaatje tekenen van de jaarlijkse neerslag, waarom zal dat er dan </w:t>
      </w:r>
      <w:r w:rsidR="00F74DA9" w:rsidRPr="00F74DA9">
        <w:t>NIET</w:t>
      </w:r>
      <w:r w:rsidR="00F74DA9" w:rsidRPr="00B957F2">
        <w:t xml:space="preserve"> </w:t>
      </w:r>
      <w:r w:rsidRPr="00B957F2">
        <w:t>uitzien al</w:t>
      </w:r>
      <w:r>
        <w:t>s een van de volgende voorbeelden?</w:t>
      </w:r>
    </w:p>
    <w:p w:rsidR="00640222" w:rsidRPr="00B957F2" w:rsidRDefault="00640222" w:rsidP="00640222"/>
    <w:p w:rsidR="00640222" w:rsidRPr="00B957F2" w:rsidRDefault="00640222" w:rsidP="00640222">
      <w:r>
        <w:rPr>
          <w:noProof/>
        </w:rPr>
        <w:drawing>
          <wp:anchor distT="0" distB="0" distL="114300" distR="114300" simplePos="0" relativeHeight="251688960" behindDoc="0" locked="0" layoutInCell="1" allowOverlap="1" wp14:anchorId="57B19D5E" wp14:editId="53EF0D11">
            <wp:simplePos x="0" y="0"/>
            <wp:positionH relativeFrom="margin">
              <wp:align>center</wp:align>
            </wp:positionH>
            <wp:positionV relativeFrom="paragraph">
              <wp:posOffset>48743</wp:posOffset>
            </wp:positionV>
            <wp:extent cx="4560248" cy="1978926"/>
            <wp:effectExtent l="19050" t="0" r="0" b="0"/>
            <wp:wrapTopAndBottom/>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60248" cy="1978926"/>
                    </a:xfrm>
                    <a:prstGeom prst="rect">
                      <a:avLst/>
                    </a:prstGeom>
                    <a:noFill/>
                  </pic:spPr>
                </pic:pic>
              </a:graphicData>
            </a:graphic>
          </wp:anchor>
        </w:drawing>
      </w:r>
    </w:p>
    <w:p w:rsidR="00640222" w:rsidRPr="00B957F2" w:rsidRDefault="00640222" w:rsidP="00640222">
      <w:r w:rsidRPr="00B957F2">
        <w:t>En hoe ziet een dergelijk plaatje er dan wel uit?</w:t>
      </w:r>
    </w:p>
    <w:p w:rsidR="00640222" w:rsidRPr="00B957F2" w:rsidRDefault="00640222" w:rsidP="00640222"/>
    <w:p w:rsidR="00640222" w:rsidRDefault="00640222" w:rsidP="00640222">
      <w:pPr>
        <w:rPr>
          <w:b/>
        </w:rPr>
      </w:pPr>
    </w:p>
    <w:p w:rsidR="00640222" w:rsidRPr="00B957F2" w:rsidRDefault="00640222" w:rsidP="00640222">
      <w:r w:rsidRPr="00B957F2">
        <w:rPr>
          <w:b/>
        </w:rPr>
        <w:t>Opgave 22</w:t>
      </w:r>
    </w:p>
    <w:p w:rsidR="00640222" w:rsidRPr="00B957F2" w:rsidRDefault="00640222" w:rsidP="00640222">
      <w:r w:rsidRPr="00B957F2">
        <w:t xml:space="preserve">In welke van de volgende gevallen </w:t>
      </w:r>
      <w:r>
        <w:t>is er sprake</w:t>
      </w:r>
      <w:r w:rsidRPr="00B957F2">
        <w:t xml:space="preserve"> van een klokvormige verdeling?</w:t>
      </w:r>
    </w:p>
    <w:p w:rsidR="00640222" w:rsidRPr="00B957F2" w:rsidRDefault="00640222" w:rsidP="00640222"/>
    <w:p w:rsidR="00640222" w:rsidRPr="00B957F2" w:rsidRDefault="00640222" w:rsidP="0083434D">
      <w:pPr>
        <w:numPr>
          <w:ilvl w:val="0"/>
          <w:numId w:val="13"/>
        </w:numPr>
      </w:pPr>
      <w:r w:rsidRPr="00B957F2">
        <w:t xml:space="preserve">De puntenscore van </w:t>
      </w:r>
      <w:r>
        <w:t>havo</w:t>
      </w:r>
      <w:r w:rsidRPr="00B957F2">
        <w:t xml:space="preserve">leerlingen bij het </w:t>
      </w:r>
      <w:r>
        <w:t>Centraal E</w:t>
      </w:r>
      <w:r w:rsidRPr="00B957F2">
        <w:t>xamen wiskunde A?</w:t>
      </w:r>
    </w:p>
    <w:p w:rsidR="00640222" w:rsidRPr="00B957F2" w:rsidRDefault="00640222" w:rsidP="0083434D">
      <w:pPr>
        <w:numPr>
          <w:ilvl w:val="0"/>
          <w:numId w:val="13"/>
        </w:numPr>
      </w:pPr>
      <w:r w:rsidRPr="00B957F2">
        <w:t>De maximumtemperatuur op 5 augustus in De Bilt over een groot aantal jaren?</w:t>
      </w:r>
    </w:p>
    <w:p w:rsidR="00640222" w:rsidRPr="00B957F2" w:rsidRDefault="00640222" w:rsidP="0083434D">
      <w:pPr>
        <w:numPr>
          <w:ilvl w:val="0"/>
          <w:numId w:val="13"/>
        </w:numPr>
      </w:pPr>
      <w:r w:rsidRPr="00B957F2">
        <w:t>Het IQ (intellige</w:t>
      </w:r>
      <w:r>
        <w:t>ntie</w:t>
      </w:r>
      <w:r w:rsidRPr="00B957F2">
        <w:t>quotiënt) bij een grote groep mensen van dezelfde leeftijd?</w:t>
      </w:r>
    </w:p>
    <w:p w:rsidR="00640222" w:rsidRPr="00B957F2" w:rsidRDefault="00640222" w:rsidP="0083434D">
      <w:pPr>
        <w:numPr>
          <w:ilvl w:val="0"/>
          <w:numId w:val="13"/>
        </w:numPr>
      </w:pPr>
      <w:r>
        <w:t xml:space="preserve">De inkomensverdeling van </w:t>
      </w:r>
      <w:r w:rsidRPr="00B957F2">
        <w:t>Nederlandse huishoudens?</w:t>
      </w:r>
    </w:p>
    <w:p w:rsidR="00640222" w:rsidRPr="00B957F2" w:rsidRDefault="00640222" w:rsidP="0083434D">
      <w:pPr>
        <w:numPr>
          <w:ilvl w:val="0"/>
          <w:numId w:val="13"/>
        </w:numPr>
      </w:pPr>
      <w:r w:rsidRPr="00B957F2">
        <w:t>Het aantal kilometers dat een bepaalde auto rijdt op 1 liter benzine?</w:t>
      </w:r>
    </w:p>
    <w:p w:rsidR="00640222" w:rsidRPr="00B957F2" w:rsidRDefault="00640222" w:rsidP="0083434D">
      <w:pPr>
        <w:numPr>
          <w:ilvl w:val="0"/>
          <w:numId w:val="13"/>
        </w:numPr>
      </w:pPr>
      <w:r>
        <w:t xml:space="preserve">De lengte van </w:t>
      </w:r>
      <w:r w:rsidR="008D4B40">
        <w:t>16-jarige</w:t>
      </w:r>
      <w:r w:rsidRPr="00B957F2">
        <w:t xml:space="preserve"> Nederlanders?</w:t>
      </w:r>
    </w:p>
    <w:p w:rsidR="00640222" w:rsidRPr="00B957F2" w:rsidRDefault="00640222" w:rsidP="0083434D">
      <w:pPr>
        <w:numPr>
          <w:ilvl w:val="0"/>
          <w:numId w:val="13"/>
        </w:numPr>
      </w:pPr>
      <w:r w:rsidRPr="00B957F2">
        <w:t>De vulgewichten van pakken waspoeder?</w:t>
      </w:r>
    </w:p>
    <w:p w:rsidR="00640222" w:rsidRDefault="00640222" w:rsidP="00640222"/>
    <w:p w:rsidR="000A330F" w:rsidRPr="00B957F2" w:rsidRDefault="000A330F" w:rsidP="00640222"/>
    <w:p w:rsidR="00640222" w:rsidRPr="00B957F2" w:rsidRDefault="00640222" w:rsidP="00640222">
      <w:r w:rsidRPr="00B957F2">
        <w:rPr>
          <w:b/>
        </w:rPr>
        <w:t>Opgave 23</w:t>
      </w:r>
    </w:p>
    <w:p w:rsidR="00000E3A" w:rsidRDefault="00640222" w:rsidP="00640222">
      <w:r w:rsidRPr="00B957F2">
        <w:t xml:space="preserve">De lengte van een volwassen vrouw is afhankelijk van heel veel factoren. Stel dat we een </w:t>
      </w:r>
      <w:r>
        <w:t xml:space="preserve">(sterk vereenvoudigd) </w:t>
      </w:r>
      <w:r w:rsidRPr="00B957F2">
        <w:t xml:space="preserve">model kunnen maken. Iedere factor </w:t>
      </w:r>
      <w:r>
        <w:t>heeft</w:t>
      </w:r>
      <w:r w:rsidRPr="00B957F2">
        <w:t xml:space="preserve"> een positieve of negatieve invloed </w:t>
      </w:r>
      <w:r>
        <w:t>op de lengte</w:t>
      </w:r>
      <w:r w:rsidRPr="00B957F2">
        <w:t>. Als een factor positief is</w:t>
      </w:r>
      <w:r>
        <w:t>,</w:t>
      </w:r>
      <w:r w:rsidRPr="00B957F2">
        <w:t xml:space="preserve"> dan stijgt de lengte met 0,2 </w:t>
      </w:r>
      <w:r>
        <w:t xml:space="preserve">centimeter. Als </w:t>
      </w:r>
      <w:r w:rsidRPr="00B957F2">
        <w:t>e</w:t>
      </w:r>
      <w:r>
        <w:t>en</w:t>
      </w:r>
      <w:r w:rsidRPr="00B957F2">
        <w:t xml:space="preserve"> factor negatief is</w:t>
      </w:r>
      <w:r>
        <w:t>,</w:t>
      </w:r>
      <w:r w:rsidRPr="00B957F2">
        <w:t xml:space="preserve"> dan daalt de lengte met 0,2 </w:t>
      </w:r>
      <w:r>
        <w:t>centimeter</w:t>
      </w:r>
      <w:r w:rsidR="00000E3A">
        <w:t>.</w:t>
      </w:r>
    </w:p>
    <w:p w:rsidR="00640222" w:rsidRPr="00B957F2" w:rsidRDefault="00640222" w:rsidP="00640222">
      <w:r w:rsidRPr="00B957F2">
        <w:t xml:space="preserve">Via </w:t>
      </w:r>
      <w:r>
        <w:t>het B</w:t>
      </w:r>
      <w:r w:rsidRPr="00B957F2">
        <w:t xml:space="preserve">ord van Galton </w:t>
      </w:r>
      <w:r>
        <w:t>berekenen</w:t>
      </w:r>
      <w:r w:rsidRPr="00B957F2">
        <w:t xml:space="preserve"> we </w:t>
      </w:r>
      <w:r>
        <w:t xml:space="preserve">hoeveel een vrouw langer of </w:t>
      </w:r>
      <w:r w:rsidRPr="00B957F2">
        <w:t>korter wordt dan gemiddeld. Leg uit dat de lengte van vrouwen dan klokvormig verdeeld zal zijn.</w:t>
      </w:r>
    </w:p>
    <w:p w:rsidR="00640222" w:rsidRPr="00B957F2" w:rsidRDefault="00640222" w:rsidP="00640222"/>
    <w:p w:rsidR="00640222" w:rsidRDefault="00640222" w:rsidP="00640222">
      <w:pPr>
        <w:pStyle w:val="Kop2"/>
      </w:pPr>
      <w:r w:rsidRPr="00B957F2">
        <w:br w:type="page"/>
      </w:r>
      <w:bookmarkStart w:id="113" w:name="_Toc428362889"/>
      <w:r w:rsidR="00522FF0">
        <w:lastRenderedPageBreak/>
        <w:t xml:space="preserve">§ </w:t>
      </w:r>
      <w:r w:rsidRPr="00B957F2">
        <w:t>3.</w:t>
      </w:r>
      <w:r>
        <w:t>5</w:t>
      </w:r>
      <w:r>
        <w:tab/>
        <w:t>N</w:t>
      </w:r>
      <w:r w:rsidRPr="00B957F2">
        <w:t>ormale verdeling</w:t>
      </w:r>
      <w:bookmarkEnd w:id="113"/>
    </w:p>
    <w:p w:rsidR="00640222" w:rsidRPr="00B957F2" w:rsidRDefault="00640222" w:rsidP="00640222"/>
    <w:p w:rsidR="00640222" w:rsidRDefault="00640222" w:rsidP="00640222">
      <w:pPr>
        <w:pStyle w:val="Kop3"/>
      </w:pPr>
      <w:bookmarkStart w:id="114" w:name="_Toc428362890"/>
      <w:r w:rsidRPr="00B957F2">
        <w:t>Introductie</w:t>
      </w:r>
      <w:bookmarkEnd w:id="114"/>
    </w:p>
    <w:p w:rsidR="003E6792" w:rsidRDefault="003E6792" w:rsidP="00640222"/>
    <w:p w:rsidR="00000E3A" w:rsidRDefault="00640222" w:rsidP="00640222">
      <w:r w:rsidRPr="00B957F2">
        <w:t>In de laatste vraag van de vorige paragraaf zagen we dat wanneer een gemeten grootheid op te vatten is als de som van een groot aantal los van elkaar staande factoren</w:t>
      </w:r>
      <w:r>
        <w:t>,</w:t>
      </w:r>
      <w:r w:rsidRPr="00B957F2">
        <w:t xml:space="preserve"> de verdeling van de waarden van die grootheid bij benadering klokvormig is. Deze klokvormige verdeling is symmetrisch om het gemiddelde.</w:t>
      </w:r>
    </w:p>
    <w:p w:rsidR="00640222" w:rsidRPr="00B957F2" w:rsidRDefault="00640222" w:rsidP="00640222">
      <w:r w:rsidRPr="00B957F2">
        <w:t>Een mooi voorbeeld is de verdeling van de lengtes van 5001 vrouwen uit het onderzoek door Freudenthal en Sittig uit 1947 in opdracht van De Bijenkorf. Het doel was het ontwerpen van een maatsysteem voor kleding. Van deze vrouwen werd onder andere d</w:t>
      </w:r>
      <w:r>
        <w:t>e lichaamslengte in centimeters gemeten.</w:t>
      </w:r>
    </w:p>
    <w:p w:rsidR="00640222" w:rsidRPr="00B957F2" w:rsidRDefault="00640222" w:rsidP="00640222">
      <w:r>
        <w:rPr>
          <w:noProof/>
        </w:rPr>
        <w:drawing>
          <wp:anchor distT="0" distB="0" distL="114300" distR="114300" simplePos="0" relativeHeight="251689984" behindDoc="0" locked="0" layoutInCell="1" allowOverlap="1" wp14:anchorId="14D530ED" wp14:editId="51C2AF37">
            <wp:simplePos x="0" y="0"/>
            <wp:positionH relativeFrom="margin">
              <wp:align>center</wp:align>
            </wp:positionH>
            <wp:positionV relativeFrom="paragraph">
              <wp:posOffset>167005</wp:posOffset>
            </wp:positionV>
            <wp:extent cx="5399405" cy="2397760"/>
            <wp:effectExtent l="19050" t="0" r="0" b="0"/>
            <wp:wrapSquare wrapText="bothSides"/>
            <wp:docPr id="221" name="Afbeelding 221" descr="Bijenkorf47Lengte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Bijenkorf47Lengtes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99405" cy="2397760"/>
                    </a:xfrm>
                    <a:prstGeom prst="rect">
                      <a:avLst/>
                    </a:prstGeom>
                    <a:noFill/>
                  </pic:spPr>
                </pic:pic>
              </a:graphicData>
            </a:graphic>
          </wp:anchor>
        </w:drawing>
      </w:r>
    </w:p>
    <w:p w:rsidR="00640222" w:rsidRPr="00B957F2" w:rsidRDefault="00640222" w:rsidP="00640222"/>
    <w:p w:rsidR="00640222" w:rsidRDefault="00640222" w:rsidP="00640222">
      <w:r>
        <w:rPr>
          <w:noProof/>
        </w:rPr>
        <mc:AlternateContent>
          <mc:Choice Requires="wps">
            <w:drawing>
              <wp:anchor distT="0" distB="0" distL="114300" distR="114300" simplePos="0" relativeHeight="251738112" behindDoc="0" locked="0" layoutInCell="1" allowOverlap="1" wp14:anchorId="6EA053E1" wp14:editId="17BED414">
                <wp:simplePos x="0" y="0"/>
                <wp:positionH relativeFrom="margin">
                  <wp:align>center</wp:align>
                </wp:positionH>
                <wp:positionV relativeFrom="paragraph">
                  <wp:posOffset>180975</wp:posOffset>
                </wp:positionV>
                <wp:extent cx="5400040" cy="2112010"/>
                <wp:effectExtent l="8255" t="8890" r="11430" b="12700"/>
                <wp:wrapTopAndBottom/>
                <wp:docPr id="2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11201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115" w:name="_Toc428362891"/>
                            <w:bookmarkStart w:id="116" w:name="_Toc428363191"/>
                            <w:r w:rsidRPr="00B957F2">
                              <w:t>Centrale vraag</w:t>
                            </w:r>
                            <w:bookmarkEnd w:id="115"/>
                            <w:bookmarkEnd w:id="116"/>
                          </w:p>
                          <w:p w:rsidR="002247A3" w:rsidRPr="00B957F2" w:rsidRDefault="002247A3" w:rsidP="00640222">
                            <w:r>
                              <w:t>D</w:t>
                            </w:r>
                            <w:r w:rsidRPr="00B957F2">
                              <w:t xml:space="preserve">e getekende klokvormige grafiek sluit zo goed mogelijk </w:t>
                            </w:r>
                            <w:r>
                              <w:t xml:space="preserve">aan </w:t>
                            </w:r>
                            <w:r w:rsidRPr="00B957F2">
                              <w:t xml:space="preserve">bij het staafdiagram. Met behulp van een frequentietabel is berekend dat de gemiddelde lengte 162 </w:t>
                            </w:r>
                            <w:r>
                              <w:t>centimeter</w:t>
                            </w:r>
                            <w:r w:rsidRPr="00B957F2">
                              <w:t xml:space="preserve"> is en de standaardafwijking 6,5 </w:t>
                            </w:r>
                            <w:r>
                              <w:t>centimeter</w:t>
                            </w:r>
                            <w:r w:rsidRPr="00B957F2">
                              <w:t>. Het gemiddelde kun je in de figuur eenvoudig aangeven, de standaardafwijking zet je</w:t>
                            </w:r>
                            <w:r>
                              <w:t xml:space="preserve"> uit</w:t>
                            </w:r>
                            <w:r w:rsidRPr="00B957F2">
                              <w:t xml:space="preserve"> links en rechts van het gemiddelde.</w:t>
                            </w:r>
                          </w:p>
                          <w:p w:rsidR="002247A3" w:rsidRPr="00B957F2" w:rsidRDefault="002247A3" w:rsidP="00640222">
                            <w:r w:rsidRPr="00B957F2">
                              <w:t>Bedenk voor je verder leest de antwoorden op onderstaande vragen:</w:t>
                            </w:r>
                          </w:p>
                          <w:p w:rsidR="002247A3" w:rsidRPr="00B957F2" w:rsidRDefault="002247A3" w:rsidP="0083434D">
                            <w:pPr>
                              <w:numPr>
                                <w:ilvl w:val="0"/>
                                <w:numId w:val="14"/>
                              </w:numPr>
                            </w:pPr>
                            <w:r w:rsidRPr="00B957F2">
                              <w:t>Waarom is het gebied onder de kromme gelijk aan 1 ofwel 100</w:t>
                            </w:r>
                            <w:r>
                              <w:t xml:space="preserve"> procent</w:t>
                            </w:r>
                            <w:r w:rsidRPr="00B957F2">
                              <w:t>?</w:t>
                            </w:r>
                          </w:p>
                          <w:p w:rsidR="002247A3" w:rsidRPr="00B957F2" w:rsidRDefault="002247A3" w:rsidP="0083434D">
                            <w:pPr>
                              <w:numPr>
                                <w:ilvl w:val="0"/>
                                <w:numId w:val="14"/>
                              </w:numPr>
                            </w:pPr>
                            <w:r w:rsidRPr="00B957F2">
                              <w:t xml:space="preserve">Kijk naar de punten op de kromme die liggen bij de lengten 162 + 6,5 en bij 162 </w:t>
                            </w:r>
                            <w:r>
                              <w:t>-</w:t>
                            </w:r>
                            <w:r w:rsidRPr="00B957F2">
                              <w:t xml:space="preserve"> 6,</w:t>
                            </w:r>
                            <w:r>
                              <w:t>5.</w:t>
                            </w:r>
                            <w:r>
                              <w:br/>
                              <w:t>Waarom noemen we deze</w:t>
                            </w:r>
                            <w:r w:rsidRPr="00B957F2">
                              <w:t xml:space="preserve"> buigpunten?</w:t>
                            </w:r>
                          </w:p>
                          <w:p w:rsidR="002247A3" w:rsidRPr="00B957F2" w:rsidRDefault="002247A3" w:rsidP="0083434D">
                            <w:pPr>
                              <w:numPr>
                                <w:ilvl w:val="0"/>
                                <w:numId w:val="14"/>
                              </w:numPr>
                            </w:pPr>
                            <w:r w:rsidRPr="00B957F2">
                              <w:t xml:space="preserve">Maak een schatting van het percentage vrouwen </w:t>
                            </w:r>
                            <w:r>
                              <w:t>me</w:t>
                            </w:r>
                            <w:r w:rsidRPr="00B957F2">
                              <w:t xml:space="preserve">t een lengte tussen 162 + 6,5 en 162 </w:t>
                            </w:r>
                            <w:r>
                              <w:t>-</w:t>
                            </w:r>
                            <w:r w:rsidRPr="00B957F2">
                              <w:t xml:space="preserve"> 6,5</w:t>
                            </w:r>
                            <w:r>
                              <w:t>.</w:t>
                            </w:r>
                          </w:p>
                          <w:p w:rsidR="002247A3" w:rsidRPr="00B957F2" w:rsidRDefault="002247A3" w:rsidP="0083434D">
                            <w:pPr>
                              <w:numPr>
                                <w:ilvl w:val="0"/>
                                <w:numId w:val="14"/>
                              </w:numPr>
                            </w:pPr>
                            <w:r w:rsidRPr="00B957F2">
                              <w:t xml:space="preserve">Maak een schatting van het percentage vrouwen </w:t>
                            </w:r>
                            <w:r>
                              <w:t>met</w:t>
                            </w:r>
                            <w:r w:rsidRPr="00B957F2">
                              <w:t xml:space="preserve"> een lengte tussen 162 + 13 en bij 162 </w:t>
                            </w:r>
                            <w:r>
                              <w:t>-</w:t>
                            </w:r>
                            <w:r w:rsidRPr="00B957F2">
                              <w:t xml:space="preserve"> 13.</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A053E1" id="Text Box 55" o:spid="_x0000_s1070" type="#_x0000_t202" style="position:absolute;margin-left:0;margin-top:14.25pt;width:425.2pt;height:166.3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" fillcolor="#fdd">
                <v:textbox>
                  <w:txbxContent>
                    <w:p w:rsidR="002247A3" w:rsidRDefault="002247A3" w:rsidP="00640222">
                      <w:pPr>
                        <w:pStyle w:val="Kop3"/>
                      </w:pPr>
                      <w:bookmarkStart w:id="117" w:name="_Toc428362891"/>
                      <w:bookmarkStart w:id="118" w:name="_Toc428363191"/>
                      <w:r w:rsidRPr="00B957F2">
                        <w:t>Centrale vraag</w:t>
                      </w:r>
                      <w:bookmarkEnd w:id="117"/>
                      <w:bookmarkEnd w:id="118"/>
                    </w:p>
                    <w:p w:rsidR="002247A3" w:rsidRPr="00B957F2" w:rsidRDefault="002247A3" w:rsidP="00640222">
                      <w:r>
                        <w:t>D</w:t>
                      </w:r>
                      <w:r w:rsidRPr="00B957F2">
                        <w:t xml:space="preserve">e getekende klokvormige grafiek sluit zo goed mogelijk </w:t>
                      </w:r>
                      <w:r>
                        <w:t xml:space="preserve">aan </w:t>
                      </w:r>
                      <w:r w:rsidRPr="00B957F2">
                        <w:t xml:space="preserve">bij het staafdiagram. Met behulp van een frequentietabel is berekend dat de gemiddelde lengte 162 </w:t>
                      </w:r>
                      <w:r>
                        <w:t>centimeter</w:t>
                      </w:r>
                      <w:r w:rsidRPr="00B957F2">
                        <w:t xml:space="preserve"> is en de standaardafwijking 6,5 </w:t>
                      </w:r>
                      <w:r>
                        <w:t>centimeter</w:t>
                      </w:r>
                      <w:r w:rsidRPr="00B957F2">
                        <w:t>. Het gemiddelde kun je in de figuur eenvoudig aangeven, de standaardafwijking zet je</w:t>
                      </w:r>
                      <w:r>
                        <w:t xml:space="preserve"> uit</w:t>
                      </w:r>
                      <w:r w:rsidRPr="00B957F2">
                        <w:t xml:space="preserve"> links en rechts van het gemiddelde.</w:t>
                      </w:r>
                    </w:p>
                    <w:p w:rsidR="002247A3" w:rsidRPr="00B957F2" w:rsidRDefault="002247A3" w:rsidP="00640222">
                      <w:r w:rsidRPr="00B957F2">
                        <w:t>Bedenk voor je verder leest de antwoorden op onderstaande vragen:</w:t>
                      </w:r>
                    </w:p>
                    <w:p w:rsidR="002247A3" w:rsidRPr="00B957F2" w:rsidRDefault="002247A3" w:rsidP="0083434D">
                      <w:pPr>
                        <w:numPr>
                          <w:ilvl w:val="0"/>
                          <w:numId w:val="14"/>
                        </w:numPr>
                      </w:pPr>
                      <w:r w:rsidRPr="00B957F2">
                        <w:t>Waarom is het gebied onder de kromme gelijk aan 1 ofwel 100</w:t>
                      </w:r>
                      <w:r>
                        <w:t xml:space="preserve"> procent</w:t>
                      </w:r>
                      <w:r w:rsidRPr="00B957F2">
                        <w:t>?</w:t>
                      </w:r>
                    </w:p>
                    <w:p w:rsidR="002247A3" w:rsidRPr="00B957F2" w:rsidRDefault="002247A3" w:rsidP="0083434D">
                      <w:pPr>
                        <w:numPr>
                          <w:ilvl w:val="0"/>
                          <w:numId w:val="14"/>
                        </w:numPr>
                      </w:pPr>
                      <w:r w:rsidRPr="00B957F2">
                        <w:t xml:space="preserve">Kijk naar de punten op de kromme die liggen bij de lengten 162 + 6,5 en bij 162 </w:t>
                      </w:r>
                      <w:r>
                        <w:t>-</w:t>
                      </w:r>
                      <w:r w:rsidRPr="00B957F2">
                        <w:t xml:space="preserve"> 6,</w:t>
                      </w:r>
                      <w:r>
                        <w:t>5.</w:t>
                      </w:r>
                      <w:r>
                        <w:br/>
                        <w:t>Waarom noemen we deze</w:t>
                      </w:r>
                      <w:r w:rsidRPr="00B957F2">
                        <w:t xml:space="preserve"> buigpunten?</w:t>
                      </w:r>
                    </w:p>
                    <w:p w:rsidR="002247A3" w:rsidRPr="00B957F2" w:rsidRDefault="002247A3" w:rsidP="0083434D">
                      <w:pPr>
                        <w:numPr>
                          <w:ilvl w:val="0"/>
                          <w:numId w:val="14"/>
                        </w:numPr>
                      </w:pPr>
                      <w:r w:rsidRPr="00B957F2">
                        <w:t xml:space="preserve">Maak een schatting van het percentage vrouwen </w:t>
                      </w:r>
                      <w:r>
                        <w:t>me</w:t>
                      </w:r>
                      <w:r w:rsidRPr="00B957F2">
                        <w:t xml:space="preserve">t een lengte tussen 162 + 6,5 en 162 </w:t>
                      </w:r>
                      <w:r>
                        <w:t>-</w:t>
                      </w:r>
                      <w:r w:rsidRPr="00B957F2">
                        <w:t xml:space="preserve"> 6,5</w:t>
                      </w:r>
                      <w:r>
                        <w:t>.</w:t>
                      </w:r>
                    </w:p>
                    <w:p w:rsidR="002247A3" w:rsidRPr="00B957F2" w:rsidRDefault="002247A3" w:rsidP="0083434D">
                      <w:pPr>
                        <w:numPr>
                          <w:ilvl w:val="0"/>
                          <w:numId w:val="14"/>
                        </w:numPr>
                      </w:pPr>
                      <w:r w:rsidRPr="00B957F2">
                        <w:t xml:space="preserve">Maak een schatting van het percentage vrouwen </w:t>
                      </w:r>
                      <w:r>
                        <w:t>met</w:t>
                      </w:r>
                      <w:r w:rsidRPr="00B957F2">
                        <w:t xml:space="preserve"> een lengte tussen 162 + 13 en bij 162 </w:t>
                      </w:r>
                      <w:r>
                        <w:t>-</w:t>
                      </w:r>
                      <w:r w:rsidRPr="00B957F2">
                        <w:t xml:space="preserve"> 13.</w:t>
                      </w:r>
                    </w:p>
                    <w:p w:rsidR="002247A3" w:rsidRDefault="002247A3" w:rsidP="00640222"/>
                  </w:txbxContent>
                </v:textbox>
                <w10:wrap type="topAndBottom" anchorx="margin"/>
              </v:shape>
            </w:pict>
          </mc:Fallback>
        </mc:AlternateContent>
      </w:r>
    </w:p>
    <w:p w:rsidR="00640222" w:rsidRPr="00EA6C4B" w:rsidRDefault="00640222" w:rsidP="00640222">
      <w:pPr>
        <w:rPr>
          <w:rStyle w:val="Zwaar"/>
        </w:rPr>
      </w:pPr>
      <w:r w:rsidRPr="00EA6C4B">
        <w:rPr>
          <w:rStyle w:val="Zwaar"/>
        </w:rPr>
        <w:br w:type="page"/>
      </w:r>
      <w:r w:rsidRPr="00EA6C4B">
        <w:rPr>
          <w:rStyle w:val="Zwaar"/>
        </w:rPr>
        <w:lastRenderedPageBreak/>
        <w:t>Normale verdeling</w:t>
      </w:r>
    </w:p>
    <w:p w:rsidR="00640222" w:rsidRPr="00B957F2" w:rsidRDefault="00640222" w:rsidP="00640222">
      <w:r w:rsidRPr="00B957F2">
        <w:t xml:space="preserve">Verdelingen </w:t>
      </w:r>
      <w:r>
        <w:t>met</w:t>
      </w:r>
      <w:r w:rsidRPr="00B957F2">
        <w:t xml:space="preserve"> een dergelijke klokvormige grafiek noemen we </w:t>
      </w:r>
      <w:r w:rsidRPr="00EA6C4B">
        <w:rPr>
          <w:rStyle w:val="Intensievebenadrukking"/>
        </w:rPr>
        <w:t>normale verdelingen</w:t>
      </w:r>
      <w:r w:rsidRPr="00B957F2">
        <w:t xml:space="preserve">. Als het goed is </w:t>
      </w:r>
      <w:r>
        <w:t>kom</w:t>
      </w:r>
      <w:r w:rsidRPr="00B957F2">
        <w:t xml:space="preserve"> je bij </w:t>
      </w:r>
      <w:r>
        <w:t>de vorige vra</w:t>
      </w:r>
      <w:r w:rsidRPr="00B957F2">
        <w:t>g</w:t>
      </w:r>
      <w:r>
        <w:t>en</w:t>
      </w:r>
      <w:r w:rsidRPr="00B957F2">
        <w:t xml:space="preserve"> c en d </w:t>
      </w:r>
      <w:r>
        <w:t>op</w:t>
      </w:r>
      <w:r w:rsidRPr="00B957F2">
        <w:t xml:space="preserve"> antwoorden </w:t>
      </w:r>
      <w:r>
        <w:t>als 68 procent</w:t>
      </w:r>
      <w:r w:rsidRPr="00B957F2">
        <w:t xml:space="preserve"> en 95</w:t>
      </w:r>
      <w:r w:rsidRPr="00997F42">
        <w:t xml:space="preserve"> </w:t>
      </w:r>
      <w:r>
        <w:t>procent</w:t>
      </w:r>
      <w:r w:rsidRPr="00B957F2">
        <w:t>. Dit is een eigenschap van de normale ve</w:t>
      </w:r>
      <w:r>
        <w:t>rdeling: altijd zal 68 procent</w:t>
      </w:r>
      <w:r w:rsidRPr="00B957F2">
        <w:t xml:space="preserve"> van de waarnemingen tussen μ – σ en μ + σ liggen en 95</w:t>
      </w:r>
      <w:r>
        <w:t xml:space="preserve"> procent</w:t>
      </w:r>
      <w:r w:rsidRPr="00B957F2">
        <w:t xml:space="preserve"> van de waarnemingen tus</w:t>
      </w:r>
      <w:r>
        <w:t xml:space="preserve">sen μ – 2σ en μ + 2σ, waarbij μ staat </w:t>
      </w:r>
      <w:r w:rsidRPr="00B957F2">
        <w:t>voor het gemiddelde en σ voor de standaardafwijking. Dit noemen we de vuistr</w:t>
      </w:r>
      <w:r>
        <w:t>egels van de normale verdeling.</w:t>
      </w:r>
    </w:p>
    <w:p w:rsidR="00640222" w:rsidRDefault="00640222" w:rsidP="00640222"/>
    <w:p w:rsidR="00640222" w:rsidRPr="00B957F2" w:rsidRDefault="00640222" w:rsidP="00640222">
      <w:r w:rsidRPr="00B957F2">
        <w:t xml:space="preserve">De grenzen μ – σ  en μ + σ </w:t>
      </w:r>
      <w:r>
        <w:t>vind</w:t>
      </w:r>
      <w:r w:rsidRPr="00B957F2">
        <w:t xml:space="preserve"> je snel in de grafiek van de normale verdeling</w:t>
      </w:r>
      <w:r>
        <w:t>,</w:t>
      </w:r>
      <w:r w:rsidRPr="00B957F2">
        <w:t xml:space="preserve"> omdat de buigpunten snel aan te wijzen zijn. Zie de figuur.</w:t>
      </w:r>
    </w:p>
    <w:p w:rsidR="00640222" w:rsidRPr="00B957F2" w:rsidRDefault="00640222" w:rsidP="00640222"/>
    <w:p w:rsidR="00640222" w:rsidRPr="00B957F2" w:rsidRDefault="00640222" w:rsidP="00640222">
      <w:r>
        <w:rPr>
          <w:noProof/>
        </w:rPr>
        <w:drawing>
          <wp:anchor distT="0" distB="0" distL="114300" distR="114300" simplePos="0" relativeHeight="251661312" behindDoc="0" locked="0" layoutInCell="1" allowOverlap="1" wp14:anchorId="54764E27" wp14:editId="59A11259">
            <wp:simplePos x="0" y="0"/>
            <wp:positionH relativeFrom="margin">
              <wp:align>center</wp:align>
            </wp:positionH>
            <wp:positionV relativeFrom="paragraph">
              <wp:posOffset>10397</wp:posOffset>
            </wp:positionV>
            <wp:extent cx="3720436" cy="1282889"/>
            <wp:effectExtent l="19050" t="0" r="0" b="0"/>
            <wp:wrapTopAndBottom/>
            <wp:docPr id="220" name="Afbeelding 220" descr="ha2013-42-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a2013-42-t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20436" cy="1282889"/>
                    </a:xfrm>
                    <a:prstGeom prst="rect">
                      <a:avLst/>
                    </a:prstGeom>
                    <a:noFill/>
                  </pic:spPr>
                </pic:pic>
              </a:graphicData>
            </a:graphic>
          </wp:anchor>
        </w:drawing>
      </w:r>
    </w:p>
    <w:p w:rsidR="00640222" w:rsidRPr="00B957F2" w:rsidRDefault="00640222" w:rsidP="00640222">
      <w:r w:rsidRPr="00B957F2">
        <w:t xml:space="preserve">Het gemiddelde μ </w:t>
      </w:r>
      <w:r>
        <w:t xml:space="preserve">legt het </w:t>
      </w:r>
      <w:r w:rsidRPr="00B957F2">
        <w:t>midden van de grafiek van een normale verdeling vast</w:t>
      </w:r>
      <w:r>
        <w:t xml:space="preserve">. De </w:t>
      </w:r>
      <w:r w:rsidRPr="00B957F2">
        <w:t xml:space="preserve">standaardafwijking σ </w:t>
      </w:r>
      <w:r>
        <w:t xml:space="preserve">legt de </w:t>
      </w:r>
      <w:r w:rsidRPr="00B957F2">
        <w:t xml:space="preserve">breedte van de grafiek van de normale verdeling </w:t>
      </w:r>
      <w:r>
        <w:t>vast</w:t>
      </w:r>
      <w:r w:rsidRPr="00B957F2">
        <w:t>.</w:t>
      </w:r>
    </w:p>
    <w:p w:rsidR="00640222" w:rsidRPr="00B957F2" w:rsidRDefault="00640222" w:rsidP="00640222"/>
    <w:p w:rsidR="00640222" w:rsidRDefault="00640222" w:rsidP="00640222">
      <w:r>
        <w:rPr>
          <w:noProof/>
        </w:rPr>
        <mc:AlternateContent>
          <mc:Choice Requires="wps">
            <w:drawing>
              <wp:anchor distT="0" distB="0" distL="114300" distR="114300" simplePos="0" relativeHeight="251739136" behindDoc="0" locked="0" layoutInCell="1" allowOverlap="1" wp14:anchorId="1349B48E" wp14:editId="0DA0655C">
                <wp:simplePos x="0" y="0"/>
                <wp:positionH relativeFrom="margin">
                  <wp:align>center</wp:align>
                </wp:positionH>
                <wp:positionV relativeFrom="paragraph">
                  <wp:posOffset>180975</wp:posOffset>
                </wp:positionV>
                <wp:extent cx="5400040" cy="2452370"/>
                <wp:effectExtent l="8255" t="5715" r="11430" b="8890"/>
                <wp:wrapTopAndBottom/>
                <wp:docPr id="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45237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119" w:name="_Toc428362892"/>
                            <w:bookmarkStart w:id="120" w:name="_Toc428363192"/>
                            <w:r>
                              <w:t>Antwoord op centrale vraag</w:t>
                            </w:r>
                            <w:bookmarkEnd w:id="119"/>
                            <w:bookmarkEnd w:id="120"/>
                          </w:p>
                          <w:p w:rsidR="002247A3" w:rsidRPr="00B957F2" w:rsidRDefault="002247A3" w:rsidP="0083434D">
                            <w:pPr>
                              <w:numPr>
                                <w:ilvl w:val="0"/>
                                <w:numId w:val="15"/>
                              </w:numPr>
                            </w:pPr>
                            <w:r w:rsidRPr="00B957F2">
                              <w:t>Het gebied onder de kromme bevat de relatieve frequenties van alle mogelijke lengtes in de groep vrouwen: de som van al die relatieve f</w:t>
                            </w:r>
                            <w:r>
                              <w:t>requenties is 100 procent.</w:t>
                            </w:r>
                          </w:p>
                          <w:p w:rsidR="002247A3" w:rsidRPr="00B957F2" w:rsidRDefault="002247A3" w:rsidP="0083434D">
                            <w:pPr>
                              <w:numPr>
                                <w:ilvl w:val="0"/>
                                <w:numId w:val="15"/>
                              </w:numPr>
                            </w:pPr>
                            <w:r w:rsidRPr="00B957F2">
                              <w:t xml:space="preserve">Bij lengte 162 </w:t>
                            </w:r>
                            <w:r>
                              <w:t>-</w:t>
                            </w:r>
                            <w:r w:rsidRPr="00B957F2">
                              <w:t xml:space="preserve"> 6,5 verandert de stijging van de kromme van toenemend naar afnemend stijgend en bij lengte 162 + 6,5 verandert de daling van de kromme van toenemend naar afnemend dalend. Anders gezegd: tussen deze twee punten zitten de lengtes van de meeste vrouwen bij elkaar: links en rechts ervan bevatten de meer uitzonderlijke lengtes.</w:t>
                            </w:r>
                          </w:p>
                          <w:p w:rsidR="002247A3" w:rsidRPr="00B957F2" w:rsidRDefault="002247A3" w:rsidP="0083434D">
                            <w:pPr>
                              <w:numPr>
                                <w:ilvl w:val="0"/>
                                <w:numId w:val="15"/>
                              </w:numPr>
                            </w:pPr>
                            <w:r w:rsidRPr="00B957F2">
                              <w:t xml:space="preserve">Tussen lengte 155,5 (162 </w:t>
                            </w:r>
                            <w:r>
                              <w:t>-</w:t>
                            </w:r>
                            <w:r w:rsidRPr="00B957F2">
                              <w:t xml:space="preserve"> 6,5) en le</w:t>
                            </w:r>
                            <w:r>
                              <w:t>ngte 168,5 (162 + 6,5) zitten 13</w:t>
                            </w:r>
                            <w:r w:rsidRPr="00B957F2">
                              <w:t xml:space="preserve"> staven. De som van de relatieve frequenties van de </w:t>
                            </w:r>
                            <w:r>
                              <w:t>13</w:t>
                            </w:r>
                            <w:r w:rsidRPr="00B957F2">
                              <w:t xml:space="preserve"> staven is 0,682. Dat betekent dat naar schatting 68</w:t>
                            </w:r>
                            <w:r>
                              <w:t xml:space="preserve"> procent</w:t>
                            </w:r>
                            <w:r w:rsidRPr="00B957F2">
                              <w:t xml:space="preserve"> van de vrouwen een lengte heeft tussen 162 </w:t>
                            </w:r>
                            <w:r>
                              <w:t xml:space="preserve">- </w:t>
                            </w:r>
                            <w:r w:rsidRPr="00B957F2">
                              <w:t>6,5 en 162 + 6,5.</w:t>
                            </w:r>
                          </w:p>
                          <w:p w:rsidR="002247A3" w:rsidRPr="00B957F2" w:rsidRDefault="002247A3" w:rsidP="0083434D">
                            <w:pPr>
                              <w:numPr>
                                <w:ilvl w:val="0"/>
                                <w:numId w:val="15"/>
                              </w:numPr>
                            </w:pPr>
                            <w:r w:rsidRPr="00B957F2">
                              <w:t>Tussen len</w:t>
                            </w:r>
                            <w:r>
                              <w:t>gte 149 (162 - 13) en lengte 17</w:t>
                            </w:r>
                            <w:r w:rsidRPr="00B957F2">
                              <w:t>5 (162 + 13) zitten 13 + 6,5 + 6,5 staven. De som van de relatieve frequenties van deze staven is 0,952. Dat betekent dat naar schatting 95</w:t>
                            </w:r>
                            <w:r>
                              <w:t xml:space="preserve"> procent</w:t>
                            </w:r>
                            <w:r w:rsidRPr="00B957F2">
                              <w:t xml:space="preserve"> van de vrouwen een lengte hee</w:t>
                            </w:r>
                            <w:r>
                              <w:t>ft tussen 162 -</w:t>
                            </w:r>
                            <w:r w:rsidRPr="00B957F2">
                              <w:t xml:space="preserve"> 13 en 162 + 13.</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9B48E" id="Text Box 56" o:spid="_x0000_s1071" type="#_x0000_t202" style="position:absolute;margin-left:0;margin-top:14.25pt;width:425.2pt;height:193.1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" fillcolor="#fdd">
                <v:textbox>
                  <w:txbxContent>
                    <w:p w:rsidR="002247A3" w:rsidRDefault="002247A3" w:rsidP="00640222">
                      <w:pPr>
                        <w:pStyle w:val="Kop3"/>
                      </w:pPr>
                      <w:bookmarkStart w:id="121" w:name="_Toc428362892"/>
                      <w:bookmarkStart w:id="122" w:name="_Toc428363192"/>
                      <w:r>
                        <w:t>Antwoord op centrale vraag</w:t>
                      </w:r>
                      <w:bookmarkEnd w:id="121"/>
                      <w:bookmarkEnd w:id="122"/>
                    </w:p>
                    <w:p w:rsidR="002247A3" w:rsidRPr="00B957F2" w:rsidRDefault="002247A3" w:rsidP="0083434D">
                      <w:pPr>
                        <w:numPr>
                          <w:ilvl w:val="0"/>
                          <w:numId w:val="15"/>
                        </w:numPr>
                      </w:pPr>
                      <w:r w:rsidRPr="00B957F2">
                        <w:t>Het gebied onder de kromme bevat de relatieve frequenties van alle mogelijke lengtes in de groep vrouwen: de som van al die relatieve f</w:t>
                      </w:r>
                      <w:r>
                        <w:t>requenties is 100 procent.</w:t>
                      </w:r>
                    </w:p>
                    <w:p w:rsidR="002247A3" w:rsidRPr="00B957F2" w:rsidRDefault="002247A3" w:rsidP="0083434D">
                      <w:pPr>
                        <w:numPr>
                          <w:ilvl w:val="0"/>
                          <w:numId w:val="15"/>
                        </w:numPr>
                      </w:pPr>
                      <w:r w:rsidRPr="00B957F2">
                        <w:t xml:space="preserve">Bij lengte 162 </w:t>
                      </w:r>
                      <w:r>
                        <w:t>-</w:t>
                      </w:r>
                      <w:r w:rsidRPr="00B957F2">
                        <w:t xml:space="preserve"> 6,5 verandert de stijging van de kromme van toenemend naar afnemend stijgend en bij lengte 162 + 6,5 verandert de daling van de kromme van toenemend naar afnemend dalend. Anders gezegd: tussen deze twee punten zitten de lengtes van de meeste vrouwen bij elkaar: links en rechts ervan bevatten de meer uitzonderlijke lengtes.</w:t>
                      </w:r>
                    </w:p>
                    <w:p w:rsidR="002247A3" w:rsidRPr="00B957F2" w:rsidRDefault="002247A3" w:rsidP="0083434D">
                      <w:pPr>
                        <w:numPr>
                          <w:ilvl w:val="0"/>
                          <w:numId w:val="15"/>
                        </w:numPr>
                      </w:pPr>
                      <w:r w:rsidRPr="00B957F2">
                        <w:t xml:space="preserve">Tussen lengte 155,5 (162 </w:t>
                      </w:r>
                      <w:r>
                        <w:t>-</w:t>
                      </w:r>
                      <w:r w:rsidRPr="00B957F2">
                        <w:t xml:space="preserve"> 6,5) en le</w:t>
                      </w:r>
                      <w:r>
                        <w:t>ngte 168,5 (162 + 6,5) zitten 13</w:t>
                      </w:r>
                      <w:r w:rsidRPr="00B957F2">
                        <w:t xml:space="preserve"> staven. De som van de relatieve frequenties van de </w:t>
                      </w:r>
                      <w:r>
                        <w:t>13</w:t>
                      </w:r>
                      <w:r w:rsidRPr="00B957F2">
                        <w:t xml:space="preserve"> staven is 0,682. Dat betekent dat naar schatting 68</w:t>
                      </w:r>
                      <w:r>
                        <w:t xml:space="preserve"> procent</w:t>
                      </w:r>
                      <w:r w:rsidRPr="00B957F2">
                        <w:t xml:space="preserve"> van de vrouwen een lengte heeft tussen 162 </w:t>
                      </w:r>
                      <w:r>
                        <w:t xml:space="preserve">- </w:t>
                      </w:r>
                      <w:r w:rsidRPr="00B957F2">
                        <w:t>6,5 en 162 + 6,5.</w:t>
                      </w:r>
                    </w:p>
                    <w:p w:rsidR="002247A3" w:rsidRPr="00B957F2" w:rsidRDefault="002247A3" w:rsidP="0083434D">
                      <w:pPr>
                        <w:numPr>
                          <w:ilvl w:val="0"/>
                          <w:numId w:val="15"/>
                        </w:numPr>
                      </w:pPr>
                      <w:r w:rsidRPr="00B957F2">
                        <w:t>Tussen len</w:t>
                      </w:r>
                      <w:r>
                        <w:t>gte 149 (162 - 13) en lengte 17</w:t>
                      </w:r>
                      <w:r w:rsidRPr="00B957F2">
                        <w:t>5 (162 + 13) zitten 13 + 6,5 + 6,5 staven. De som van de relatieve frequenties van deze staven is 0,952. Dat betekent dat naar schatting 95</w:t>
                      </w:r>
                      <w:r>
                        <w:t xml:space="preserve"> procent</w:t>
                      </w:r>
                      <w:r w:rsidRPr="00B957F2">
                        <w:t xml:space="preserve"> van de vrouwen een lengte hee</w:t>
                      </w:r>
                      <w:r>
                        <w:t>ft tussen 162 -</w:t>
                      </w:r>
                      <w:r w:rsidRPr="00B957F2">
                        <w:t xml:space="preserve"> 13 en 162 + 13.</w:t>
                      </w:r>
                    </w:p>
                    <w:p w:rsidR="002247A3" w:rsidRDefault="002247A3" w:rsidP="00640222"/>
                  </w:txbxContent>
                </v:textbox>
                <w10:wrap type="topAndBottom" anchorx="margin"/>
              </v:shape>
            </w:pict>
          </mc:Fallback>
        </mc:AlternateContent>
      </w:r>
    </w:p>
    <w:p w:rsidR="00640222" w:rsidRDefault="00640222" w:rsidP="00640222">
      <w:pPr>
        <w:pStyle w:val="Kop3"/>
      </w:pPr>
      <w:r w:rsidRPr="00B957F2">
        <w:br w:type="page"/>
      </w:r>
      <w:bookmarkStart w:id="123" w:name="_Toc428362893"/>
      <w:r w:rsidRPr="00B957F2">
        <w:lastRenderedPageBreak/>
        <w:t>Oefenen</w:t>
      </w:r>
      <w:bookmarkEnd w:id="123"/>
    </w:p>
    <w:p w:rsidR="00640222" w:rsidRPr="00B957F2" w:rsidRDefault="00640222" w:rsidP="00640222"/>
    <w:p w:rsidR="00640222" w:rsidRPr="00B957F2" w:rsidRDefault="00640222" w:rsidP="00640222">
      <w:pPr>
        <w:rPr>
          <w:b/>
        </w:rPr>
      </w:pPr>
      <w:r w:rsidRPr="00B957F2">
        <w:rPr>
          <w:b/>
        </w:rPr>
        <w:t>Opgave 24</w:t>
      </w:r>
    </w:p>
    <w:p w:rsidR="00640222" w:rsidRDefault="00640222" w:rsidP="00640222">
      <w:r w:rsidRPr="00B957F2">
        <w:t>In 2009 werden in Nederland ruim 180</w:t>
      </w:r>
      <w:r>
        <w:t>.</w:t>
      </w:r>
      <w:r w:rsidRPr="00B957F2">
        <w:t xml:space="preserve">000 kinderen geboren. Hieronder zie je gegevens over de leeftijd van de moeders. </w:t>
      </w:r>
      <w:r>
        <w:t>Er is</w:t>
      </w:r>
      <w:r w:rsidRPr="00B957F2">
        <w:t xml:space="preserve"> (bij benadering) sp</w:t>
      </w:r>
      <w:r>
        <w:t>rake van een normale verdeling.</w:t>
      </w:r>
    </w:p>
    <w:p w:rsidR="00640222" w:rsidRPr="00B957F2" w:rsidRDefault="00640222" w:rsidP="00640222"/>
    <w:p w:rsidR="00640222" w:rsidRPr="00B957F2" w:rsidRDefault="00640222" w:rsidP="00640222">
      <w:r>
        <w:rPr>
          <w:noProof/>
        </w:rPr>
        <w:drawing>
          <wp:anchor distT="0" distB="0" distL="114300" distR="114300" simplePos="0" relativeHeight="251710464" behindDoc="0" locked="0" layoutInCell="1" allowOverlap="1" wp14:anchorId="5D5D2F9F" wp14:editId="5AF8BF40">
            <wp:simplePos x="0" y="0"/>
            <wp:positionH relativeFrom="margin">
              <wp:align>center</wp:align>
            </wp:positionH>
            <wp:positionV relativeFrom="paragraph">
              <wp:posOffset>635</wp:posOffset>
            </wp:positionV>
            <wp:extent cx="5760000" cy="4615522"/>
            <wp:effectExtent l="0" t="0" r="0" b="0"/>
            <wp:wrapTopAndBottom/>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00" cy="46155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222" w:rsidRPr="00B957F2" w:rsidRDefault="00640222" w:rsidP="0083434D">
      <w:pPr>
        <w:numPr>
          <w:ilvl w:val="0"/>
          <w:numId w:val="16"/>
        </w:numPr>
      </w:pPr>
      <w:r w:rsidRPr="00B957F2">
        <w:t xml:space="preserve">Lees in </w:t>
      </w:r>
      <w:r>
        <w:t xml:space="preserve">de </w:t>
      </w:r>
      <w:r w:rsidRPr="00B957F2">
        <w:t xml:space="preserve">tabel </w:t>
      </w:r>
      <w:r>
        <w:t>en</w:t>
      </w:r>
      <w:r w:rsidRPr="00B957F2">
        <w:t xml:space="preserve"> in de figuur af hoeveel procent van de vrouwen jonger is dan 25 jaar.</w:t>
      </w:r>
    </w:p>
    <w:p w:rsidR="00640222" w:rsidRPr="00B957F2" w:rsidRDefault="00640222" w:rsidP="0083434D">
      <w:pPr>
        <w:numPr>
          <w:ilvl w:val="0"/>
          <w:numId w:val="16"/>
        </w:numPr>
      </w:pPr>
      <w:r w:rsidRPr="00B957F2">
        <w:t xml:space="preserve">Lees in de figuur </w:t>
      </w:r>
      <w:r>
        <w:t xml:space="preserve">af </w:t>
      </w:r>
      <w:r w:rsidRPr="00B957F2">
        <w:t>hoeveel procent van de vrouwen ouder is dan 40 jaar.</w:t>
      </w:r>
    </w:p>
    <w:p w:rsidR="00640222" w:rsidRPr="00B957F2" w:rsidRDefault="00640222" w:rsidP="00640222"/>
    <w:p w:rsidR="00640222" w:rsidRPr="00B957F2" w:rsidRDefault="00640222" w:rsidP="00640222">
      <w:r>
        <w:t xml:space="preserve">In de figuur </w:t>
      </w:r>
      <w:r w:rsidRPr="00B957F2">
        <w:t>s</w:t>
      </w:r>
      <w:r>
        <w:t>taat</w:t>
      </w:r>
      <w:r w:rsidRPr="00B957F2">
        <w:t xml:space="preserve"> het gemiddelde en de standaardafwijking van de leeftijden van de vrouwen.</w:t>
      </w:r>
    </w:p>
    <w:p w:rsidR="00640222" w:rsidRPr="00B957F2" w:rsidRDefault="00640222" w:rsidP="0083434D">
      <w:pPr>
        <w:numPr>
          <w:ilvl w:val="0"/>
          <w:numId w:val="16"/>
        </w:numPr>
      </w:pPr>
      <w:r w:rsidRPr="00B957F2">
        <w:t>Lees af hoeveel procent van de vrouwen een leeftijd</w:t>
      </w:r>
      <w:r w:rsidR="00207C3D">
        <w:t xml:space="preserve"> heeft tussen μ – σ en μ + σ en</w:t>
      </w:r>
      <w:r w:rsidR="00207C3D">
        <w:br/>
      </w:r>
      <w:r w:rsidRPr="00B957F2">
        <w:t>tussen μ – 2σ en μ + 2σ.</w:t>
      </w:r>
    </w:p>
    <w:p w:rsidR="00640222" w:rsidRPr="00B957F2" w:rsidRDefault="00640222" w:rsidP="00640222">
      <w:pPr>
        <w:rPr>
          <w:i/>
        </w:rPr>
      </w:pPr>
    </w:p>
    <w:p w:rsidR="00640222" w:rsidRPr="00B957F2" w:rsidRDefault="00640222" w:rsidP="00640222">
      <w:pPr>
        <w:rPr>
          <w:b/>
        </w:rPr>
      </w:pPr>
      <w:r w:rsidRPr="00B957F2">
        <w:rPr>
          <w:b/>
        </w:rPr>
        <w:br w:type="page"/>
      </w:r>
      <w:r w:rsidRPr="00B957F2">
        <w:rPr>
          <w:b/>
        </w:rPr>
        <w:lastRenderedPageBreak/>
        <w:t>Opgave 25</w:t>
      </w:r>
    </w:p>
    <w:p w:rsidR="00640222" w:rsidRPr="00B957F2" w:rsidRDefault="00640222" w:rsidP="00640222">
      <w:r w:rsidRPr="00B957F2">
        <w:t>De gemiddelde lengte van vrouwen is bij benadering normaal verdeeld. In 1995 was de gemiddelde lengte va</w:t>
      </w:r>
      <w:r>
        <w:t>n de vrouwen in Nederland 170 centimeter</w:t>
      </w:r>
      <w:r w:rsidRPr="00B957F2">
        <w:t xml:space="preserve"> met een standaardafwijking van 6</w:t>
      </w:r>
      <w:r w:rsidRPr="00B957F2">
        <w:rPr>
          <w:i/>
          <w:iCs/>
        </w:rPr>
        <w:t>,</w:t>
      </w:r>
      <w:r w:rsidRPr="00B957F2">
        <w:t xml:space="preserve">5 </w:t>
      </w:r>
      <w:r>
        <w:t>centimeter</w:t>
      </w:r>
      <w:r w:rsidRPr="00B957F2">
        <w:t>.</w:t>
      </w:r>
    </w:p>
    <w:p w:rsidR="00640222" w:rsidRPr="00B957F2" w:rsidRDefault="00640222" w:rsidP="0083434D">
      <w:pPr>
        <w:numPr>
          <w:ilvl w:val="0"/>
          <w:numId w:val="17"/>
        </w:numPr>
      </w:pPr>
      <w:r w:rsidRPr="00B957F2">
        <w:t>Teken hierbij zelf een schets met een klokvormige grafiek met gemiddelde en standaardafwijking.</w:t>
      </w:r>
    </w:p>
    <w:p w:rsidR="00640222" w:rsidRPr="00B957F2" w:rsidRDefault="00640222" w:rsidP="0083434D">
      <w:pPr>
        <w:numPr>
          <w:ilvl w:val="0"/>
          <w:numId w:val="17"/>
        </w:numPr>
      </w:pPr>
      <w:r w:rsidRPr="00B957F2">
        <w:t>Hoeveel procent van de vrouwen had toen een lengte tussen 163</w:t>
      </w:r>
      <w:r w:rsidRPr="00B957F2">
        <w:rPr>
          <w:i/>
          <w:iCs/>
        </w:rPr>
        <w:t>,</w:t>
      </w:r>
      <w:r w:rsidRPr="00B957F2">
        <w:t>5 en 176</w:t>
      </w:r>
      <w:r w:rsidRPr="00B957F2">
        <w:rPr>
          <w:i/>
          <w:iCs/>
        </w:rPr>
        <w:t>,</w:t>
      </w:r>
      <w:r w:rsidRPr="00B957F2">
        <w:t xml:space="preserve">5 </w:t>
      </w:r>
      <w:r>
        <w:t>centimeter</w:t>
      </w:r>
      <w:r w:rsidRPr="00B957F2">
        <w:t>?</w:t>
      </w:r>
    </w:p>
    <w:p w:rsidR="00640222" w:rsidRPr="00B957F2" w:rsidRDefault="00640222" w:rsidP="0083434D">
      <w:pPr>
        <w:numPr>
          <w:ilvl w:val="0"/>
          <w:numId w:val="17"/>
        </w:numPr>
      </w:pPr>
      <w:r w:rsidRPr="00B957F2">
        <w:t xml:space="preserve">Hoeveel procent van de vrouwen was waarschijnlijk kleiner dan 157 </w:t>
      </w:r>
      <w:r>
        <w:t>centimeter</w:t>
      </w:r>
      <w:r w:rsidRPr="00B957F2">
        <w:t>?</w:t>
      </w:r>
    </w:p>
    <w:p w:rsidR="00640222" w:rsidRPr="00B957F2" w:rsidRDefault="00640222" w:rsidP="0083434D">
      <w:pPr>
        <w:numPr>
          <w:ilvl w:val="0"/>
          <w:numId w:val="17"/>
        </w:numPr>
      </w:pPr>
      <w:r w:rsidRPr="00B957F2">
        <w:t xml:space="preserve">Hoeveel procent van de vrouwen was waarschijnlijk kleiner dan 183 </w:t>
      </w:r>
      <w:r>
        <w:t>centimeter</w:t>
      </w:r>
      <w:r w:rsidRPr="00B957F2">
        <w:t>?</w:t>
      </w:r>
    </w:p>
    <w:p w:rsidR="00640222" w:rsidRPr="00B957F2" w:rsidRDefault="00640222" w:rsidP="0083434D">
      <w:pPr>
        <w:numPr>
          <w:ilvl w:val="0"/>
          <w:numId w:val="17"/>
        </w:numPr>
      </w:pPr>
      <w:r w:rsidRPr="00B957F2">
        <w:t>H</w:t>
      </w:r>
      <w:r>
        <w:t>oe groot is de kans dat een will</w:t>
      </w:r>
      <w:r w:rsidRPr="00B957F2">
        <w:t xml:space="preserve">ekeurige vrouw </w:t>
      </w:r>
      <w:r>
        <w:t>langer</w:t>
      </w:r>
      <w:r w:rsidRPr="00B957F2">
        <w:t xml:space="preserve"> is dan 183 </w:t>
      </w:r>
      <w:r>
        <w:t>centimeter</w:t>
      </w:r>
      <w:r w:rsidRPr="00B957F2">
        <w:t>?</w:t>
      </w:r>
    </w:p>
    <w:p w:rsidR="00640222" w:rsidRDefault="00640222" w:rsidP="00640222"/>
    <w:p w:rsidR="00A02551" w:rsidRPr="00B957F2" w:rsidRDefault="00A02551" w:rsidP="00640222"/>
    <w:p w:rsidR="00640222" w:rsidRPr="00B957F2" w:rsidRDefault="00640222" w:rsidP="00640222">
      <w:pPr>
        <w:rPr>
          <w:b/>
        </w:rPr>
      </w:pPr>
      <w:r w:rsidRPr="00B957F2">
        <w:rPr>
          <w:b/>
        </w:rPr>
        <w:t>Opgave 26</w:t>
      </w:r>
    </w:p>
    <w:p w:rsidR="00640222" w:rsidRPr="00B957F2" w:rsidRDefault="00640222" w:rsidP="00640222">
      <w:r w:rsidRPr="00B957F2">
        <w:t>Een maat voor iemands intelligentie is het IQ (intelligentiequotiënt). Dat is de score op een intelligentietest vergeleken met die van leeftijdsgenoten. Het IQ is normaal verdeeld met een gemiddelde van 100 en een standaardafwijking van 15.</w:t>
      </w:r>
    </w:p>
    <w:p w:rsidR="00640222" w:rsidRPr="00B957F2" w:rsidRDefault="00640222" w:rsidP="0083434D">
      <w:pPr>
        <w:numPr>
          <w:ilvl w:val="0"/>
          <w:numId w:val="18"/>
        </w:numPr>
      </w:pPr>
      <w:r w:rsidRPr="00B957F2">
        <w:t>Hoeveel procent van de mensen heeft een IQ tussen 85 en 115?</w:t>
      </w:r>
    </w:p>
    <w:p w:rsidR="00640222" w:rsidRPr="00B957F2" w:rsidRDefault="00640222" w:rsidP="0083434D">
      <w:pPr>
        <w:numPr>
          <w:ilvl w:val="0"/>
          <w:numId w:val="18"/>
        </w:numPr>
      </w:pPr>
      <w:r w:rsidRPr="00B957F2">
        <w:t>Hoeveel procent van de mensen heeft een IQ van meer dan 130?</w:t>
      </w:r>
    </w:p>
    <w:p w:rsidR="00640222" w:rsidRPr="00B957F2" w:rsidRDefault="00640222" w:rsidP="0083434D">
      <w:pPr>
        <w:numPr>
          <w:ilvl w:val="0"/>
          <w:numId w:val="18"/>
        </w:numPr>
      </w:pPr>
      <w:r w:rsidRPr="00B957F2">
        <w:t>Hoe groot is de kans dat het IQ van een willekeurige v</w:t>
      </w:r>
      <w:r>
        <w:t>oorbijganger minder is dan 130?</w:t>
      </w:r>
    </w:p>
    <w:p w:rsidR="00640222" w:rsidRPr="00B957F2" w:rsidRDefault="00640222" w:rsidP="0083434D">
      <w:pPr>
        <w:numPr>
          <w:ilvl w:val="0"/>
          <w:numId w:val="18"/>
        </w:numPr>
      </w:pPr>
      <w:r w:rsidRPr="00B957F2">
        <w:t>Met welk IQ be</w:t>
      </w:r>
      <w:r>
        <w:t>hoor je tot de mensen die de 16 procent</w:t>
      </w:r>
      <w:r w:rsidRPr="00B957F2">
        <w:t xml:space="preserve"> laagste scores hebben?</w:t>
      </w:r>
    </w:p>
    <w:p w:rsidR="00640222" w:rsidRDefault="00640222" w:rsidP="00640222"/>
    <w:p w:rsidR="00A02551" w:rsidRPr="00B957F2" w:rsidRDefault="00A02551" w:rsidP="00640222"/>
    <w:p w:rsidR="00640222" w:rsidRPr="00B957F2" w:rsidRDefault="00640222" w:rsidP="00640222">
      <w:r>
        <w:rPr>
          <w:noProof/>
        </w:rPr>
        <w:drawing>
          <wp:anchor distT="0" distB="0" distL="114300" distR="114300" simplePos="0" relativeHeight="251662336" behindDoc="0" locked="0" layoutInCell="1" allowOverlap="1" wp14:anchorId="13CDE7F3" wp14:editId="5D4805C1">
            <wp:simplePos x="0" y="0"/>
            <wp:positionH relativeFrom="margin">
              <wp:align>right</wp:align>
            </wp:positionH>
            <wp:positionV relativeFrom="paragraph">
              <wp:posOffset>48260</wp:posOffset>
            </wp:positionV>
            <wp:extent cx="2095500" cy="962025"/>
            <wp:effectExtent l="0" t="0" r="0" b="9525"/>
            <wp:wrapSquare wrapText="bothSides"/>
            <wp:docPr id="219" name="Afbeelding 219" descr="ha2013-42-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a2013-42-t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95500" cy="962025"/>
                    </a:xfrm>
                    <a:prstGeom prst="rect">
                      <a:avLst/>
                    </a:prstGeom>
                    <a:noFill/>
                  </pic:spPr>
                </pic:pic>
              </a:graphicData>
            </a:graphic>
          </wp:anchor>
        </w:drawing>
      </w:r>
      <w:r w:rsidRPr="00B957F2">
        <w:rPr>
          <w:b/>
        </w:rPr>
        <w:t>Opgave 27</w:t>
      </w:r>
    </w:p>
    <w:p w:rsidR="00640222" w:rsidRPr="00B957F2" w:rsidRDefault="00640222" w:rsidP="00640222">
      <w:r w:rsidRPr="00B957F2">
        <w:t xml:space="preserve">Hier zie je </w:t>
      </w:r>
      <w:r>
        <w:t>twee</w:t>
      </w:r>
      <w:r w:rsidRPr="00B957F2">
        <w:t xml:space="preserve"> normale verdelingen.</w:t>
      </w:r>
    </w:p>
    <w:p w:rsidR="00640222" w:rsidRPr="00B957F2" w:rsidRDefault="00640222" w:rsidP="0083434D">
      <w:pPr>
        <w:numPr>
          <w:ilvl w:val="0"/>
          <w:numId w:val="19"/>
        </w:numPr>
      </w:pPr>
      <w:r w:rsidRPr="00B957F2">
        <w:t>Geef bij elk van deze normaalkrommen de waarden van μ en σ. Bepaal ook het percentage dat hoort bij het aangegeven gebied.</w:t>
      </w:r>
    </w:p>
    <w:p w:rsidR="00640222" w:rsidRPr="00B957F2" w:rsidRDefault="00640222" w:rsidP="00640222"/>
    <w:p w:rsidR="00640222" w:rsidRPr="00B957F2" w:rsidRDefault="00640222" w:rsidP="00640222">
      <w:r>
        <w:rPr>
          <w:noProof/>
        </w:rPr>
        <w:drawing>
          <wp:anchor distT="0" distB="0" distL="114300" distR="114300" simplePos="0" relativeHeight="251663360" behindDoc="0" locked="0" layoutInCell="1" allowOverlap="1" wp14:anchorId="2F11AAF6" wp14:editId="53D85DC8">
            <wp:simplePos x="0" y="0"/>
            <wp:positionH relativeFrom="margin">
              <wp:align>right</wp:align>
            </wp:positionH>
            <wp:positionV relativeFrom="paragraph">
              <wp:posOffset>163195</wp:posOffset>
            </wp:positionV>
            <wp:extent cx="2419350" cy="733425"/>
            <wp:effectExtent l="19050" t="0" r="0" b="0"/>
            <wp:wrapSquare wrapText="bothSides"/>
            <wp:docPr id="218" name="Afbeelding 218" descr="ha2013-42-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a2013-42-t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19350" cy="733425"/>
                    </a:xfrm>
                    <a:prstGeom prst="rect">
                      <a:avLst/>
                    </a:prstGeom>
                    <a:noFill/>
                  </pic:spPr>
                </pic:pic>
              </a:graphicData>
            </a:graphic>
          </wp:anchor>
        </w:drawing>
      </w:r>
    </w:p>
    <w:p w:rsidR="00640222" w:rsidRPr="00B957F2" w:rsidRDefault="00640222" w:rsidP="0083434D">
      <w:pPr>
        <w:numPr>
          <w:ilvl w:val="0"/>
          <w:numId w:val="19"/>
        </w:numPr>
      </w:pPr>
      <w:r w:rsidRPr="00B957F2">
        <w:t>Vul het ontbrekende</w:t>
      </w:r>
      <w:r>
        <w:t xml:space="preserve"> woord</w:t>
      </w:r>
      <w:r w:rsidRPr="00B957F2">
        <w:t xml:space="preserve"> in: hoe groter de spreiding van een normale verdeling, hoe … de top. Leg ook uit waarom dit klopt.</w:t>
      </w:r>
    </w:p>
    <w:p w:rsidR="00640222" w:rsidRPr="00B957F2" w:rsidRDefault="00640222" w:rsidP="00640222"/>
    <w:p w:rsidR="00640222" w:rsidRPr="00B957F2" w:rsidRDefault="00640222" w:rsidP="00640222"/>
    <w:p w:rsidR="00640222" w:rsidRPr="00B957F2" w:rsidRDefault="00640222" w:rsidP="00640222">
      <w:pPr>
        <w:rPr>
          <w:b/>
        </w:rPr>
      </w:pPr>
      <w:r>
        <w:rPr>
          <w:b/>
        </w:rPr>
        <w:t>O</w:t>
      </w:r>
      <w:r w:rsidRPr="00B957F2">
        <w:rPr>
          <w:b/>
        </w:rPr>
        <w:t>pgave 28</w:t>
      </w:r>
    </w:p>
    <w:p w:rsidR="00640222" w:rsidRPr="00B957F2" w:rsidRDefault="00640222" w:rsidP="00640222">
      <w:r>
        <w:t>Uit</w:t>
      </w:r>
      <w:r w:rsidRPr="00B957F2">
        <w:t xml:space="preserve"> de figuur op de volgende bladzijde </w:t>
      </w:r>
      <w:r>
        <w:t>blijkt</w:t>
      </w:r>
      <w:r w:rsidRPr="00B957F2">
        <w:t xml:space="preserve"> dat de verdeling van het IQ over de bevolking normaal verdeeld is.</w:t>
      </w:r>
    </w:p>
    <w:p w:rsidR="00640222" w:rsidRPr="00B957F2" w:rsidRDefault="00640222" w:rsidP="0083434D">
      <w:pPr>
        <w:numPr>
          <w:ilvl w:val="0"/>
          <w:numId w:val="20"/>
        </w:numPr>
      </w:pPr>
      <w:r w:rsidRPr="00B957F2">
        <w:t>Bepaal met behulp van deze figuur de standaardafwijking.</w:t>
      </w:r>
    </w:p>
    <w:p w:rsidR="00640222" w:rsidRPr="00B957F2" w:rsidRDefault="00640222" w:rsidP="0083434D">
      <w:pPr>
        <w:numPr>
          <w:ilvl w:val="0"/>
          <w:numId w:val="20"/>
        </w:numPr>
      </w:pPr>
      <w:r w:rsidRPr="00B957F2">
        <w:t>Ga na hoe je hier de vuistregels van de normale verdeling</w:t>
      </w:r>
      <w:r>
        <w:t xml:space="preserve"> kunt aflezen (namelijk 68 procent</w:t>
      </w:r>
      <w:r w:rsidRPr="00B957F2">
        <w:t xml:space="preserve"> van de waarnemingen ligt tussen μ – σ en μ + σ en 95</w:t>
      </w:r>
      <w:r>
        <w:t xml:space="preserve"> procent </w:t>
      </w:r>
      <w:r w:rsidRPr="00B957F2">
        <w:t>tussen μ – 2σ en μ + 2σ</w:t>
      </w:r>
      <w:r>
        <w:t>)</w:t>
      </w:r>
      <w:r w:rsidRPr="00B957F2">
        <w:t>.</w:t>
      </w:r>
    </w:p>
    <w:p w:rsidR="00640222" w:rsidRPr="00B957F2" w:rsidRDefault="00640222" w:rsidP="0083434D">
      <w:pPr>
        <w:numPr>
          <w:ilvl w:val="0"/>
          <w:numId w:val="20"/>
        </w:numPr>
      </w:pPr>
      <w:r w:rsidRPr="00B957F2">
        <w:t>Omgekeerd zou je ook op basis van de vuistregels van de normale verdeling de genoemde percentages 2,3; 13,6; 34,1 moeten kunnen afleiden (je krijgt dan wel kleine afwijkingen)</w:t>
      </w:r>
      <w:r>
        <w:t>.</w:t>
      </w:r>
    </w:p>
    <w:p w:rsidR="00640222" w:rsidRPr="00B957F2" w:rsidRDefault="00640222" w:rsidP="00640222"/>
    <w:p w:rsidR="00640222" w:rsidRPr="00B957F2" w:rsidRDefault="00640222" w:rsidP="00640222">
      <w:r w:rsidRPr="00B957F2">
        <w:br w:type="page"/>
      </w:r>
    </w:p>
    <w:p w:rsidR="00640222" w:rsidRPr="00B957F2" w:rsidRDefault="00640222" w:rsidP="00640222">
      <w:r>
        <w:rPr>
          <w:noProof/>
        </w:rPr>
        <w:lastRenderedPageBreak/>
        <w:drawing>
          <wp:anchor distT="0" distB="0" distL="0" distR="0" simplePos="0" relativeHeight="251664384" behindDoc="0" locked="0" layoutInCell="1" allowOverlap="0" wp14:anchorId="2E92A743" wp14:editId="4B277481">
            <wp:simplePos x="0" y="0"/>
            <wp:positionH relativeFrom="margin">
              <wp:align>center</wp:align>
            </wp:positionH>
            <wp:positionV relativeFrom="line">
              <wp:posOffset>6483</wp:posOffset>
            </wp:positionV>
            <wp:extent cx="3807726" cy="2579427"/>
            <wp:effectExtent l="19050" t="0" r="2274" b="0"/>
            <wp:wrapTopAndBottom/>
            <wp:docPr id="217" name="Afbeelding 217" descr="IQschaalStanfordBin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QschaalStanfordBinet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07726" cy="2579427"/>
                    </a:xfrm>
                    <a:prstGeom prst="rect">
                      <a:avLst/>
                    </a:prstGeom>
                    <a:noFill/>
                  </pic:spPr>
                </pic:pic>
              </a:graphicData>
            </a:graphic>
          </wp:anchor>
        </w:drawing>
      </w:r>
    </w:p>
    <w:p w:rsidR="00640222" w:rsidRPr="00B957F2" w:rsidRDefault="00640222" w:rsidP="00640222"/>
    <w:p w:rsidR="00640222" w:rsidRPr="00B957F2" w:rsidRDefault="00640222" w:rsidP="00640222">
      <w:pPr>
        <w:rPr>
          <w:b/>
        </w:rPr>
      </w:pPr>
      <w:r w:rsidRPr="00B957F2">
        <w:rPr>
          <w:b/>
        </w:rPr>
        <w:t>Opgave 29</w:t>
      </w:r>
    </w:p>
    <w:p w:rsidR="00640222" w:rsidRPr="00B957F2" w:rsidRDefault="00640222" w:rsidP="00640222">
      <w:r w:rsidRPr="00B957F2">
        <w:t>Hieronder zie je gegevens over de verdeling van de lengtes van 500</w:t>
      </w:r>
      <w:r w:rsidR="002247A3">
        <w:t>1 vrouwen uit het onderzoek van</w:t>
      </w:r>
      <w:r w:rsidR="002247A3">
        <w:br/>
      </w:r>
      <w:r w:rsidRPr="00B957F2">
        <w:t xml:space="preserve">De Bijenkorf. </w:t>
      </w:r>
    </w:p>
    <w:p w:rsidR="00640222" w:rsidRPr="00B957F2" w:rsidRDefault="00640222" w:rsidP="00640222">
      <w:r>
        <w:rPr>
          <w:noProof/>
        </w:rPr>
        <w:drawing>
          <wp:anchor distT="0" distB="0" distL="114300" distR="114300" simplePos="0" relativeHeight="251692032" behindDoc="0" locked="0" layoutInCell="1" allowOverlap="1" wp14:anchorId="43AD576C" wp14:editId="6BFFACEA">
            <wp:simplePos x="0" y="0"/>
            <wp:positionH relativeFrom="column">
              <wp:posOffset>-30944</wp:posOffset>
            </wp:positionH>
            <wp:positionV relativeFrom="paragraph">
              <wp:posOffset>101410</wp:posOffset>
            </wp:positionV>
            <wp:extent cx="2660678" cy="3955311"/>
            <wp:effectExtent l="19050" t="0" r="6322" b="0"/>
            <wp:wrapTopAndBottom/>
            <wp:docPr id="216" name="Afbeelding 216"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G_000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0678" cy="3955311"/>
                    </a:xfrm>
                    <a:prstGeom prst="rect">
                      <a:avLst/>
                    </a:prstGeom>
                    <a:noFill/>
                  </pic:spPr>
                </pic:pic>
              </a:graphicData>
            </a:graphic>
          </wp:anchor>
        </w:drawing>
      </w:r>
    </w:p>
    <w:p w:rsidR="00640222" w:rsidRPr="00B957F2" w:rsidRDefault="00640222" w:rsidP="00640222">
      <w:r w:rsidRPr="00B957F2">
        <w:br w:type="page"/>
      </w:r>
    </w:p>
    <w:p w:rsidR="00640222" w:rsidRPr="00B957F2" w:rsidRDefault="00640222" w:rsidP="00640222">
      <w:r>
        <w:rPr>
          <w:noProof/>
        </w:rPr>
        <w:lastRenderedPageBreak/>
        <w:drawing>
          <wp:anchor distT="0" distB="0" distL="114300" distR="114300" simplePos="0" relativeHeight="251694080" behindDoc="0" locked="0" layoutInCell="1" allowOverlap="1" wp14:anchorId="4A996F50" wp14:editId="7B5035E3">
            <wp:simplePos x="0" y="0"/>
            <wp:positionH relativeFrom="margin">
              <wp:align>center</wp:align>
            </wp:positionH>
            <wp:positionV relativeFrom="paragraph">
              <wp:posOffset>170256</wp:posOffset>
            </wp:positionV>
            <wp:extent cx="5399111" cy="2784143"/>
            <wp:effectExtent l="19050" t="0" r="0" b="0"/>
            <wp:wrapSquare wrapText="bothSides"/>
            <wp:docPr id="215" name="Afbeelding 215" descr="IMG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G_00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99111" cy="2784143"/>
                    </a:xfrm>
                    <a:prstGeom prst="rect">
                      <a:avLst/>
                    </a:prstGeom>
                    <a:noFill/>
                  </pic:spPr>
                </pic:pic>
              </a:graphicData>
            </a:graphic>
          </wp:anchor>
        </w:drawing>
      </w:r>
    </w:p>
    <w:p w:rsidR="00640222" w:rsidRPr="00B957F2" w:rsidRDefault="00640222" w:rsidP="00640222"/>
    <w:p w:rsidR="00640222" w:rsidRPr="00B957F2" w:rsidRDefault="00640222" w:rsidP="00640222">
      <w:r w:rsidRPr="00B957F2">
        <w:t>Controleer</w:t>
      </w:r>
      <w:r>
        <w:t xml:space="preserve"> </w:t>
      </w:r>
      <w:r w:rsidRPr="00B957F2">
        <w:t>de vuistregels in de tabel en het staafdiagram.</w:t>
      </w:r>
    </w:p>
    <w:p w:rsidR="00640222" w:rsidRPr="00B957F2" w:rsidRDefault="00640222" w:rsidP="00640222"/>
    <w:p w:rsidR="00640222" w:rsidRDefault="00640222" w:rsidP="00640222">
      <w:r>
        <w:rPr>
          <w:noProof/>
        </w:rPr>
        <w:lastRenderedPageBreak/>
        <mc:AlternateContent>
          <mc:Choice Requires="wps">
            <w:drawing>
              <wp:anchor distT="0" distB="0" distL="114300" distR="114300" simplePos="0" relativeHeight="251740160" behindDoc="0" locked="0" layoutInCell="1" allowOverlap="1" wp14:anchorId="4F303FE6" wp14:editId="09102CC1">
                <wp:simplePos x="0" y="0"/>
                <wp:positionH relativeFrom="margin">
                  <wp:align>center</wp:align>
                </wp:positionH>
                <wp:positionV relativeFrom="paragraph">
                  <wp:posOffset>88900</wp:posOffset>
                </wp:positionV>
                <wp:extent cx="5400040" cy="7208520"/>
                <wp:effectExtent l="0" t="0" r="10160" b="11430"/>
                <wp:wrapTopAndBottom/>
                <wp:docPr id="2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208875"/>
                        </a:xfrm>
                        <a:prstGeom prst="rect">
                          <a:avLst/>
                        </a:prstGeom>
                        <a:solidFill>
                          <a:srgbClr val="DAEEF3"/>
                        </a:solidFill>
                        <a:ln w="9525">
                          <a:solidFill>
                            <a:srgbClr val="000000"/>
                          </a:solidFill>
                          <a:miter lim="800000"/>
                          <a:headEnd/>
                          <a:tailEnd/>
                        </a:ln>
                      </wps:spPr>
                      <wps:txbx>
                        <w:txbxContent>
                          <w:p w:rsidR="002247A3" w:rsidRDefault="002247A3" w:rsidP="00640222">
                            <w:pPr>
                              <w:pStyle w:val="kopdeel"/>
                            </w:pPr>
                            <w:bookmarkStart w:id="124" w:name="_Toc428362894"/>
                            <w:bookmarkStart w:id="125" w:name="_Toc428363194"/>
                            <w:r w:rsidRPr="00B957F2">
                              <w:t>Om te onthouden</w:t>
                            </w:r>
                            <w:bookmarkEnd w:id="124"/>
                            <w:bookmarkEnd w:id="125"/>
                          </w:p>
                          <w:p w:rsidR="002247A3" w:rsidRPr="00B957F2" w:rsidRDefault="002247A3" w:rsidP="00640222">
                            <w:r>
                              <w:t>E</w:t>
                            </w:r>
                            <w:r w:rsidRPr="00B957F2">
                              <w:t>en klokvormig histogram heeft een symmetrie</w:t>
                            </w:r>
                            <w:r>
                              <w:t>-</w:t>
                            </w:r>
                            <w:r w:rsidRPr="00B957F2">
                              <w:t>as</w:t>
                            </w:r>
                            <w:r>
                              <w:t xml:space="preserve"> en</w:t>
                            </w:r>
                            <w:r w:rsidRPr="00B957F2">
                              <w:t xml:space="preserve"> </w:t>
                            </w:r>
                            <w:r>
                              <w:t>1</w:t>
                            </w:r>
                            <w:r w:rsidRPr="00B957F2">
                              <w:t xml:space="preserve"> top</w:t>
                            </w:r>
                            <w:r>
                              <w:t>.</w:t>
                            </w:r>
                            <w:r>
                              <w:br/>
                              <w:t>H</w:t>
                            </w:r>
                            <w:r w:rsidRPr="00B957F2">
                              <w:t>oe verder de data van de symmetrie</w:t>
                            </w:r>
                            <w:r>
                              <w:t>-</w:t>
                            </w:r>
                            <w:r w:rsidRPr="00B957F2">
                              <w:t>as afliggen</w:t>
                            </w:r>
                            <w:r>
                              <w:t>, hoe minder vaak ze voorkomen.</w:t>
                            </w:r>
                            <w:r>
                              <w:br/>
                            </w:r>
                            <w:r w:rsidRPr="00B957F2">
                              <w:t>Je kunt het histogram benaderen door een vloeiende klokvormige grafiek.</w:t>
                            </w:r>
                          </w:p>
                          <w:p w:rsidR="002247A3" w:rsidRPr="00B957F2" w:rsidRDefault="002247A3" w:rsidP="00640222">
                            <w:r w:rsidRPr="00B957F2">
                              <w:t>We zeggen dat er sprake is van een normale verd</w:t>
                            </w:r>
                            <w:r>
                              <w:t>eling.</w:t>
                            </w:r>
                          </w:p>
                          <w:p w:rsidR="002247A3" w:rsidRPr="00B957F2" w:rsidRDefault="002247A3" w:rsidP="00640222"/>
                          <w:p w:rsidR="002247A3" w:rsidRDefault="002247A3" w:rsidP="00640222">
                            <w:pPr>
                              <w:jc w:val="center"/>
                            </w:pPr>
                            <w:r>
                              <w:rPr>
                                <w:noProof/>
                              </w:rPr>
                              <w:drawing>
                                <wp:inline distT="0" distB="0" distL="0" distR="0" wp14:anchorId="14439953" wp14:editId="005DD2EF">
                                  <wp:extent cx="5184000" cy="2820869"/>
                                  <wp:effectExtent l="1905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Lengte5001vrouwen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84000" cy="2820869"/>
                                          </a:xfrm>
                                          <a:prstGeom prst="rect">
                                            <a:avLst/>
                                          </a:prstGeom>
                                          <a:noFill/>
                                        </pic:spPr>
                                      </pic:pic>
                                    </a:graphicData>
                                  </a:graphic>
                                </wp:inline>
                              </w:drawing>
                            </w:r>
                          </w:p>
                          <w:p w:rsidR="002247A3" w:rsidRDefault="002247A3" w:rsidP="00640222"/>
                          <w:p w:rsidR="002247A3" w:rsidRDefault="002247A3" w:rsidP="00640222">
                            <w:pPr>
                              <w:jc w:val="center"/>
                            </w:pPr>
                            <w:r>
                              <w:rPr>
                                <w:noProof/>
                              </w:rPr>
                              <w:drawing>
                                <wp:inline distT="0" distB="0" distL="0" distR="0" wp14:anchorId="2A71BCC5" wp14:editId="68638FE8">
                                  <wp:extent cx="4544705" cy="2092230"/>
                                  <wp:effectExtent l="0" t="0" r="8255" b="3810"/>
                                  <wp:docPr id="9" name="Afbeelding 190" descr="http://www.wiswijzer.nl/bestanden/extra_normaal.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swijzer.nl/bestanden/extra_normaal.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44705" cy="2092230"/>
                                          </a:xfrm>
                                          <a:prstGeom prst="rect">
                                            <a:avLst/>
                                          </a:prstGeom>
                                          <a:solidFill>
                                            <a:schemeClr val="bg1"/>
                                          </a:solidFill>
                                          <a:ln>
                                            <a:noFill/>
                                          </a:ln>
                                        </pic:spPr>
                                      </pic:pic>
                                    </a:graphicData>
                                  </a:graphic>
                                </wp:inline>
                              </w:drawing>
                            </w:r>
                          </w:p>
                          <w:p w:rsidR="002247A3" w:rsidRDefault="002247A3" w:rsidP="00640222"/>
                          <w:p w:rsidR="002247A3" w:rsidRPr="00B957F2" w:rsidRDefault="002247A3" w:rsidP="00640222">
                            <w:r w:rsidRPr="00B957F2">
                              <w:t>Elke normale verdeling wordt volledig bepaald door het gemiddel</w:t>
                            </w:r>
                            <w:r>
                              <w:t>de μ en de standaardafwijking σ.</w:t>
                            </w:r>
                            <w:r>
                              <w:br/>
                            </w:r>
                            <w:r w:rsidRPr="00B957F2">
                              <w:t xml:space="preserve">De buigpunten van de kromme zitten precies </w:t>
                            </w:r>
                            <w:r>
                              <w:t>1</w:t>
                            </w:r>
                            <w:r w:rsidRPr="00B957F2">
                              <w:t xml:space="preserve"> standaarda</w:t>
                            </w:r>
                            <w:r>
                              <w:t>fwijking van de symmetrie-as af.</w:t>
                            </w:r>
                          </w:p>
                          <w:p w:rsidR="002247A3" w:rsidRPr="00B957F2" w:rsidRDefault="002247A3" w:rsidP="00640222">
                            <w:r w:rsidRPr="00B957F2">
                              <w:t xml:space="preserve">Het percentage waarden van </w:t>
                            </w:r>
                            <w:r w:rsidRPr="00B957F2">
                              <w:rPr>
                                <w:i/>
                              </w:rPr>
                              <w:t>X</w:t>
                            </w:r>
                            <w:r w:rsidRPr="00B957F2">
                              <w:t xml:space="preserve"> tussen </w:t>
                            </w:r>
                            <w:r>
                              <w:t>2</w:t>
                            </w:r>
                            <w:r w:rsidRPr="00B957F2">
                              <w:t xml:space="preserve"> grenzen </w:t>
                            </w:r>
                            <w:r w:rsidRPr="00B957F2">
                              <w:rPr>
                                <w:i/>
                              </w:rPr>
                              <w:t>a</w:t>
                            </w:r>
                            <w:r w:rsidRPr="00B957F2">
                              <w:t xml:space="preserve"> en </w:t>
                            </w:r>
                            <w:r w:rsidRPr="00B957F2">
                              <w:rPr>
                                <w:i/>
                              </w:rPr>
                              <w:t>b</w:t>
                            </w:r>
                            <w:r w:rsidRPr="00B957F2">
                              <w:t xml:space="preserve"> kun je aangeven als de oppervlakte van het gebied onder de normaalkromme tussen </w:t>
                            </w:r>
                            <w:r w:rsidRPr="00B957F2">
                              <w:rPr>
                                <w:i/>
                              </w:rPr>
                              <w:t xml:space="preserve">a </w:t>
                            </w:r>
                            <w:r w:rsidRPr="00B957F2">
                              <w:t xml:space="preserve">en </w:t>
                            </w:r>
                            <w:r w:rsidRPr="00B957F2">
                              <w:rPr>
                                <w:i/>
                              </w:rPr>
                              <w:t>b</w:t>
                            </w:r>
                            <w:r>
                              <w:t>.</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303FE6" id="Text Box 57" o:spid="_x0000_s1072" type="#_x0000_t202" style="position:absolute;margin-left:0;margin-top:7pt;width:425.2pt;height:567.6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" fillcolor="#daeef3">
                <v:textbox>
                  <w:txbxContent>
                    <w:p w:rsidR="002247A3" w:rsidRDefault="002247A3" w:rsidP="00640222">
                      <w:pPr>
                        <w:pStyle w:val="kopdeel"/>
                      </w:pPr>
                      <w:bookmarkStart w:id="126" w:name="_Toc428362894"/>
                      <w:bookmarkStart w:id="127" w:name="_Toc428363194"/>
                      <w:r w:rsidRPr="00B957F2">
                        <w:t>Om te onthouden</w:t>
                      </w:r>
                      <w:bookmarkEnd w:id="126"/>
                      <w:bookmarkEnd w:id="127"/>
                    </w:p>
                    <w:p w:rsidR="002247A3" w:rsidRPr="00B957F2" w:rsidRDefault="002247A3" w:rsidP="00640222">
                      <w:r>
                        <w:t>E</w:t>
                      </w:r>
                      <w:r w:rsidRPr="00B957F2">
                        <w:t>en klokvormig histogram heeft een symmetrie</w:t>
                      </w:r>
                      <w:r>
                        <w:t>-</w:t>
                      </w:r>
                      <w:r w:rsidRPr="00B957F2">
                        <w:t>as</w:t>
                      </w:r>
                      <w:r>
                        <w:t xml:space="preserve"> en</w:t>
                      </w:r>
                      <w:r w:rsidRPr="00B957F2">
                        <w:t xml:space="preserve"> </w:t>
                      </w:r>
                      <w:r>
                        <w:t>1</w:t>
                      </w:r>
                      <w:r w:rsidRPr="00B957F2">
                        <w:t xml:space="preserve"> top</w:t>
                      </w:r>
                      <w:r>
                        <w:t>.</w:t>
                      </w:r>
                      <w:r>
                        <w:br/>
                        <w:t>H</w:t>
                      </w:r>
                      <w:r w:rsidRPr="00B957F2">
                        <w:t>oe verder de data van de symmetrie</w:t>
                      </w:r>
                      <w:r>
                        <w:t>-</w:t>
                      </w:r>
                      <w:r w:rsidRPr="00B957F2">
                        <w:t>as afliggen</w:t>
                      </w:r>
                      <w:r>
                        <w:t>, hoe minder vaak ze voorkomen.</w:t>
                      </w:r>
                      <w:r>
                        <w:br/>
                      </w:r>
                      <w:r w:rsidRPr="00B957F2">
                        <w:t>Je kunt het histogram benaderen door een vloeiende klokvormige grafiek.</w:t>
                      </w:r>
                    </w:p>
                    <w:p w:rsidR="002247A3" w:rsidRPr="00B957F2" w:rsidRDefault="002247A3" w:rsidP="00640222">
                      <w:r w:rsidRPr="00B957F2">
                        <w:t>We zeggen dat er sprake is van een normale verd</w:t>
                      </w:r>
                      <w:r>
                        <w:t>eling.</w:t>
                      </w:r>
                    </w:p>
                    <w:p w:rsidR="002247A3" w:rsidRPr="00B957F2" w:rsidRDefault="002247A3" w:rsidP="00640222"/>
                    <w:p w:rsidR="002247A3" w:rsidRDefault="002247A3" w:rsidP="00640222">
                      <w:pPr>
                        <w:jc w:val="center"/>
                      </w:pPr>
                      <w:r>
                        <w:rPr>
                          <w:noProof/>
                        </w:rPr>
                        <w:drawing>
                          <wp:inline distT="0" distB="0" distL="0" distR="0" wp14:anchorId="14439953" wp14:editId="005DD2EF">
                            <wp:extent cx="5184000" cy="2820869"/>
                            <wp:effectExtent l="1905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Lengte5001vrouwen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84000" cy="2820869"/>
                                    </a:xfrm>
                                    <a:prstGeom prst="rect">
                                      <a:avLst/>
                                    </a:prstGeom>
                                    <a:noFill/>
                                  </pic:spPr>
                                </pic:pic>
                              </a:graphicData>
                            </a:graphic>
                          </wp:inline>
                        </w:drawing>
                      </w:r>
                    </w:p>
                    <w:p w:rsidR="002247A3" w:rsidRDefault="002247A3" w:rsidP="00640222"/>
                    <w:p w:rsidR="002247A3" w:rsidRDefault="002247A3" w:rsidP="00640222">
                      <w:pPr>
                        <w:jc w:val="center"/>
                      </w:pPr>
                      <w:r>
                        <w:rPr>
                          <w:noProof/>
                        </w:rPr>
                        <w:drawing>
                          <wp:inline distT="0" distB="0" distL="0" distR="0" wp14:anchorId="2A71BCC5" wp14:editId="68638FE8">
                            <wp:extent cx="4544705" cy="2092230"/>
                            <wp:effectExtent l="0" t="0" r="8255" b="3810"/>
                            <wp:docPr id="9" name="Afbeelding 190" descr="http://www.wiswijzer.nl/bestanden/extra_normaal.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swijzer.nl/bestanden/extra_normaal.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44705" cy="2092230"/>
                                    </a:xfrm>
                                    <a:prstGeom prst="rect">
                                      <a:avLst/>
                                    </a:prstGeom>
                                    <a:solidFill>
                                      <a:schemeClr val="bg1"/>
                                    </a:solidFill>
                                    <a:ln>
                                      <a:noFill/>
                                    </a:ln>
                                  </pic:spPr>
                                </pic:pic>
                              </a:graphicData>
                            </a:graphic>
                          </wp:inline>
                        </w:drawing>
                      </w:r>
                    </w:p>
                    <w:p w:rsidR="002247A3" w:rsidRDefault="002247A3" w:rsidP="00640222"/>
                    <w:p w:rsidR="002247A3" w:rsidRPr="00B957F2" w:rsidRDefault="002247A3" w:rsidP="00640222">
                      <w:r w:rsidRPr="00B957F2">
                        <w:t>Elke normale verdeling wordt volledig bepaald door het gemiddel</w:t>
                      </w:r>
                      <w:r>
                        <w:t>de μ en de standaardafwijking σ.</w:t>
                      </w:r>
                      <w:r>
                        <w:br/>
                      </w:r>
                      <w:r w:rsidRPr="00B957F2">
                        <w:t xml:space="preserve">De buigpunten van de kromme zitten precies </w:t>
                      </w:r>
                      <w:r>
                        <w:t>1</w:t>
                      </w:r>
                      <w:r w:rsidRPr="00B957F2">
                        <w:t xml:space="preserve"> standaarda</w:t>
                      </w:r>
                      <w:r>
                        <w:t>fwijking van de symmetrie-as af.</w:t>
                      </w:r>
                    </w:p>
                    <w:p w:rsidR="002247A3" w:rsidRPr="00B957F2" w:rsidRDefault="002247A3" w:rsidP="00640222">
                      <w:r w:rsidRPr="00B957F2">
                        <w:t xml:space="preserve">Het percentage waarden van </w:t>
                      </w:r>
                      <w:r w:rsidRPr="00B957F2">
                        <w:rPr>
                          <w:i/>
                        </w:rPr>
                        <w:t>X</w:t>
                      </w:r>
                      <w:r w:rsidRPr="00B957F2">
                        <w:t xml:space="preserve"> tussen </w:t>
                      </w:r>
                      <w:r>
                        <w:t>2</w:t>
                      </w:r>
                      <w:r w:rsidRPr="00B957F2">
                        <w:t xml:space="preserve"> grenzen </w:t>
                      </w:r>
                      <w:r w:rsidRPr="00B957F2">
                        <w:rPr>
                          <w:i/>
                        </w:rPr>
                        <w:t>a</w:t>
                      </w:r>
                      <w:r w:rsidRPr="00B957F2">
                        <w:t xml:space="preserve"> en </w:t>
                      </w:r>
                      <w:r w:rsidRPr="00B957F2">
                        <w:rPr>
                          <w:i/>
                        </w:rPr>
                        <w:t>b</w:t>
                      </w:r>
                      <w:r w:rsidRPr="00B957F2">
                        <w:t xml:space="preserve"> kun je aangeven als de oppervlakte van het gebied onder de normaalkromme tussen </w:t>
                      </w:r>
                      <w:r w:rsidRPr="00B957F2">
                        <w:rPr>
                          <w:i/>
                        </w:rPr>
                        <w:t xml:space="preserve">a </w:t>
                      </w:r>
                      <w:r w:rsidRPr="00B957F2">
                        <w:t xml:space="preserve">en </w:t>
                      </w:r>
                      <w:r w:rsidRPr="00B957F2">
                        <w:rPr>
                          <w:i/>
                        </w:rPr>
                        <w:t>b</w:t>
                      </w:r>
                      <w:r>
                        <w:t>.</w:t>
                      </w:r>
                    </w:p>
                    <w:p w:rsidR="002247A3" w:rsidRDefault="002247A3" w:rsidP="00640222"/>
                  </w:txbxContent>
                </v:textbox>
                <w10:wrap type="topAndBottom" anchorx="margin"/>
              </v:shape>
            </w:pict>
          </mc:Fallback>
        </mc:AlternateContent>
      </w:r>
    </w:p>
    <w:p w:rsidR="00640222" w:rsidRDefault="00640222" w:rsidP="00640222">
      <w:r w:rsidRPr="00B957F2">
        <w:br w:type="page"/>
      </w:r>
    </w:p>
    <w:p w:rsidR="00640222" w:rsidRPr="00B957F2" w:rsidRDefault="00DC7D1B" w:rsidP="00640222">
      <w:r>
        <w:rPr>
          <w:rFonts w:ascii="Times New Roman" w:hAnsi="Times New Roman"/>
          <w:noProof/>
          <w:sz w:val="24"/>
          <w:szCs w:val="24"/>
        </w:rPr>
        <w:lastRenderedPageBreak/>
        <w:drawing>
          <wp:anchor distT="0" distB="0" distL="114300" distR="114300" simplePos="0" relativeHeight="251753472" behindDoc="0" locked="0" layoutInCell="1" allowOverlap="1" wp14:anchorId="1CECFE86" wp14:editId="4AED090F">
            <wp:simplePos x="0" y="0"/>
            <wp:positionH relativeFrom="margin">
              <wp:align>right</wp:align>
            </wp:positionH>
            <wp:positionV relativeFrom="paragraph">
              <wp:posOffset>3429000</wp:posOffset>
            </wp:positionV>
            <wp:extent cx="2879725" cy="870585"/>
            <wp:effectExtent l="0" t="0" r="0" b="5715"/>
            <wp:wrapSquare wrapText="bothSides"/>
            <wp:docPr id="19" name="Afbeelding 19" descr="ha2013-42-t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2013-42-t5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9725" cy="870585"/>
                    </a:xfrm>
                    <a:prstGeom prst="rect">
                      <a:avLst/>
                    </a:prstGeom>
                    <a:noFill/>
                  </pic:spPr>
                </pic:pic>
              </a:graphicData>
            </a:graphic>
            <wp14:sizeRelH relativeFrom="page">
              <wp14:pctWidth>0</wp14:pctWidth>
            </wp14:sizeRelH>
            <wp14:sizeRelV relativeFrom="page">
              <wp14:pctHeight>0</wp14:pctHeight>
            </wp14:sizeRelV>
          </wp:anchor>
        </w:drawing>
      </w:r>
      <w:r w:rsidR="004D0910">
        <w:rPr>
          <w:rFonts w:ascii="Times New Roman" w:hAnsi="Times New Roman"/>
          <w:noProof/>
          <w:sz w:val="24"/>
          <w:szCs w:val="24"/>
        </w:rPr>
        <w:drawing>
          <wp:anchor distT="0" distB="0" distL="114300" distR="114300" simplePos="0" relativeHeight="251757568" behindDoc="0" locked="0" layoutInCell="1" allowOverlap="1" wp14:anchorId="369DB8B5" wp14:editId="5BC3BDF6">
            <wp:simplePos x="0" y="0"/>
            <wp:positionH relativeFrom="margin">
              <wp:align>right</wp:align>
            </wp:positionH>
            <wp:positionV relativeFrom="paragraph">
              <wp:posOffset>960120</wp:posOffset>
            </wp:positionV>
            <wp:extent cx="2879725" cy="870585"/>
            <wp:effectExtent l="0" t="0" r="0" b="5715"/>
            <wp:wrapSquare wrapText="bothSides"/>
            <wp:docPr id="242" name="Afbeelding 242" descr="ha2013-42-t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2013-42-t5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9725" cy="870585"/>
                    </a:xfrm>
                    <a:prstGeom prst="rect">
                      <a:avLst/>
                    </a:prstGeom>
                    <a:noFill/>
                  </pic:spPr>
                </pic:pic>
              </a:graphicData>
            </a:graphic>
            <wp14:sizeRelH relativeFrom="page">
              <wp14:pctWidth>0</wp14:pctWidth>
            </wp14:sizeRelH>
            <wp14:sizeRelV relativeFrom="page">
              <wp14:pctHeight>0</wp14:pctHeight>
            </wp14:sizeRelV>
          </wp:anchor>
        </w:drawing>
      </w:r>
      <w:r w:rsidR="004D0910">
        <w:rPr>
          <w:rFonts w:ascii="Times New Roman" w:hAnsi="Times New Roman"/>
          <w:noProof/>
          <w:sz w:val="24"/>
          <w:szCs w:val="24"/>
        </w:rPr>
        <w:drawing>
          <wp:anchor distT="0" distB="0" distL="114300" distR="114300" simplePos="0" relativeHeight="251755520" behindDoc="0" locked="0" layoutInCell="1" allowOverlap="1" wp14:anchorId="7F5B67C5" wp14:editId="70A8F5DC">
            <wp:simplePos x="0" y="0"/>
            <wp:positionH relativeFrom="margin">
              <wp:align>right</wp:align>
            </wp:positionH>
            <wp:positionV relativeFrom="paragraph">
              <wp:posOffset>2141220</wp:posOffset>
            </wp:positionV>
            <wp:extent cx="2879725" cy="870585"/>
            <wp:effectExtent l="0" t="0" r="0" b="5715"/>
            <wp:wrapSquare wrapText="bothSides"/>
            <wp:docPr id="21" name="Afbeelding 21" descr="ha2013-42-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2013-42-t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79725" cy="870585"/>
                    </a:xfrm>
                    <a:prstGeom prst="rect">
                      <a:avLst/>
                    </a:prstGeom>
                    <a:noFill/>
                  </pic:spPr>
                </pic:pic>
              </a:graphicData>
            </a:graphic>
            <wp14:sizeRelH relativeFrom="page">
              <wp14:pctWidth>0</wp14:pctWidth>
            </wp14:sizeRelH>
            <wp14:sizeRelV relativeFrom="page">
              <wp14:pctHeight>0</wp14:pctHeight>
            </wp14:sizeRelV>
          </wp:anchor>
        </w:drawing>
      </w:r>
      <w:r w:rsidR="00640222">
        <w:rPr>
          <w:noProof/>
        </w:rPr>
        <mc:AlternateContent>
          <mc:Choice Requires="wps">
            <w:drawing>
              <wp:anchor distT="0" distB="0" distL="114300" distR="114300" simplePos="0" relativeHeight="251739647" behindDoc="0" locked="0" layoutInCell="1" allowOverlap="1" wp14:anchorId="2119B41D" wp14:editId="721F8789">
                <wp:simplePos x="0" y="0"/>
                <wp:positionH relativeFrom="margin">
                  <wp:align>center</wp:align>
                </wp:positionH>
                <wp:positionV relativeFrom="paragraph">
                  <wp:posOffset>20320</wp:posOffset>
                </wp:positionV>
                <wp:extent cx="5400040" cy="4430395"/>
                <wp:effectExtent l="8255" t="13970" r="11430" b="13335"/>
                <wp:wrapTopAndBottom/>
                <wp:docPr id="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30395"/>
                        </a:xfrm>
                        <a:prstGeom prst="rect">
                          <a:avLst/>
                        </a:prstGeom>
                        <a:solidFill>
                          <a:srgbClr val="DAEEF3"/>
                        </a:solidFill>
                        <a:ln w="9525">
                          <a:solidFill>
                            <a:srgbClr val="000000"/>
                          </a:solidFill>
                          <a:miter lim="800000"/>
                          <a:headEnd/>
                          <a:tailEnd/>
                        </a:ln>
                      </wps:spPr>
                      <wps:txbx>
                        <w:txbxContent>
                          <w:p w:rsidR="002247A3" w:rsidRDefault="002247A3" w:rsidP="00640222">
                            <w:r w:rsidRPr="00B957F2">
                              <w:t xml:space="preserve">Alleen de waarden van </w:t>
                            </w:r>
                            <w:r w:rsidRPr="00B957F2">
                              <w:rPr>
                                <w:i/>
                              </w:rPr>
                              <w:t>μ</w:t>
                            </w:r>
                            <w:r w:rsidRPr="00B957F2">
                              <w:t xml:space="preserve"> en </w:t>
                            </w:r>
                            <w:r w:rsidRPr="00B957F2">
                              <w:rPr>
                                <w:i/>
                              </w:rPr>
                              <w:t>σ</w:t>
                            </w:r>
                            <w:r w:rsidRPr="00B957F2">
                              <w:t xml:space="preserve"> leggen de kromme va</w:t>
                            </w:r>
                            <w:r>
                              <w:t>st en onder elke kromme zit 100 procent.</w:t>
                            </w:r>
                          </w:p>
                          <w:p w:rsidR="002247A3" w:rsidRPr="00B957F2" w:rsidRDefault="002247A3" w:rsidP="00640222">
                            <w:r w:rsidRPr="00B957F2">
                              <w:t xml:space="preserve">Daarom gelden de volgende handige </w:t>
                            </w:r>
                            <w:r w:rsidRPr="00B957F2">
                              <w:rPr>
                                <w:b/>
                              </w:rPr>
                              <w:t>vuistregels</w:t>
                            </w:r>
                            <w:r w:rsidRPr="00B957F2">
                              <w:t xml:space="preserve"> voor alle normale verdelingen:</w:t>
                            </w:r>
                          </w:p>
                          <w:p w:rsidR="002247A3" w:rsidRDefault="002247A3" w:rsidP="00640222"/>
                          <w:p w:rsidR="002247A3" w:rsidRPr="00B957F2" w:rsidRDefault="002247A3" w:rsidP="00640222">
                            <w:r w:rsidRPr="00B957F2">
                              <w:t xml:space="preserve">Als </w:t>
                            </w:r>
                            <w:r w:rsidRPr="00B957F2">
                              <w:rPr>
                                <w:i/>
                              </w:rPr>
                              <w:t>X</w:t>
                            </w:r>
                            <w:r w:rsidRPr="00B957F2">
                              <w:t xml:space="preserve"> normaal verdeeld is dan zal:</w:t>
                            </w:r>
                          </w:p>
                          <w:p w:rsidR="002247A3" w:rsidRPr="00B957F2" w:rsidRDefault="002247A3" w:rsidP="00640222"/>
                          <w:p w:rsidR="002247A3" w:rsidRDefault="002247A3" w:rsidP="00640222">
                            <w:r w:rsidRPr="00B957F2">
                              <w:t>Ongeveer 68</w:t>
                            </w:r>
                            <w:r>
                              <w:t xml:space="preserve"> procent </w:t>
                            </w:r>
                            <w:r w:rsidRPr="00B957F2">
                              <w:t>van alle waarden</w:t>
                            </w:r>
                            <w:r>
                              <w:br/>
                            </w:r>
                            <w:r w:rsidRPr="00B957F2">
                              <w:t xml:space="preserve">van </w:t>
                            </w:r>
                            <w:r w:rsidRPr="00B957F2">
                              <w:rPr>
                                <w:i/>
                              </w:rPr>
                              <w:t>X</w:t>
                            </w:r>
                            <w:r>
                              <w:t xml:space="preserve"> liggen tussen μ – σ en μ + σ.</w:t>
                            </w:r>
                          </w:p>
                          <w:p w:rsidR="002247A3" w:rsidRPr="00B957F2" w:rsidRDefault="002247A3" w:rsidP="00640222"/>
                          <w:p w:rsidR="002247A3" w:rsidRPr="00B957F2" w:rsidRDefault="002247A3" w:rsidP="00640222"/>
                          <w:p w:rsidR="002247A3" w:rsidRPr="00B957F2" w:rsidRDefault="002247A3" w:rsidP="00640222"/>
                          <w:p w:rsidR="002247A3" w:rsidRPr="00B957F2" w:rsidRDefault="002247A3" w:rsidP="00640222"/>
                          <w:p w:rsidR="002247A3" w:rsidRPr="00B957F2" w:rsidRDefault="002247A3" w:rsidP="00640222"/>
                          <w:p w:rsidR="002247A3" w:rsidRDefault="002247A3" w:rsidP="00640222">
                            <w:r w:rsidRPr="00B957F2">
                              <w:t>Ongeveer 95</w:t>
                            </w:r>
                            <w:r>
                              <w:t xml:space="preserve"> procent</w:t>
                            </w:r>
                            <w:r w:rsidRPr="00B957F2">
                              <w:t xml:space="preserve"> van alle waarden</w:t>
                            </w:r>
                            <w:r>
                              <w:br/>
                            </w:r>
                            <w:r w:rsidRPr="00B957F2">
                              <w:t xml:space="preserve">van </w:t>
                            </w:r>
                            <w:r w:rsidRPr="00B957F2">
                              <w:rPr>
                                <w:i/>
                              </w:rPr>
                              <w:t>X</w:t>
                            </w:r>
                            <w:r w:rsidRPr="00B957F2">
                              <w:t xml:space="preserve"> liggen tussen μ – 2σ en μ + 2σ.</w:t>
                            </w:r>
                          </w:p>
                          <w:p w:rsidR="002247A3" w:rsidRPr="00B957F2" w:rsidRDefault="002247A3" w:rsidP="00640222"/>
                          <w:p w:rsidR="002247A3" w:rsidRPr="00B957F2" w:rsidRDefault="002247A3" w:rsidP="00640222"/>
                          <w:p w:rsidR="002247A3" w:rsidRPr="00B957F2" w:rsidRDefault="002247A3" w:rsidP="00640222"/>
                          <w:p w:rsidR="002247A3" w:rsidRPr="00B957F2" w:rsidRDefault="002247A3" w:rsidP="00640222"/>
                          <w:p w:rsidR="002247A3" w:rsidRPr="00B957F2" w:rsidRDefault="002247A3" w:rsidP="00640222"/>
                          <w:p w:rsidR="002247A3" w:rsidRDefault="002247A3" w:rsidP="00640222">
                            <w:r w:rsidRPr="00B957F2">
                              <w:t>Bijna 100</w:t>
                            </w:r>
                            <w:r>
                              <w:t xml:space="preserve"> procent van</w:t>
                            </w:r>
                            <w:r w:rsidRPr="00B957F2">
                              <w:t xml:space="preserve"> alle waarden van </w:t>
                            </w:r>
                            <w:r w:rsidRPr="00EA6C4B">
                              <w:rPr>
                                <w:i/>
                              </w:rPr>
                              <w:t>X</w:t>
                            </w:r>
                            <w:r>
                              <w:rPr>
                                <w:i/>
                              </w:rPr>
                              <w:br/>
                            </w:r>
                            <w:r>
                              <w:t>liggen tussen μ – 3σ en μ +</w:t>
                            </w:r>
                            <w:r w:rsidRPr="00B957F2">
                              <w:t xml:space="preserve"> 3σ.</w:t>
                            </w:r>
                          </w:p>
                          <w:p w:rsidR="002247A3" w:rsidRPr="00B957F2" w:rsidRDefault="002247A3" w:rsidP="00640222"/>
                          <w:p w:rsidR="002247A3" w:rsidRPr="00B957F2" w:rsidRDefault="002247A3" w:rsidP="00640222"/>
                          <w:p w:rsidR="002247A3" w:rsidRPr="00B957F2" w:rsidRDefault="002247A3" w:rsidP="00640222"/>
                          <w:p w:rsidR="002247A3" w:rsidRPr="00B957F2" w:rsidRDefault="002247A3" w:rsidP="00640222"/>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19B41D" id="Text Box 58" o:spid="_x0000_s1073" type="#_x0000_t202" style="position:absolute;margin-left:0;margin-top:1.6pt;width:425.2pt;height:348.85pt;z-index:2517396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" fillcolor="#daeef3">
                <v:textbox>
                  <w:txbxContent>
                    <w:p w:rsidR="002247A3" w:rsidRDefault="002247A3" w:rsidP="00640222">
                      <w:r w:rsidRPr="00B957F2">
                        <w:t xml:space="preserve">Alleen de waarden van </w:t>
                      </w:r>
                      <w:r w:rsidRPr="00B957F2">
                        <w:rPr>
                          <w:i/>
                        </w:rPr>
                        <w:t>μ</w:t>
                      </w:r>
                      <w:r w:rsidRPr="00B957F2">
                        <w:t xml:space="preserve"> en </w:t>
                      </w:r>
                      <w:r w:rsidRPr="00B957F2">
                        <w:rPr>
                          <w:i/>
                        </w:rPr>
                        <w:t>σ</w:t>
                      </w:r>
                      <w:r w:rsidRPr="00B957F2">
                        <w:t xml:space="preserve"> leggen de kromme va</w:t>
                      </w:r>
                      <w:r>
                        <w:t>st en onder elke kromme zit 100 procent.</w:t>
                      </w:r>
                    </w:p>
                    <w:p w:rsidR="002247A3" w:rsidRPr="00B957F2" w:rsidRDefault="002247A3" w:rsidP="00640222">
                      <w:r w:rsidRPr="00B957F2">
                        <w:t xml:space="preserve">Daarom gelden de volgende handige </w:t>
                      </w:r>
                      <w:r w:rsidRPr="00B957F2">
                        <w:rPr>
                          <w:b/>
                        </w:rPr>
                        <w:t>vuistregels</w:t>
                      </w:r>
                      <w:r w:rsidRPr="00B957F2">
                        <w:t xml:space="preserve"> voor alle normale verdelingen:</w:t>
                      </w:r>
                    </w:p>
                    <w:p w:rsidR="002247A3" w:rsidRDefault="002247A3" w:rsidP="00640222"/>
                    <w:p w:rsidR="002247A3" w:rsidRPr="00B957F2" w:rsidRDefault="002247A3" w:rsidP="00640222">
                      <w:r w:rsidRPr="00B957F2">
                        <w:t xml:space="preserve">Als </w:t>
                      </w:r>
                      <w:r w:rsidRPr="00B957F2">
                        <w:rPr>
                          <w:i/>
                        </w:rPr>
                        <w:t>X</w:t>
                      </w:r>
                      <w:r w:rsidRPr="00B957F2">
                        <w:t xml:space="preserve"> normaal verdeeld is dan zal:</w:t>
                      </w:r>
                    </w:p>
                    <w:p w:rsidR="002247A3" w:rsidRPr="00B957F2" w:rsidRDefault="002247A3" w:rsidP="00640222"/>
                    <w:p w:rsidR="002247A3" w:rsidRDefault="002247A3" w:rsidP="00640222">
                      <w:r w:rsidRPr="00B957F2">
                        <w:t>Ongeveer 68</w:t>
                      </w:r>
                      <w:r>
                        <w:t xml:space="preserve"> procent </w:t>
                      </w:r>
                      <w:r w:rsidRPr="00B957F2">
                        <w:t>van alle waarden</w:t>
                      </w:r>
                      <w:r>
                        <w:br/>
                      </w:r>
                      <w:r w:rsidRPr="00B957F2">
                        <w:t xml:space="preserve">van </w:t>
                      </w:r>
                      <w:r w:rsidRPr="00B957F2">
                        <w:rPr>
                          <w:i/>
                        </w:rPr>
                        <w:t>X</w:t>
                      </w:r>
                      <w:r>
                        <w:t xml:space="preserve"> liggen tussen μ – σ en μ + σ.</w:t>
                      </w:r>
                    </w:p>
                    <w:p w:rsidR="002247A3" w:rsidRPr="00B957F2" w:rsidRDefault="002247A3" w:rsidP="00640222"/>
                    <w:p w:rsidR="002247A3" w:rsidRPr="00B957F2" w:rsidRDefault="002247A3" w:rsidP="00640222"/>
                    <w:p w:rsidR="002247A3" w:rsidRPr="00B957F2" w:rsidRDefault="002247A3" w:rsidP="00640222"/>
                    <w:p w:rsidR="002247A3" w:rsidRPr="00B957F2" w:rsidRDefault="002247A3" w:rsidP="00640222"/>
                    <w:p w:rsidR="002247A3" w:rsidRPr="00B957F2" w:rsidRDefault="002247A3" w:rsidP="00640222"/>
                    <w:p w:rsidR="002247A3" w:rsidRDefault="002247A3" w:rsidP="00640222">
                      <w:r w:rsidRPr="00B957F2">
                        <w:t>Ongeveer 95</w:t>
                      </w:r>
                      <w:r>
                        <w:t xml:space="preserve"> procent</w:t>
                      </w:r>
                      <w:r w:rsidRPr="00B957F2">
                        <w:t xml:space="preserve"> van alle waarden</w:t>
                      </w:r>
                      <w:r>
                        <w:br/>
                      </w:r>
                      <w:r w:rsidRPr="00B957F2">
                        <w:t xml:space="preserve">van </w:t>
                      </w:r>
                      <w:r w:rsidRPr="00B957F2">
                        <w:rPr>
                          <w:i/>
                        </w:rPr>
                        <w:t>X</w:t>
                      </w:r>
                      <w:r w:rsidRPr="00B957F2">
                        <w:t xml:space="preserve"> liggen tussen μ – 2σ en μ + 2σ.</w:t>
                      </w:r>
                    </w:p>
                    <w:p w:rsidR="002247A3" w:rsidRPr="00B957F2" w:rsidRDefault="002247A3" w:rsidP="00640222"/>
                    <w:p w:rsidR="002247A3" w:rsidRPr="00B957F2" w:rsidRDefault="002247A3" w:rsidP="00640222"/>
                    <w:p w:rsidR="002247A3" w:rsidRPr="00B957F2" w:rsidRDefault="002247A3" w:rsidP="00640222"/>
                    <w:p w:rsidR="002247A3" w:rsidRPr="00B957F2" w:rsidRDefault="002247A3" w:rsidP="00640222"/>
                    <w:p w:rsidR="002247A3" w:rsidRPr="00B957F2" w:rsidRDefault="002247A3" w:rsidP="00640222"/>
                    <w:p w:rsidR="002247A3" w:rsidRDefault="002247A3" w:rsidP="00640222">
                      <w:r w:rsidRPr="00B957F2">
                        <w:t>Bijna 100</w:t>
                      </w:r>
                      <w:r>
                        <w:t xml:space="preserve"> procent van</w:t>
                      </w:r>
                      <w:r w:rsidRPr="00B957F2">
                        <w:t xml:space="preserve"> alle waarden van </w:t>
                      </w:r>
                      <w:r w:rsidRPr="00EA6C4B">
                        <w:rPr>
                          <w:i/>
                        </w:rPr>
                        <w:t>X</w:t>
                      </w:r>
                      <w:r>
                        <w:rPr>
                          <w:i/>
                        </w:rPr>
                        <w:br/>
                      </w:r>
                      <w:r>
                        <w:t>liggen tussen μ – 3σ en μ +</w:t>
                      </w:r>
                      <w:r w:rsidRPr="00B957F2">
                        <w:t xml:space="preserve"> 3σ.</w:t>
                      </w:r>
                    </w:p>
                    <w:p w:rsidR="002247A3" w:rsidRPr="00B957F2" w:rsidRDefault="002247A3" w:rsidP="00640222"/>
                    <w:p w:rsidR="002247A3" w:rsidRPr="00B957F2" w:rsidRDefault="002247A3" w:rsidP="00640222"/>
                    <w:p w:rsidR="002247A3" w:rsidRPr="00B957F2" w:rsidRDefault="002247A3" w:rsidP="00640222"/>
                    <w:p w:rsidR="002247A3" w:rsidRPr="00B957F2" w:rsidRDefault="002247A3" w:rsidP="00640222"/>
                    <w:p w:rsidR="002247A3" w:rsidRDefault="002247A3" w:rsidP="00640222"/>
                  </w:txbxContent>
                </v:textbox>
                <w10:wrap type="topAndBottom" anchorx="margin"/>
              </v:shape>
            </w:pict>
          </mc:Fallback>
        </mc:AlternateContent>
      </w:r>
      <w:r w:rsidR="00640222">
        <w:rPr>
          <w:noProof/>
        </w:rPr>
        <w:drawing>
          <wp:anchor distT="0" distB="0" distL="114300" distR="114300" simplePos="0" relativeHeight="251717632" behindDoc="0" locked="0" layoutInCell="1" allowOverlap="1" wp14:anchorId="3E9F8C27" wp14:editId="09D097E7">
            <wp:simplePos x="0" y="0"/>
            <wp:positionH relativeFrom="margin">
              <wp:align>right</wp:align>
            </wp:positionH>
            <wp:positionV relativeFrom="paragraph">
              <wp:posOffset>3274695</wp:posOffset>
            </wp:positionV>
            <wp:extent cx="2881630" cy="866775"/>
            <wp:effectExtent l="19050" t="0" r="0" b="0"/>
            <wp:wrapTopAndBottom/>
            <wp:docPr id="1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a2013-42-t5B"/>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81630" cy="866775"/>
                    </a:xfrm>
                    <a:prstGeom prst="rect">
                      <a:avLst/>
                    </a:prstGeom>
                    <a:noFill/>
                  </pic:spPr>
                </pic:pic>
              </a:graphicData>
            </a:graphic>
          </wp:anchor>
        </w:drawing>
      </w:r>
      <w:r w:rsidR="00640222">
        <w:rPr>
          <w:noProof/>
        </w:rPr>
        <w:drawing>
          <wp:anchor distT="0" distB="0" distL="114300" distR="114300" simplePos="0" relativeHeight="251715584" behindDoc="0" locked="0" layoutInCell="1" allowOverlap="1" wp14:anchorId="22602354" wp14:editId="5D382003">
            <wp:simplePos x="0" y="0"/>
            <wp:positionH relativeFrom="margin">
              <wp:align>right</wp:align>
            </wp:positionH>
            <wp:positionV relativeFrom="paragraph">
              <wp:posOffset>2138045</wp:posOffset>
            </wp:positionV>
            <wp:extent cx="2881630" cy="866775"/>
            <wp:effectExtent l="19050" t="0" r="0" b="0"/>
            <wp:wrapTopAndBottom/>
            <wp:docPr id="1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a2013-42-t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1630" cy="866775"/>
                    </a:xfrm>
                    <a:prstGeom prst="rect">
                      <a:avLst/>
                    </a:prstGeom>
                    <a:noFill/>
                  </pic:spPr>
                </pic:pic>
              </a:graphicData>
            </a:graphic>
          </wp:anchor>
        </w:drawing>
      </w:r>
      <w:r w:rsidR="00640222">
        <w:rPr>
          <w:noProof/>
        </w:rPr>
        <w:drawing>
          <wp:anchor distT="0" distB="0" distL="114300" distR="114300" simplePos="0" relativeHeight="251714560" behindDoc="0" locked="0" layoutInCell="1" allowOverlap="1" wp14:anchorId="4D30EC67" wp14:editId="68EA1909">
            <wp:simplePos x="0" y="0"/>
            <wp:positionH relativeFrom="margin">
              <wp:align>right</wp:align>
            </wp:positionH>
            <wp:positionV relativeFrom="paragraph">
              <wp:posOffset>955675</wp:posOffset>
            </wp:positionV>
            <wp:extent cx="2881630" cy="866775"/>
            <wp:effectExtent l="19050" t="0" r="0" b="0"/>
            <wp:wrapSquare wrapText="bothSides"/>
            <wp:docPr id="1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a2013-42-t5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1630" cy="866775"/>
                    </a:xfrm>
                    <a:prstGeom prst="rect">
                      <a:avLst/>
                    </a:prstGeom>
                    <a:noFill/>
                  </pic:spPr>
                </pic:pic>
              </a:graphicData>
            </a:graphic>
          </wp:anchor>
        </w:drawing>
      </w:r>
    </w:p>
    <w:p w:rsidR="00640222" w:rsidRPr="00B957F2" w:rsidRDefault="00640222" w:rsidP="00640222"/>
    <w:p w:rsidR="00640222" w:rsidRDefault="00640222" w:rsidP="00640222">
      <w:pPr>
        <w:pStyle w:val="kopdeel"/>
      </w:pPr>
      <w:bookmarkStart w:id="128" w:name="_Toc428362895"/>
      <w:r w:rsidRPr="00B957F2">
        <w:t>Geïntegreerd oefenen</w:t>
      </w:r>
      <w:bookmarkEnd w:id="128"/>
    </w:p>
    <w:p w:rsidR="00640222" w:rsidRDefault="00640222" w:rsidP="00640222"/>
    <w:p w:rsidR="00640222" w:rsidRPr="00B957F2" w:rsidRDefault="00640222" w:rsidP="00640222">
      <w:pPr>
        <w:rPr>
          <w:b/>
        </w:rPr>
      </w:pPr>
      <w:r>
        <w:rPr>
          <w:noProof/>
        </w:rPr>
        <w:drawing>
          <wp:anchor distT="0" distB="0" distL="114300" distR="114300" simplePos="0" relativeHeight="251660288" behindDoc="0" locked="0" layoutInCell="1" allowOverlap="1" wp14:anchorId="79A7697F" wp14:editId="268730A3">
            <wp:simplePos x="0" y="0"/>
            <wp:positionH relativeFrom="margin">
              <wp:align>right</wp:align>
            </wp:positionH>
            <wp:positionV relativeFrom="paragraph">
              <wp:posOffset>25400</wp:posOffset>
            </wp:positionV>
            <wp:extent cx="2124075" cy="1104900"/>
            <wp:effectExtent l="0" t="0" r="9525" b="0"/>
            <wp:wrapSquare wrapText="bothSides"/>
            <wp:docPr id="210" name="Afbeelding 210" descr="ha2013-42-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a2013-42-t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24075" cy="1104900"/>
                    </a:xfrm>
                    <a:prstGeom prst="rect">
                      <a:avLst/>
                    </a:prstGeom>
                    <a:noFill/>
                  </pic:spPr>
                </pic:pic>
              </a:graphicData>
            </a:graphic>
          </wp:anchor>
        </w:drawing>
      </w:r>
      <w:r w:rsidRPr="00B957F2">
        <w:rPr>
          <w:b/>
        </w:rPr>
        <w:t>Opgave 30</w:t>
      </w:r>
    </w:p>
    <w:p w:rsidR="00640222" w:rsidRPr="00B957F2" w:rsidRDefault="00640222" w:rsidP="00640222">
      <w:r w:rsidRPr="00B957F2">
        <w:t xml:space="preserve">Eieren </w:t>
      </w:r>
      <w:r>
        <w:t xml:space="preserve">worden </w:t>
      </w:r>
      <w:r w:rsidRPr="00B957F2">
        <w:t>op grond van hun gewicht in klassen</w:t>
      </w:r>
      <w:r>
        <w:t xml:space="preserve"> verdeeld</w:t>
      </w:r>
      <w:r w:rsidRPr="00B957F2">
        <w:t>. Die gewichten zijn vrijwel normaal verdeeld</w:t>
      </w:r>
      <w:r>
        <w:t>,</w:t>
      </w:r>
      <w:r w:rsidRPr="00B957F2">
        <w:t xml:space="preserve"> met een gemiddelde van 64 gram </w:t>
      </w:r>
      <w:r>
        <w:t>en</w:t>
      </w:r>
      <w:r w:rsidRPr="00B957F2">
        <w:t xml:space="preserve"> een</w:t>
      </w:r>
      <w:r>
        <w:t xml:space="preserve"> standaardafwijking van 8 gram.</w:t>
      </w:r>
      <w:r>
        <w:br/>
      </w:r>
      <w:r w:rsidR="00000E3A">
        <w:t>In d</w:t>
      </w:r>
      <w:r w:rsidRPr="00B957F2">
        <w:t xml:space="preserve">e figuur </w:t>
      </w:r>
      <w:r w:rsidR="00000E3A">
        <w:t xml:space="preserve">hiernaast </w:t>
      </w:r>
      <w:r w:rsidRPr="00B957F2">
        <w:t xml:space="preserve">zie </w:t>
      </w:r>
      <w:r>
        <w:t xml:space="preserve">je zes gewichtsklassen voor gewichten van </w:t>
      </w:r>
      <w:r w:rsidRPr="00B957F2">
        <w:t xml:space="preserve">eieren. Geef bij elke klasse de grenzen aan van het gewicht van de eieren die er in zitten en bepaal hoeveel </w:t>
      </w:r>
      <w:r>
        <w:t xml:space="preserve">procent </w:t>
      </w:r>
      <w:r w:rsidRPr="00B957F2">
        <w:t>van de eieren het betreft.</w:t>
      </w:r>
    </w:p>
    <w:p w:rsidR="00640222" w:rsidRPr="00B957F2" w:rsidRDefault="00640222" w:rsidP="00640222">
      <w:r w:rsidRPr="00B957F2">
        <w:t>De klassengrenzen zijn zo gekozen dat ze precies passen bij de vuistregels voor de normale verdeling</w:t>
      </w:r>
      <w:r>
        <w:t>.</w:t>
      </w:r>
    </w:p>
    <w:p w:rsidR="00640222" w:rsidRPr="00B957F2" w:rsidRDefault="00640222" w:rsidP="00640222"/>
    <w:p w:rsidR="00640222" w:rsidRDefault="00640222" w:rsidP="00640222">
      <w:pPr>
        <w:overflowPunct/>
        <w:autoSpaceDE/>
        <w:autoSpaceDN/>
        <w:adjustRightInd/>
        <w:spacing w:line="240" w:lineRule="auto"/>
        <w:textAlignment w:val="auto"/>
        <w:rPr>
          <w:b/>
        </w:rPr>
      </w:pPr>
      <w:r>
        <w:rPr>
          <w:b/>
        </w:rPr>
        <w:br w:type="page"/>
      </w:r>
    </w:p>
    <w:p w:rsidR="00640222" w:rsidRPr="00B957F2" w:rsidRDefault="00640222" w:rsidP="00640222">
      <w:pPr>
        <w:rPr>
          <w:b/>
        </w:rPr>
      </w:pPr>
      <w:r w:rsidRPr="00B957F2">
        <w:rPr>
          <w:b/>
        </w:rPr>
        <w:lastRenderedPageBreak/>
        <w:t>Opgave 31</w:t>
      </w:r>
    </w:p>
    <w:p w:rsidR="00640222" w:rsidRPr="00B957F2" w:rsidRDefault="00640222" w:rsidP="00640222">
      <w:r w:rsidRPr="00B957F2">
        <w:t>Ga na, op basis van bovenstaande vuistregels, dat dit de volgende verdeling oplevert:</w:t>
      </w:r>
    </w:p>
    <w:p w:rsidR="00640222" w:rsidRDefault="00640222" w:rsidP="004D0910">
      <w:pPr>
        <w:pStyle w:val="Lijstalinea"/>
        <w:numPr>
          <w:ilvl w:val="0"/>
          <w:numId w:val="37"/>
        </w:numPr>
        <w:ind w:left="360"/>
      </w:pPr>
      <w:r w:rsidRPr="00B957F2">
        <w:t xml:space="preserve">Klasse I: </w:t>
      </w:r>
      <w:r>
        <w:t>&lt;</w:t>
      </w:r>
      <w:r w:rsidRPr="00B957F2">
        <w:t>48 gram</w:t>
      </w:r>
      <w:r>
        <w:t>, voor</w:t>
      </w:r>
      <w:r w:rsidRPr="00B957F2">
        <w:t xml:space="preserve"> 2,5</w:t>
      </w:r>
      <w:r>
        <w:t xml:space="preserve"> procent</w:t>
      </w:r>
      <w:r w:rsidRPr="00B957F2">
        <w:t xml:space="preserve"> van de eieren</w:t>
      </w:r>
      <w:r>
        <w:t>.</w:t>
      </w:r>
    </w:p>
    <w:p w:rsidR="00640222" w:rsidRDefault="00640222" w:rsidP="004D0910">
      <w:pPr>
        <w:pStyle w:val="Lijstalinea"/>
        <w:numPr>
          <w:ilvl w:val="0"/>
          <w:numId w:val="37"/>
        </w:numPr>
        <w:ind w:left="360"/>
      </w:pPr>
      <w:r w:rsidRPr="00B957F2">
        <w:t>Klasse II: 48</w:t>
      </w:r>
      <w:r>
        <w:t>-&lt;</w:t>
      </w:r>
      <w:r w:rsidRPr="00B957F2">
        <w:t>56 gram</w:t>
      </w:r>
      <w:r>
        <w:t>, voor</w:t>
      </w:r>
      <w:r w:rsidRPr="00B957F2">
        <w:t xml:space="preserve"> 13,5</w:t>
      </w:r>
      <w:r>
        <w:t xml:space="preserve"> procent.</w:t>
      </w:r>
    </w:p>
    <w:p w:rsidR="00640222" w:rsidRDefault="00640222" w:rsidP="004D0910">
      <w:pPr>
        <w:pStyle w:val="Lijstalinea"/>
        <w:numPr>
          <w:ilvl w:val="0"/>
          <w:numId w:val="37"/>
        </w:numPr>
        <w:ind w:left="360"/>
      </w:pPr>
      <w:r w:rsidRPr="00B957F2">
        <w:t>Klasse III: 56</w:t>
      </w:r>
      <w:r>
        <w:t>-&lt;</w:t>
      </w:r>
      <w:r w:rsidRPr="00B957F2">
        <w:t>64 gram</w:t>
      </w:r>
      <w:r>
        <w:t>, voor</w:t>
      </w:r>
      <w:r w:rsidRPr="00B957F2">
        <w:t xml:space="preserve"> 34</w:t>
      </w:r>
      <w:r>
        <w:t xml:space="preserve"> procent.</w:t>
      </w:r>
    </w:p>
    <w:p w:rsidR="00640222" w:rsidRDefault="00640222" w:rsidP="004D0910">
      <w:pPr>
        <w:pStyle w:val="Lijstalinea"/>
        <w:numPr>
          <w:ilvl w:val="0"/>
          <w:numId w:val="37"/>
        </w:numPr>
        <w:ind w:left="360"/>
      </w:pPr>
      <w:r w:rsidRPr="00B957F2">
        <w:t>Klasse IV: 64</w:t>
      </w:r>
      <w:r>
        <w:t xml:space="preserve">-&lt;72 gram, voor </w:t>
      </w:r>
      <w:r w:rsidRPr="00B957F2">
        <w:t>34</w:t>
      </w:r>
      <w:r>
        <w:t xml:space="preserve"> procent.</w:t>
      </w:r>
    </w:p>
    <w:p w:rsidR="00640222" w:rsidRDefault="00640222" w:rsidP="004D0910">
      <w:pPr>
        <w:pStyle w:val="Lijstalinea"/>
        <w:numPr>
          <w:ilvl w:val="0"/>
          <w:numId w:val="37"/>
        </w:numPr>
        <w:ind w:left="360"/>
      </w:pPr>
      <w:r w:rsidRPr="00B957F2">
        <w:t>Klasse V: 72</w:t>
      </w:r>
      <w:r>
        <w:t xml:space="preserve">-&lt;80 gram, voor </w:t>
      </w:r>
      <w:r w:rsidRPr="00B957F2">
        <w:t>13,5</w:t>
      </w:r>
      <w:r>
        <w:t xml:space="preserve"> procent.</w:t>
      </w:r>
    </w:p>
    <w:p w:rsidR="00640222" w:rsidRDefault="00640222" w:rsidP="004D0910">
      <w:pPr>
        <w:pStyle w:val="Lijstalinea"/>
        <w:numPr>
          <w:ilvl w:val="0"/>
          <w:numId w:val="37"/>
        </w:numPr>
        <w:ind w:left="360"/>
      </w:pPr>
      <w:r w:rsidRPr="00B957F2">
        <w:t xml:space="preserve">Klasse VI: </w:t>
      </w:r>
      <w:r>
        <w:rPr>
          <w:rFonts w:cs="Arial"/>
          <w:szCs w:val="18"/>
        </w:rPr>
        <w:t>&gt;</w:t>
      </w:r>
      <w:r>
        <w:t xml:space="preserve">80 gram, voor </w:t>
      </w:r>
      <w:r w:rsidRPr="00B957F2">
        <w:t>2,5</w:t>
      </w:r>
      <w:r>
        <w:t xml:space="preserve"> procent.</w:t>
      </w:r>
    </w:p>
    <w:p w:rsidR="00640222" w:rsidRDefault="00640222" w:rsidP="004D0910"/>
    <w:p w:rsidR="00640222" w:rsidRPr="00B957F2" w:rsidRDefault="00640222" w:rsidP="00640222"/>
    <w:p w:rsidR="00640222" w:rsidRPr="00B957F2" w:rsidRDefault="00640222" w:rsidP="00640222">
      <w:r w:rsidRPr="00B957F2">
        <w:rPr>
          <w:b/>
        </w:rPr>
        <w:t>Opgave 32</w:t>
      </w:r>
    </w:p>
    <w:p w:rsidR="00640222" w:rsidRPr="00B957F2" w:rsidRDefault="00640222" w:rsidP="00640222">
      <w:r w:rsidRPr="00B957F2">
        <w:t xml:space="preserve">Van twee soorten lampen is de levensduur gemeten van 500 exemplaren. Het aantal branduren </w:t>
      </w:r>
      <w:r>
        <w:t>is</w:t>
      </w:r>
      <w:r w:rsidRPr="00B957F2">
        <w:t xml:space="preserve"> voor beide soorten vrijwel normaal verdeeld. Hier</w:t>
      </w:r>
      <w:r w:rsidR="00000E3A">
        <w:t>onder</w:t>
      </w:r>
      <w:r w:rsidRPr="00B957F2">
        <w:t xml:space="preserve"> zie je de bijpassende normaalkrom</w:t>
      </w:r>
      <w:r w:rsidR="00000E3A">
        <w:t>men.</w:t>
      </w:r>
      <w:r w:rsidR="00000E3A">
        <w:br/>
      </w:r>
      <w:r w:rsidRPr="00B957F2">
        <w:t>Enkele percentages zijn gegeven.</w:t>
      </w:r>
    </w:p>
    <w:p w:rsidR="00640222" w:rsidRPr="00B957F2" w:rsidRDefault="00640222" w:rsidP="00640222">
      <w:r>
        <w:rPr>
          <w:noProof/>
        </w:rPr>
        <w:drawing>
          <wp:anchor distT="0" distB="0" distL="114300" distR="114300" simplePos="0" relativeHeight="251698176" behindDoc="0" locked="0" layoutInCell="1" allowOverlap="1" wp14:anchorId="2B61AEAA" wp14:editId="5D76743E">
            <wp:simplePos x="0" y="0"/>
            <wp:positionH relativeFrom="margin">
              <wp:align>right</wp:align>
            </wp:positionH>
            <wp:positionV relativeFrom="paragraph">
              <wp:posOffset>179070</wp:posOffset>
            </wp:positionV>
            <wp:extent cx="2882900" cy="1130300"/>
            <wp:effectExtent l="19050" t="0" r="0" b="0"/>
            <wp:wrapSquare wrapText="bothSides"/>
            <wp:docPr id="209" name="Afbeelding 209" descr="ha2013-42-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a2013-42-t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2900" cy="1130300"/>
                    </a:xfrm>
                    <a:prstGeom prst="rect">
                      <a:avLst/>
                    </a:prstGeom>
                    <a:noFill/>
                  </pic:spPr>
                </pic:pic>
              </a:graphicData>
            </a:graphic>
          </wp:anchor>
        </w:drawing>
      </w:r>
    </w:p>
    <w:p w:rsidR="00640222" w:rsidRPr="00B957F2" w:rsidRDefault="00640222" w:rsidP="00640222">
      <w:r>
        <w:rPr>
          <w:noProof/>
        </w:rPr>
        <w:drawing>
          <wp:anchor distT="0" distB="0" distL="114300" distR="114300" simplePos="0" relativeHeight="251696128" behindDoc="0" locked="0" layoutInCell="1" allowOverlap="1" wp14:anchorId="2456491D" wp14:editId="1D3FA82B">
            <wp:simplePos x="0" y="0"/>
            <wp:positionH relativeFrom="margin">
              <wp:align>left</wp:align>
            </wp:positionH>
            <wp:positionV relativeFrom="paragraph">
              <wp:posOffset>3810</wp:posOffset>
            </wp:positionV>
            <wp:extent cx="2159000" cy="1136650"/>
            <wp:effectExtent l="19050" t="0" r="0" b="0"/>
            <wp:wrapSquare wrapText="bothSides"/>
            <wp:docPr id="208" name="Afbeelding 208" descr="ha2013-42-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a2013-42-t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9000" cy="1136650"/>
                    </a:xfrm>
                    <a:prstGeom prst="rect">
                      <a:avLst/>
                    </a:prstGeom>
                    <a:noFill/>
                  </pic:spPr>
                </pic:pic>
              </a:graphicData>
            </a:graphic>
          </wp:anchor>
        </w:drawing>
      </w:r>
    </w:p>
    <w:p w:rsidR="00640222" w:rsidRPr="00B957F2" w:rsidRDefault="00640222" w:rsidP="00640222">
      <w:r w:rsidRPr="00B957F2">
        <w:t>Voor beide soorten kun je uit de grafieken de standaardafwijking afle</w:t>
      </w:r>
      <w:r w:rsidRPr="00524A59">
        <w:t>zen.</w:t>
      </w:r>
      <w:r w:rsidR="00524A59">
        <w:br/>
      </w:r>
      <w:r w:rsidRPr="00524A59">
        <w:t>Van soort A</w:t>
      </w:r>
      <w:r w:rsidRPr="00B957F2">
        <w:t xml:space="preserve"> is het gemiddelde </w:t>
      </w:r>
      <w:r w:rsidRPr="00B957F2">
        <w:rPr>
          <w:i/>
        </w:rPr>
        <w:t>μ</w:t>
      </w:r>
      <w:r w:rsidRPr="00B957F2">
        <w:t xml:space="preserve"> = 600 branduren en de standaardafwijking </w:t>
      </w:r>
      <w:r w:rsidRPr="00B957F2">
        <w:rPr>
          <w:i/>
        </w:rPr>
        <w:t>σ</w:t>
      </w:r>
      <w:r w:rsidRPr="00B957F2">
        <w:t xml:space="preserve"> = 20 uur.</w:t>
      </w:r>
    </w:p>
    <w:p w:rsidR="00640222" w:rsidRPr="00B957F2" w:rsidRDefault="00640222" w:rsidP="0083434D">
      <w:pPr>
        <w:numPr>
          <w:ilvl w:val="0"/>
          <w:numId w:val="21"/>
        </w:numPr>
      </w:pPr>
      <w:r w:rsidRPr="00B957F2">
        <w:t>Geef het gemiddelde en standaardafwijking voor soort B.</w:t>
      </w:r>
    </w:p>
    <w:p w:rsidR="00640222" w:rsidRPr="00B957F2" w:rsidRDefault="00640222" w:rsidP="0083434D">
      <w:pPr>
        <w:numPr>
          <w:ilvl w:val="0"/>
          <w:numId w:val="21"/>
        </w:numPr>
      </w:pPr>
      <w:r w:rsidRPr="00B957F2">
        <w:t xml:space="preserve">Hoeveel </w:t>
      </w:r>
      <w:r>
        <w:t>procent</w:t>
      </w:r>
      <w:r w:rsidRPr="00B957F2">
        <w:t xml:space="preserve"> van de lampen van soort A brandt minder dan 600 uur?</w:t>
      </w:r>
    </w:p>
    <w:p w:rsidR="00640222" w:rsidRPr="00B957F2" w:rsidRDefault="00640222" w:rsidP="0083434D">
      <w:pPr>
        <w:numPr>
          <w:ilvl w:val="0"/>
          <w:numId w:val="21"/>
        </w:numPr>
      </w:pPr>
      <w:r w:rsidRPr="00B957F2">
        <w:t xml:space="preserve">Hoeveel </w:t>
      </w:r>
      <w:r>
        <w:t>procent</w:t>
      </w:r>
      <w:r w:rsidRPr="00B957F2">
        <w:t xml:space="preserve"> van de lampen van soort A brandt minder dan 620 uur?</w:t>
      </w:r>
    </w:p>
    <w:p w:rsidR="00640222" w:rsidRPr="00B957F2" w:rsidRDefault="00640222" w:rsidP="0083434D">
      <w:pPr>
        <w:numPr>
          <w:ilvl w:val="0"/>
          <w:numId w:val="21"/>
        </w:numPr>
      </w:pPr>
      <w:r w:rsidRPr="00B957F2">
        <w:t>Waarom heeft de normale verdeling bij soort B een top die minder hoog is dan die van de normale verdeling van soort A?</w:t>
      </w:r>
    </w:p>
    <w:p w:rsidR="00640222" w:rsidRPr="00B957F2" w:rsidRDefault="00640222" w:rsidP="0083434D">
      <w:pPr>
        <w:numPr>
          <w:ilvl w:val="0"/>
          <w:numId w:val="21"/>
        </w:numPr>
      </w:pPr>
      <w:r w:rsidRPr="00B957F2">
        <w:t xml:space="preserve">Hoeveel procent van </w:t>
      </w:r>
      <w:r>
        <w:t>de branduren ligt onder μ – 2σ?</w:t>
      </w:r>
    </w:p>
    <w:p w:rsidR="00640222" w:rsidRPr="00B957F2" w:rsidRDefault="00640222" w:rsidP="0083434D">
      <w:pPr>
        <w:numPr>
          <w:ilvl w:val="0"/>
          <w:numId w:val="21"/>
        </w:numPr>
      </w:pPr>
      <w:r w:rsidRPr="00B957F2">
        <w:t xml:space="preserve">Hoeveel </w:t>
      </w:r>
      <w:r>
        <w:t>procent</w:t>
      </w:r>
      <w:r w:rsidRPr="00B957F2">
        <w:t xml:space="preserve"> van de lampen van soort B brandt langer dan 1250 uur?</w:t>
      </w:r>
    </w:p>
    <w:p w:rsidR="00640222" w:rsidRPr="00B957F2" w:rsidRDefault="00640222" w:rsidP="00640222"/>
    <w:p w:rsidR="00640222" w:rsidRPr="00B957F2" w:rsidRDefault="00640222" w:rsidP="00640222">
      <w:pPr>
        <w:rPr>
          <w:b/>
        </w:rPr>
      </w:pPr>
      <w:r w:rsidRPr="00B957F2">
        <w:rPr>
          <w:b/>
        </w:rPr>
        <w:br w:type="page"/>
      </w:r>
    </w:p>
    <w:p w:rsidR="00640222" w:rsidRPr="00B957F2" w:rsidRDefault="00640222" w:rsidP="00640222">
      <w:pPr>
        <w:rPr>
          <w:b/>
        </w:rPr>
      </w:pPr>
      <w:r w:rsidRPr="00B957F2">
        <w:rPr>
          <w:b/>
        </w:rPr>
        <w:lastRenderedPageBreak/>
        <w:sym w:font="Wingdings" w:char="F03A"/>
      </w:r>
      <w:r w:rsidRPr="00B957F2">
        <w:rPr>
          <w:b/>
        </w:rPr>
        <w:t xml:space="preserve"> Opgave 33</w:t>
      </w:r>
    </w:p>
    <w:p w:rsidR="00640222" w:rsidRPr="00B957F2" w:rsidRDefault="00640222" w:rsidP="00640222">
      <w:r w:rsidRPr="00B957F2">
        <w:t xml:space="preserve">Oefenen </w:t>
      </w:r>
      <w:r>
        <w:t>in</w:t>
      </w:r>
      <w:r w:rsidRPr="00B957F2">
        <w:t xml:space="preserve"> V</w:t>
      </w:r>
      <w:r>
        <w:t>u</w:t>
      </w:r>
      <w:r w:rsidRPr="00B957F2">
        <w:t>Stat met bestanden</w:t>
      </w:r>
      <w:r>
        <w:t xml:space="preserve"> </w:t>
      </w:r>
      <w:r w:rsidRPr="00B957F2">
        <w:t xml:space="preserve">Je vindt daarin de voetlengtes in </w:t>
      </w:r>
      <w:r>
        <w:t>centimeter</w:t>
      </w:r>
      <w:r w:rsidRPr="00B957F2">
        <w:t xml:space="preserve"> van </w:t>
      </w:r>
      <w:r>
        <w:t>honderd</w:t>
      </w:r>
      <w:r w:rsidRPr="00B957F2">
        <w:t xml:space="preserve"> mannen en </w:t>
      </w:r>
      <w:r>
        <w:t>honderd</w:t>
      </w:r>
      <w:r w:rsidRPr="00B957F2">
        <w:t xml:space="preserve"> vrouwen.</w:t>
      </w:r>
    </w:p>
    <w:p w:rsidR="00640222" w:rsidRPr="00B957F2" w:rsidRDefault="00640222" w:rsidP="0083434D">
      <w:pPr>
        <w:numPr>
          <w:ilvl w:val="0"/>
          <w:numId w:val="22"/>
        </w:numPr>
      </w:pPr>
      <w:r w:rsidRPr="00B957F2">
        <w:t xml:space="preserve">Bepaal van elk van beide groepen zowel de gemiddelde voetlengte als de standaarddeviatie van de voetlengtes, beide in </w:t>
      </w:r>
      <w:r w:rsidR="002247A3">
        <w:t>1</w:t>
      </w:r>
      <w:r w:rsidRPr="00B957F2">
        <w:t xml:space="preserve"> decimaal nauwkeurig.</w:t>
      </w:r>
    </w:p>
    <w:p w:rsidR="00640222" w:rsidRPr="00B957F2" w:rsidRDefault="00640222" w:rsidP="0083434D">
      <w:pPr>
        <w:numPr>
          <w:ilvl w:val="0"/>
          <w:numId w:val="22"/>
        </w:numPr>
      </w:pPr>
      <w:r w:rsidRPr="00B957F2">
        <w:t>Maak bij elke va</w:t>
      </w:r>
      <w:r>
        <w:t>n beide groepen een histogram</w:t>
      </w:r>
      <w:r w:rsidRPr="00B957F2">
        <w:t xml:space="preserve"> en laat aan de hand </w:t>
      </w:r>
      <w:r>
        <w:t>daar</w:t>
      </w:r>
      <w:r w:rsidRPr="00B957F2">
        <w:t>van zien dat de voetlengtes bij goede be</w:t>
      </w:r>
      <w:r w:rsidR="002247A3">
        <w:t>nadering normaal zijn verdeeld.</w:t>
      </w:r>
      <w:r w:rsidR="002247A3">
        <w:br/>
      </w:r>
      <w:r w:rsidRPr="00B957F2">
        <w:t xml:space="preserve">Maak daartoe eerst frequentietabellen van alle voetlengtes afgerond op gehele </w:t>
      </w:r>
      <w:r>
        <w:t>centimeters</w:t>
      </w:r>
      <w:r w:rsidRPr="00B957F2">
        <w:t>.</w:t>
      </w:r>
    </w:p>
    <w:p w:rsidR="00640222" w:rsidRPr="00B957F2" w:rsidRDefault="00640222" w:rsidP="00640222"/>
    <w:p w:rsidR="00640222" w:rsidRPr="00B957F2" w:rsidRDefault="00640222" w:rsidP="00640222">
      <w:r w:rsidRPr="00B957F2">
        <w:t>Werk nu verder met normale verdelingen als model voor de voetlengtes.</w:t>
      </w:r>
    </w:p>
    <w:p w:rsidR="00640222" w:rsidRPr="00B957F2" w:rsidRDefault="00640222" w:rsidP="0083434D">
      <w:pPr>
        <w:numPr>
          <w:ilvl w:val="0"/>
          <w:numId w:val="22"/>
        </w:numPr>
      </w:pPr>
      <w:r w:rsidRPr="00B957F2">
        <w:t>Hoeveel procent van de mannen heeft grotere voeten dan de helft van de vrouwen?</w:t>
      </w:r>
    </w:p>
    <w:p w:rsidR="00640222" w:rsidRPr="00B957F2" w:rsidRDefault="00640222" w:rsidP="0083434D">
      <w:pPr>
        <w:numPr>
          <w:ilvl w:val="0"/>
          <w:numId w:val="22"/>
        </w:numPr>
      </w:pPr>
      <w:r w:rsidRPr="00B957F2">
        <w:t>Wat is de kleinste voetlengte die voorkomt in de groep van de 2,5</w:t>
      </w:r>
      <w:r>
        <w:t xml:space="preserve"> procent</w:t>
      </w:r>
      <w:r w:rsidRPr="00B957F2">
        <w:t xml:space="preserve"> vrouwen met de grootste voeten?</w:t>
      </w:r>
    </w:p>
    <w:p w:rsidR="00640222" w:rsidRPr="00B957F2" w:rsidRDefault="00640222" w:rsidP="0083434D">
      <w:pPr>
        <w:numPr>
          <w:ilvl w:val="0"/>
          <w:numId w:val="22"/>
        </w:numPr>
      </w:pPr>
      <w:r w:rsidRPr="00B957F2">
        <w:t>Wat is de grootste voetlengte die voorkomt in de groep van de 2,5</w:t>
      </w:r>
      <w:r>
        <w:t xml:space="preserve"> procent</w:t>
      </w:r>
      <w:r w:rsidRPr="00B957F2">
        <w:t xml:space="preserve"> mannen met de kleinste voeten?</w:t>
      </w:r>
    </w:p>
    <w:p w:rsidR="00640222" w:rsidRPr="00B957F2" w:rsidRDefault="00640222" w:rsidP="00640222"/>
    <w:p w:rsidR="00640222" w:rsidRPr="00B957F2" w:rsidRDefault="00640222" w:rsidP="00640222"/>
    <w:p w:rsidR="00640222" w:rsidRPr="00B957F2" w:rsidRDefault="00640222" w:rsidP="00640222">
      <w:pPr>
        <w:rPr>
          <w:b/>
        </w:rPr>
      </w:pPr>
      <w:r w:rsidRPr="00B957F2">
        <w:rPr>
          <w:b/>
        </w:rPr>
        <w:t>Opgave 34</w:t>
      </w:r>
    </w:p>
    <w:p w:rsidR="00640222" w:rsidRPr="00B957F2" w:rsidRDefault="00640222" w:rsidP="00640222">
      <w:pPr>
        <w:rPr>
          <w:b/>
        </w:rPr>
      </w:pPr>
    </w:p>
    <w:p w:rsidR="00640222" w:rsidRPr="00B957F2" w:rsidRDefault="00640222" w:rsidP="00640222">
      <w:r>
        <w:rPr>
          <w:noProof/>
        </w:rPr>
        <w:drawing>
          <wp:anchor distT="0" distB="0" distL="114300" distR="114300" simplePos="0" relativeHeight="251708416" behindDoc="0" locked="0" layoutInCell="1" allowOverlap="1" wp14:anchorId="2E2329CD" wp14:editId="16076F72">
            <wp:simplePos x="0" y="0"/>
            <wp:positionH relativeFrom="margin">
              <wp:posOffset>656590</wp:posOffset>
            </wp:positionH>
            <wp:positionV relativeFrom="paragraph">
              <wp:posOffset>117475</wp:posOffset>
            </wp:positionV>
            <wp:extent cx="3283585" cy="2019300"/>
            <wp:effectExtent l="19050" t="0" r="0" b="0"/>
            <wp:wrapTopAndBottom/>
            <wp:docPr id="207" name="Afbeelding 207" descr="inkomensverd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7386592147848946" descr="inkomensverdeli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83585" cy="2019300"/>
                    </a:xfrm>
                    <a:prstGeom prst="rect">
                      <a:avLst/>
                    </a:prstGeom>
                    <a:noFill/>
                  </pic:spPr>
                </pic:pic>
              </a:graphicData>
            </a:graphic>
          </wp:anchor>
        </w:drawing>
      </w:r>
    </w:p>
    <w:p w:rsidR="00640222" w:rsidRPr="00B957F2" w:rsidRDefault="00640222" w:rsidP="00640222">
      <w:r w:rsidRPr="00B957F2">
        <w:t>Hier</w:t>
      </w:r>
      <w:r w:rsidR="00000E3A">
        <w:t>boven</w:t>
      </w:r>
      <w:r w:rsidRPr="00B957F2">
        <w:t xml:space="preserve"> zie je de inkomensverdeling van fulltime werknemers in de privésector.</w:t>
      </w:r>
    </w:p>
    <w:p w:rsidR="00640222" w:rsidRPr="00B957F2" w:rsidRDefault="00640222" w:rsidP="0083434D">
      <w:pPr>
        <w:numPr>
          <w:ilvl w:val="0"/>
          <w:numId w:val="23"/>
        </w:numPr>
      </w:pPr>
      <w:r w:rsidRPr="00B957F2">
        <w:t xml:space="preserve">Schat op basis van deze figuur hoeveel procent van deze werknemers meer </w:t>
      </w:r>
      <w:r>
        <w:t>dan 3500 euro per maand verdient</w:t>
      </w:r>
      <w:r w:rsidRPr="00B957F2">
        <w:t>.</w:t>
      </w:r>
    </w:p>
    <w:p w:rsidR="00640222" w:rsidRPr="00B957F2" w:rsidRDefault="00640222" w:rsidP="0083434D">
      <w:pPr>
        <w:numPr>
          <w:ilvl w:val="0"/>
          <w:numId w:val="23"/>
        </w:numPr>
      </w:pPr>
      <w:r w:rsidRPr="00B957F2">
        <w:t>Schat ook bij welk inkomen een werknemer bij de laagste 10</w:t>
      </w:r>
      <w:r>
        <w:t xml:space="preserve"> procent</w:t>
      </w:r>
      <w:r w:rsidRPr="00B957F2">
        <w:t xml:space="preserve"> verdieners zit.</w:t>
      </w:r>
    </w:p>
    <w:p w:rsidR="00640222" w:rsidRPr="00B957F2" w:rsidRDefault="00640222" w:rsidP="00640222"/>
    <w:p w:rsidR="00640222" w:rsidRDefault="00640222" w:rsidP="00640222">
      <w:pPr>
        <w:overflowPunct/>
        <w:autoSpaceDE/>
        <w:autoSpaceDN/>
        <w:adjustRightInd/>
        <w:spacing w:line="240" w:lineRule="auto"/>
        <w:textAlignment w:val="auto"/>
        <w:rPr>
          <w:b/>
        </w:rPr>
      </w:pPr>
      <w:r>
        <w:rPr>
          <w:b/>
        </w:rPr>
        <w:br w:type="page"/>
      </w:r>
    </w:p>
    <w:p w:rsidR="00640222" w:rsidRPr="00B957F2" w:rsidRDefault="00640222" w:rsidP="00640222">
      <w:pPr>
        <w:rPr>
          <w:b/>
        </w:rPr>
      </w:pPr>
      <w:r w:rsidRPr="00B957F2">
        <w:rPr>
          <w:b/>
        </w:rPr>
        <w:lastRenderedPageBreak/>
        <w:t>Opgave 35</w:t>
      </w:r>
    </w:p>
    <w:p w:rsidR="00640222" w:rsidRPr="00B957F2" w:rsidRDefault="00640222" w:rsidP="00640222">
      <w:r w:rsidRPr="00B957F2">
        <w:t xml:space="preserve">In </w:t>
      </w:r>
      <w:r>
        <w:t xml:space="preserve">januari 2008 verscheen er in </w:t>
      </w:r>
      <w:r w:rsidRPr="008E2B4F">
        <w:rPr>
          <w:rStyle w:val="Titelvanboek"/>
        </w:rPr>
        <w:t>NRC Handelsblad</w:t>
      </w:r>
      <w:r>
        <w:t xml:space="preserve"> </w:t>
      </w:r>
      <w:r w:rsidRPr="00B957F2">
        <w:t>een artikel over d</w:t>
      </w:r>
      <w:r>
        <w:t>e becijfering van het tentamen R</w:t>
      </w:r>
      <w:r w:rsidRPr="00B957F2">
        <w:t>echt bij een universiteit</w:t>
      </w:r>
      <w:r w:rsidR="00000E3A">
        <w:t>.</w:t>
      </w:r>
      <w:r w:rsidR="00000E3A">
        <w:br/>
      </w:r>
      <w:r w:rsidRPr="00B957F2">
        <w:t xml:space="preserve">In de figuur </w:t>
      </w:r>
      <w:r w:rsidR="00000E3A">
        <w:t xml:space="preserve">hieronder </w:t>
      </w:r>
      <w:r w:rsidRPr="00B957F2">
        <w:t>zie je de verdeling van de cijfers voor dat tentamen.</w:t>
      </w:r>
      <w:r>
        <w:t xml:space="preserve"> </w:t>
      </w:r>
      <w:r w:rsidRPr="00B957F2">
        <w:t>Het is duidelijk dat deze cijfers niet passen in een normale verdeling. Dit in te</w:t>
      </w:r>
      <w:r>
        <w:t>genstelling tot andere tentamen</w:t>
      </w:r>
      <w:r w:rsidRPr="00B957F2">
        <w:t>resultaten</w:t>
      </w:r>
      <w:r>
        <w:t>.</w:t>
      </w:r>
    </w:p>
    <w:p w:rsidR="00640222" w:rsidRDefault="00640222" w:rsidP="00640222"/>
    <w:p w:rsidR="00640222" w:rsidRDefault="00640222" w:rsidP="00640222">
      <w:r w:rsidRPr="00B957F2">
        <w:t>Hieronder staan enkele mogelijke verklaringen</w:t>
      </w:r>
      <w:r>
        <w:t>.</w:t>
      </w:r>
    </w:p>
    <w:p w:rsidR="00640222" w:rsidRPr="00B957F2" w:rsidRDefault="00640222" w:rsidP="00640222">
      <w:r w:rsidRPr="00B957F2">
        <w:t>Geef bij iedere mogelijke verklaring aan hoe deze tweetoppige verdeling kan ontstaan.</w:t>
      </w:r>
    </w:p>
    <w:p w:rsidR="00640222" w:rsidRPr="00325A09" w:rsidRDefault="00640222" w:rsidP="00640222">
      <w:pPr>
        <w:rPr>
          <w:b/>
        </w:rPr>
      </w:pPr>
      <w:r w:rsidRPr="008E2B4F">
        <w:rPr>
          <w:b/>
        </w:rPr>
        <w:t>Verklaring 1</w:t>
      </w:r>
      <w:r w:rsidR="00471E50">
        <w:rPr>
          <w:b/>
        </w:rPr>
        <w:t>:</w:t>
      </w:r>
    </w:p>
    <w:p w:rsidR="00640222" w:rsidRPr="00B957F2" w:rsidRDefault="00640222" w:rsidP="00640222">
      <w:r w:rsidRPr="00B957F2">
        <w:t xml:space="preserve">Er </w:t>
      </w:r>
      <w:r>
        <w:t>waren twee groepen studenten, namelijk</w:t>
      </w:r>
      <w:r w:rsidRPr="00B957F2">
        <w:t xml:space="preserve"> een groep die zijn huiswerk iedere week inleverde en een groep die dat niet de</w:t>
      </w:r>
      <w:r w:rsidR="00000E3A">
        <w:t>ed</w:t>
      </w:r>
      <w:r w:rsidRPr="00B957F2">
        <w:t>.</w:t>
      </w:r>
    </w:p>
    <w:p w:rsidR="00640222" w:rsidRPr="00325A09" w:rsidRDefault="00640222" w:rsidP="00640222">
      <w:pPr>
        <w:rPr>
          <w:b/>
        </w:rPr>
      </w:pPr>
      <w:r w:rsidRPr="008E2B4F">
        <w:rPr>
          <w:b/>
        </w:rPr>
        <w:t>Verklaring 2</w:t>
      </w:r>
      <w:r w:rsidR="00471E50">
        <w:rPr>
          <w:b/>
        </w:rPr>
        <w:t>:</w:t>
      </w:r>
    </w:p>
    <w:p w:rsidR="00640222" w:rsidRPr="00B957F2" w:rsidRDefault="00640222" w:rsidP="00640222">
      <w:r w:rsidRPr="00B957F2">
        <w:t xml:space="preserve">Docenten geven niet graag een </w:t>
      </w:r>
      <w:r w:rsidR="00B63A6C">
        <w:t>5</w:t>
      </w:r>
      <w:r w:rsidRPr="00B957F2">
        <w:t>. Ze scheppen liever duidelijkheid over het al dan niet halen van een tentamen.</w:t>
      </w:r>
    </w:p>
    <w:p w:rsidR="00640222" w:rsidRPr="00B957F2" w:rsidRDefault="00640222" w:rsidP="00640222"/>
    <w:p w:rsidR="00640222" w:rsidRPr="00B957F2" w:rsidRDefault="00640222" w:rsidP="00640222">
      <w:r>
        <w:rPr>
          <w:noProof/>
        </w:rPr>
        <w:drawing>
          <wp:anchor distT="0" distB="0" distL="114300" distR="114300" simplePos="0" relativeHeight="251700224" behindDoc="0" locked="0" layoutInCell="1" allowOverlap="1" wp14:anchorId="364B3751" wp14:editId="7E95DC2A">
            <wp:simplePos x="0" y="0"/>
            <wp:positionH relativeFrom="margin">
              <wp:align>center</wp:align>
            </wp:positionH>
            <wp:positionV relativeFrom="paragraph">
              <wp:posOffset>1175</wp:posOffset>
            </wp:positionV>
            <wp:extent cx="3575714" cy="2333767"/>
            <wp:effectExtent l="19050" t="0" r="5686" b="0"/>
            <wp:wrapTopAndBottom/>
            <wp:docPr id="206" name="Afbeelding 206" descr="selecti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electief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75714" cy="2333767"/>
                    </a:xfrm>
                    <a:prstGeom prst="rect">
                      <a:avLst/>
                    </a:prstGeom>
                    <a:noFill/>
                  </pic:spPr>
                </pic:pic>
              </a:graphicData>
            </a:graphic>
          </wp:anchor>
        </w:drawing>
      </w:r>
    </w:p>
    <w:p w:rsidR="00640222" w:rsidRDefault="00640222" w:rsidP="00640222">
      <w:pPr>
        <w:overflowPunct/>
        <w:autoSpaceDE/>
        <w:autoSpaceDN/>
        <w:adjustRightInd/>
        <w:spacing w:line="240" w:lineRule="auto"/>
        <w:textAlignment w:val="auto"/>
        <w:rPr>
          <w:b/>
        </w:rPr>
      </w:pPr>
      <w:r>
        <w:rPr>
          <w:b/>
        </w:rPr>
        <w:br w:type="page"/>
      </w:r>
    </w:p>
    <w:p w:rsidR="00640222" w:rsidRPr="00B957F2" w:rsidRDefault="00640222" w:rsidP="00640222">
      <w:r w:rsidRPr="00B957F2">
        <w:rPr>
          <w:b/>
        </w:rPr>
        <w:lastRenderedPageBreak/>
        <w:t>Opgave 36</w:t>
      </w:r>
    </w:p>
    <w:p w:rsidR="00640222" w:rsidRDefault="00640222" w:rsidP="00640222">
      <w:r w:rsidRPr="00B957F2">
        <w:t xml:space="preserve">Hieronder </w:t>
      </w:r>
      <w:r>
        <w:t xml:space="preserve">staat </w:t>
      </w:r>
      <w:r w:rsidRPr="00B957F2">
        <w:t>de</w:t>
      </w:r>
      <w:r>
        <w:t xml:space="preserve"> scoreverdeling van de Vlaamse W</w:t>
      </w:r>
      <w:r w:rsidRPr="00B957F2">
        <w:t>iskunde</w:t>
      </w:r>
      <w:r>
        <w:t xml:space="preserve"> O</w:t>
      </w:r>
      <w:r w:rsidR="003E6792">
        <w:t>lympiade.</w:t>
      </w:r>
      <w:r w:rsidR="003E6792">
        <w:br/>
      </w:r>
      <w:r w:rsidRPr="00B957F2">
        <w:t>De scoreverdeling is bij benadering normaal verdeeld.</w:t>
      </w:r>
    </w:p>
    <w:p w:rsidR="00640222" w:rsidRPr="00B957F2" w:rsidRDefault="00640222" w:rsidP="00640222"/>
    <w:p w:rsidR="00640222" w:rsidRPr="00B957F2" w:rsidRDefault="00640222" w:rsidP="00640222">
      <w:r>
        <w:rPr>
          <w:noProof/>
        </w:rPr>
        <w:drawing>
          <wp:inline distT="0" distB="0" distL="0" distR="0" wp14:anchorId="562C2ADF" wp14:editId="77759156">
            <wp:extent cx="4305300" cy="3352800"/>
            <wp:effectExtent l="0" t="0" r="0" b="0"/>
            <wp:docPr id="189" name="Afbeelding 189" descr="Vlaamse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laamseO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05300" cy="3352800"/>
                    </a:xfrm>
                    <a:prstGeom prst="rect">
                      <a:avLst/>
                    </a:prstGeom>
                    <a:noFill/>
                    <a:ln>
                      <a:noFill/>
                    </a:ln>
                  </pic:spPr>
                </pic:pic>
              </a:graphicData>
            </a:graphic>
          </wp:inline>
        </w:drawing>
      </w:r>
    </w:p>
    <w:p w:rsidR="00640222" w:rsidRPr="00B957F2" w:rsidRDefault="00640222" w:rsidP="00640222"/>
    <w:p w:rsidR="00640222" w:rsidRPr="00B957F2" w:rsidRDefault="00640222" w:rsidP="0083434D">
      <w:pPr>
        <w:numPr>
          <w:ilvl w:val="0"/>
          <w:numId w:val="24"/>
        </w:numPr>
      </w:pPr>
      <w:r w:rsidRPr="00B957F2">
        <w:t xml:space="preserve">Leg uit hoe </w:t>
      </w:r>
      <w:r>
        <w:t xml:space="preserve">je </w:t>
      </w:r>
      <w:r w:rsidRPr="00B957F2">
        <w:t xml:space="preserve">de gegeven standaardafwijking (20,50) ook uit </w:t>
      </w:r>
      <w:r>
        <w:t>h</w:t>
      </w:r>
      <w:r w:rsidRPr="00B957F2">
        <w:t xml:space="preserve">et staafdiagram </w:t>
      </w:r>
      <w:r>
        <w:t>kunt halen</w:t>
      </w:r>
      <w:r w:rsidRPr="00B957F2">
        <w:t>.</w:t>
      </w:r>
    </w:p>
    <w:p w:rsidR="00640222" w:rsidRPr="00B957F2" w:rsidRDefault="00640222" w:rsidP="0083434D">
      <w:pPr>
        <w:numPr>
          <w:ilvl w:val="0"/>
          <w:numId w:val="24"/>
        </w:numPr>
      </w:pPr>
      <w:r w:rsidRPr="00B957F2">
        <w:t>Controleer de vuistregels van de normale verdeling.</w:t>
      </w:r>
    </w:p>
    <w:p w:rsidR="00640222" w:rsidRPr="00B957F2" w:rsidRDefault="00640222" w:rsidP="0083434D">
      <w:pPr>
        <w:numPr>
          <w:ilvl w:val="0"/>
          <w:numId w:val="24"/>
        </w:numPr>
      </w:pPr>
      <w:r w:rsidRPr="00B957F2">
        <w:t>Met behulp van de normale verdeling kun je een schatting maken van het aantal scholieren dat een score had van 100 of meer. Maak deze schatting. Licht je antwoord toe.</w:t>
      </w:r>
    </w:p>
    <w:p w:rsidR="00640222" w:rsidRPr="00B957F2" w:rsidRDefault="00640222" w:rsidP="00640222">
      <w:r w:rsidRPr="00B957F2">
        <w:rPr>
          <w:b/>
        </w:rPr>
        <w:br w:type="page"/>
      </w:r>
      <w:r w:rsidRPr="00B957F2">
        <w:rPr>
          <w:b/>
        </w:rPr>
        <w:lastRenderedPageBreak/>
        <w:t>Opgave 37</w:t>
      </w:r>
    </w:p>
    <w:p w:rsidR="00640222" w:rsidRDefault="00640222" w:rsidP="00640222">
      <w:r w:rsidRPr="00B957F2">
        <w:t>Hier</w:t>
      </w:r>
      <w:r>
        <w:t>onder</w:t>
      </w:r>
      <w:r w:rsidRPr="00B957F2">
        <w:t xml:space="preserve"> zie je informatie over de geboortejaren van de </w:t>
      </w:r>
      <w:r>
        <w:t>deelnemers aan een hardloopwedstrijd.</w:t>
      </w:r>
    </w:p>
    <w:p w:rsidR="00640222" w:rsidRPr="00B957F2" w:rsidRDefault="00640222" w:rsidP="00640222"/>
    <w:p w:rsidR="00640222" w:rsidRPr="00B957F2" w:rsidRDefault="00640222" w:rsidP="00640222">
      <w:r>
        <w:rPr>
          <w:noProof/>
        </w:rPr>
        <w:drawing>
          <wp:anchor distT="0" distB="0" distL="114300" distR="114300" simplePos="0" relativeHeight="251711488" behindDoc="0" locked="0" layoutInCell="1" allowOverlap="1" wp14:anchorId="745598C2" wp14:editId="12D248BC">
            <wp:simplePos x="0" y="0"/>
            <wp:positionH relativeFrom="margin">
              <wp:align>center</wp:align>
            </wp:positionH>
            <wp:positionV relativeFrom="paragraph">
              <wp:posOffset>2502</wp:posOffset>
            </wp:positionV>
            <wp:extent cx="4681182" cy="3033926"/>
            <wp:effectExtent l="19050" t="0" r="5118" b="0"/>
            <wp:wrapTopAndBottom/>
            <wp:docPr id="188" name="Afbeelding 188" descr="Aantal lopers per geboorte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antal lopers per geboortejaa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81182" cy="3033926"/>
                    </a:xfrm>
                    <a:prstGeom prst="rect">
                      <a:avLst/>
                    </a:prstGeom>
                    <a:noFill/>
                    <a:ln>
                      <a:noFill/>
                    </a:ln>
                  </pic:spPr>
                </pic:pic>
              </a:graphicData>
            </a:graphic>
          </wp:anchor>
        </w:drawing>
      </w:r>
    </w:p>
    <w:p w:rsidR="00640222" w:rsidRPr="00B957F2" w:rsidRDefault="00640222" w:rsidP="00640222">
      <w:r w:rsidRPr="00B957F2">
        <w:t>Bij de figuur lijk</w:t>
      </w:r>
      <w:r>
        <w:t>t een normale kromme te passen.</w:t>
      </w:r>
    </w:p>
    <w:p w:rsidR="00640222" w:rsidRPr="00B957F2" w:rsidRDefault="00640222" w:rsidP="0083434D">
      <w:pPr>
        <w:numPr>
          <w:ilvl w:val="0"/>
          <w:numId w:val="25"/>
        </w:numPr>
      </w:pPr>
      <w:r w:rsidRPr="00B957F2">
        <w:t>Maak een schatting van de gemiddelde leeftijd en de standaardafwijking.</w:t>
      </w:r>
    </w:p>
    <w:p w:rsidR="00640222" w:rsidRPr="00B957F2" w:rsidRDefault="00640222" w:rsidP="0083434D">
      <w:pPr>
        <w:numPr>
          <w:ilvl w:val="0"/>
          <w:numId w:val="25"/>
        </w:numPr>
      </w:pPr>
      <w:r w:rsidRPr="00B957F2">
        <w:t>Maak een schatting van het aantal hardlopers.</w:t>
      </w:r>
    </w:p>
    <w:p w:rsidR="00640222" w:rsidRPr="00B957F2" w:rsidRDefault="00640222" w:rsidP="0083434D">
      <w:pPr>
        <w:numPr>
          <w:ilvl w:val="0"/>
          <w:numId w:val="25"/>
        </w:numPr>
      </w:pPr>
      <w:r w:rsidRPr="00B957F2">
        <w:t>Maak een schets van een boxplot van de leeftijden.</w:t>
      </w:r>
    </w:p>
    <w:p w:rsidR="00640222" w:rsidRPr="00B957F2" w:rsidRDefault="00640222" w:rsidP="0083434D">
      <w:pPr>
        <w:numPr>
          <w:ilvl w:val="0"/>
          <w:numId w:val="25"/>
        </w:numPr>
      </w:pPr>
      <w:r w:rsidRPr="00B957F2">
        <w:t>Maak een schets van een cumulatief frequentiepolygoon van de leeftijden.</w:t>
      </w:r>
    </w:p>
    <w:p w:rsidR="00640222" w:rsidRPr="00B957F2" w:rsidRDefault="00640222" w:rsidP="00640222"/>
    <w:p w:rsidR="00640222" w:rsidRDefault="00640222" w:rsidP="00640222">
      <w:r w:rsidRPr="00B957F2">
        <w:t xml:space="preserve">Er zijn ook gegevens over de </w:t>
      </w:r>
      <w:r>
        <w:t xml:space="preserve">gelopen </w:t>
      </w:r>
      <w:r w:rsidRPr="00B957F2">
        <w:t>tijden</w:t>
      </w:r>
      <w:r w:rsidR="003E6792">
        <w:t>:</w:t>
      </w:r>
    </w:p>
    <w:p w:rsidR="00640222" w:rsidRPr="00B957F2" w:rsidRDefault="00640222" w:rsidP="00640222">
      <w:r>
        <w:rPr>
          <w:noProof/>
        </w:rPr>
        <w:drawing>
          <wp:anchor distT="0" distB="0" distL="114300" distR="114300" simplePos="0" relativeHeight="251702272" behindDoc="0" locked="0" layoutInCell="1" allowOverlap="1" wp14:anchorId="1BBCC87F" wp14:editId="3464773F">
            <wp:simplePos x="0" y="0"/>
            <wp:positionH relativeFrom="margin">
              <wp:align>center</wp:align>
            </wp:positionH>
            <wp:positionV relativeFrom="paragraph">
              <wp:posOffset>94245</wp:posOffset>
            </wp:positionV>
            <wp:extent cx="4648484" cy="2688609"/>
            <wp:effectExtent l="19050" t="0" r="0" b="0"/>
            <wp:wrapTopAndBottom/>
            <wp:docPr id="184" name="Afbeelding 184" descr="aantal lopers 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antal lopers MV"/>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4648484" cy="2688609"/>
                    </a:xfrm>
                    <a:prstGeom prst="rect">
                      <a:avLst/>
                    </a:prstGeom>
                    <a:noFill/>
                    <a:ln>
                      <a:noFill/>
                    </a:ln>
                  </pic:spPr>
                </pic:pic>
              </a:graphicData>
            </a:graphic>
          </wp:anchor>
        </w:drawing>
      </w:r>
    </w:p>
    <w:p w:rsidR="00640222" w:rsidRDefault="00640222" w:rsidP="0083434D">
      <w:pPr>
        <w:numPr>
          <w:ilvl w:val="0"/>
          <w:numId w:val="25"/>
        </w:numPr>
      </w:pPr>
      <w:r w:rsidRPr="00B957F2">
        <w:t>Maak op basis van deze figuur een schatting van de gemiddelde tijd en de standaardafwijking.</w:t>
      </w:r>
      <w:r w:rsidRPr="00B957F2">
        <w:br w:type="page"/>
      </w:r>
    </w:p>
    <w:p w:rsidR="00640222" w:rsidRDefault="00640222" w:rsidP="00640222">
      <w:pPr>
        <w:rPr>
          <w:b/>
        </w:rPr>
      </w:pPr>
      <w:r w:rsidRPr="00B957F2">
        <w:rPr>
          <w:b/>
        </w:rPr>
        <w:lastRenderedPageBreak/>
        <w:t>Opgave 38</w:t>
      </w:r>
    </w:p>
    <w:p w:rsidR="00640222" w:rsidRPr="00B957F2" w:rsidRDefault="00640222" w:rsidP="00640222"/>
    <w:p w:rsidR="00640222" w:rsidRPr="00B957F2" w:rsidRDefault="00640222" w:rsidP="00640222">
      <w:r>
        <w:rPr>
          <w:noProof/>
        </w:rPr>
        <w:drawing>
          <wp:anchor distT="0" distB="0" distL="114300" distR="114300" simplePos="0" relativeHeight="251704320" behindDoc="0" locked="0" layoutInCell="1" allowOverlap="1" wp14:anchorId="4C90E59E" wp14:editId="6DC5B95C">
            <wp:simplePos x="0" y="0"/>
            <wp:positionH relativeFrom="margin">
              <wp:align>center</wp:align>
            </wp:positionH>
            <wp:positionV relativeFrom="paragraph">
              <wp:posOffset>73395</wp:posOffset>
            </wp:positionV>
            <wp:extent cx="3870562" cy="1910686"/>
            <wp:effectExtent l="19050" t="0" r="0" b="0"/>
            <wp:wrapTopAndBottom/>
            <wp:docPr id="205" name="Afbeelding 205"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G_000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70562" cy="1910686"/>
                    </a:xfrm>
                    <a:prstGeom prst="rect">
                      <a:avLst/>
                    </a:prstGeom>
                    <a:noFill/>
                  </pic:spPr>
                </pic:pic>
              </a:graphicData>
            </a:graphic>
          </wp:anchor>
        </w:drawing>
      </w:r>
    </w:p>
    <w:p w:rsidR="00640222" w:rsidRPr="00B957F2" w:rsidRDefault="00640222" w:rsidP="00640222">
      <w:r w:rsidRPr="00B957F2">
        <w:t xml:space="preserve">Hier zie je de lengteverdelingen van </w:t>
      </w:r>
      <w:r>
        <w:t>achttie</w:t>
      </w:r>
      <w:r w:rsidRPr="00B957F2">
        <w:t>njarige jongens uit Frankrijk (F</w:t>
      </w:r>
      <w:r w:rsidR="00471E50">
        <w:t>), Nederland (N)</w:t>
      </w:r>
      <w:r w:rsidR="00471E50">
        <w:br/>
      </w:r>
      <w:r>
        <w:t>en Zweden (Z).</w:t>
      </w:r>
    </w:p>
    <w:p w:rsidR="00640222" w:rsidRPr="00B957F2" w:rsidRDefault="00640222" w:rsidP="0083434D">
      <w:pPr>
        <w:numPr>
          <w:ilvl w:val="0"/>
          <w:numId w:val="26"/>
        </w:numPr>
      </w:pPr>
      <w:r w:rsidRPr="00B957F2">
        <w:t>In welk land zijn volgens deze ge</w:t>
      </w:r>
      <w:r>
        <w:t>ge</w:t>
      </w:r>
      <w:r w:rsidRPr="00B957F2">
        <w:t>vens de jongens het langst?</w:t>
      </w:r>
    </w:p>
    <w:p w:rsidR="00640222" w:rsidRPr="00B957F2" w:rsidRDefault="00640222" w:rsidP="0083434D">
      <w:pPr>
        <w:numPr>
          <w:ilvl w:val="0"/>
          <w:numId w:val="26"/>
        </w:numPr>
      </w:pPr>
      <w:r w:rsidRPr="00B957F2">
        <w:t>Leg uit waarom de maxima van de normale krommen verschillend in hoogte zijn.</w:t>
      </w:r>
    </w:p>
    <w:p w:rsidR="00640222" w:rsidRPr="00B957F2" w:rsidRDefault="00640222" w:rsidP="00640222"/>
    <w:p w:rsidR="00640222" w:rsidRPr="00B957F2" w:rsidRDefault="00640222" w:rsidP="00640222"/>
    <w:p w:rsidR="00640222" w:rsidRPr="00B957F2" w:rsidRDefault="00640222" w:rsidP="00640222">
      <w:r w:rsidRPr="00B957F2">
        <w:rPr>
          <w:b/>
        </w:rPr>
        <w:t>Opgave 39</w:t>
      </w:r>
    </w:p>
    <w:p w:rsidR="00640222" w:rsidRPr="00B957F2" w:rsidRDefault="00640222" w:rsidP="00640222">
      <w:r>
        <w:rPr>
          <w:noProof/>
        </w:rPr>
        <w:drawing>
          <wp:anchor distT="0" distB="0" distL="114300" distR="114300" simplePos="0" relativeHeight="251706368" behindDoc="0" locked="0" layoutInCell="1" allowOverlap="1" wp14:anchorId="5564EBE4" wp14:editId="1BBA7235">
            <wp:simplePos x="0" y="0"/>
            <wp:positionH relativeFrom="margin">
              <wp:align>center</wp:align>
            </wp:positionH>
            <wp:positionV relativeFrom="paragraph">
              <wp:posOffset>98216</wp:posOffset>
            </wp:positionV>
            <wp:extent cx="4307290" cy="1774209"/>
            <wp:effectExtent l="19050" t="0" r="0" b="0"/>
            <wp:wrapTopAndBottom/>
            <wp:docPr id="204" name="Afbeelding 204"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G_000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07290" cy="1774209"/>
                    </a:xfrm>
                    <a:prstGeom prst="rect">
                      <a:avLst/>
                    </a:prstGeom>
                    <a:noFill/>
                  </pic:spPr>
                </pic:pic>
              </a:graphicData>
            </a:graphic>
          </wp:anchor>
        </w:drawing>
      </w:r>
    </w:p>
    <w:p w:rsidR="00640222" w:rsidRPr="00B957F2" w:rsidRDefault="00640222" w:rsidP="00640222">
      <w:r>
        <w:t>T</w:t>
      </w:r>
      <w:r w:rsidRPr="00B957F2">
        <w:t>ussen de bovenstaande grafieken van de lengte en het gewicht</w:t>
      </w:r>
      <w:r>
        <w:t xml:space="preserve"> </w:t>
      </w:r>
      <w:r w:rsidRPr="00B957F2">
        <w:t>zijn e</w:t>
      </w:r>
      <w:r>
        <w:t>nkele opmerkelijke verschillen</w:t>
      </w:r>
      <w:r w:rsidRPr="00B957F2">
        <w:t xml:space="preserve">. </w:t>
      </w:r>
      <w:r>
        <w:t>Welke?</w:t>
      </w:r>
    </w:p>
    <w:p w:rsidR="00640222" w:rsidRPr="00B957F2" w:rsidRDefault="00640222" w:rsidP="00640222"/>
    <w:p w:rsidR="00640222" w:rsidRDefault="00640222" w:rsidP="00640222">
      <w:pPr>
        <w:pStyle w:val="Kop3"/>
      </w:pPr>
      <w:r w:rsidRPr="00B957F2">
        <w:br w:type="page"/>
      </w:r>
      <w:bookmarkStart w:id="129" w:name="_Toc428362896"/>
      <w:r w:rsidRPr="00B957F2">
        <w:lastRenderedPageBreak/>
        <w:t>Verdieping</w:t>
      </w:r>
      <w:r>
        <w:t>: r</w:t>
      </w:r>
      <w:r w:rsidRPr="00B957F2">
        <w:t>ekenen met de normale verdeling</w:t>
      </w:r>
      <w:bookmarkEnd w:id="129"/>
    </w:p>
    <w:p w:rsidR="00640222" w:rsidRPr="00B957F2" w:rsidRDefault="00640222" w:rsidP="00640222">
      <w:r w:rsidRPr="00B957F2">
        <w:t>(niet in eindtermen; wel nuttig als ondersteuning)</w:t>
      </w:r>
    </w:p>
    <w:p w:rsidR="00640222" w:rsidRPr="00B957F2" w:rsidRDefault="00640222" w:rsidP="00640222"/>
    <w:p w:rsidR="00640222" w:rsidRDefault="00640222" w:rsidP="00640222">
      <w:r w:rsidRPr="00B957F2">
        <w:t>We kunnen ook percentages berekenen bij andere grenswaarden dan in de vuistr</w:t>
      </w:r>
      <w:r>
        <w:t>egels. Daarvoor hebben we wel Vu</w:t>
      </w:r>
      <w:r w:rsidRPr="00B957F2">
        <w:t xml:space="preserve">Stat of een </w:t>
      </w:r>
      <w:r>
        <w:t>grafische rekenmachine nodig.</w:t>
      </w:r>
    </w:p>
    <w:p w:rsidR="00640222" w:rsidRPr="00B957F2" w:rsidRDefault="00640222" w:rsidP="00640222">
      <w:r w:rsidRPr="00B957F2">
        <w:t>Me</w:t>
      </w:r>
      <w:r>
        <w:t>t VuStat: ga in het hoofdmenu naar ‘k</w:t>
      </w:r>
      <w:r w:rsidRPr="00B957F2">
        <w:t>ansverdelingen</w:t>
      </w:r>
      <w:r>
        <w:t>’</w:t>
      </w:r>
      <w:r w:rsidRPr="00B957F2">
        <w:t xml:space="preserve"> en dan n</w:t>
      </w:r>
      <w:r>
        <w:t>aar ‘normale verdeling’. Vul nu μ</w:t>
      </w:r>
      <w:r w:rsidRPr="00B957F2">
        <w:t xml:space="preserve">, σ in. Links </w:t>
      </w:r>
      <w:r>
        <w:t>geef je aan</w:t>
      </w:r>
      <w:r w:rsidRPr="00B957F2">
        <w:t xml:space="preserve"> of je met een of twee grenswaarden wilt werken</w:t>
      </w:r>
      <w:r>
        <w:t>, vervolgens geef je de grenswaarden aan</w:t>
      </w:r>
      <w:r w:rsidRPr="00B957F2">
        <w:t>. In het blauwe of gele blok verschijn</w:t>
      </w:r>
      <w:r w:rsidR="003E6792">
        <w:t>t dan het gevraagde percentage.</w:t>
      </w:r>
      <w:r w:rsidR="003E6792">
        <w:br/>
      </w:r>
      <w:r w:rsidRPr="00B957F2">
        <w:t>Hieronder zie je in het voorbeeld het percentage uitgerekend bij een normale verdeling met μ = 180,</w:t>
      </w:r>
      <w:r w:rsidR="00B63A6C">
        <w:br/>
      </w:r>
      <w:r w:rsidRPr="00B957F2">
        <w:t>σ = 10 tus</w:t>
      </w:r>
      <w:r>
        <w:t>sen de grenswaarden 160 en 200.</w:t>
      </w:r>
    </w:p>
    <w:p w:rsidR="00640222" w:rsidRPr="00B957F2" w:rsidRDefault="00640222" w:rsidP="00640222"/>
    <w:p w:rsidR="00640222" w:rsidRPr="00B957F2" w:rsidRDefault="00640222" w:rsidP="00640222">
      <w:r w:rsidRPr="00B957F2">
        <w:t xml:space="preserve">Tevens is de z-as aangeklikt. Deze z-waarden geven het aantal standaardafwijkingen dat een grenswaarde </w:t>
      </w:r>
      <w:r>
        <w:t>vanaf het gemiddelde ligt. E</w:t>
      </w:r>
      <w:r w:rsidRPr="00B957F2">
        <w:t xml:space="preserve">en z-waarde hoort </w:t>
      </w:r>
      <w:r>
        <w:t>dus bij een grenswaarde die ligt eenmaal</w:t>
      </w:r>
      <w:r w:rsidRPr="00B957F2">
        <w:t xml:space="preserve"> </w:t>
      </w:r>
      <w:r>
        <w:t xml:space="preserve">van de </w:t>
      </w:r>
      <w:r w:rsidRPr="00B957F2">
        <w:t xml:space="preserve">standaardafwijking boven het gemiddelde (z=-2 hoort bij een grenswaarde die </w:t>
      </w:r>
      <w:r>
        <w:t xml:space="preserve">tweemaal ligt van de </w:t>
      </w:r>
      <w:r w:rsidRPr="00B957F2">
        <w:t>standaardafw</w:t>
      </w:r>
      <w:r>
        <w:t>ijking onder het gemiddelde</w:t>
      </w:r>
      <w:r w:rsidRPr="00B957F2">
        <w:t xml:space="preserve">); zie </w:t>
      </w:r>
      <w:r>
        <w:t xml:space="preserve">de </w:t>
      </w:r>
      <w:r w:rsidRPr="00B957F2">
        <w:t>figuur hieronder. Ook omgekeerd kun je percentages in de staart van de normale verdeling opgeven</w:t>
      </w:r>
      <w:r>
        <w:t xml:space="preserve"> en vragen naar de grenswaarde.</w:t>
      </w:r>
    </w:p>
    <w:p w:rsidR="00640222" w:rsidRDefault="00640222" w:rsidP="00640222"/>
    <w:p w:rsidR="00640222" w:rsidRDefault="00640222" w:rsidP="00640222">
      <w:r>
        <w:t>Maak met</w:t>
      </w:r>
      <w:r w:rsidRPr="00B957F2">
        <w:t xml:space="preserve"> V</w:t>
      </w:r>
      <w:r>
        <w:t xml:space="preserve">uStat </w:t>
      </w:r>
      <w:r w:rsidRPr="00B957F2">
        <w:t xml:space="preserve">een aantal van de vragen </w:t>
      </w:r>
      <w:r>
        <w:t xml:space="preserve">van </w:t>
      </w:r>
      <w:r w:rsidRPr="00B957F2">
        <w:t>hierboven</w:t>
      </w:r>
      <w:r>
        <w:t>.</w:t>
      </w:r>
    </w:p>
    <w:p w:rsidR="00640222" w:rsidRPr="00B957F2" w:rsidRDefault="00640222" w:rsidP="00640222">
      <w:r>
        <w:rPr>
          <w:noProof/>
        </w:rPr>
        <w:drawing>
          <wp:anchor distT="0" distB="0" distL="114300" distR="114300" simplePos="0" relativeHeight="251707392" behindDoc="0" locked="0" layoutInCell="1" allowOverlap="1" wp14:anchorId="5ABC0FB4" wp14:editId="7BB34BEC">
            <wp:simplePos x="0" y="0"/>
            <wp:positionH relativeFrom="margin">
              <wp:align>center</wp:align>
            </wp:positionH>
            <wp:positionV relativeFrom="paragraph">
              <wp:posOffset>420370</wp:posOffset>
            </wp:positionV>
            <wp:extent cx="5760000" cy="3331590"/>
            <wp:effectExtent l="0" t="0" r="0" b="0"/>
            <wp:wrapSquare wrapText="bothSides"/>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000" cy="3331590"/>
                    </a:xfrm>
                    <a:prstGeom prst="rect">
                      <a:avLst/>
                    </a:prstGeom>
                    <a:noFill/>
                  </pic:spPr>
                </pic:pic>
              </a:graphicData>
            </a:graphic>
            <wp14:sizeRelH relativeFrom="margin">
              <wp14:pctWidth>0</wp14:pctWidth>
            </wp14:sizeRelH>
            <wp14:sizeRelV relativeFrom="margin">
              <wp14:pctHeight>0</wp14:pctHeight>
            </wp14:sizeRelV>
          </wp:anchor>
        </w:drawing>
      </w:r>
      <w:r w:rsidRPr="00B957F2">
        <w:t xml:space="preserve">Op de </w:t>
      </w:r>
      <w:r>
        <w:t>grafische rekenmachine</w:t>
      </w:r>
      <w:r w:rsidRPr="00B957F2">
        <w:t xml:space="preserve"> gebruik je Normalcdf (…….) of Ncd</w:t>
      </w:r>
      <w:r>
        <w:t>.</w:t>
      </w:r>
    </w:p>
    <w:p w:rsidR="00640222" w:rsidRPr="00B957F2" w:rsidRDefault="00640222" w:rsidP="00640222"/>
    <w:p w:rsidR="00640222" w:rsidRDefault="00640222" w:rsidP="00640222"/>
    <w:p w:rsidR="00B63A6C" w:rsidRDefault="00640222" w:rsidP="00B63A6C">
      <w:r w:rsidRPr="00B957F2">
        <w:t>Alle normale verdelingen hebben dezelfde vorm: ze zijn allemaal verschuivingen en uitrekkingen van dezelfde standaard normale verdeling. Dit is de norm</w:t>
      </w:r>
      <w:r w:rsidR="00B63A6C">
        <w:t>ale verdeling met μ = 0, σ = 1.</w:t>
      </w:r>
    </w:p>
    <w:p w:rsidR="00C66D2C" w:rsidRDefault="00640222" w:rsidP="00B63A6C">
      <w:r w:rsidRPr="00B957F2">
        <w:t>De wiskundige formule die hierbij hoort is</w:t>
      </w:r>
      <w:r>
        <w:t>:</w:t>
      </w:r>
    </w:p>
    <w:p w:rsidR="00C66D2C" w:rsidRDefault="00640222" w:rsidP="00C66D2C">
      <w:pPr>
        <w:jc w:val="center"/>
        <w:rPr>
          <w:sz w:val="22"/>
          <w:szCs w:val="22"/>
          <w:lang w:eastAsia="en-US"/>
        </w:rPr>
      </w:pPr>
      <m:oMathPara>
        <m:oMath>
          <m:r>
            <w:rPr>
              <w:rFonts w:ascii="Cambria Math" w:hAnsi="Cambria Math"/>
            </w:rPr>
            <m:t>y=</m:t>
          </m:r>
          <m:f>
            <m:fPr>
              <m:ctrlPr>
                <w:rPr>
                  <w:rFonts w:ascii="Cambria Math" w:eastAsia="Calibri" w:hAnsi="Cambria Math"/>
                  <w:i/>
                  <w:sz w:val="22"/>
                  <w:szCs w:val="22"/>
                  <w:lang w:eastAsia="en-US"/>
                </w:rPr>
              </m:ctrlPr>
            </m:fPr>
            <m:num>
              <m:r>
                <w:rPr>
                  <w:rFonts w:ascii="Cambria Math" w:hAnsi="Cambria Math"/>
                </w:rPr>
                <m:t>1</m:t>
              </m:r>
            </m:num>
            <m:den>
              <m:rad>
                <m:radPr>
                  <m:degHide m:val="1"/>
                  <m:ctrlPr>
                    <w:rPr>
                      <w:rFonts w:ascii="Cambria Math" w:eastAsia="Calibri" w:hAnsi="Cambria Math"/>
                      <w:i/>
                      <w:sz w:val="22"/>
                      <w:szCs w:val="22"/>
                      <w:lang w:eastAsia="en-US"/>
                    </w:rPr>
                  </m:ctrlPr>
                </m:radPr>
                <m:deg/>
                <m:e>
                  <m:r>
                    <w:rPr>
                      <w:rFonts w:ascii="Cambria Math" w:hAnsi="Cambria Math"/>
                    </w:rPr>
                    <m:t>2π</m:t>
                  </m:r>
                </m:e>
              </m:rad>
            </m:den>
          </m:f>
          <m:sSup>
            <m:sSupPr>
              <m:ctrlPr>
                <w:rPr>
                  <w:rFonts w:ascii="Cambria Math" w:eastAsia="Calibri" w:hAnsi="Cambria Math"/>
                  <w:i/>
                  <w:sz w:val="22"/>
                  <w:szCs w:val="22"/>
                  <w:lang w:eastAsia="en-US"/>
                </w:rPr>
              </m:ctrlPr>
            </m:sSupPr>
            <m:e>
              <m:r>
                <w:rPr>
                  <w:rFonts w:ascii="Cambria Math" w:hAnsi="Cambria Math"/>
                </w:rPr>
                <m:t>2,718</m:t>
              </m:r>
            </m:e>
            <m:sup>
              <m:r>
                <w:rPr>
                  <w:rFonts w:ascii="Cambria Math" w:hAnsi="Cambria Math"/>
                </w:rPr>
                <m:t>-0,5</m:t>
              </m:r>
              <m:sSup>
                <m:sSupPr>
                  <m:ctrlPr>
                    <w:rPr>
                      <w:rFonts w:ascii="Cambria Math" w:eastAsia="Calibri" w:hAnsi="Cambria Math"/>
                      <w:i/>
                      <w:sz w:val="22"/>
                      <w:szCs w:val="22"/>
                      <w:lang w:eastAsia="en-US"/>
                    </w:rPr>
                  </m:ctrlPr>
                </m:sSupPr>
                <m:e>
                  <m:r>
                    <w:rPr>
                      <w:rFonts w:ascii="Cambria Math" w:hAnsi="Cambria Math"/>
                    </w:rPr>
                    <m:t>x</m:t>
                  </m:r>
                </m:e>
                <m:sup>
                  <m:r>
                    <w:rPr>
                      <w:rFonts w:ascii="Cambria Math" w:hAnsi="Cambria Math"/>
                    </w:rPr>
                    <m:t>2</m:t>
                  </m:r>
                </m:sup>
              </m:sSup>
            </m:sup>
          </m:sSup>
        </m:oMath>
      </m:oMathPara>
    </w:p>
    <w:p w:rsidR="00640222" w:rsidRPr="00B957F2" w:rsidRDefault="00640222" w:rsidP="00C66D2C">
      <w:r w:rsidRPr="00B957F2">
        <w:br w:type="page"/>
      </w:r>
      <w:r>
        <w:rPr>
          <w:noProof/>
        </w:rPr>
        <w:lastRenderedPageBreak/>
        <w:drawing>
          <wp:anchor distT="0" distB="0" distL="114300" distR="114300" simplePos="0" relativeHeight="251691008" behindDoc="0" locked="0" layoutInCell="1" allowOverlap="1" wp14:anchorId="40D8DBFE" wp14:editId="5A7C67CE">
            <wp:simplePos x="0" y="0"/>
            <wp:positionH relativeFrom="margin">
              <wp:align>center</wp:align>
            </wp:positionH>
            <wp:positionV relativeFrom="paragraph">
              <wp:posOffset>-5080</wp:posOffset>
            </wp:positionV>
            <wp:extent cx="1149350" cy="603250"/>
            <wp:effectExtent l="0" t="0" r="0" b="0"/>
            <wp:wrapSquare wrapText="bothSides"/>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49350" cy="603250"/>
                    </a:xfrm>
                    <a:prstGeom prst="rect">
                      <a:avLst/>
                    </a:prstGeom>
                    <a:noFill/>
                  </pic:spPr>
                </pic:pic>
              </a:graphicData>
            </a:graphic>
          </wp:anchor>
        </w:drawing>
      </w:r>
      <w:r>
        <w:t xml:space="preserve">De grafiek ziet </w:t>
      </w:r>
      <w:r w:rsidR="00C66D2C">
        <w:t xml:space="preserve">er </w:t>
      </w:r>
      <w:r>
        <w:t>zo</w:t>
      </w:r>
      <w:r w:rsidRPr="00B957F2">
        <w:t xml:space="preserve"> uit:</w:t>
      </w:r>
    </w:p>
    <w:p w:rsidR="00640222" w:rsidRPr="00B957F2" w:rsidRDefault="00640222" w:rsidP="00640222"/>
    <w:p w:rsidR="00640222" w:rsidRPr="00B957F2" w:rsidRDefault="00640222" w:rsidP="00640222"/>
    <w:p w:rsidR="00640222" w:rsidRDefault="00640222" w:rsidP="00640222"/>
    <w:p w:rsidR="00640222" w:rsidRPr="00EA6C4B" w:rsidRDefault="00640222" w:rsidP="00640222">
      <w:pPr>
        <w:rPr>
          <w:b/>
        </w:rPr>
      </w:pPr>
      <w:r w:rsidRPr="00EA6C4B">
        <w:rPr>
          <w:b/>
        </w:rPr>
        <w:t>Hoe volgt hieruit nu de grafiek van een normale verdeling met μ = 28, σ = 4?</w:t>
      </w:r>
    </w:p>
    <w:p w:rsidR="00640222" w:rsidRPr="00B957F2" w:rsidRDefault="00640222" w:rsidP="00640222">
      <w:r w:rsidRPr="00B957F2">
        <w:t xml:space="preserve">Via herschaling kunnen we een nieuwe horizontale as formuleren. In ons voorbeeld tekenen we bij het buigpunt (grenswaarde +1/-1 bij eerste horizontale schaal) de grenswaarde 4 en -4. We hebben zo de grafiek als het ware </w:t>
      </w:r>
      <w:r w:rsidR="003E6792">
        <w:t>breder gemaakt.</w:t>
      </w:r>
      <w:r w:rsidR="003E6792">
        <w:br/>
      </w:r>
      <w:r w:rsidRPr="00B957F2">
        <w:t>Vervolgens moet het midden van de grafiek bij 28 komen te liggen. Op de onderste horizontale as zetten we in het midden 28. We hebben de grafiek als het war</w:t>
      </w:r>
      <w:r>
        <w:t>e verschoven.</w:t>
      </w:r>
    </w:p>
    <w:p w:rsidR="00640222" w:rsidRPr="00B957F2" w:rsidRDefault="00640222" w:rsidP="00640222">
      <w:r w:rsidRPr="00B957F2">
        <w:t>Op deze wijze zie je dat alles wat je bij de normale verdeling met μ = 28, σ = 4 wilt weten terug te brengen is tot berekeningen bij de standaard normale verdeling (met μ = 0, σ = 1)</w:t>
      </w:r>
      <w:r>
        <w:t>.</w:t>
      </w:r>
    </w:p>
    <w:p w:rsidR="00640222" w:rsidRPr="00B957F2" w:rsidRDefault="00640222" w:rsidP="00640222"/>
    <w:p w:rsidR="00640222" w:rsidRPr="00B957F2" w:rsidRDefault="00640222" w:rsidP="00640222">
      <w:r>
        <w:rPr>
          <w:noProof/>
        </w:rPr>
        <w:drawing>
          <wp:inline distT="0" distB="0" distL="0" distR="0" wp14:anchorId="70D48229" wp14:editId="239251E9">
            <wp:extent cx="4524375" cy="1676400"/>
            <wp:effectExtent l="0" t="0" r="9525" b="0"/>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24375" cy="1676400"/>
                    </a:xfrm>
                    <a:prstGeom prst="rect">
                      <a:avLst/>
                    </a:prstGeom>
                    <a:noFill/>
                    <a:ln>
                      <a:noFill/>
                    </a:ln>
                  </pic:spPr>
                </pic:pic>
              </a:graphicData>
            </a:graphic>
          </wp:inline>
        </w:drawing>
      </w:r>
      <w:r>
        <w:rPr>
          <w:noProof/>
        </w:rPr>
        <w:drawing>
          <wp:inline distT="0" distB="0" distL="0" distR="0" wp14:anchorId="3F5D2A97" wp14:editId="7437BF9D">
            <wp:extent cx="4600575" cy="514350"/>
            <wp:effectExtent l="0" t="0" r="9525" b="0"/>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00575" cy="514350"/>
                    </a:xfrm>
                    <a:prstGeom prst="rect">
                      <a:avLst/>
                    </a:prstGeom>
                    <a:noFill/>
                    <a:ln>
                      <a:noFill/>
                    </a:ln>
                  </pic:spPr>
                </pic:pic>
              </a:graphicData>
            </a:graphic>
          </wp:inline>
        </w:drawing>
      </w:r>
    </w:p>
    <w:p w:rsidR="00640222" w:rsidRPr="00B957F2" w:rsidRDefault="00640222" w:rsidP="00640222">
      <w:r>
        <w:rPr>
          <w:noProof/>
        </w:rPr>
        <w:drawing>
          <wp:inline distT="0" distB="0" distL="0" distR="0" wp14:anchorId="19BEE54B" wp14:editId="4B6F4071">
            <wp:extent cx="4543425" cy="600075"/>
            <wp:effectExtent l="0" t="0" r="9525" b="9525"/>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43425" cy="600075"/>
                    </a:xfrm>
                    <a:prstGeom prst="rect">
                      <a:avLst/>
                    </a:prstGeom>
                    <a:noFill/>
                    <a:ln>
                      <a:noFill/>
                    </a:ln>
                  </pic:spPr>
                </pic:pic>
              </a:graphicData>
            </a:graphic>
          </wp:inline>
        </w:drawing>
      </w:r>
    </w:p>
    <w:p w:rsidR="00640222" w:rsidRPr="00B957F2" w:rsidRDefault="00640222" w:rsidP="00640222"/>
    <w:p w:rsidR="00640222" w:rsidRPr="00B957F2" w:rsidRDefault="00640222" w:rsidP="00640222">
      <w:r w:rsidRPr="00B957F2">
        <w:t>In de onderstaande opg</w:t>
      </w:r>
      <w:r>
        <w:t>aven maak je gebruik van Vu</w:t>
      </w:r>
      <w:r w:rsidRPr="00B957F2">
        <w:t xml:space="preserve">Stat of de </w:t>
      </w:r>
      <w:r>
        <w:t>grafische rekenmachine</w:t>
      </w:r>
      <w:r w:rsidRPr="00B957F2">
        <w:t>.</w:t>
      </w:r>
    </w:p>
    <w:p w:rsidR="00640222" w:rsidRDefault="00640222" w:rsidP="00640222"/>
    <w:p w:rsidR="00640222" w:rsidRPr="00B957F2" w:rsidRDefault="00640222" w:rsidP="00640222"/>
    <w:p w:rsidR="00640222" w:rsidRPr="00B957F2" w:rsidRDefault="00640222" w:rsidP="00640222">
      <w:pPr>
        <w:rPr>
          <w:b/>
        </w:rPr>
      </w:pPr>
      <w:r w:rsidRPr="00B957F2">
        <w:rPr>
          <w:b/>
        </w:rPr>
        <w:t>Opgave 40</w:t>
      </w:r>
    </w:p>
    <w:p w:rsidR="00640222" w:rsidRPr="00B957F2" w:rsidRDefault="00640222" w:rsidP="00640222">
      <w:r>
        <w:t>Het</w:t>
      </w:r>
      <w:r w:rsidRPr="00B957F2">
        <w:t xml:space="preserve"> gewicht van theebuiltjes </w:t>
      </w:r>
      <w:r>
        <w:t>is normaal</w:t>
      </w:r>
      <w:r w:rsidRPr="00B957F2">
        <w:t xml:space="preserve"> verdeeld met een gemiddelde van 3 gram en een standaardafwijking van 0,2 gram.</w:t>
      </w:r>
    </w:p>
    <w:p w:rsidR="00640222" w:rsidRDefault="00640222" w:rsidP="00640222">
      <w:r w:rsidRPr="00B957F2">
        <w:t>Je wilt weten hoeveel procent van de theebuiltjes minder weegt dan 2,9 gram.</w:t>
      </w:r>
    </w:p>
    <w:p w:rsidR="00640222" w:rsidRPr="00B957F2" w:rsidRDefault="00640222" w:rsidP="00640222">
      <w:r w:rsidRPr="00B957F2">
        <w:t>Hoeveel procent weegt meer dan 2,9 gram?</w:t>
      </w:r>
    </w:p>
    <w:p w:rsidR="00640222" w:rsidRPr="00B957F2" w:rsidRDefault="00640222" w:rsidP="00640222"/>
    <w:p w:rsidR="00640222" w:rsidRPr="00EA6C4B" w:rsidRDefault="00640222" w:rsidP="00640222">
      <w:pPr>
        <w:rPr>
          <w:b/>
        </w:rPr>
      </w:pPr>
      <w:r w:rsidRPr="00EA6C4B">
        <w:rPr>
          <w:b/>
        </w:rPr>
        <w:t>Advies</w:t>
      </w:r>
    </w:p>
    <w:p w:rsidR="00640222" w:rsidRPr="00B957F2" w:rsidRDefault="00640222" w:rsidP="00640222">
      <w:r w:rsidRPr="00B957F2">
        <w:t xml:space="preserve">Bij het werken met normale verdelingen helpt een schetsje met gegevens. Vandaar </w:t>
      </w:r>
      <w:r>
        <w:t>het</w:t>
      </w:r>
      <w:r w:rsidRPr="00B957F2">
        <w:t xml:space="preserve"> advies om dergelijke opgaven als volgt aan te pakken:</w:t>
      </w:r>
    </w:p>
    <w:p w:rsidR="00640222" w:rsidRPr="00B957F2" w:rsidRDefault="00640222" w:rsidP="0083434D">
      <w:pPr>
        <w:numPr>
          <w:ilvl w:val="0"/>
          <w:numId w:val="7"/>
        </w:numPr>
      </w:pPr>
      <w:r w:rsidRPr="00B957F2">
        <w:t xml:space="preserve">Je schetst een normaalkromme en zet er </w:t>
      </w:r>
      <w:r>
        <w:t xml:space="preserve">bij: </w:t>
      </w:r>
      <w:r w:rsidRPr="00B957F2">
        <w:t>μ = 3 en σ = 0,2.</w:t>
      </w:r>
    </w:p>
    <w:p w:rsidR="00640222" w:rsidRPr="00B957F2" w:rsidRDefault="00640222" w:rsidP="0083434D">
      <w:pPr>
        <w:numPr>
          <w:ilvl w:val="0"/>
          <w:numId w:val="7"/>
        </w:numPr>
      </w:pPr>
      <w:r w:rsidRPr="00B957F2">
        <w:t xml:space="preserve">Je geeft </w:t>
      </w:r>
      <w:r>
        <w:t xml:space="preserve">in je figuur aan welk gebied </w:t>
      </w:r>
      <w:r w:rsidRPr="00B957F2">
        <w:t>hoort bij het percentage dat je wilt berek</w:t>
      </w:r>
      <w:r w:rsidR="003E6792">
        <w:t>enen.</w:t>
      </w:r>
      <w:r w:rsidR="003E6792">
        <w:br/>
      </w:r>
      <w:r>
        <w:t>Zet de grenswaarde 2,9 er</w:t>
      </w:r>
      <w:r w:rsidRPr="00B957F2">
        <w:t>bij.</w:t>
      </w:r>
    </w:p>
    <w:p w:rsidR="00640222" w:rsidRPr="00B957F2" w:rsidRDefault="00640222" w:rsidP="0083434D">
      <w:pPr>
        <w:numPr>
          <w:ilvl w:val="0"/>
          <w:numId w:val="7"/>
        </w:numPr>
      </w:pPr>
      <w:r w:rsidRPr="00B957F2">
        <w:t>Schat eerst op het oog het gevraagde percentage.</w:t>
      </w:r>
    </w:p>
    <w:p w:rsidR="00640222" w:rsidRPr="00B957F2" w:rsidRDefault="00640222" w:rsidP="0083434D">
      <w:pPr>
        <w:numPr>
          <w:ilvl w:val="0"/>
          <w:numId w:val="7"/>
        </w:numPr>
      </w:pPr>
      <w:r w:rsidRPr="00B957F2">
        <w:t>Bereken het percentage, beantwoord de vraag en vergelijk het antwoord met je schatting.</w:t>
      </w:r>
    </w:p>
    <w:p w:rsidR="00640222" w:rsidRPr="00B957F2" w:rsidRDefault="00640222" w:rsidP="00640222">
      <w:pPr>
        <w:rPr>
          <w:b/>
        </w:rPr>
      </w:pPr>
      <w:r w:rsidRPr="00B957F2">
        <w:rPr>
          <w:b/>
        </w:rPr>
        <w:br w:type="page"/>
      </w:r>
    </w:p>
    <w:p w:rsidR="00640222" w:rsidRDefault="00E86CE5" w:rsidP="00640222">
      <w:r>
        <w:rPr>
          <w:noProof/>
        </w:rPr>
        <w:lastRenderedPageBreak/>
        <w:drawing>
          <wp:anchor distT="0" distB="0" distL="114300" distR="114300" simplePos="0" relativeHeight="251751424" behindDoc="0" locked="0" layoutInCell="1" allowOverlap="1" wp14:anchorId="369B80A6" wp14:editId="06A32F22">
            <wp:simplePos x="0" y="0"/>
            <wp:positionH relativeFrom="margin">
              <wp:align>right</wp:align>
            </wp:positionH>
            <wp:positionV relativeFrom="paragraph">
              <wp:posOffset>636270</wp:posOffset>
            </wp:positionV>
            <wp:extent cx="2159635" cy="1174115"/>
            <wp:effectExtent l="0" t="0" r="0" b="6985"/>
            <wp:wrapSquare wrapText="bothSides"/>
            <wp:docPr id="5" name="Afbeelding 5"/>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59635"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222">
        <w:rPr>
          <w:noProof/>
        </w:rPr>
        <mc:AlternateContent>
          <mc:Choice Requires="wps">
            <w:drawing>
              <wp:anchor distT="0" distB="0" distL="114300" distR="114300" simplePos="0" relativeHeight="251742208" behindDoc="0" locked="0" layoutInCell="1" allowOverlap="1" wp14:anchorId="58090330" wp14:editId="6CCC4078">
                <wp:simplePos x="0" y="0"/>
                <wp:positionH relativeFrom="margin">
                  <wp:align>center</wp:align>
                </wp:positionH>
                <wp:positionV relativeFrom="margin">
                  <wp:align>top</wp:align>
                </wp:positionV>
                <wp:extent cx="5400040" cy="2664460"/>
                <wp:effectExtent l="8255" t="5715" r="11430" b="6350"/>
                <wp:wrapTopAndBottom/>
                <wp:docPr id="1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664460"/>
                        </a:xfrm>
                        <a:prstGeom prst="rect">
                          <a:avLst/>
                        </a:prstGeom>
                        <a:solidFill>
                          <a:srgbClr val="FFFFCC"/>
                        </a:solidFill>
                        <a:ln w="9525">
                          <a:solidFill>
                            <a:srgbClr val="000000"/>
                          </a:solidFill>
                          <a:miter lim="800000"/>
                          <a:headEnd/>
                          <a:tailEnd/>
                        </a:ln>
                      </wps:spPr>
                      <wps:txbx>
                        <w:txbxContent>
                          <w:p w:rsidR="002247A3" w:rsidRDefault="002247A3" w:rsidP="00640222">
                            <w:pPr>
                              <w:pStyle w:val="Kop3"/>
                            </w:pPr>
                            <w:bookmarkStart w:id="130" w:name="_Toc428362897"/>
                            <w:bookmarkStart w:id="131" w:name="_Toc428363197"/>
                            <w:r w:rsidRPr="00B957F2">
                              <w:t>Voorbeeld</w:t>
                            </w:r>
                            <w:bookmarkEnd w:id="130"/>
                            <w:bookmarkEnd w:id="131"/>
                          </w:p>
                          <w:p w:rsidR="002247A3" w:rsidRPr="00B957F2" w:rsidRDefault="002247A3" w:rsidP="00640222">
                            <w:r w:rsidRPr="00B957F2">
                              <w:t>Hoeveel procent van de theebuiltjes weegt meer dan 2,7 gram?</w:t>
                            </w:r>
                          </w:p>
                          <w:p w:rsidR="002247A3" w:rsidRPr="00B957F2" w:rsidRDefault="002247A3" w:rsidP="00640222"/>
                          <w:p w:rsidR="002247A3" w:rsidRPr="00B957F2" w:rsidRDefault="002247A3" w:rsidP="00640222">
                            <w:r w:rsidRPr="00B957F2">
                              <w:t>Maak eerst een schets van de normaalkromme.</w:t>
                            </w:r>
                          </w:p>
                          <w:p w:rsidR="002247A3" w:rsidRPr="00B957F2" w:rsidRDefault="002247A3" w:rsidP="00640222">
                            <w:r w:rsidRPr="00B957F2">
                              <w:t>Geef het gewenste gebied aan.</w:t>
                            </w:r>
                          </w:p>
                          <w:p w:rsidR="002247A3" w:rsidRPr="00B957F2" w:rsidRDefault="002247A3" w:rsidP="00640222">
                            <w:r w:rsidRPr="00B957F2">
                              <w:t>Schat het bijbehorende percentage:</w:t>
                            </w:r>
                            <w:r>
                              <w:br/>
                            </w:r>
                            <w:r w:rsidRPr="00B957F2">
                              <w:t>in de buurt van 90</w:t>
                            </w:r>
                            <w:r>
                              <w:t xml:space="preserve"> procent</w:t>
                            </w:r>
                            <w:r w:rsidRPr="00B957F2">
                              <w:t>.</w:t>
                            </w:r>
                          </w:p>
                          <w:p w:rsidR="002247A3" w:rsidRPr="00B957F2" w:rsidRDefault="002247A3" w:rsidP="00640222">
                            <w:r w:rsidRPr="00B957F2">
                              <w:t>Bereken het percentage: ongeveer 93,3</w:t>
                            </w:r>
                            <w:r>
                              <w:t xml:space="preserve"> procent.</w:t>
                            </w:r>
                          </w:p>
                          <w:p w:rsidR="002247A3" w:rsidRPr="00B957F2" w:rsidRDefault="002247A3" w:rsidP="00640222">
                            <w:r w:rsidRPr="00B957F2">
                              <w:t>Dus ongeveer 93,3</w:t>
                            </w:r>
                            <w:r>
                              <w:t xml:space="preserve"> procent</w:t>
                            </w:r>
                            <w:r w:rsidRPr="00B957F2">
                              <w:t xml:space="preserve"> van de theebuiltjes</w:t>
                            </w:r>
                            <w:r>
                              <w:br/>
                            </w:r>
                            <w:r w:rsidRPr="00B957F2">
                              <w:t>weegt</w:t>
                            </w:r>
                            <w:r>
                              <w:t xml:space="preserve"> </w:t>
                            </w:r>
                            <w:r w:rsidRPr="00B957F2">
                              <w:t>meer dan 2,7 gram.</w:t>
                            </w:r>
                          </w:p>
                          <w:p w:rsidR="002247A3" w:rsidRPr="00B957F2" w:rsidRDefault="002247A3" w:rsidP="00640222"/>
                          <w:p w:rsidR="002247A3" w:rsidRPr="00EA6C4B" w:rsidRDefault="002247A3" w:rsidP="00640222">
                            <w:pPr>
                              <w:rPr>
                                <w:b/>
                              </w:rPr>
                            </w:pPr>
                            <w:r>
                              <w:rPr>
                                <w:b/>
                              </w:rPr>
                              <w:t>Merk op</w:t>
                            </w:r>
                          </w:p>
                          <w:p w:rsidR="002247A3" w:rsidRPr="00B957F2" w:rsidRDefault="002247A3" w:rsidP="00640222">
                            <w:r w:rsidRPr="00B957F2">
                              <w:t xml:space="preserve">De normaalkromme is continu, dus de kans op de exacte waarde 2,9 is </w:t>
                            </w:r>
                            <w:r>
                              <w:t>0</w:t>
                            </w:r>
                            <w:r w:rsidRPr="00B957F2">
                              <w:t>. Het gebied dat loopt vanaf 2,9 tot 2,9 gram is immers 0.</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90330" id="Text Box 59" o:spid="_x0000_s1074" type="#_x0000_t202" style="position:absolute;margin-left:0;margin-top:0;width:425.2pt;height:209.8pt;z-index:25174220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" fillcolor="#ffc">
                <v:textbox>
                  <w:txbxContent>
                    <w:p w:rsidR="002247A3" w:rsidRDefault="002247A3" w:rsidP="00640222">
                      <w:pPr>
                        <w:pStyle w:val="Kop3"/>
                      </w:pPr>
                      <w:bookmarkStart w:id="132" w:name="_Toc428362897"/>
                      <w:bookmarkStart w:id="133" w:name="_Toc428363197"/>
                      <w:r w:rsidRPr="00B957F2">
                        <w:t>Voorbeeld</w:t>
                      </w:r>
                      <w:bookmarkEnd w:id="132"/>
                      <w:bookmarkEnd w:id="133"/>
                    </w:p>
                    <w:p w:rsidR="002247A3" w:rsidRPr="00B957F2" w:rsidRDefault="002247A3" w:rsidP="00640222">
                      <w:r w:rsidRPr="00B957F2">
                        <w:t>Hoeveel procent van de theebuiltjes weegt meer dan 2,7 gram?</w:t>
                      </w:r>
                    </w:p>
                    <w:p w:rsidR="002247A3" w:rsidRPr="00B957F2" w:rsidRDefault="002247A3" w:rsidP="00640222"/>
                    <w:p w:rsidR="002247A3" w:rsidRPr="00B957F2" w:rsidRDefault="002247A3" w:rsidP="00640222">
                      <w:r w:rsidRPr="00B957F2">
                        <w:t>Maak eerst een schets van de normaalkromme.</w:t>
                      </w:r>
                    </w:p>
                    <w:p w:rsidR="002247A3" w:rsidRPr="00B957F2" w:rsidRDefault="002247A3" w:rsidP="00640222">
                      <w:r w:rsidRPr="00B957F2">
                        <w:t>Geef het gewenste gebied aan.</w:t>
                      </w:r>
                    </w:p>
                    <w:p w:rsidR="002247A3" w:rsidRPr="00B957F2" w:rsidRDefault="002247A3" w:rsidP="00640222">
                      <w:r w:rsidRPr="00B957F2">
                        <w:t>Schat het bijbehorende percentage:</w:t>
                      </w:r>
                      <w:r>
                        <w:br/>
                      </w:r>
                      <w:r w:rsidRPr="00B957F2">
                        <w:t>in de buurt van 90</w:t>
                      </w:r>
                      <w:r>
                        <w:t xml:space="preserve"> procent</w:t>
                      </w:r>
                      <w:r w:rsidRPr="00B957F2">
                        <w:t>.</w:t>
                      </w:r>
                    </w:p>
                    <w:p w:rsidR="002247A3" w:rsidRPr="00B957F2" w:rsidRDefault="002247A3" w:rsidP="00640222">
                      <w:r w:rsidRPr="00B957F2">
                        <w:t>Bereken het percentage: ongeveer 93,3</w:t>
                      </w:r>
                      <w:r>
                        <w:t xml:space="preserve"> procent.</w:t>
                      </w:r>
                    </w:p>
                    <w:p w:rsidR="002247A3" w:rsidRPr="00B957F2" w:rsidRDefault="002247A3" w:rsidP="00640222">
                      <w:r w:rsidRPr="00B957F2">
                        <w:t>Dus ongeveer 93,3</w:t>
                      </w:r>
                      <w:r>
                        <w:t xml:space="preserve"> procent</w:t>
                      </w:r>
                      <w:r w:rsidRPr="00B957F2">
                        <w:t xml:space="preserve"> van de theebuiltjes</w:t>
                      </w:r>
                      <w:r>
                        <w:br/>
                      </w:r>
                      <w:r w:rsidRPr="00B957F2">
                        <w:t>weegt</w:t>
                      </w:r>
                      <w:r>
                        <w:t xml:space="preserve"> </w:t>
                      </w:r>
                      <w:r w:rsidRPr="00B957F2">
                        <w:t>meer dan 2,7 gram.</w:t>
                      </w:r>
                    </w:p>
                    <w:p w:rsidR="002247A3" w:rsidRPr="00B957F2" w:rsidRDefault="002247A3" w:rsidP="00640222"/>
                    <w:p w:rsidR="002247A3" w:rsidRPr="00EA6C4B" w:rsidRDefault="002247A3" w:rsidP="00640222">
                      <w:pPr>
                        <w:rPr>
                          <w:b/>
                        </w:rPr>
                      </w:pPr>
                      <w:r>
                        <w:rPr>
                          <w:b/>
                        </w:rPr>
                        <w:t>Merk op</w:t>
                      </w:r>
                    </w:p>
                    <w:p w:rsidR="002247A3" w:rsidRPr="00B957F2" w:rsidRDefault="002247A3" w:rsidP="00640222">
                      <w:r w:rsidRPr="00B957F2">
                        <w:t xml:space="preserve">De normaalkromme is continu, dus de kans op de exacte waarde 2,9 is </w:t>
                      </w:r>
                      <w:r>
                        <w:t>0</w:t>
                      </w:r>
                      <w:r w:rsidRPr="00B957F2">
                        <w:t>. Het gebied dat loopt vanaf 2,9 tot 2,9 gram is immers 0.</w:t>
                      </w:r>
                    </w:p>
                    <w:p w:rsidR="002247A3" w:rsidRDefault="002247A3" w:rsidP="00640222"/>
                  </w:txbxContent>
                </v:textbox>
                <w10:wrap type="topAndBottom" anchorx="margin" anchory="margin"/>
              </v:shape>
            </w:pict>
          </mc:Fallback>
        </mc:AlternateContent>
      </w:r>
      <w:r w:rsidR="00640222">
        <w:rPr>
          <w:noProof/>
        </w:rPr>
        <w:drawing>
          <wp:anchor distT="0" distB="0" distL="114300" distR="114300" simplePos="0" relativeHeight="251713536" behindDoc="0" locked="0" layoutInCell="1" allowOverlap="1" wp14:anchorId="72D23B58" wp14:editId="063B93A3">
            <wp:simplePos x="0" y="0"/>
            <wp:positionH relativeFrom="margin">
              <wp:align>right</wp:align>
            </wp:positionH>
            <wp:positionV relativeFrom="paragraph">
              <wp:posOffset>652780</wp:posOffset>
            </wp:positionV>
            <wp:extent cx="2090420" cy="1150620"/>
            <wp:effectExtent l="19050" t="0" r="5080" b="0"/>
            <wp:wrapSquare wrapText="bothSides"/>
            <wp:docPr id="1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a2013-42-t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90420" cy="1150620"/>
                    </a:xfrm>
                    <a:prstGeom prst="rect">
                      <a:avLst/>
                    </a:prstGeom>
                    <a:noFill/>
                  </pic:spPr>
                </pic:pic>
              </a:graphicData>
            </a:graphic>
          </wp:anchor>
        </w:drawing>
      </w:r>
    </w:p>
    <w:p w:rsidR="00640222" w:rsidRPr="00B957F2" w:rsidRDefault="00640222" w:rsidP="00640222"/>
    <w:p w:rsidR="00640222" w:rsidRPr="00B957F2" w:rsidRDefault="00640222" w:rsidP="00640222">
      <w:pPr>
        <w:rPr>
          <w:b/>
        </w:rPr>
      </w:pPr>
      <w:r w:rsidRPr="00B957F2">
        <w:rPr>
          <w:b/>
        </w:rPr>
        <w:t>Opgave 41</w:t>
      </w:r>
    </w:p>
    <w:p w:rsidR="00640222" w:rsidRPr="00B957F2" w:rsidRDefault="00640222" w:rsidP="00640222">
      <w:r w:rsidRPr="00B957F2">
        <w:t xml:space="preserve">Het vulvolume </w:t>
      </w:r>
      <w:r w:rsidRPr="00B957F2">
        <w:rPr>
          <w:i/>
        </w:rPr>
        <w:t>V</w:t>
      </w:r>
      <w:r w:rsidRPr="00B957F2">
        <w:t xml:space="preserve"> van een pak melk is normaal verdeeld met een gemiddelde van 1,02 liter en een standaardafwijking van 0,015 liter. De consument verwacht 1 liter melk te kopen.</w:t>
      </w:r>
    </w:p>
    <w:p w:rsidR="00640222" w:rsidRPr="00B957F2" w:rsidRDefault="00640222" w:rsidP="0083434D">
      <w:pPr>
        <w:numPr>
          <w:ilvl w:val="0"/>
          <w:numId w:val="27"/>
        </w:numPr>
      </w:pPr>
      <w:r w:rsidRPr="00B957F2">
        <w:t>Hoeveel procent van de melkpakken bevat meer dan 1,03 liter melk?</w:t>
      </w:r>
    </w:p>
    <w:p w:rsidR="00640222" w:rsidRPr="00B957F2" w:rsidRDefault="00640222" w:rsidP="0083434D">
      <w:pPr>
        <w:numPr>
          <w:ilvl w:val="0"/>
          <w:numId w:val="27"/>
        </w:numPr>
      </w:pPr>
      <w:r w:rsidRPr="00B957F2">
        <w:t xml:space="preserve">Je koopt een </w:t>
      </w:r>
      <w:r>
        <w:t>literpak melk</w:t>
      </w:r>
      <w:r w:rsidRPr="00B957F2">
        <w:t>. Wat is de kans dat er 2 centiliter te weinig melk in je pak zit?</w:t>
      </w:r>
    </w:p>
    <w:p w:rsidR="00640222" w:rsidRPr="00B957F2" w:rsidRDefault="00640222" w:rsidP="0083434D">
      <w:pPr>
        <w:numPr>
          <w:ilvl w:val="0"/>
          <w:numId w:val="27"/>
        </w:numPr>
      </w:pPr>
      <w:r w:rsidRPr="00B957F2">
        <w:t>Je kunt niet bepalen hoeveel procent van de melkpakken een in</w:t>
      </w:r>
      <w:r w:rsidR="003E6792">
        <w:t>houd van precies 1 liter heeft.</w:t>
      </w:r>
      <w:r w:rsidR="003E6792">
        <w:br/>
      </w:r>
      <w:r w:rsidRPr="00B957F2">
        <w:t xml:space="preserve">Je kunt wel bepalen hoeveel procent van de melkpakken afgerond op </w:t>
      </w:r>
      <w:r>
        <w:t>2</w:t>
      </w:r>
      <w:r w:rsidRPr="00B957F2">
        <w:t xml:space="preserve"> decimalen 1 liter bevat</w:t>
      </w:r>
      <w:r>
        <w:t xml:space="preserve"> (</w:t>
      </w:r>
      <w:r w:rsidRPr="00B957F2">
        <w:t>vanaf de grens 0,995 tot de grens 1,005</w:t>
      </w:r>
      <w:r>
        <w:t>)</w:t>
      </w:r>
      <w:r w:rsidRPr="00B957F2">
        <w:t>. En daar hoort wel degelijk een bepaald percentage bij. Bereken dat percentage.</w:t>
      </w:r>
    </w:p>
    <w:p w:rsidR="00640222" w:rsidRPr="00B957F2" w:rsidRDefault="00640222" w:rsidP="0083434D">
      <w:pPr>
        <w:numPr>
          <w:ilvl w:val="0"/>
          <w:numId w:val="27"/>
        </w:numPr>
      </w:pPr>
      <w:r>
        <w:t>5 procent</w:t>
      </w:r>
      <w:r w:rsidRPr="00B957F2">
        <w:t xml:space="preserve"> van de melkpakken heeft een vulvolume van minder dan </w:t>
      </w:r>
      <w:r w:rsidRPr="00B957F2">
        <w:rPr>
          <w:i/>
        </w:rPr>
        <w:t>g</w:t>
      </w:r>
      <w:r w:rsidRPr="00B957F2">
        <w:t xml:space="preserve">. Bereken </w:t>
      </w:r>
      <w:r w:rsidRPr="00B957F2">
        <w:rPr>
          <w:i/>
        </w:rPr>
        <w:t>g</w:t>
      </w:r>
      <w:r w:rsidRPr="00B957F2">
        <w:t>.</w:t>
      </w:r>
    </w:p>
    <w:p w:rsidR="00640222" w:rsidRDefault="00640222" w:rsidP="00640222"/>
    <w:p w:rsidR="00640222" w:rsidRPr="00B957F2" w:rsidRDefault="00640222" w:rsidP="00640222"/>
    <w:p w:rsidR="00640222" w:rsidRPr="00B957F2" w:rsidRDefault="00640222" w:rsidP="00640222">
      <w:pPr>
        <w:rPr>
          <w:b/>
        </w:rPr>
      </w:pPr>
      <w:r w:rsidRPr="00B957F2">
        <w:rPr>
          <w:b/>
        </w:rPr>
        <w:t>Opgave 42</w:t>
      </w:r>
    </w:p>
    <w:p w:rsidR="00640222" w:rsidRPr="00B957F2" w:rsidRDefault="00640222" w:rsidP="00640222">
      <w:r w:rsidRPr="00B957F2">
        <w:t xml:space="preserve">Volgens het onderzoek van Freudenthal en Sittig uit 1947 waren </w:t>
      </w:r>
      <w:r>
        <w:t>de lengtes van vrouwen die bij</w:t>
      </w:r>
      <w:r w:rsidR="00B930D4">
        <w:br/>
      </w:r>
      <w:r>
        <w:t>D</w:t>
      </w:r>
      <w:r w:rsidRPr="00B957F2">
        <w:t xml:space="preserve">e Bijenkorf winkelden normaal verdeeld met een gemiddelde van 162 </w:t>
      </w:r>
      <w:r>
        <w:t>centimeter</w:t>
      </w:r>
      <w:r w:rsidRPr="00B957F2">
        <w:t xml:space="preserve"> en een standaardafwijking van 6,5 </w:t>
      </w:r>
      <w:r>
        <w:t>centimeter</w:t>
      </w:r>
      <w:r w:rsidRPr="00B957F2">
        <w:t>.</w:t>
      </w:r>
    </w:p>
    <w:p w:rsidR="00640222" w:rsidRPr="00B957F2" w:rsidRDefault="00640222" w:rsidP="0083434D">
      <w:pPr>
        <w:numPr>
          <w:ilvl w:val="0"/>
          <w:numId w:val="28"/>
        </w:numPr>
      </w:pPr>
      <w:r w:rsidRPr="00B957F2">
        <w:t xml:space="preserve">Hoeveel procent van deze vrouwen was langer dan 170 </w:t>
      </w:r>
      <w:r>
        <w:t>centimeter</w:t>
      </w:r>
      <w:r w:rsidRPr="00B957F2">
        <w:t>?</w:t>
      </w:r>
    </w:p>
    <w:p w:rsidR="00640222" w:rsidRPr="00B957F2" w:rsidRDefault="00640222" w:rsidP="0083434D">
      <w:pPr>
        <w:numPr>
          <w:ilvl w:val="0"/>
          <w:numId w:val="28"/>
        </w:numPr>
      </w:pPr>
      <w:r w:rsidRPr="00B957F2">
        <w:t xml:space="preserve">Hoeveel procent van deze vrouwen had een lengte tussen 160 en 170 </w:t>
      </w:r>
      <w:r>
        <w:t>centimeter</w:t>
      </w:r>
      <w:r w:rsidRPr="00B957F2">
        <w:t>?</w:t>
      </w:r>
    </w:p>
    <w:p w:rsidR="00640222" w:rsidRPr="00B957F2" w:rsidRDefault="00640222" w:rsidP="0083434D">
      <w:pPr>
        <w:numPr>
          <w:ilvl w:val="0"/>
          <w:numId w:val="28"/>
        </w:numPr>
      </w:pPr>
      <w:r w:rsidRPr="00B957F2">
        <w:t>Hoe groot is de kans</w:t>
      </w:r>
      <w:r>
        <w:t xml:space="preserve"> dat een vrouw die je toen bij D</w:t>
      </w:r>
      <w:r w:rsidRPr="00B957F2">
        <w:t xml:space="preserve">e Bijenkorf tegen kon komen 160 </w:t>
      </w:r>
      <w:r>
        <w:t>centimeter</w:t>
      </w:r>
      <w:r w:rsidRPr="00B957F2">
        <w:t xml:space="preserve"> lang was? (Neem aan dat alle lengtes op gehele </w:t>
      </w:r>
      <w:r>
        <w:t>centimeter</w:t>
      </w:r>
      <w:r w:rsidRPr="00B957F2">
        <w:t xml:space="preserve"> zijn afgerond.)</w:t>
      </w:r>
    </w:p>
    <w:p w:rsidR="00640222" w:rsidRPr="00B957F2" w:rsidRDefault="00640222" w:rsidP="0083434D">
      <w:pPr>
        <w:numPr>
          <w:ilvl w:val="0"/>
          <w:numId w:val="28"/>
        </w:numPr>
      </w:pPr>
      <w:r w:rsidRPr="00B957F2">
        <w:t>Hoe lang waren de 10</w:t>
      </w:r>
      <w:r>
        <w:t xml:space="preserve"> procent</w:t>
      </w:r>
      <w:r w:rsidRPr="00B957F2">
        <w:t xml:space="preserve"> kleinste vrouwen?</w:t>
      </w:r>
    </w:p>
    <w:p w:rsidR="00640222" w:rsidRPr="00B957F2" w:rsidRDefault="00640222" w:rsidP="0083434D">
      <w:pPr>
        <w:numPr>
          <w:ilvl w:val="0"/>
          <w:numId w:val="28"/>
        </w:numPr>
      </w:pPr>
      <w:r>
        <w:t>H</w:t>
      </w:r>
      <w:r w:rsidRPr="00B957F2">
        <w:t>oe lang waren de 10</w:t>
      </w:r>
      <w:r>
        <w:t xml:space="preserve"> procent</w:t>
      </w:r>
      <w:r w:rsidRPr="00B957F2">
        <w:t xml:space="preserve"> </w:t>
      </w:r>
      <w:r>
        <w:t>grootste</w:t>
      </w:r>
      <w:r w:rsidRPr="00B957F2">
        <w:t xml:space="preserve"> vrouwen?</w:t>
      </w:r>
    </w:p>
    <w:p w:rsidR="00640222" w:rsidRPr="00B957F2" w:rsidRDefault="00640222" w:rsidP="00640222"/>
    <w:p w:rsidR="00640222" w:rsidRPr="00B957F2" w:rsidRDefault="00640222" w:rsidP="00640222">
      <w:r w:rsidRPr="00B957F2">
        <w:rPr>
          <w:b/>
        </w:rPr>
        <w:br w:type="page"/>
      </w:r>
      <w:r w:rsidRPr="00B957F2">
        <w:rPr>
          <w:b/>
        </w:rPr>
        <w:lastRenderedPageBreak/>
        <w:t>Opgave 43</w:t>
      </w:r>
    </w:p>
    <w:p w:rsidR="00640222" w:rsidRPr="00B957F2" w:rsidRDefault="00640222" w:rsidP="00640222">
      <w:r w:rsidRPr="00B957F2">
        <w:t xml:space="preserve">Bij de serieproductie van een bepaald type auto </w:t>
      </w:r>
      <w:r>
        <w:t>plaatsen mensen</w:t>
      </w:r>
      <w:r w:rsidRPr="00B957F2">
        <w:t xml:space="preserve"> het stuur. Deze handeling kost gemiddeld 55 seconden. De handelingstijd </w:t>
      </w:r>
      <w:r w:rsidRPr="00B957F2">
        <w:rPr>
          <w:i/>
        </w:rPr>
        <w:t>T</w:t>
      </w:r>
      <w:r w:rsidRPr="00B957F2">
        <w:t xml:space="preserve"> blijkt ongeveer normaal te zijn verdeeld rond d</w:t>
      </w:r>
      <w:r>
        <w:t>it gemiddelde met een standaard</w:t>
      </w:r>
      <w:r w:rsidRPr="00B957F2">
        <w:t>afwijking van 4 seconden.</w:t>
      </w:r>
    </w:p>
    <w:p w:rsidR="00640222" w:rsidRPr="00B957F2" w:rsidRDefault="00640222" w:rsidP="0083434D">
      <w:pPr>
        <w:numPr>
          <w:ilvl w:val="0"/>
          <w:numId w:val="29"/>
        </w:numPr>
      </w:pPr>
      <w:r>
        <w:t xml:space="preserve">De fabrikant produceert </w:t>
      </w:r>
      <w:r w:rsidRPr="00B957F2">
        <w:t xml:space="preserve">in een bepaalde maand 1200 </w:t>
      </w:r>
      <w:r>
        <w:t xml:space="preserve">van deze </w:t>
      </w:r>
      <w:r w:rsidRPr="00B957F2">
        <w:t>auto’s. Schat het aantal auto’s waarbij het langer dan 60 seconden heeft geduurd om het stuur te plaatsen.</w:t>
      </w:r>
    </w:p>
    <w:p w:rsidR="00640222" w:rsidRPr="00B957F2" w:rsidRDefault="00640222" w:rsidP="0083434D">
      <w:pPr>
        <w:numPr>
          <w:ilvl w:val="0"/>
          <w:numId w:val="29"/>
        </w:numPr>
      </w:pPr>
      <w:r w:rsidRPr="00B957F2">
        <w:t>Hoeveel tijd hebben de 5</w:t>
      </w:r>
      <w:r>
        <w:t xml:space="preserve"> procent</w:t>
      </w:r>
      <w:r w:rsidRPr="00B957F2">
        <w:t xml:space="preserve"> snelste handelingstijden gekost?</w:t>
      </w:r>
    </w:p>
    <w:p w:rsidR="00640222" w:rsidRPr="00B957F2" w:rsidRDefault="00640222" w:rsidP="0083434D">
      <w:pPr>
        <w:numPr>
          <w:ilvl w:val="0"/>
          <w:numId w:val="29"/>
        </w:numPr>
      </w:pPr>
      <w:r w:rsidRPr="00B957F2">
        <w:t>De fabrikant van deze auto’s onderzoekt of een machine de mens kan vervangen. De gemiddelde afhandeling</w:t>
      </w:r>
      <w:r>
        <w:t>s</w:t>
      </w:r>
      <w:r w:rsidRPr="00B957F2">
        <w:t>tijd is ook dan 55 seconden, maar de standaardafwijking wordt veel klei</w:t>
      </w:r>
      <w:r w:rsidR="003E6792">
        <w:t>ner.</w:t>
      </w:r>
      <w:r w:rsidR="003E6792">
        <w:br/>
      </w:r>
      <w:r w:rsidRPr="00B957F2">
        <w:t>Nu duurt maar 1</w:t>
      </w:r>
      <w:r>
        <w:t xml:space="preserve"> procent van alle afhandelings</w:t>
      </w:r>
      <w:r w:rsidR="00B930D4">
        <w:t>tijden meer dan 60 seconden.</w:t>
      </w:r>
      <w:r w:rsidRPr="00B957F2">
        <w:t>Welke standaarddeviatie geldt voor deze machine?</w:t>
      </w:r>
    </w:p>
    <w:p w:rsidR="00640222" w:rsidRDefault="00640222" w:rsidP="00640222"/>
    <w:p w:rsidR="000A330F" w:rsidRPr="00B957F2" w:rsidRDefault="000A330F" w:rsidP="00640222"/>
    <w:p w:rsidR="00640222" w:rsidRPr="00C96499" w:rsidRDefault="00640222" w:rsidP="00640222">
      <w:pPr>
        <w:rPr>
          <w:b/>
        </w:rPr>
      </w:pPr>
      <w:r w:rsidRPr="008E2B4F">
        <w:rPr>
          <w:b/>
        </w:rPr>
        <w:t>O</w:t>
      </w:r>
      <w:r w:rsidRPr="00C96499">
        <w:rPr>
          <w:b/>
        </w:rPr>
        <w:t>pgave 44</w:t>
      </w:r>
    </w:p>
    <w:p w:rsidR="00640222" w:rsidRPr="00B957F2" w:rsidRDefault="00640222" w:rsidP="00640222">
      <w:r>
        <w:t>Een</w:t>
      </w:r>
      <w:r w:rsidRPr="00B957F2">
        <w:t xml:space="preserve"> fabriek </w:t>
      </w:r>
      <w:r>
        <w:t>produceert</w:t>
      </w:r>
      <w:r w:rsidRPr="00B957F2">
        <w:t xml:space="preserve"> schroeven </w:t>
      </w:r>
      <w:r>
        <w:t>van</w:t>
      </w:r>
      <w:r w:rsidRPr="00B957F2">
        <w:t xml:space="preserve"> verschillende </w:t>
      </w:r>
      <w:r>
        <w:t>afmetingen. In opdracht maakt men</w:t>
      </w:r>
      <w:r w:rsidRPr="00B957F2">
        <w:t xml:space="preserve"> een partij schroeven waarvan de kop een diameter heeft tussen de 9</w:t>
      </w:r>
      <w:r w:rsidRPr="00B957F2">
        <w:rPr>
          <w:i/>
          <w:iCs/>
        </w:rPr>
        <w:t>,</w:t>
      </w:r>
      <w:r w:rsidRPr="00B957F2">
        <w:t xml:space="preserve">98 </w:t>
      </w:r>
      <w:r>
        <w:t>millimeter</w:t>
      </w:r>
      <w:r w:rsidRPr="00B957F2">
        <w:t xml:space="preserve"> en 10</w:t>
      </w:r>
      <w:r w:rsidRPr="00B957F2">
        <w:rPr>
          <w:i/>
          <w:iCs/>
        </w:rPr>
        <w:t>,</w:t>
      </w:r>
      <w:r w:rsidRPr="00B957F2">
        <w:t xml:space="preserve">03 </w:t>
      </w:r>
      <w:r>
        <w:t>millimeter</w:t>
      </w:r>
      <w:r w:rsidRPr="00B957F2">
        <w:t>. Schroeven met een te dikke of te dunne kop worden afgekeurd. De gemiddelde diameter is afhankelijk van de waarde waarop de machine is ingesteld. De fabrikant stelt de machine in op een diameter van 9</w:t>
      </w:r>
      <w:r w:rsidRPr="00B957F2">
        <w:rPr>
          <w:i/>
          <w:iCs/>
        </w:rPr>
        <w:t>,</w:t>
      </w:r>
      <w:r w:rsidRPr="00B957F2">
        <w:t xml:space="preserve">99 </w:t>
      </w:r>
      <w:r>
        <w:t>millimeter</w:t>
      </w:r>
      <w:r w:rsidRPr="00B957F2">
        <w:t>. De standaardafwijking van de machine bedraagt 0</w:t>
      </w:r>
      <w:r w:rsidRPr="00B957F2">
        <w:rPr>
          <w:i/>
          <w:iCs/>
        </w:rPr>
        <w:t>,</w:t>
      </w:r>
      <w:r>
        <w:t>02 millimeter.</w:t>
      </w:r>
    </w:p>
    <w:p w:rsidR="00640222" w:rsidRPr="00B957F2" w:rsidRDefault="00640222" w:rsidP="0083434D">
      <w:pPr>
        <w:numPr>
          <w:ilvl w:val="0"/>
          <w:numId w:val="30"/>
        </w:numPr>
      </w:pPr>
      <w:r w:rsidRPr="00B957F2">
        <w:t xml:space="preserve">Hoeveel procent van de schroeven </w:t>
      </w:r>
      <w:r>
        <w:t>wordt</w:t>
      </w:r>
      <w:r w:rsidRPr="00B957F2">
        <w:t xml:space="preserve"> goedgekeurd?</w:t>
      </w:r>
    </w:p>
    <w:p w:rsidR="00640222" w:rsidRPr="00B957F2" w:rsidRDefault="00640222" w:rsidP="0083434D">
      <w:pPr>
        <w:numPr>
          <w:ilvl w:val="0"/>
          <w:numId w:val="30"/>
        </w:numPr>
      </w:pPr>
      <w:r w:rsidRPr="00B957F2">
        <w:t xml:space="preserve">Hoeveel procent van de schroeven </w:t>
      </w:r>
      <w:r>
        <w:t>wordt</w:t>
      </w:r>
      <w:r w:rsidRPr="00B957F2">
        <w:t xml:space="preserve"> goedgekeurd als de fabrikant er in slaagt de standaardafwijking van de machine terug te brengen naar 0</w:t>
      </w:r>
      <w:r w:rsidRPr="00B957F2">
        <w:rPr>
          <w:iCs/>
        </w:rPr>
        <w:t>,0</w:t>
      </w:r>
      <w:r w:rsidRPr="00B957F2">
        <w:t xml:space="preserve">1 </w:t>
      </w:r>
      <w:r>
        <w:t>millimeter</w:t>
      </w:r>
      <w:r w:rsidRPr="00B957F2">
        <w:t>?</w:t>
      </w:r>
    </w:p>
    <w:p w:rsidR="00640222" w:rsidRPr="00B957F2" w:rsidRDefault="00640222" w:rsidP="00640222"/>
    <w:p w:rsidR="00640222" w:rsidRPr="00B957F2" w:rsidRDefault="00640222" w:rsidP="00640222">
      <w:r w:rsidRPr="00B957F2">
        <w:t>De fabrikant wil dat 99</w:t>
      </w:r>
      <w:r>
        <w:t xml:space="preserve"> procent</w:t>
      </w:r>
      <w:r w:rsidRPr="00B957F2">
        <w:t xml:space="preserve"> van de schroeven goedgekeurd wordt. Hij denkt dat te kunnen bereiken door een andere instelwaarde van de machine te kiezen. Ook kan de machine fijner worden afgesteld, waardoor de standaardafwijking verandert.</w:t>
      </w:r>
    </w:p>
    <w:p w:rsidR="00640222" w:rsidRPr="00B957F2" w:rsidRDefault="00640222" w:rsidP="0083434D">
      <w:pPr>
        <w:numPr>
          <w:ilvl w:val="0"/>
          <w:numId w:val="30"/>
        </w:numPr>
      </w:pPr>
      <w:r w:rsidRPr="00B957F2">
        <w:t>Bij welke afstellingen zal dat lukken?</w:t>
      </w:r>
    </w:p>
    <w:p w:rsidR="00640222" w:rsidRPr="00B957F2" w:rsidRDefault="00640222" w:rsidP="00640222"/>
    <w:p w:rsidR="00640222" w:rsidRDefault="00640222" w:rsidP="00640222">
      <w:pPr>
        <w:pStyle w:val="Kop2"/>
      </w:pPr>
      <w:r w:rsidRPr="00B957F2">
        <w:br w:type="page"/>
      </w:r>
      <w:bookmarkStart w:id="134" w:name="_Toc428362898"/>
      <w:r w:rsidR="00522FF0">
        <w:lastRenderedPageBreak/>
        <w:t xml:space="preserve">§ </w:t>
      </w:r>
      <w:r w:rsidRPr="00B957F2">
        <w:t>3.6</w:t>
      </w:r>
      <w:r>
        <w:tab/>
      </w:r>
      <w:r w:rsidRPr="00B957F2">
        <w:t>Toevallige steekproeffouten in getallen</w:t>
      </w:r>
      <w:bookmarkEnd w:id="134"/>
    </w:p>
    <w:p w:rsidR="00640222" w:rsidRPr="00B957F2" w:rsidRDefault="00640222" w:rsidP="00640222"/>
    <w:p w:rsidR="00640222" w:rsidRDefault="00640222" w:rsidP="00640222">
      <w:pPr>
        <w:pStyle w:val="Kop3"/>
      </w:pPr>
      <w:bookmarkStart w:id="135" w:name="_Toc428362899"/>
      <w:r w:rsidRPr="00B957F2">
        <w:t>Introductie</w:t>
      </w:r>
      <w:bookmarkEnd w:id="135"/>
    </w:p>
    <w:p w:rsidR="003E6792" w:rsidRDefault="003E6792" w:rsidP="00640222"/>
    <w:p w:rsidR="00640222" w:rsidRPr="00B957F2" w:rsidRDefault="00640222" w:rsidP="00640222">
      <w:r w:rsidRPr="00B957F2">
        <w:t xml:space="preserve">In dit hoofdstuk </w:t>
      </w:r>
      <w:r>
        <w:t>trekken</w:t>
      </w:r>
      <w:r w:rsidRPr="00B957F2">
        <w:t xml:space="preserve"> we aselecte steekproeven uit bekende populaties. Dat wil zeggen dat we door middel v</w:t>
      </w:r>
      <w:r>
        <w:t xml:space="preserve">an loting willekeurige personen of </w:t>
      </w:r>
      <w:r w:rsidRPr="00B957F2">
        <w:t>elementen uit de populatie kiezen voo</w:t>
      </w:r>
      <w:r>
        <w:t xml:space="preserve">r de steekproef. Iedere persoon of </w:t>
      </w:r>
      <w:r w:rsidRPr="00B957F2">
        <w:t>element in de populatie heeft dus een even grote kans om in de steekproef te komen. In hoofdstuk 3 heb je al gezien dat de steekproefgemiddelden en steekproefproporties steeds normaal verdeeld zijn (klokvormig staafdiagram).</w:t>
      </w:r>
    </w:p>
    <w:p w:rsidR="00640222" w:rsidRPr="009670C6" w:rsidRDefault="00640222" w:rsidP="00640222">
      <w:r w:rsidRPr="008E2B4F">
        <w:t>Als we een steekproef trekken uit een bekende populatie, kunnen we de precieze uitkomst van de steekproef (steekproefgemiddelde of -proportie) niet voorspellen. Toch willen we uitspraken doen over de uitkomst. In deze paragraaf zien we welke invloed de steekproefomvang heeft op de variatie van steekproefuitslagen en willen we komen tot uitspraken als “</w:t>
      </w:r>
      <w:r w:rsidRPr="008E2B4F">
        <w:rPr>
          <w:rStyle w:val="CitaatChar"/>
        </w:rPr>
        <w:t xml:space="preserve">met een waarschijnlijkheid van …. procent zal </w:t>
      </w:r>
      <w:r w:rsidR="007E1E12">
        <w:rPr>
          <w:rStyle w:val="CitaatChar"/>
        </w:rPr>
        <w:t>de steekproefproportie tussen ... en …</w:t>
      </w:r>
      <w:r w:rsidRPr="008E2B4F">
        <w:rPr>
          <w:rStyle w:val="CitaatChar"/>
        </w:rPr>
        <w:t xml:space="preserve"> liggen</w:t>
      </w:r>
      <w:r w:rsidRPr="008E2B4F">
        <w:t>”.</w:t>
      </w:r>
    </w:p>
    <w:p w:rsidR="00640222" w:rsidRPr="00B957F2" w:rsidRDefault="00640222" w:rsidP="00640222"/>
    <w:p w:rsidR="00640222" w:rsidRDefault="00640222" w:rsidP="00640222">
      <w:r>
        <w:rPr>
          <w:noProof/>
        </w:rPr>
        <mc:AlternateContent>
          <mc:Choice Requires="wps">
            <w:drawing>
              <wp:anchor distT="0" distB="0" distL="114300" distR="114300" simplePos="0" relativeHeight="251743232" behindDoc="0" locked="0" layoutInCell="1" allowOverlap="1" wp14:anchorId="288730EB" wp14:editId="656C62A3">
                <wp:simplePos x="0" y="0"/>
                <wp:positionH relativeFrom="margin">
                  <wp:posOffset>-48895</wp:posOffset>
                </wp:positionH>
                <wp:positionV relativeFrom="paragraph">
                  <wp:posOffset>191135</wp:posOffset>
                </wp:positionV>
                <wp:extent cx="5400040" cy="2855595"/>
                <wp:effectExtent l="5080" t="12700" r="5080" b="8255"/>
                <wp:wrapTopAndBottom/>
                <wp:docPr id="1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855595"/>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136" w:name="_Toc428362900"/>
                            <w:bookmarkStart w:id="137" w:name="_Toc428363200"/>
                            <w:r>
                              <w:t xml:space="preserve">Centrale vraag </w:t>
                            </w:r>
                            <w:r w:rsidRPr="00B957F2">
                              <w:t>1</w:t>
                            </w:r>
                            <w:bookmarkEnd w:id="136"/>
                            <w:bookmarkEnd w:id="137"/>
                          </w:p>
                          <w:p w:rsidR="002247A3" w:rsidRPr="00B957F2" w:rsidRDefault="002247A3" w:rsidP="00640222">
                            <w:r w:rsidRPr="00B957F2">
                              <w:t>Welke van onderstaande conclusies kun je trekken over het verband tussen de breedte van een staafdiagram van steekproefgemiddelden en de steekproe</w:t>
                            </w:r>
                            <w:r>
                              <w:t>fomvang?</w:t>
                            </w:r>
                          </w:p>
                          <w:p w:rsidR="002247A3" w:rsidRPr="00B957F2" w:rsidRDefault="002247A3" w:rsidP="00D44C17">
                            <w:pPr>
                              <w:numPr>
                                <w:ilvl w:val="0"/>
                                <w:numId w:val="44"/>
                              </w:numPr>
                            </w:pPr>
                            <w:r w:rsidRPr="00B957F2">
                              <w:t>Er is geen verband</w:t>
                            </w:r>
                            <w:r>
                              <w:t>.</w:t>
                            </w:r>
                          </w:p>
                          <w:p w:rsidR="002247A3" w:rsidRPr="00B957F2" w:rsidRDefault="002247A3" w:rsidP="00D44C17">
                            <w:pPr>
                              <w:numPr>
                                <w:ilvl w:val="0"/>
                                <w:numId w:val="44"/>
                              </w:numPr>
                            </w:pPr>
                            <w:r w:rsidRPr="00B957F2">
                              <w:t>Hoe groter de steekproefomvang des te breder het staafdiagram van de steekproefgemiddelden</w:t>
                            </w:r>
                            <w:r>
                              <w:t>.</w:t>
                            </w:r>
                          </w:p>
                          <w:p w:rsidR="002247A3" w:rsidRPr="00B957F2" w:rsidRDefault="002247A3" w:rsidP="00D44C17">
                            <w:pPr>
                              <w:numPr>
                                <w:ilvl w:val="0"/>
                                <w:numId w:val="44"/>
                              </w:numPr>
                            </w:pPr>
                            <w:r w:rsidRPr="00B957F2">
                              <w:t>Hoe groter de steekproefomvang des te smaller het staafdiagram van de steekproefgemiddelden</w:t>
                            </w:r>
                            <w:r>
                              <w:t>.</w:t>
                            </w:r>
                          </w:p>
                          <w:p w:rsidR="002247A3" w:rsidRDefault="002247A3" w:rsidP="00640222"/>
                          <w:p w:rsidR="002247A3" w:rsidRPr="00B957F2" w:rsidRDefault="002247A3" w:rsidP="00640222"/>
                          <w:p w:rsidR="002247A3" w:rsidRDefault="002247A3" w:rsidP="00640222">
                            <w:pPr>
                              <w:pStyle w:val="Kop3"/>
                            </w:pPr>
                            <w:bookmarkStart w:id="138" w:name="_Toc428362901"/>
                            <w:bookmarkStart w:id="139" w:name="_Toc428363201"/>
                            <w:r w:rsidRPr="00B957F2">
                              <w:t>Centrale vraag 2</w:t>
                            </w:r>
                            <w:bookmarkEnd w:id="138"/>
                            <w:bookmarkEnd w:id="139"/>
                          </w:p>
                          <w:p w:rsidR="002247A3" w:rsidRPr="00B957F2" w:rsidRDefault="002247A3" w:rsidP="00640222">
                            <w:r w:rsidRPr="00B957F2">
                              <w:t xml:space="preserve">Hoe bepaal je het </w:t>
                            </w:r>
                            <w:r>
                              <w:t>95%-gebied van een steekproefproportie?</w:t>
                            </w:r>
                          </w:p>
                          <w:p w:rsidR="002247A3" w:rsidRDefault="002247A3" w:rsidP="00640222"/>
                          <w:p w:rsidR="002247A3" w:rsidRPr="00B957F2" w:rsidRDefault="002247A3" w:rsidP="00640222"/>
                          <w:p w:rsidR="002247A3" w:rsidRDefault="002247A3" w:rsidP="00640222">
                            <w:pPr>
                              <w:pStyle w:val="Kop3"/>
                            </w:pPr>
                            <w:bookmarkStart w:id="140" w:name="_Toc428362902"/>
                            <w:bookmarkStart w:id="141" w:name="_Toc428363202"/>
                            <w:r w:rsidRPr="00B957F2">
                              <w:t>Centrale vraag 3</w:t>
                            </w:r>
                            <w:bookmarkEnd w:id="140"/>
                            <w:bookmarkEnd w:id="141"/>
                          </w:p>
                          <w:p w:rsidR="002247A3" w:rsidRPr="00B957F2" w:rsidRDefault="002247A3" w:rsidP="00640222">
                            <w:r w:rsidRPr="00B957F2">
                              <w:t>Hoe kun je een uitspraak afmaken als “</w:t>
                            </w:r>
                            <w:r w:rsidRPr="008E2B4F">
                              <w:rPr>
                                <w:rStyle w:val="CitaatChar"/>
                              </w:rPr>
                              <w:t>met 95 procent waarschijnlijkheid zal het steekproefgemiddelde liggen tussen …. en ….</w:t>
                            </w:r>
                            <w:r w:rsidRPr="00B957F2">
                              <w:t>”</w:t>
                            </w:r>
                            <w:r>
                              <w:t xml:space="preserve"> over een steekproefgemiddelde </w:t>
                            </w:r>
                            <w:r w:rsidRPr="00207C3D">
                              <w:t>G</w:t>
                            </w:r>
                            <w:r w:rsidRPr="00207C3D">
                              <w:rPr>
                                <w:vertAlign w:val="subscript"/>
                              </w:rPr>
                              <w:t>S</w:t>
                            </w:r>
                            <w:r w:rsidRPr="00B957F2">
                              <w:t>?</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730EB" id="Text Box 60" o:spid="_x0000_s1075" type="#_x0000_t202" style="position:absolute;margin-left:-3.85pt;margin-top:15.05pt;width:425.2pt;height:224.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" fillcolor="#fdd">
                <v:textbox>
                  <w:txbxContent>
                    <w:p w:rsidR="002247A3" w:rsidRDefault="002247A3" w:rsidP="00640222">
                      <w:pPr>
                        <w:pStyle w:val="Kop3"/>
                      </w:pPr>
                      <w:bookmarkStart w:id="142" w:name="_Toc428362900"/>
                      <w:bookmarkStart w:id="143" w:name="_Toc428363200"/>
                      <w:r>
                        <w:t xml:space="preserve">Centrale vraag </w:t>
                      </w:r>
                      <w:r w:rsidRPr="00B957F2">
                        <w:t>1</w:t>
                      </w:r>
                      <w:bookmarkEnd w:id="142"/>
                      <w:bookmarkEnd w:id="143"/>
                    </w:p>
                    <w:p w:rsidR="002247A3" w:rsidRPr="00B957F2" w:rsidRDefault="002247A3" w:rsidP="00640222">
                      <w:r w:rsidRPr="00B957F2">
                        <w:t>Welke van onderstaande conclusies kun je trekken over het verband tussen de breedte van een staafdiagram van steekproefgemiddelden en de steekproe</w:t>
                      </w:r>
                      <w:r>
                        <w:t>fomvang?</w:t>
                      </w:r>
                    </w:p>
                    <w:p w:rsidR="002247A3" w:rsidRPr="00B957F2" w:rsidRDefault="002247A3" w:rsidP="00D44C17">
                      <w:pPr>
                        <w:numPr>
                          <w:ilvl w:val="0"/>
                          <w:numId w:val="44"/>
                        </w:numPr>
                      </w:pPr>
                      <w:r w:rsidRPr="00B957F2">
                        <w:t>Er is geen verband</w:t>
                      </w:r>
                      <w:r>
                        <w:t>.</w:t>
                      </w:r>
                    </w:p>
                    <w:p w:rsidR="002247A3" w:rsidRPr="00B957F2" w:rsidRDefault="002247A3" w:rsidP="00D44C17">
                      <w:pPr>
                        <w:numPr>
                          <w:ilvl w:val="0"/>
                          <w:numId w:val="44"/>
                        </w:numPr>
                      </w:pPr>
                      <w:r w:rsidRPr="00B957F2">
                        <w:t>Hoe groter de steekproefomvang des te breder het staafdiagram van de steekproefgemiddelden</w:t>
                      </w:r>
                      <w:r>
                        <w:t>.</w:t>
                      </w:r>
                    </w:p>
                    <w:p w:rsidR="002247A3" w:rsidRPr="00B957F2" w:rsidRDefault="002247A3" w:rsidP="00D44C17">
                      <w:pPr>
                        <w:numPr>
                          <w:ilvl w:val="0"/>
                          <w:numId w:val="44"/>
                        </w:numPr>
                      </w:pPr>
                      <w:r w:rsidRPr="00B957F2">
                        <w:t>Hoe groter de steekproefomvang des te smaller het staafdiagram van de steekproefgemiddelden</w:t>
                      </w:r>
                      <w:r>
                        <w:t>.</w:t>
                      </w:r>
                    </w:p>
                    <w:p w:rsidR="002247A3" w:rsidRDefault="002247A3" w:rsidP="00640222"/>
                    <w:p w:rsidR="002247A3" w:rsidRPr="00B957F2" w:rsidRDefault="002247A3" w:rsidP="00640222"/>
                    <w:p w:rsidR="002247A3" w:rsidRDefault="002247A3" w:rsidP="00640222">
                      <w:pPr>
                        <w:pStyle w:val="Kop3"/>
                      </w:pPr>
                      <w:bookmarkStart w:id="144" w:name="_Toc428362901"/>
                      <w:bookmarkStart w:id="145" w:name="_Toc428363201"/>
                      <w:r w:rsidRPr="00B957F2">
                        <w:t>Centrale vraag 2</w:t>
                      </w:r>
                      <w:bookmarkEnd w:id="144"/>
                      <w:bookmarkEnd w:id="145"/>
                    </w:p>
                    <w:p w:rsidR="002247A3" w:rsidRPr="00B957F2" w:rsidRDefault="002247A3" w:rsidP="00640222">
                      <w:r w:rsidRPr="00B957F2">
                        <w:t xml:space="preserve">Hoe bepaal je het </w:t>
                      </w:r>
                      <w:r>
                        <w:t>95%-gebied van een steekproefproportie?</w:t>
                      </w:r>
                    </w:p>
                    <w:p w:rsidR="002247A3" w:rsidRDefault="002247A3" w:rsidP="00640222"/>
                    <w:p w:rsidR="002247A3" w:rsidRPr="00B957F2" w:rsidRDefault="002247A3" w:rsidP="00640222"/>
                    <w:p w:rsidR="002247A3" w:rsidRDefault="002247A3" w:rsidP="00640222">
                      <w:pPr>
                        <w:pStyle w:val="Kop3"/>
                      </w:pPr>
                      <w:bookmarkStart w:id="146" w:name="_Toc428362902"/>
                      <w:bookmarkStart w:id="147" w:name="_Toc428363202"/>
                      <w:r w:rsidRPr="00B957F2">
                        <w:t>Centrale vraag 3</w:t>
                      </w:r>
                      <w:bookmarkEnd w:id="146"/>
                      <w:bookmarkEnd w:id="147"/>
                    </w:p>
                    <w:p w:rsidR="002247A3" w:rsidRPr="00B957F2" w:rsidRDefault="002247A3" w:rsidP="00640222">
                      <w:r w:rsidRPr="00B957F2">
                        <w:t>Hoe kun je een uitspraak afmaken als “</w:t>
                      </w:r>
                      <w:r w:rsidRPr="008E2B4F">
                        <w:rPr>
                          <w:rStyle w:val="CitaatChar"/>
                        </w:rPr>
                        <w:t>met 95 procent waarschijnlijkheid zal het steekproefgemiddelde liggen tussen …. en ….</w:t>
                      </w:r>
                      <w:r w:rsidRPr="00B957F2">
                        <w:t>”</w:t>
                      </w:r>
                      <w:r>
                        <w:t xml:space="preserve"> over een steekproefgemiddelde </w:t>
                      </w:r>
                      <w:r w:rsidRPr="00207C3D">
                        <w:t>G</w:t>
                      </w:r>
                      <w:r w:rsidRPr="00207C3D">
                        <w:rPr>
                          <w:vertAlign w:val="subscript"/>
                        </w:rPr>
                        <w:t>S</w:t>
                      </w:r>
                      <w:r w:rsidRPr="00B957F2">
                        <w:t>?</w:t>
                      </w:r>
                    </w:p>
                    <w:p w:rsidR="002247A3" w:rsidRDefault="002247A3" w:rsidP="00640222"/>
                  </w:txbxContent>
                </v:textbox>
                <w10:wrap type="topAndBottom" anchorx="margin"/>
              </v:shape>
            </w:pict>
          </mc:Fallback>
        </mc:AlternateContent>
      </w:r>
    </w:p>
    <w:p w:rsidR="00640222" w:rsidRPr="00B957F2" w:rsidRDefault="00640222" w:rsidP="00640222"/>
    <w:p w:rsidR="00640222" w:rsidRPr="00EA6C4B" w:rsidRDefault="00640222" w:rsidP="00640222">
      <w:pPr>
        <w:rPr>
          <w:rStyle w:val="Zwaar"/>
        </w:rPr>
      </w:pPr>
      <w:r w:rsidRPr="00EA6C4B">
        <w:rPr>
          <w:rStyle w:val="Zwaar"/>
        </w:rPr>
        <w:br w:type="page"/>
      </w:r>
      <w:r w:rsidRPr="00EA6C4B">
        <w:rPr>
          <w:rStyle w:val="Zwaar"/>
        </w:rPr>
        <w:lastRenderedPageBreak/>
        <w:t>Toevallige steekproeffouten in getallen</w:t>
      </w:r>
    </w:p>
    <w:p w:rsidR="00640222" w:rsidRPr="00B957F2" w:rsidRDefault="00640222" w:rsidP="00640222">
      <w:r>
        <w:rPr>
          <w:noProof/>
        </w:rPr>
        <w:drawing>
          <wp:anchor distT="0" distB="0" distL="114300" distR="114300" simplePos="0" relativeHeight="251693056" behindDoc="0" locked="0" layoutInCell="1" allowOverlap="1" wp14:anchorId="0A10FB0F" wp14:editId="487C1AE2">
            <wp:simplePos x="0" y="0"/>
            <wp:positionH relativeFrom="margin">
              <wp:align>center</wp:align>
            </wp:positionH>
            <wp:positionV relativeFrom="paragraph">
              <wp:posOffset>171137</wp:posOffset>
            </wp:positionV>
            <wp:extent cx="3228169" cy="2197290"/>
            <wp:effectExtent l="19050" t="0" r="0" b="0"/>
            <wp:wrapTopAndBottom/>
            <wp:docPr id="200" name="Afbeelding 20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IM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28169" cy="2197290"/>
                    </a:xfrm>
                    <a:prstGeom prst="rect">
                      <a:avLst/>
                    </a:prstGeom>
                    <a:noFill/>
                  </pic:spPr>
                </pic:pic>
              </a:graphicData>
            </a:graphic>
          </wp:anchor>
        </w:drawing>
      </w:r>
    </w:p>
    <w:p w:rsidR="00640222" w:rsidRPr="00B957F2" w:rsidRDefault="00640222" w:rsidP="00640222"/>
    <w:p w:rsidR="003E6792" w:rsidRDefault="00640222" w:rsidP="00640222">
      <w:r w:rsidRPr="00B957F2">
        <w:t>Pakken suiker worden machinaal verpakt. Op het pak staat dat er 1000 gram suiker in zit. Toch zal niet ieder pak precies 1000 gram bevatten. Als we heel precies zouden meten</w:t>
      </w:r>
      <w:r>
        <w:t>, dan</w:t>
      </w:r>
      <w:r w:rsidRPr="00B957F2">
        <w:t xml:space="preserve"> zien we dat pakken vaak een iets afwijkend gewicht heb</w:t>
      </w:r>
      <w:r>
        <w:t>ben. Vulmachines zorgen er</w:t>
      </w:r>
      <w:r w:rsidRPr="00B957F2">
        <w:t>voor dat er variatie optreedt in de gewichten van versch</w:t>
      </w:r>
      <w:r w:rsidR="003E6792">
        <w:t>illende pakken.</w:t>
      </w:r>
    </w:p>
    <w:p w:rsidR="00640222" w:rsidRPr="00B957F2" w:rsidRDefault="00640222" w:rsidP="00640222">
      <w:r>
        <w:t>Vaak gaan we er</w:t>
      </w:r>
      <w:r w:rsidRPr="00B957F2">
        <w:t>van uit dat het gewicht normaal verdeeld is met een bepaald gemiddelde en een standaardafwijking. Neem aan dat in deze opgave de vulmachine zo is ingesteld dat het gemiddeld gewicht van de gevulde pakken 1000 gram is met een standaardafwijking van 12 gram.</w:t>
      </w:r>
    </w:p>
    <w:p w:rsidR="00640222" w:rsidRPr="00B957F2" w:rsidRDefault="00640222" w:rsidP="00640222"/>
    <w:p w:rsidR="00640222" w:rsidRPr="00B957F2" w:rsidRDefault="00640222" w:rsidP="00640222">
      <w:r>
        <w:t>Ga naar Vu</w:t>
      </w:r>
      <w:r w:rsidRPr="00B957F2">
        <w:t xml:space="preserve">Stat </w:t>
      </w:r>
      <w:r w:rsidRPr="00B957F2">
        <w:sym w:font="Wingdings" w:char="F0E0"/>
      </w:r>
      <w:r w:rsidRPr="00B957F2">
        <w:t xml:space="preserve"> simulaties </w:t>
      </w:r>
      <w:r w:rsidRPr="00B957F2">
        <w:sym w:font="Wingdings" w:char="F0E0"/>
      </w:r>
      <w:r w:rsidRPr="00B957F2">
        <w:t xml:space="preserve"> </w:t>
      </w:r>
      <w:r>
        <w:t>r</w:t>
      </w:r>
      <w:r w:rsidRPr="00B957F2">
        <w:t>andom</w:t>
      </w:r>
      <w:r>
        <w:t xml:space="preserve"> </w:t>
      </w:r>
      <w:r w:rsidRPr="00B957F2">
        <w:t>generator. Kies voor normal</w:t>
      </w:r>
      <w:r>
        <w:t>e verdeling, μ = 1000 en σ =12.</w:t>
      </w:r>
    </w:p>
    <w:p w:rsidR="00640222" w:rsidRPr="00B957F2" w:rsidRDefault="00640222" w:rsidP="00640222">
      <w:r w:rsidRPr="00B957F2">
        <w:t>We kijken eerst naar steekproeven met steekproefomvang 1.</w:t>
      </w:r>
    </w:p>
    <w:p w:rsidR="00640222" w:rsidRPr="00B957F2" w:rsidRDefault="00640222" w:rsidP="00640222">
      <w:r w:rsidRPr="00B957F2">
        <w:t>Kies voor aantal getallen per keer: 1. Simuleer 1000 keer. En vraag om het gemiddelde (je krijgt dus steeds het steekproefgemiddelde te zien). Bekijk het staafdiagram van de steekproefgemiddelden en noteer het gemiddelde da</w:t>
      </w:r>
      <w:r>
        <w:t>arvan en de standaardafwijking.</w:t>
      </w:r>
    </w:p>
    <w:p w:rsidR="00640222" w:rsidRPr="00B957F2" w:rsidRDefault="00640222" w:rsidP="00640222">
      <w:r w:rsidRPr="00B957F2">
        <w:t>Nu vergroten we de steekproefomvang naar 10.</w:t>
      </w:r>
    </w:p>
    <w:p w:rsidR="00640222" w:rsidRPr="00B957F2" w:rsidRDefault="00640222" w:rsidP="00640222">
      <w:r w:rsidRPr="00B957F2">
        <w:t>Kies voor aantal getallen per keer: 10. Simuleer 1000 keer. En vraag om het gemiddelde (je krijgt dus steeds het steekproefgemiddelde te zien). Bekijk het staafdiagram van de steekproefgemiddelden en noteer het gemiddelde da</w:t>
      </w:r>
      <w:r>
        <w:t>arvan en de standaardafwijking.</w:t>
      </w:r>
    </w:p>
    <w:p w:rsidR="00640222" w:rsidRPr="00B957F2" w:rsidRDefault="00640222" w:rsidP="00640222">
      <w:r w:rsidRPr="00B957F2">
        <w:t>Kies voor aantal getallen per keer: 100. En vraag om het gemiddelde (je krijgt dus steeds het steekproefgemiddelde te zien). Bekijk het staafdiagram van de steekproefgemiddelden en noteer het gemiddelde da</w:t>
      </w:r>
      <w:r>
        <w:t>arvan en de standaardafwijking.</w:t>
      </w:r>
    </w:p>
    <w:p w:rsidR="00640222" w:rsidRPr="00B957F2" w:rsidRDefault="00640222" w:rsidP="00640222"/>
    <w:p w:rsidR="00640222" w:rsidRDefault="00640222" w:rsidP="00640222">
      <w:r>
        <w:rPr>
          <w:noProof/>
        </w:rPr>
        <mc:AlternateContent>
          <mc:Choice Requires="wps">
            <w:drawing>
              <wp:anchor distT="0" distB="0" distL="114300" distR="114300" simplePos="0" relativeHeight="251746304" behindDoc="0" locked="0" layoutInCell="1" allowOverlap="1" wp14:anchorId="5C201EED" wp14:editId="574F473C">
                <wp:simplePos x="0" y="0"/>
                <wp:positionH relativeFrom="margin">
                  <wp:align>center</wp:align>
                </wp:positionH>
                <wp:positionV relativeFrom="paragraph">
                  <wp:posOffset>241935</wp:posOffset>
                </wp:positionV>
                <wp:extent cx="5400040" cy="681990"/>
                <wp:effectExtent l="8255" t="6350" r="11430" b="6985"/>
                <wp:wrapTopAndBottom/>
                <wp:docPr id="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8199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148" w:name="_Toc428362903"/>
                            <w:bookmarkStart w:id="149" w:name="_Toc428363203"/>
                            <w:r w:rsidRPr="00B957F2">
                              <w:t>Antwoord op centrale vraag 1</w:t>
                            </w:r>
                            <w:bookmarkEnd w:id="148"/>
                            <w:bookmarkEnd w:id="149"/>
                          </w:p>
                          <w:p w:rsidR="002247A3" w:rsidRPr="00B957F2" w:rsidRDefault="002247A3" w:rsidP="00640222">
                            <w:r w:rsidRPr="00B957F2">
                              <w:t>Hoe groter de steekproefomvang, des te smaller het staafdiagram van de steekproefgemiddelden.</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201EED" id="Text Box 67" o:spid="_x0000_s1076" type="#_x0000_t202" style="position:absolute;margin-left:0;margin-top:19.05pt;width:425.2pt;height:53.7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" fillcolor="#fdd">
                <v:textbox>
                  <w:txbxContent>
                    <w:p w:rsidR="002247A3" w:rsidRDefault="002247A3" w:rsidP="00640222">
                      <w:pPr>
                        <w:pStyle w:val="Kop3"/>
                      </w:pPr>
                      <w:bookmarkStart w:id="150" w:name="_Toc428362903"/>
                      <w:bookmarkStart w:id="151" w:name="_Toc428363203"/>
                      <w:r w:rsidRPr="00B957F2">
                        <w:t>Antwoord op centrale vraag 1</w:t>
                      </w:r>
                      <w:bookmarkEnd w:id="150"/>
                      <w:bookmarkEnd w:id="151"/>
                    </w:p>
                    <w:p w:rsidR="002247A3" w:rsidRPr="00B957F2" w:rsidRDefault="002247A3" w:rsidP="00640222">
                      <w:r w:rsidRPr="00B957F2">
                        <w:t>Hoe groter de steekproefomvang, des te smaller het staafdiagram van de steekproefgemiddelden.</w:t>
                      </w:r>
                    </w:p>
                    <w:p w:rsidR="002247A3" w:rsidRDefault="002247A3" w:rsidP="00640222"/>
                  </w:txbxContent>
                </v:textbox>
                <w10:wrap type="topAndBottom" anchorx="margin"/>
              </v:shape>
            </w:pict>
          </mc:Fallback>
        </mc:AlternateContent>
      </w:r>
    </w:p>
    <w:p w:rsidR="00640222" w:rsidRDefault="00640222" w:rsidP="00640222">
      <w:r>
        <w:br w:type="page"/>
      </w:r>
    </w:p>
    <w:p w:rsidR="003E6792" w:rsidRDefault="00640222" w:rsidP="00640222">
      <w:pPr>
        <w:rPr>
          <w:i/>
          <w:vertAlign w:val="subscript"/>
        </w:rPr>
      </w:pPr>
      <w:r w:rsidRPr="00B957F2">
        <w:lastRenderedPageBreak/>
        <w:t>Veronderstel dat we weten dat 70</w:t>
      </w:r>
      <w:r>
        <w:t xml:space="preserve"> procent</w:t>
      </w:r>
      <w:r w:rsidRPr="00B957F2">
        <w:t xml:space="preserve"> van de bevolking voor een wetsvoorstel is (de populatieproportie is bekend: </w:t>
      </w:r>
      <w:r w:rsidRPr="000A330F">
        <w:t>P</w:t>
      </w:r>
      <w:r w:rsidRPr="000A330F">
        <w:rPr>
          <w:vertAlign w:val="subscript"/>
        </w:rPr>
        <w:t>P</w:t>
      </w:r>
      <w:r w:rsidRPr="00B957F2">
        <w:t xml:space="preserve"> = 0,70). We nemen een aselecte steekproef van 50 mensen (n=50) en vragen ze of ze voor het wetsvoorstel zijn. De proportie dat voor is in de steekproef (steekproefproportie) noemen we </w:t>
      </w:r>
      <w:r w:rsidRPr="00207C3D">
        <w:t>P</w:t>
      </w:r>
      <w:r w:rsidRPr="00207C3D">
        <w:rPr>
          <w:vertAlign w:val="subscript"/>
        </w:rPr>
        <w:t>S</w:t>
      </w:r>
      <w:r>
        <w:rPr>
          <w:i/>
          <w:vertAlign w:val="subscript"/>
        </w:rPr>
        <w:t>.</w:t>
      </w:r>
    </w:p>
    <w:p w:rsidR="003E6792" w:rsidRDefault="003E6792" w:rsidP="003E6792">
      <w:pPr>
        <w:rPr>
          <w:vertAlign w:val="subscript"/>
        </w:rPr>
      </w:pPr>
    </w:p>
    <w:p w:rsidR="003E6792" w:rsidRDefault="003E6792" w:rsidP="00640222">
      <w:r>
        <w:rPr>
          <w:noProof/>
        </w:rPr>
        <w:drawing>
          <wp:anchor distT="0" distB="0" distL="114300" distR="114300" simplePos="0" relativeHeight="251695104" behindDoc="0" locked="0" layoutInCell="1" allowOverlap="1" wp14:anchorId="66AF77D4" wp14:editId="7494DFD9">
            <wp:simplePos x="0" y="0"/>
            <wp:positionH relativeFrom="margin">
              <wp:align>center</wp:align>
            </wp:positionH>
            <wp:positionV relativeFrom="paragraph">
              <wp:posOffset>6350</wp:posOffset>
            </wp:positionV>
            <wp:extent cx="5392420" cy="3086735"/>
            <wp:effectExtent l="0" t="0" r="0" b="0"/>
            <wp:wrapTopAndBottom/>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5399405" cy="309095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40222" w:rsidRDefault="00640222" w:rsidP="00640222">
      <w:r w:rsidRPr="00B957F2">
        <w:t>We bekijken eerst weer hetzelfd</w:t>
      </w:r>
      <w:r>
        <w:t>e voorbeeld als in hoofdstuk 4.</w:t>
      </w:r>
    </w:p>
    <w:p w:rsidR="003E6792" w:rsidRPr="00B957F2" w:rsidRDefault="003E6792" w:rsidP="00640222"/>
    <w:p w:rsidR="00640222" w:rsidRDefault="00640222" w:rsidP="00640222">
      <w:r>
        <w:t>Ga naar Vu</w:t>
      </w:r>
      <w:r w:rsidRPr="00B957F2">
        <w:t xml:space="preserve">Stat </w:t>
      </w:r>
      <w:r w:rsidRPr="00B957F2">
        <w:sym w:font="Wingdings" w:char="F0E0"/>
      </w:r>
      <w:r w:rsidRPr="00B957F2">
        <w:t xml:space="preserve"> steekproevenverdeling: voer de simulaties minstens 500 keer uit.</w:t>
      </w:r>
    </w:p>
    <w:p w:rsidR="00640222" w:rsidRPr="00B957F2" w:rsidRDefault="00640222" w:rsidP="00640222"/>
    <w:p w:rsidR="00640222" w:rsidRPr="00B957F2" w:rsidRDefault="00640222" w:rsidP="00640222"/>
    <w:p w:rsidR="00640222" w:rsidRDefault="00640222" w:rsidP="00640222">
      <w:r w:rsidRPr="00B957F2">
        <w:t>Zoek</w:t>
      </w:r>
      <w:r>
        <w:t xml:space="preserve"> – m</w:t>
      </w:r>
      <w:r w:rsidRPr="00B957F2">
        <w:t>et behulp van intervalschuiven</w:t>
      </w:r>
      <w:r>
        <w:t xml:space="preserve"> –</w:t>
      </w:r>
      <w:r w:rsidRPr="00B957F2">
        <w:t xml:space="preserve"> tussen welke grenzen de middelste 95</w:t>
      </w:r>
      <w:r>
        <w:t xml:space="preserve"> procent</w:t>
      </w:r>
      <w:r w:rsidRPr="00B957F2">
        <w:t xml:space="preserve"> van de steekproefproporties ligt.</w:t>
      </w:r>
    </w:p>
    <w:p w:rsidR="00D44C17" w:rsidRPr="00B957F2" w:rsidRDefault="00D44C17" w:rsidP="00640222"/>
    <w:p w:rsidR="00640222" w:rsidRPr="00D44C17" w:rsidRDefault="00640222" w:rsidP="00640222"/>
    <w:p w:rsidR="00640222" w:rsidRPr="00B957F2" w:rsidRDefault="00640222" w:rsidP="00640222"/>
    <w:p w:rsidR="00640222" w:rsidRDefault="00D44C17" w:rsidP="00640222">
      <w:pPr>
        <w:overflowPunct/>
        <w:autoSpaceDE/>
        <w:autoSpaceDN/>
        <w:adjustRightInd/>
        <w:spacing w:line="240" w:lineRule="auto"/>
        <w:textAlignment w:val="auto"/>
      </w:pPr>
      <w:r>
        <w:rPr>
          <w:noProof/>
        </w:rPr>
        <mc:AlternateContent>
          <mc:Choice Requires="wps">
            <w:drawing>
              <wp:anchor distT="0" distB="0" distL="114300" distR="114300" simplePos="0" relativeHeight="251747328" behindDoc="0" locked="0" layoutInCell="1" allowOverlap="1" wp14:anchorId="03B4EFE7" wp14:editId="4F64278A">
                <wp:simplePos x="0" y="0"/>
                <wp:positionH relativeFrom="margin">
                  <wp:posOffset>-50165</wp:posOffset>
                </wp:positionH>
                <wp:positionV relativeFrom="paragraph">
                  <wp:posOffset>257175</wp:posOffset>
                </wp:positionV>
                <wp:extent cx="5400040" cy="1456055"/>
                <wp:effectExtent l="0" t="0" r="10160" b="10795"/>
                <wp:wrapTopAndBottom/>
                <wp:docPr id="1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56055"/>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152" w:name="_Toc428362904"/>
                            <w:bookmarkStart w:id="153" w:name="_Toc428363204"/>
                            <w:r w:rsidRPr="00B957F2">
                              <w:t>Antwoord op centrale vraag 2</w:t>
                            </w:r>
                            <w:bookmarkEnd w:id="152"/>
                            <w:bookmarkEnd w:id="153"/>
                          </w:p>
                          <w:p w:rsidR="002247A3" w:rsidRDefault="002247A3" w:rsidP="00640222">
                            <w:r w:rsidRPr="00B957F2">
                              <w:t xml:space="preserve">Via theorie weten we dat het </w:t>
                            </w:r>
                            <w:r>
                              <w:t>95%-gebied</w:t>
                            </w:r>
                            <w:r w:rsidRPr="00B957F2">
                              <w:t xml:space="preserve"> in dit geval berekend kan worden met de</w:t>
                            </w:r>
                            <w:r>
                              <w:t xml:space="preserve"> formule:</w:t>
                            </w:r>
                          </w:p>
                          <w:p w:rsidR="002247A3" w:rsidRDefault="002247A3" w:rsidP="00640222"/>
                          <w:p w:rsidR="002247A3" w:rsidRDefault="001A2542" w:rsidP="00640222">
                            <m:oMathPara>
                              <m:oMath>
                                <m:sSub>
                                  <m:sSubPr>
                                    <m:ctrlPr>
                                      <w:rPr>
                                        <w:rFonts w:ascii="Cambria Math" w:eastAsia="Calibri" w:hAnsi="Cambria Math" w:cs="Arial"/>
                                        <w:i/>
                                        <w:lang w:eastAsia="en-US"/>
                                      </w:rPr>
                                    </m:ctrlPr>
                                  </m:sSubPr>
                                  <m:e>
                                    <m:r>
                                      <w:rPr>
                                        <w:rFonts w:ascii="Cambria Math" w:hAnsi="Cambria Math" w:cs="Arial"/>
                                      </w:rPr>
                                      <m:t>P</m:t>
                                    </m:r>
                                  </m:e>
                                  <m:sub>
                                    <m:r>
                                      <w:rPr>
                                        <w:rFonts w:ascii="Cambria Math" w:hAnsi="Cambria Math" w:cs="Arial"/>
                                      </w:rPr>
                                      <m:t>P</m:t>
                                    </m:r>
                                  </m:sub>
                                </m:sSub>
                                <m:r>
                                  <w:rPr>
                                    <w:rFonts w:ascii="Cambria Math" w:hAnsi="Cambria Math" w:cs="Arial"/>
                                  </w:rPr>
                                  <m:t>+/-2∙</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m:t>
                                        </m:r>
                                        <m:sSub>
                                          <m:sSubPr>
                                            <m:ctrlPr>
                                              <w:rPr>
                                                <w:rFonts w:ascii="Cambria Math" w:eastAsia="Calibri" w:hAnsi="Cambria Math" w:cs="Arial"/>
                                                <w:i/>
                                                <w:lang w:eastAsia="en-US"/>
                                              </w:rPr>
                                            </m:ctrlPr>
                                          </m:sSubPr>
                                          <m:e>
                                            <m:r>
                                              <w:rPr>
                                                <w:rFonts w:ascii="Cambria Math" w:hAnsi="Cambria Math" w:cs="Arial"/>
                                              </w:rPr>
                                              <m:t>P</m:t>
                                            </m:r>
                                          </m:e>
                                          <m:sub>
                                            <m:r>
                                              <w:rPr>
                                                <w:rFonts w:ascii="Cambria Math" w:hAnsi="Cambria Math" w:cs="Arial"/>
                                              </w:rPr>
                                              <m:t>P</m:t>
                                            </m:r>
                                          </m:sub>
                                        </m:sSub>
                                        <m:r>
                                          <w:rPr>
                                            <w:rFonts w:ascii="Cambria Math" w:hAnsi="Cambria Math" w:cs="Arial"/>
                                          </w:rPr>
                                          <m:t>)∙(1-</m:t>
                                        </m:r>
                                        <m:sSub>
                                          <m:sSubPr>
                                            <m:ctrlPr>
                                              <w:rPr>
                                                <w:rFonts w:ascii="Cambria Math" w:eastAsia="Calibri" w:hAnsi="Cambria Math" w:cs="Arial"/>
                                                <w:i/>
                                                <w:lang w:eastAsia="en-US"/>
                                              </w:rPr>
                                            </m:ctrlPr>
                                          </m:sSubPr>
                                          <m:e>
                                            <m:r>
                                              <w:rPr>
                                                <w:rFonts w:ascii="Cambria Math" w:hAnsi="Cambria Math" w:cs="Arial"/>
                                              </w:rPr>
                                              <m:t>P</m:t>
                                            </m:r>
                                          </m:e>
                                          <m:sub>
                                            <m:r>
                                              <w:rPr>
                                                <w:rFonts w:ascii="Cambria Math" w:hAnsi="Cambria Math" w:cs="Arial"/>
                                              </w:rPr>
                                              <m:t>P</m:t>
                                            </m:r>
                                          </m:sub>
                                        </m:sSub>
                                        <m:r>
                                          <w:rPr>
                                            <w:rFonts w:ascii="Cambria Math" w:hAnsi="Cambria Math" w:cs="Arial"/>
                                          </w:rPr>
                                          <m:t>)</m:t>
                                        </m:r>
                                      </m:num>
                                      <m:den>
                                        <m:r>
                                          <w:rPr>
                                            <w:rFonts w:ascii="Cambria Math" w:hAnsi="Cambria Math" w:cs="Arial"/>
                                          </w:rPr>
                                          <m:t>n</m:t>
                                        </m:r>
                                      </m:den>
                                    </m:f>
                                  </m:e>
                                </m:rad>
                              </m:oMath>
                            </m:oMathPara>
                          </w:p>
                          <w:p w:rsidR="002247A3" w:rsidRPr="00B957F2" w:rsidRDefault="002247A3" w:rsidP="00640222">
                            <w:r w:rsidRPr="00B957F2">
                              <w:t xml:space="preserve">waarbij </w:t>
                            </w:r>
                            <w:r w:rsidRPr="000A330F">
                              <w:t>Pp</w:t>
                            </w:r>
                            <w:r w:rsidRPr="00B957F2">
                              <w:t xml:space="preserve"> de populatieproportie is.</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B4EFE7" id="Text Box 68" o:spid="_x0000_s1077" type="#_x0000_t202" style="position:absolute;margin-left:-3.95pt;margin-top:20.25pt;width:425.2pt;height:114.6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" fillcolor="#fdd">
                <v:textbox>
                  <w:txbxContent>
                    <w:p w:rsidR="002247A3" w:rsidRDefault="002247A3" w:rsidP="00640222">
                      <w:pPr>
                        <w:pStyle w:val="Kop3"/>
                      </w:pPr>
                      <w:bookmarkStart w:id="154" w:name="_Toc428362904"/>
                      <w:bookmarkStart w:id="155" w:name="_Toc428363204"/>
                      <w:r w:rsidRPr="00B957F2">
                        <w:t>Antwoord op centrale vraag 2</w:t>
                      </w:r>
                      <w:bookmarkEnd w:id="154"/>
                      <w:bookmarkEnd w:id="155"/>
                    </w:p>
                    <w:p w:rsidR="002247A3" w:rsidRDefault="002247A3" w:rsidP="00640222">
                      <w:r w:rsidRPr="00B957F2">
                        <w:t xml:space="preserve">Via theorie weten we dat het </w:t>
                      </w:r>
                      <w:r>
                        <w:t>95%-gebied</w:t>
                      </w:r>
                      <w:r w:rsidRPr="00B957F2">
                        <w:t xml:space="preserve"> in dit geval berekend kan worden met de</w:t>
                      </w:r>
                      <w:r>
                        <w:t xml:space="preserve"> formule:</w:t>
                      </w:r>
                    </w:p>
                    <w:p w:rsidR="002247A3" w:rsidRDefault="002247A3" w:rsidP="00640222"/>
                    <w:p w:rsidR="002247A3" w:rsidRDefault="001A2542" w:rsidP="00640222">
                      <m:oMathPara>
                        <m:oMath>
                          <m:sSub>
                            <m:sSubPr>
                              <m:ctrlPr>
                                <w:rPr>
                                  <w:rFonts w:ascii="Cambria Math" w:eastAsia="Calibri" w:hAnsi="Cambria Math" w:cs="Arial"/>
                                  <w:i/>
                                  <w:lang w:eastAsia="en-US"/>
                                </w:rPr>
                              </m:ctrlPr>
                            </m:sSubPr>
                            <m:e>
                              <m:r>
                                <w:rPr>
                                  <w:rFonts w:ascii="Cambria Math" w:hAnsi="Cambria Math" w:cs="Arial"/>
                                </w:rPr>
                                <m:t>P</m:t>
                              </m:r>
                            </m:e>
                            <m:sub>
                              <m:r>
                                <w:rPr>
                                  <w:rFonts w:ascii="Cambria Math" w:hAnsi="Cambria Math" w:cs="Arial"/>
                                </w:rPr>
                                <m:t>P</m:t>
                              </m:r>
                            </m:sub>
                          </m:sSub>
                          <m:r>
                            <w:rPr>
                              <w:rFonts w:ascii="Cambria Math" w:hAnsi="Cambria Math" w:cs="Arial"/>
                            </w:rPr>
                            <m:t>+/-2∙</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m:t>
                                  </m:r>
                                  <m:sSub>
                                    <m:sSubPr>
                                      <m:ctrlPr>
                                        <w:rPr>
                                          <w:rFonts w:ascii="Cambria Math" w:eastAsia="Calibri" w:hAnsi="Cambria Math" w:cs="Arial"/>
                                          <w:i/>
                                          <w:lang w:eastAsia="en-US"/>
                                        </w:rPr>
                                      </m:ctrlPr>
                                    </m:sSubPr>
                                    <m:e>
                                      <m:r>
                                        <w:rPr>
                                          <w:rFonts w:ascii="Cambria Math" w:hAnsi="Cambria Math" w:cs="Arial"/>
                                        </w:rPr>
                                        <m:t>P</m:t>
                                      </m:r>
                                    </m:e>
                                    <m:sub>
                                      <m:r>
                                        <w:rPr>
                                          <w:rFonts w:ascii="Cambria Math" w:hAnsi="Cambria Math" w:cs="Arial"/>
                                        </w:rPr>
                                        <m:t>P</m:t>
                                      </m:r>
                                    </m:sub>
                                  </m:sSub>
                                  <m:r>
                                    <w:rPr>
                                      <w:rFonts w:ascii="Cambria Math" w:hAnsi="Cambria Math" w:cs="Arial"/>
                                    </w:rPr>
                                    <m:t>)∙(1-</m:t>
                                  </m:r>
                                  <m:sSub>
                                    <m:sSubPr>
                                      <m:ctrlPr>
                                        <w:rPr>
                                          <w:rFonts w:ascii="Cambria Math" w:eastAsia="Calibri" w:hAnsi="Cambria Math" w:cs="Arial"/>
                                          <w:i/>
                                          <w:lang w:eastAsia="en-US"/>
                                        </w:rPr>
                                      </m:ctrlPr>
                                    </m:sSubPr>
                                    <m:e>
                                      <m:r>
                                        <w:rPr>
                                          <w:rFonts w:ascii="Cambria Math" w:hAnsi="Cambria Math" w:cs="Arial"/>
                                        </w:rPr>
                                        <m:t>P</m:t>
                                      </m:r>
                                    </m:e>
                                    <m:sub>
                                      <m:r>
                                        <w:rPr>
                                          <w:rFonts w:ascii="Cambria Math" w:hAnsi="Cambria Math" w:cs="Arial"/>
                                        </w:rPr>
                                        <m:t>P</m:t>
                                      </m:r>
                                    </m:sub>
                                  </m:sSub>
                                  <m:r>
                                    <w:rPr>
                                      <w:rFonts w:ascii="Cambria Math" w:hAnsi="Cambria Math" w:cs="Arial"/>
                                    </w:rPr>
                                    <m:t>)</m:t>
                                  </m:r>
                                </m:num>
                                <m:den>
                                  <m:r>
                                    <w:rPr>
                                      <w:rFonts w:ascii="Cambria Math" w:hAnsi="Cambria Math" w:cs="Arial"/>
                                    </w:rPr>
                                    <m:t>n</m:t>
                                  </m:r>
                                </m:den>
                              </m:f>
                            </m:e>
                          </m:rad>
                        </m:oMath>
                      </m:oMathPara>
                    </w:p>
                    <w:p w:rsidR="002247A3" w:rsidRPr="00B957F2" w:rsidRDefault="002247A3" w:rsidP="00640222">
                      <w:r w:rsidRPr="00B957F2">
                        <w:t xml:space="preserve">waarbij </w:t>
                      </w:r>
                      <w:r w:rsidRPr="000A330F">
                        <w:t>Pp</w:t>
                      </w:r>
                      <w:r w:rsidRPr="00B957F2">
                        <w:t xml:space="preserve"> de populatieproportie is.</w:t>
                      </w:r>
                    </w:p>
                    <w:p w:rsidR="002247A3" w:rsidRDefault="002247A3" w:rsidP="00640222"/>
                  </w:txbxContent>
                </v:textbox>
                <w10:wrap type="topAndBottom" anchorx="margin"/>
              </v:shape>
            </w:pict>
          </mc:Fallback>
        </mc:AlternateContent>
      </w:r>
      <w:r w:rsidR="00640222">
        <w:br w:type="page"/>
      </w:r>
    </w:p>
    <w:p w:rsidR="00640222" w:rsidRPr="00B957F2" w:rsidRDefault="00640222" w:rsidP="00640222">
      <w:r w:rsidRPr="00B957F2">
        <w:lastRenderedPageBreak/>
        <w:t xml:space="preserve">Vul </w:t>
      </w:r>
      <w:r>
        <w:t>onderstaande</w:t>
      </w:r>
      <w:r w:rsidRPr="00B957F2">
        <w:t xml:space="preserve"> tabel in en controleer zo de formule uit de theorie.</w:t>
      </w:r>
    </w:p>
    <w:p w:rsidR="00640222" w:rsidRPr="00B957F2" w:rsidRDefault="00640222" w:rsidP="006402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407"/>
        <w:gridCol w:w="1577"/>
        <w:gridCol w:w="1447"/>
      </w:tblGrid>
      <w:tr w:rsidR="00640222" w:rsidRPr="00B957F2" w:rsidTr="00142D22">
        <w:tc>
          <w:tcPr>
            <w:tcW w:w="0" w:type="auto"/>
            <w:shd w:val="clear" w:color="auto" w:fill="auto"/>
          </w:tcPr>
          <w:p w:rsidR="00640222" w:rsidRPr="000E0B6D" w:rsidRDefault="00640222" w:rsidP="00207C3D">
            <w:pPr>
              <w:keepNext/>
              <w:outlineLvl w:val="0"/>
              <w:rPr>
                <w:b/>
              </w:rPr>
            </w:pPr>
            <w:bookmarkStart w:id="156" w:name="_Toc428362905"/>
            <w:r w:rsidRPr="008E2B4F">
              <w:rPr>
                <w:b/>
              </w:rPr>
              <w:t>Populatie</w:t>
            </w:r>
            <w:r w:rsidR="00142D22">
              <w:rPr>
                <w:b/>
              </w:rPr>
              <w:t>-</w:t>
            </w:r>
            <w:r w:rsidR="00142D22">
              <w:rPr>
                <w:b/>
              </w:rPr>
              <w:br/>
            </w:r>
            <w:r w:rsidRPr="008E2B4F">
              <w:rPr>
                <w:b/>
              </w:rPr>
              <w:t>proportie (</w:t>
            </w:r>
            <w:r w:rsidRPr="00207C3D">
              <w:rPr>
                <w:b/>
              </w:rPr>
              <w:t>P</w:t>
            </w:r>
            <w:r w:rsidRPr="00207C3D">
              <w:rPr>
                <w:b/>
                <w:vertAlign w:val="subscript"/>
              </w:rPr>
              <w:t>P</w:t>
            </w:r>
            <w:r w:rsidRPr="008E2B4F">
              <w:rPr>
                <w:b/>
              </w:rPr>
              <w:t>)</w:t>
            </w:r>
            <w:bookmarkEnd w:id="156"/>
          </w:p>
        </w:tc>
        <w:tc>
          <w:tcPr>
            <w:tcW w:w="0" w:type="auto"/>
            <w:shd w:val="clear" w:color="auto" w:fill="auto"/>
          </w:tcPr>
          <w:p w:rsidR="00640222" w:rsidRPr="000E0B6D" w:rsidRDefault="00142D22" w:rsidP="00E23E37">
            <w:pPr>
              <w:keepNext/>
              <w:jc w:val="center"/>
              <w:outlineLvl w:val="0"/>
              <w:rPr>
                <w:b/>
              </w:rPr>
            </w:pPr>
            <w:bookmarkStart w:id="157" w:name="_Toc428362906"/>
            <w:r>
              <w:rPr>
                <w:b/>
              </w:rPr>
              <w:t>Omvang</w:t>
            </w:r>
            <w:r>
              <w:rPr>
                <w:b/>
              </w:rPr>
              <w:br/>
            </w:r>
            <w:r w:rsidR="00640222" w:rsidRPr="008E2B4F">
              <w:rPr>
                <w:b/>
              </w:rPr>
              <w:t>steekproef (n)</w:t>
            </w:r>
            <w:bookmarkEnd w:id="157"/>
          </w:p>
        </w:tc>
        <w:tc>
          <w:tcPr>
            <w:tcW w:w="0" w:type="auto"/>
            <w:shd w:val="clear" w:color="auto" w:fill="auto"/>
          </w:tcPr>
          <w:p w:rsidR="00640222" w:rsidRPr="000E0B6D" w:rsidRDefault="00B325F1" w:rsidP="00E23E37">
            <w:pPr>
              <w:keepNext/>
              <w:jc w:val="center"/>
              <w:outlineLvl w:val="0"/>
              <w:rPr>
                <w:b/>
              </w:rPr>
            </w:pPr>
            <w:bookmarkStart w:id="158" w:name="_Toc428362907"/>
            <w:r>
              <w:rPr>
                <w:b/>
              </w:rPr>
              <w:t>95%-gebied</w:t>
            </w:r>
            <w:r w:rsidR="00142D22">
              <w:rPr>
                <w:b/>
              </w:rPr>
              <w:t xml:space="preserve"> van</w:t>
            </w:r>
            <w:r w:rsidR="00142D22">
              <w:rPr>
                <w:b/>
              </w:rPr>
              <w:br/>
            </w:r>
            <w:r w:rsidR="00640222" w:rsidRPr="00207C3D">
              <w:rPr>
                <w:b/>
              </w:rPr>
              <w:t>P</w:t>
            </w:r>
            <w:r w:rsidR="00640222" w:rsidRPr="00207C3D">
              <w:rPr>
                <w:b/>
                <w:vertAlign w:val="subscript"/>
              </w:rPr>
              <w:t>S</w:t>
            </w:r>
            <w:r w:rsidR="00640222" w:rsidRPr="008E2B4F">
              <w:rPr>
                <w:b/>
                <w:i/>
                <w:vertAlign w:val="subscript"/>
              </w:rPr>
              <w:t xml:space="preserve"> </w:t>
            </w:r>
            <w:r w:rsidR="00640222">
              <w:rPr>
                <w:b/>
              </w:rPr>
              <w:t>via Vu</w:t>
            </w:r>
            <w:r w:rsidR="00640222" w:rsidRPr="008E2B4F">
              <w:rPr>
                <w:b/>
              </w:rPr>
              <w:t>Stat</w:t>
            </w:r>
            <w:bookmarkEnd w:id="158"/>
          </w:p>
        </w:tc>
        <w:tc>
          <w:tcPr>
            <w:tcW w:w="0" w:type="auto"/>
            <w:shd w:val="clear" w:color="auto" w:fill="auto"/>
          </w:tcPr>
          <w:p w:rsidR="00640222" w:rsidRPr="000E0B6D" w:rsidRDefault="00B325F1" w:rsidP="00E23E37">
            <w:pPr>
              <w:keepNext/>
              <w:jc w:val="center"/>
              <w:outlineLvl w:val="0"/>
              <w:rPr>
                <w:b/>
              </w:rPr>
            </w:pPr>
            <w:bookmarkStart w:id="159" w:name="_Toc428362908"/>
            <w:r>
              <w:rPr>
                <w:b/>
              </w:rPr>
              <w:t>95%-gebied</w:t>
            </w:r>
            <w:r w:rsidR="00142D22">
              <w:rPr>
                <w:b/>
              </w:rPr>
              <w:br/>
            </w:r>
            <w:r w:rsidR="00640222" w:rsidRPr="008E2B4F">
              <w:rPr>
                <w:b/>
              </w:rPr>
              <w:t>m.b.v. formule</w:t>
            </w:r>
            <w:bookmarkEnd w:id="159"/>
          </w:p>
        </w:tc>
      </w:tr>
      <w:tr w:rsidR="00640222" w:rsidRPr="00B957F2" w:rsidTr="00142D22">
        <w:tc>
          <w:tcPr>
            <w:tcW w:w="0" w:type="auto"/>
            <w:shd w:val="clear" w:color="auto" w:fill="auto"/>
          </w:tcPr>
          <w:p w:rsidR="00640222" w:rsidRPr="00B957F2" w:rsidRDefault="00640222" w:rsidP="00142D22">
            <w:r w:rsidRPr="00B957F2">
              <w:t>0,70</w:t>
            </w:r>
          </w:p>
        </w:tc>
        <w:tc>
          <w:tcPr>
            <w:tcW w:w="0" w:type="auto"/>
            <w:shd w:val="clear" w:color="auto" w:fill="auto"/>
          </w:tcPr>
          <w:p w:rsidR="00640222" w:rsidRPr="00B957F2" w:rsidRDefault="00640222" w:rsidP="00142D22">
            <w:pPr>
              <w:jc w:val="right"/>
            </w:pPr>
            <w:r w:rsidRPr="00B957F2">
              <w:t>10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0,70</w:t>
            </w:r>
          </w:p>
        </w:tc>
        <w:tc>
          <w:tcPr>
            <w:tcW w:w="0" w:type="auto"/>
            <w:shd w:val="clear" w:color="auto" w:fill="auto"/>
          </w:tcPr>
          <w:p w:rsidR="00640222" w:rsidRPr="00B957F2" w:rsidRDefault="00640222" w:rsidP="00142D22">
            <w:pPr>
              <w:jc w:val="right"/>
            </w:pPr>
            <w:r w:rsidRPr="00B957F2">
              <w:t>40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0,70</w:t>
            </w:r>
          </w:p>
        </w:tc>
        <w:tc>
          <w:tcPr>
            <w:tcW w:w="0" w:type="auto"/>
            <w:shd w:val="clear" w:color="auto" w:fill="auto"/>
          </w:tcPr>
          <w:p w:rsidR="00640222" w:rsidRPr="00B957F2" w:rsidRDefault="00640222" w:rsidP="00142D22">
            <w:pPr>
              <w:jc w:val="right"/>
            </w:pPr>
            <w:r w:rsidRPr="00B957F2">
              <w:t>160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0,70</w:t>
            </w:r>
          </w:p>
        </w:tc>
        <w:tc>
          <w:tcPr>
            <w:tcW w:w="0" w:type="auto"/>
            <w:shd w:val="clear" w:color="auto" w:fill="auto"/>
          </w:tcPr>
          <w:p w:rsidR="00640222" w:rsidRPr="00B957F2" w:rsidRDefault="00640222" w:rsidP="00142D22">
            <w:pPr>
              <w:jc w:val="right"/>
            </w:pPr>
            <w:r w:rsidRPr="00B957F2">
              <w:t>640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0,85</w:t>
            </w:r>
          </w:p>
        </w:tc>
        <w:tc>
          <w:tcPr>
            <w:tcW w:w="0" w:type="auto"/>
            <w:shd w:val="clear" w:color="auto" w:fill="auto"/>
          </w:tcPr>
          <w:p w:rsidR="00640222" w:rsidRPr="00B957F2" w:rsidRDefault="00640222" w:rsidP="00142D22">
            <w:pPr>
              <w:jc w:val="right"/>
            </w:pPr>
            <w:r w:rsidRPr="00B957F2">
              <w:t>10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0,85</w:t>
            </w:r>
          </w:p>
        </w:tc>
        <w:tc>
          <w:tcPr>
            <w:tcW w:w="0" w:type="auto"/>
            <w:shd w:val="clear" w:color="auto" w:fill="auto"/>
          </w:tcPr>
          <w:p w:rsidR="00640222" w:rsidRPr="00B957F2" w:rsidRDefault="00640222" w:rsidP="00142D22">
            <w:pPr>
              <w:jc w:val="right"/>
            </w:pPr>
            <w:r w:rsidRPr="00B957F2">
              <w:t>40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0,85</w:t>
            </w:r>
          </w:p>
        </w:tc>
        <w:tc>
          <w:tcPr>
            <w:tcW w:w="0" w:type="auto"/>
            <w:shd w:val="clear" w:color="auto" w:fill="auto"/>
          </w:tcPr>
          <w:p w:rsidR="00640222" w:rsidRPr="00B957F2" w:rsidRDefault="00640222" w:rsidP="00142D22">
            <w:pPr>
              <w:jc w:val="right"/>
            </w:pPr>
            <w:r w:rsidRPr="00B957F2">
              <w:t>160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0,85</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0,30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0,30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0,30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0,30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bl>
    <w:p w:rsidR="00640222" w:rsidRPr="00B957F2" w:rsidRDefault="00640222" w:rsidP="00640222"/>
    <w:p w:rsidR="00640222" w:rsidRPr="00B957F2" w:rsidRDefault="00640222" w:rsidP="00640222">
      <w:r w:rsidRPr="00B957F2">
        <w:t xml:space="preserve">We kunnen ook kijken naar andere </w:t>
      </w:r>
      <w:r>
        <w:t xml:space="preserve">gebieden </w:t>
      </w:r>
      <w:r w:rsidRPr="00B957F2">
        <w:t>dan 95</w:t>
      </w:r>
      <w:r>
        <w:t xml:space="preserve"> procent</w:t>
      </w:r>
      <w:r w:rsidRPr="00B957F2">
        <w:t xml:space="preserve">. </w:t>
      </w:r>
      <w:r>
        <w:t>We moeten dan d</w:t>
      </w:r>
      <w:r w:rsidRPr="00B957F2">
        <w:t xml:space="preserve">e factor 2 </w:t>
      </w:r>
      <w:r>
        <w:t>aan</w:t>
      </w:r>
      <w:r w:rsidRPr="00B957F2">
        <w:t>pas</w:t>
      </w:r>
      <w:r>
        <w:t>sen</w:t>
      </w:r>
      <w:r w:rsidRPr="00B957F2">
        <w:t>. Als je in de vorige paragraaf met de normale verdeling percentages berekend hebt</w:t>
      </w:r>
      <w:r>
        <w:t>,</w:t>
      </w:r>
      <w:r w:rsidRPr="00B957F2">
        <w:t xml:space="preserve"> dan kun je zelf de factoren </w:t>
      </w:r>
      <w:r>
        <w:t xml:space="preserve">vinden </w:t>
      </w:r>
      <w:r w:rsidRPr="00B957F2">
        <w:t xml:space="preserve">bij bijvoorbeeld </w:t>
      </w:r>
      <w:r>
        <w:t xml:space="preserve">het </w:t>
      </w:r>
      <w:r w:rsidRPr="00B957F2">
        <w:t>9</w:t>
      </w:r>
      <w:r w:rsidR="00B325F1">
        <w:t>0%-</w:t>
      </w:r>
      <w:r w:rsidRPr="00B957F2">
        <w:t xml:space="preserve">gebied en </w:t>
      </w:r>
      <w:r>
        <w:t xml:space="preserve">het </w:t>
      </w:r>
      <w:r w:rsidRPr="00B957F2">
        <w:t>99</w:t>
      </w:r>
      <w:r w:rsidR="00B325F1">
        <w:t>%-</w:t>
      </w:r>
      <w:r w:rsidRPr="00B957F2">
        <w:t>gebied (1,645 resp</w:t>
      </w:r>
      <w:r>
        <w:t>ectievelijk</w:t>
      </w:r>
      <w:r w:rsidRPr="00B957F2">
        <w:t xml:space="preserve"> 2,58).</w:t>
      </w:r>
    </w:p>
    <w:p w:rsidR="00640222" w:rsidRPr="00B957F2" w:rsidRDefault="00640222" w:rsidP="00640222"/>
    <w:p w:rsidR="00640222" w:rsidRPr="00B957F2" w:rsidRDefault="00640222" w:rsidP="00640222">
      <w:r w:rsidRPr="00B957F2">
        <w:t xml:space="preserve">De gemiddelde lengte van vrouwen is bij benadering normaal verdeeld. In 1995 was de gemiddelde lengte van de vrouwen in Nederland 170 </w:t>
      </w:r>
      <w:r>
        <w:t>centimeter</w:t>
      </w:r>
      <w:r w:rsidRPr="00B957F2">
        <w:t xml:space="preserve"> met een standaardafwijking van 6</w:t>
      </w:r>
      <w:r w:rsidRPr="00B957F2">
        <w:rPr>
          <w:i/>
          <w:iCs/>
        </w:rPr>
        <w:t>,</w:t>
      </w:r>
      <w:r w:rsidRPr="00B957F2">
        <w:t xml:space="preserve">5 </w:t>
      </w:r>
      <w:r>
        <w:t>centimeter</w:t>
      </w:r>
      <w:r w:rsidR="007E1E12">
        <w:t>.</w:t>
      </w:r>
      <w:r w:rsidR="007E1E12">
        <w:br/>
      </w:r>
      <w:r w:rsidRPr="00B957F2">
        <w:t xml:space="preserve">We trekken een steekproef van 50 vrouwen uit deze bekende populatie en kijken naar het steekproefgemiddelde </w:t>
      </w:r>
      <w:r w:rsidRPr="00B957F2">
        <w:rPr>
          <w:i/>
        </w:rPr>
        <w:t>G</w:t>
      </w:r>
      <w:r w:rsidRPr="00B957F2">
        <w:rPr>
          <w:i/>
          <w:vertAlign w:val="subscript"/>
        </w:rPr>
        <w:t>S</w:t>
      </w:r>
      <w:r>
        <w:t>.</w:t>
      </w:r>
    </w:p>
    <w:p w:rsidR="00640222" w:rsidRPr="00B957F2" w:rsidRDefault="00640222" w:rsidP="00640222"/>
    <w:p w:rsidR="00640222" w:rsidRDefault="00640222" w:rsidP="00640222">
      <w:r>
        <w:t>Ga naar Vu</w:t>
      </w:r>
      <w:r w:rsidRPr="00B957F2">
        <w:t xml:space="preserve">Stat </w:t>
      </w:r>
      <w:r w:rsidRPr="00B957F2">
        <w:sym w:font="Wingdings" w:char="F0E0"/>
      </w:r>
      <w:r w:rsidRPr="00B957F2">
        <w:t xml:space="preserve"> steekproevenverdeling</w:t>
      </w:r>
      <w:r>
        <w:t>.</w:t>
      </w:r>
      <w:r w:rsidRPr="00B957F2">
        <w:t xml:space="preserve"> Kies voor normale verdeling, μ =170 en σ =6,5.</w:t>
      </w:r>
      <w:r w:rsidR="003E6792">
        <w:br/>
      </w:r>
      <w:r w:rsidRPr="00B957F2">
        <w:t xml:space="preserve">Kies voor aantal getallen per keer </w:t>
      </w:r>
      <w:r>
        <w:t>eerst 50 en varieer dit aantal.</w:t>
      </w:r>
    </w:p>
    <w:p w:rsidR="00640222" w:rsidRDefault="00640222" w:rsidP="00640222"/>
    <w:p w:rsidR="00640222" w:rsidRDefault="00640222" w:rsidP="00640222">
      <w:pPr>
        <w:overflowPunct/>
        <w:autoSpaceDE/>
        <w:autoSpaceDN/>
        <w:adjustRightInd/>
        <w:spacing w:line="240" w:lineRule="auto"/>
        <w:textAlignment w:val="auto"/>
      </w:pPr>
      <w:r>
        <w:rPr>
          <w:noProof/>
        </w:rPr>
        <w:drawing>
          <wp:anchor distT="0" distB="0" distL="114300" distR="114300" simplePos="0" relativeHeight="251697152" behindDoc="0" locked="0" layoutInCell="1" allowOverlap="1" wp14:anchorId="37F6C8A3" wp14:editId="117BDF19">
            <wp:simplePos x="0" y="0"/>
            <wp:positionH relativeFrom="margin">
              <wp:align>center</wp:align>
            </wp:positionH>
            <wp:positionV relativeFrom="paragraph">
              <wp:posOffset>192405</wp:posOffset>
            </wp:positionV>
            <wp:extent cx="5398135" cy="3125470"/>
            <wp:effectExtent l="0" t="0" r="0" b="0"/>
            <wp:wrapTopAndBottom/>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5398135" cy="31254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page"/>
      </w:r>
    </w:p>
    <w:p w:rsidR="00640222" w:rsidRDefault="00640222" w:rsidP="00640222">
      <w:r w:rsidRPr="00B957F2">
        <w:lastRenderedPageBreak/>
        <w:t xml:space="preserve">Simuleer minstens 500 keer. En formuleer steeds het </w:t>
      </w:r>
      <w:r w:rsidR="00B325F1">
        <w:t>95%-gebied</w:t>
      </w:r>
      <w:r w:rsidRPr="00B957F2">
        <w:t xml:space="preserve"> van het steekproefgemiddelde. Noteer je resultaten in de eerste drie kolommen van de tabel. In de vierde kolom kun je een formule uit de theorie gebruiken (je ziet hier een vuistregel met twee keer de standaardafwijking):</w:t>
      </w:r>
    </w:p>
    <w:p w:rsidR="001F74C1" w:rsidRDefault="001F74C1" w:rsidP="00640222"/>
    <w:p w:rsidR="00640222" w:rsidRPr="001F74C1" w:rsidRDefault="001F74C1" w:rsidP="00640222">
      <m:oMathPara>
        <m:oMath>
          <m:r>
            <w:rPr>
              <w:rFonts w:ascii="Cambria Math" w:hAnsi="Cambria Math" w:cs="Arial"/>
            </w:rPr>
            <m:t>populatiegemiddelde ±2∙</m:t>
          </m:r>
          <m:f>
            <m:fPr>
              <m:ctrlPr>
                <w:rPr>
                  <w:rFonts w:ascii="Cambria Math" w:hAnsi="Cambria Math" w:cs="Arial"/>
                  <w:i/>
                </w:rPr>
              </m:ctrlPr>
            </m:fPr>
            <m:num>
              <m:r>
                <w:rPr>
                  <w:rFonts w:ascii="Cambria Math" w:hAnsi="Cambria Math" w:cs="Arial"/>
                </w:rPr>
                <m:t>populatie standaardafwijking</m:t>
              </m:r>
            </m:num>
            <m:den>
              <m:rad>
                <m:radPr>
                  <m:degHide m:val="1"/>
                  <m:ctrlPr>
                    <w:rPr>
                      <w:rFonts w:ascii="Cambria Math" w:hAnsi="Cambria Math" w:cs="Arial"/>
                      <w:i/>
                    </w:rPr>
                  </m:ctrlPr>
                </m:radPr>
                <m:deg/>
                <m:e>
                  <m:r>
                    <w:rPr>
                      <w:rFonts w:ascii="Cambria Math" w:hAnsi="Cambria Math" w:cs="Arial"/>
                    </w:rPr>
                    <m:t>steekproefomvang</m:t>
                  </m:r>
                </m:e>
              </m:rad>
            </m:den>
          </m:f>
        </m:oMath>
      </m:oMathPara>
    </w:p>
    <w:p w:rsidR="00640222" w:rsidRDefault="00640222" w:rsidP="00640222"/>
    <w:p w:rsidR="001F74C1" w:rsidRPr="00B957F2" w:rsidRDefault="001F74C1" w:rsidP="006402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407"/>
        <w:gridCol w:w="1867"/>
        <w:gridCol w:w="1447"/>
      </w:tblGrid>
      <w:tr w:rsidR="00640222" w:rsidRPr="00B957F2" w:rsidTr="00D44C17">
        <w:tc>
          <w:tcPr>
            <w:tcW w:w="0" w:type="auto"/>
            <w:shd w:val="clear" w:color="auto" w:fill="auto"/>
          </w:tcPr>
          <w:p w:rsidR="00640222" w:rsidRPr="000E0B6D" w:rsidRDefault="00640222" w:rsidP="00E23E37">
            <w:pPr>
              <w:jc w:val="center"/>
              <w:rPr>
                <w:b/>
              </w:rPr>
            </w:pPr>
            <w:r w:rsidRPr="008E2B4F">
              <w:rPr>
                <w:b/>
              </w:rPr>
              <w:t>Populatiegemiddelde</w:t>
            </w:r>
            <w:r w:rsidRPr="008E2B4F">
              <w:rPr>
                <w:b/>
              </w:rPr>
              <w:br/>
              <w:t>en standaarddeviatie</w:t>
            </w:r>
          </w:p>
        </w:tc>
        <w:tc>
          <w:tcPr>
            <w:tcW w:w="0" w:type="auto"/>
            <w:shd w:val="clear" w:color="auto" w:fill="auto"/>
          </w:tcPr>
          <w:p w:rsidR="00640222" w:rsidRPr="000E0B6D" w:rsidRDefault="00D44C17" w:rsidP="00E23E37">
            <w:pPr>
              <w:jc w:val="center"/>
              <w:rPr>
                <w:b/>
              </w:rPr>
            </w:pPr>
            <w:r>
              <w:rPr>
                <w:b/>
              </w:rPr>
              <w:t>Omvang</w:t>
            </w:r>
            <w:r>
              <w:rPr>
                <w:b/>
              </w:rPr>
              <w:br/>
            </w:r>
            <w:r w:rsidR="00640222" w:rsidRPr="008E2B4F">
              <w:rPr>
                <w:b/>
              </w:rPr>
              <w:t>steekproef (n)</w:t>
            </w:r>
          </w:p>
        </w:tc>
        <w:tc>
          <w:tcPr>
            <w:tcW w:w="0" w:type="auto"/>
            <w:shd w:val="clear" w:color="auto" w:fill="auto"/>
          </w:tcPr>
          <w:p w:rsidR="00640222" w:rsidRPr="000E0B6D" w:rsidRDefault="00B325F1" w:rsidP="00E23E37">
            <w:pPr>
              <w:jc w:val="center"/>
              <w:rPr>
                <w:b/>
              </w:rPr>
            </w:pPr>
            <w:r>
              <w:rPr>
                <w:b/>
              </w:rPr>
              <w:t>95%-gebied</w:t>
            </w:r>
            <w:r w:rsidR="00640222" w:rsidRPr="008E2B4F">
              <w:rPr>
                <w:b/>
              </w:rPr>
              <w:t xml:space="preserve"> van </w:t>
            </w:r>
            <w:r w:rsidR="00640222" w:rsidRPr="00207C3D">
              <w:rPr>
                <w:b/>
              </w:rPr>
              <w:t>Gs</w:t>
            </w:r>
            <w:r w:rsidR="00D44C17">
              <w:rPr>
                <w:b/>
                <w:i/>
              </w:rPr>
              <w:br/>
            </w:r>
            <w:r w:rsidR="00640222">
              <w:rPr>
                <w:b/>
              </w:rPr>
              <w:t>via Vu</w:t>
            </w:r>
            <w:r w:rsidR="00640222" w:rsidRPr="008E2B4F">
              <w:rPr>
                <w:b/>
              </w:rPr>
              <w:t>Stat</w:t>
            </w:r>
          </w:p>
        </w:tc>
        <w:tc>
          <w:tcPr>
            <w:tcW w:w="0" w:type="auto"/>
            <w:shd w:val="clear" w:color="auto" w:fill="auto"/>
          </w:tcPr>
          <w:p w:rsidR="00640222" w:rsidRPr="000E0B6D" w:rsidRDefault="00B325F1" w:rsidP="00E23E37">
            <w:pPr>
              <w:jc w:val="center"/>
              <w:rPr>
                <w:b/>
              </w:rPr>
            </w:pPr>
            <w:r>
              <w:rPr>
                <w:b/>
              </w:rPr>
              <w:t>95%-gebied</w:t>
            </w:r>
            <w:r w:rsidR="00D44C17">
              <w:rPr>
                <w:b/>
              </w:rPr>
              <w:br/>
            </w:r>
            <w:r w:rsidR="00640222" w:rsidRPr="008E2B4F">
              <w:rPr>
                <w:b/>
              </w:rPr>
              <w:t>m.b.v. formule</w:t>
            </w:r>
          </w:p>
        </w:tc>
      </w:tr>
      <w:tr w:rsidR="00640222" w:rsidRPr="00B957F2" w:rsidTr="00D44C17">
        <w:tc>
          <w:tcPr>
            <w:tcW w:w="0" w:type="auto"/>
            <w:shd w:val="clear" w:color="auto" w:fill="auto"/>
          </w:tcPr>
          <w:p w:rsidR="00640222" w:rsidRPr="00B957F2" w:rsidRDefault="00640222" w:rsidP="00D44C17">
            <w:pPr>
              <w:jc w:val="right"/>
            </w:pPr>
          </w:p>
        </w:tc>
        <w:tc>
          <w:tcPr>
            <w:tcW w:w="0" w:type="auto"/>
            <w:shd w:val="clear" w:color="auto" w:fill="auto"/>
          </w:tcPr>
          <w:p w:rsidR="00640222" w:rsidRPr="00B957F2" w:rsidRDefault="00640222" w:rsidP="00D44C17">
            <w:pPr>
              <w:jc w:val="right"/>
            </w:pPr>
            <w:r w:rsidRPr="00B957F2">
              <w:t>10</w:t>
            </w:r>
          </w:p>
        </w:tc>
        <w:tc>
          <w:tcPr>
            <w:tcW w:w="0" w:type="auto"/>
            <w:shd w:val="clear" w:color="auto" w:fill="auto"/>
          </w:tcPr>
          <w:p w:rsidR="00640222" w:rsidRPr="00B957F2" w:rsidRDefault="00640222" w:rsidP="00D44C17">
            <w:pPr>
              <w:jc w:val="right"/>
            </w:pPr>
          </w:p>
        </w:tc>
        <w:tc>
          <w:tcPr>
            <w:tcW w:w="0" w:type="auto"/>
            <w:shd w:val="clear" w:color="auto" w:fill="auto"/>
          </w:tcPr>
          <w:p w:rsidR="00640222" w:rsidRPr="00B957F2" w:rsidRDefault="00640222" w:rsidP="00D44C17">
            <w:pPr>
              <w:jc w:val="right"/>
            </w:pPr>
          </w:p>
        </w:tc>
      </w:tr>
      <w:tr w:rsidR="00640222" w:rsidRPr="00B957F2" w:rsidTr="00D44C17">
        <w:tc>
          <w:tcPr>
            <w:tcW w:w="0" w:type="auto"/>
            <w:shd w:val="clear" w:color="auto" w:fill="auto"/>
          </w:tcPr>
          <w:p w:rsidR="00640222" w:rsidRPr="00B957F2" w:rsidRDefault="00640222" w:rsidP="00D44C17">
            <w:pPr>
              <w:jc w:val="right"/>
            </w:pPr>
          </w:p>
        </w:tc>
        <w:tc>
          <w:tcPr>
            <w:tcW w:w="0" w:type="auto"/>
            <w:shd w:val="clear" w:color="auto" w:fill="auto"/>
          </w:tcPr>
          <w:p w:rsidR="00640222" w:rsidRPr="00B957F2" w:rsidRDefault="00640222" w:rsidP="00D44C17">
            <w:pPr>
              <w:jc w:val="right"/>
            </w:pPr>
            <w:r w:rsidRPr="00B957F2">
              <w:t>40</w:t>
            </w:r>
          </w:p>
        </w:tc>
        <w:tc>
          <w:tcPr>
            <w:tcW w:w="0" w:type="auto"/>
            <w:shd w:val="clear" w:color="auto" w:fill="auto"/>
          </w:tcPr>
          <w:p w:rsidR="00640222" w:rsidRPr="00B957F2" w:rsidRDefault="00640222" w:rsidP="00D44C17">
            <w:pPr>
              <w:jc w:val="right"/>
            </w:pPr>
          </w:p>
        </w:tc>
        <w:tc>
          <w:tcPr>
            <w:tcW w:w="0" w:type="auto"/>
            <w:shd w:val="clear" w:color="auto" w:fill="auto"/>
          </w:tcPr>
          <w:p w:rsidR="00640222" w:rsidRPr="00B957F2" w:rsidRDefault="00640222" w:rsidP="00D44C17">
            <w:pPr>
              <w:jc w:val="right"/>
            </w:pPr>
          </w:p>
        </w:tc>
      </w:tr>
      <w:tr w:rsidR="00640222" w:rsidRPr="00B957F2" w:rsidTr="00D44C17">
        <w:tc>
          <w:tcPr>
            <w:tcW w:w="0" w:type="auto"/>
            <w:shd w:val="clear" w:color="auto" w:fill="auto"/>
          </w:tcPr>
          <w:p w:rsidR="00640222" w:rsidRPr="00B957F2" w:rsidRDefault="00640222" w:rsidP="00D44C17">
            <w:pPr>
              <w:jc w:val="right"/>
            </w:pPr>
          </w:p>
        </w:tc>
        <w:tc>
          <w:tcPr>
            <w:tcW w:w="0" w:type="auto"/>
            <w:shd w:val="clear" w:color="auto" w:fill="auto"/>
          </w:tcPr>
          <w:p w:rsidR="00640222" w:rsidRPr="00B957F2" w:rsidRDefault="00640222" w:rsidP="00D44C17">
            <w:pPr>
              <w:jc w:val="right"/>
            </w:pPr>
            <w:r w:rsidRPr="00B957F2">
              <w:t>160</w:t>
            </w:r>
          </w:p>
        </w:tc>
        <w:tc>
          <w:tcPr>
            <w:tcW w:w="0" w:type="auto"/>
            <w:shd w:val="clear" w:color="auto" w:fill="auto"/>
          </w:tcPr>
          <w:p w:rsidR="00640222" w:rsidRPr="00B957F2" w:rsidRDefault="00640222" w:rsidP="00D44C17">
            <w:pPr>
              <w:jc w:val="right"/>
            </w:pPr>
          </w:p>
        </w:tc>
        <w:tc>
          <w:tcPr>
            <w:tcW w:w="0" w:type="auto"/>
            <w:shd w:val="clear" w:color="auto" w:fill="auto"/>
          </w:tcPr>
          <w:p w:rsidR="00640222" w:rsidRPr="00B957F2" w:rsidRDefault="00640222" w:rsidP="00D44C17">
            <w:pPr>
              <w:jc w:val="right"/>
            </w:pPr>
          </w:p>
        </w:tc>
      </w:tr>
      <w:tr w:rsidR="00640222" w:rsidRPr="00B957F2" w:rsidTr="00D44C17">
        <w:tc>
          <w:tcPr>
            <w:tcW w:w="0" w:type="auto"/>
            <w:shd w:val="clear" w:color="auto" w:fill="auto"/>
          </w:tcPr>
          <w:p w:rsidR="00640222" w:rsidRPr="00B957F2" w:rsidRDefault="00640222" w:rsidP="00D44C17">
            <w:pPr>
              <w:jc w:val="right"/>
            </w:pPr>
          </w:p>
        </w:tc>
        <w:tc>
          <w:tcPr>
            <w:tcW w:w="0" w:type="auto"/>
            <w:shd w:val="clear" w:color="auto" w:fill="auto"/>
          </w:tcPr>
          <w:p w:rsidR="00640222" w:rsidRPr="00B957F2" w:rsidRDefault="00640222" w:rsidP="00D44C17">
            <w:pPr>
              <w:jc w:val="right"/>
            </w:pPr>
            <w:r w:rsidRPr="00B957F2">
              <w:t>640</w:t>
            </w:r>
          </w:p>
        </w:tc>
        <w:tc>
          <w:tcPr>
            <w:tcW w:w="0" w:type="auto"/>
            <w:shd w:val="clear" w:color="auto" w:fill="auto"/>
          </w:tcPr>
          <w:p w:rsidR="00640222" w:rsidRPr="00B957F2" w:rsidRDefault="00640222" w:rsidP="00D44C17">
            <w:pPr>
              <w:jc w:val="right"/>
            </w:pPr>
          </w:p>
        </w:tc>
        <w:tc>
          <w:tcPr>
            <w:tcW w:w="0" w:type="auto"/>
            <w:shd w:val="clear" w:color="auto" w:fill="auto"/>
          </w:tcPr>
          <w:p w:rsidR="00640222" w:rsidRPr="00B957F2" w:rsidRDefault="00640222" w:rsidP="00D44C17">
            <w:pPr>
              <w:jc w:val="right"/>
            </w:pPr>
          </w:p>
        </w:tc>
      </w:tr>
      <w:tr w:rsidR="00640222" w:rsidRPr="00B957F2" w:rsidTr="00D44C17">
        <w:tc>
          <w:tcPr>
            <w:tcW w:w="0" w:type="auto"/>
            <w:shd w:val="clear" w:color="auto" w:fill="auto"/>
          </w:tcPr>
          <w:p w:rsidR="00640222" w:rsidRPr="00B957F2" w:rsidRDefault="00640222" w:rsidP="00D44C17">
            <w:pPr>
              <w:jc w:val="right"/>
            </w:pPr>
          </w:p>
        </w:tc>
        <w:tc>
          <w:tcPr>
            <w:tcW w:w="0" w:type="auto"/>
            <w:shd w:val="clear" w:color="auto" w:fill="auto"/>
          </w:tcPr>
          <w:p w:rsidR="00640222" w:rsidRPr="00B957F2" w:rsidRDefault="00640222" w:rsidP="00D44C17">
            <w:pPr>
              <w:jc w:val="right"/>
            </w:pPr>
            <w:r w:rsidRPr="00B957F2">
              <w:t>10</w:t>
            </w:r>
          </w:p>
        </w:tc>
        <w:tc>
          <w:tcPr>
            <w:tcW w:w="0" w:type="auto"/>
            <w:shd w:val="clear" w:color="auto" w:fill="auto"/>
          </w:tcPr>
          <w:p w:rsidR="00640222" w:rsidRPr="00B957F2" w:rsidRDefault="00640222" w:rsidP="00D44C17">
            <w:pPr>
              <w:jc w:val="right"/>
            </w:pPr>
          </w:p>
        </w:tc>
        <w:tc>
          <w:tcPr>
            <w:tcW w:w="0" w:type="auto"/>
            <w:shd w:val="clear" w:color="auto" w:fill="auto"/>
          </w:tcPr>
          <w:p w:rsidR="00640222" w:rsidRPr="00B957F2" w:rsidRDefault="00640222" w:rsidP="00D44C17">
            <w:pPr>
              <w:jc w:val="right"/>
            </w:pPr>
          </w:p>
        </w:tc>
      </w:tr>
    </w:tbl>
    <w:p w:rsidR="00640222" w:rsidRDefault="00640222" w:rsidP="00D44C17">
      <w:pPr>
        <w:jc w:val="right"/>
        <w:rPr>
          <w:rFonts w:eastAsiaTheme="majorEastAsia"/>
        </w:rPr>
      </w:pPr>
    </w:p>
    <w:p w:rsidR="00640222" w:rsidRDefault="00D44C17" w:rsidP="00640222">
      <w:r>
        <w:rPr>
          <w:noProof/>
        </w:rPr>
        <mc:AlternateContent>
          <mc:Choice Requires="wps">
            <w:drawing>
              <wp:anchor distT="0" distB="0" distL="114300" distR="114300" simplePos="0" relativeHeight="251748352" behindDoc="0" locked="0" layoutInCell="1" allowOverlap="1" wp14:anchorId="132F00DA" wp14:editId="0D407168">
                <wp:simplePos x="0" y="0"/>
                <wp:positionH relativeFrom="margin">
                  <wp:posOffset>-50165</wp:posOffset>
                </wp:positionH>
                <wp:positionV relativeFrom="paragraph">
                  <wp:posOffset>223520</wp:posOffset>
                </wp:positionV>
                <wp:extent cx="5400040" cy="1924050"/>
                <wp:effectExtent l="0" t="0" r="10160" b="19050"/>
                <wp:wrapTopAndBottom/>
                <wp:docPr id="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92405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160" w:name="_Toc428362909"/>
                            <w:bookmarkStart w:id="161" w:name="_Toc428363209"/>
                            <w:r w:rsidRPr="00B957F2">
                              <w:t>Antwoord op centrale vraag 3</w:t>
                            </w:r>
                            <w:bookmarkEnd w:id="160"/>
                            <w:bookmarkEnd w:id="161"/>
                          </w:p>
                          <w:p w:rsidR="002247A3" w:rsidRDefault="002247A3" w:rsidP="00640222">
                            <w:r w:rsidRPr="00B957F2">
                              <w:t xml:space="preserve">Omdat het steekproefgemiddelde (voor </w:t>
                            </w:r>
                            <w:r>
                              <w:t xml:space="preserve">een </w:t>
                            </w:r>
                            <w:r w:rsidRPr="00B957F2">
                              <w:t>grote steekproefomvang) normaal verdeeld is</w:t>
                            </w:r>
                            <w:r>
                              <w:t>, ku</w:t>
                            </w:r>
                            <w:r w:rsidRPr="00B957F2">
                              <w:t xml:space="preserve">n </w:t>
                            </w:r>
                            <w:r>
                              <w:t xml:space="preserve">je </w:t>
                            </w:r>
                            <w:r w:rsidRPr="00B957F2">
                              <w:t xml:space="preserve">het </w:t>
                            </w:r>
                            <w:r>
                              <w:t>95%-gebied</w:t>
                            </w:r>
                            <w:r w:rsidRPr="00B957F2">
                              <w:t xml:space="preserve"> voor de steekproefgemiddelden </w:t>
                            </w:r>
                            <w:r>
                              <w:t>berekenen</w:t>
                            </w:r>
                            <w:r w:rsidRPr="00B957F2">
                              <w:t xml:space="preserve"> met behulp van </w:t>
                            </w:r>
                            <w:r>
                              <w:t xml:space="preserve">de </w:t>
                            </w:r>
                            <w:r w:rsidRPr="00B957F2">
                              <w:t>tweede vuistregel:</w:t>
                            </w:r>
                          </w:p>
                          <w:p w:rsidR="002247A3" w:rsidRDefault="002247A3" w:rsidP="00640222"/>
                          <w:p w:rsidR="002247A3" w:rsidRDefault="002247A3" w:rsidP="00640222">
                            <m:oMathPara>
                              <m:oMath>
                                <m:r>
                                  <w:rPr>
                                    <w:rFonts w:ascii="Cambria Math" w:hAnsi="Cambria Math" w:cs="Arial"/>
                                  </w:rPr>
                                  <m:t>populatiegemiddelde ±2∙</m:t>
                                </m:r>
                                <m:f>
                                  <m:fPr>
                                    <m:ctrlPr>
                                      <w:rPr>
                                        <w:rFonts w:ascii="Cambria Math" w:hAnsi="Cambria Math" w:cs="Arial"/>
                                        <w:i/>
                                      </w:rPr>
                                    </m:ctrlPr>
                                  </m:fPr>
                                  <m:num>
                                    <m:r>
                                      <w:rPr>
                                        <w:rFonts w:ascii="Cambria Math" w:hAnsi="Cambria Math" w:cs="Arial"/>
                                      </w:rPr>
                                      <m:t>populatie standaardafwijking</m:t>
                                    </m:r>
                                  </m:num>
                                  <m:den>
                                    <m:rad>
                                      <m:radPr>
                                        <m:degHide m:val="1"/>
                                        <m:ctrlPr>
                                          <w:rPr>
                                            <w:rFonts w:ascii="Cambria Math" w:hAnsi="Cambria Math" w:cs="Arial"/>
                                            <w:i/>
                                          </w:rPr>
                                        </m:ctrlPr>
                                      </m:radPr>
                                      <m:deg/>
                                      <m:e>
                                        <m:r>
                                          <w:rPr>
                                            <w:rFonts w:ascii="Cambria Math" w:hAnsi="Cambria Math" w:cs="Arial"/>
                                          </w:rPr>
                                          <m:t>steekproefomvang</m:t>
                                        </m:r>
                                      </m:e>
                                    </m:rad>
                                  </m:den>
                                </m:f>
                              </m:oMath>
                            </m:oMathPara>
                          </w:p>
                          <w:p w:rsidR="002247A3" w:rsidRDefault="002247A3" w:rsidP="00640222"/>
                          <w:p w:rsidR="002247A3" w:rsidRDefault="002247A3" w:rsidP="00640222">
                            <w:r>
                              <w:t>In formule:</w:t>
                            </w:r>
                          </w:p>
                          <w:p w:rsidR="002247A3" w:rsidRPr="00D44C17" w:rsidRDefault="001A2542" w:rsidP="00640222">
                            <w:pPr>
                              <w:rPr>
                                <w:sz w:val="22"/>
                                <w:szCs w:val="22"/>
                                <w:lang w:eastAsia="en-US"/>
                              </w:rPr>
                            </w:pPr>
                            <m:oMathPara>
                              <m:oMath>
                                <m:sSub>
                                  <m:sSubPr>
                                    <m:ctrlPr>
                                      <w:rPr>
                                        <w:rFonts w:ascii="Cambria Math" w:eastAsia="Calibri" w:hAnsi="Cambria Math"/>
                                        <w:i/>
                                        <w:sz w:val="22"/>
                                        <w:szCs w:val="22"/>
                                        <w:lang w:eastAsia="en-US"/>
                                      </w:rPr>
                                    </m:ctrlPr>
                                  </m:sSubPr>
                                  <m:e>
                                    <m:r>
                                      <w:rPr>
                                        <w:rFonts w:ascii="Cambria Math" w:hAnsi="Cambria Math"/>
                                      </w:rPr>
                                      <m:t>G</m:t>
                                    </m:r>
                                  </m:e>
                                  <m:sub>
                                    <m:r>
                                      <w:rPr>
                                        <w:rFonts w:ascii="Cambria Math" w:hAnsi="Cambria Math"/>
                                      </w:rPr>
                                      <m:t>P</m:t>
                                    </m:r>
                                  </m:sub>
                                </m:sSub>
                                <m:r>
                                  <w:rPr>
                                    <w:rFonts w:ascii="Cambria Math" w:hAnsi="Cambria Math"/>
                                  </w:rPr>
                                  <m:t>±</m:t>
                                </m:r>
                                <m:f>
                                  <m:fPr>
                                    <m:ctrlPr>
                                      <w:rPr>
                                        <w:rFonts w:ascii="Cambria Math" w:eastAsia="Calibri" w:hAnsi="Cambria Math"/>
                                        <w:i/>
                                        <w:sz w:val="22"/>
                                        <w:szCs w:val="22"/>
                                        <w:lang w:eastAsia="en-US"/>
                                      </w:rPr>
                                    </m:ctrlPr>
                                  </m:fPr>
                                  <m:num>
                                    <m:sSub>
                                      <m:sSubPr>
                                        <m:ctrlPr>
                                          <w:rPr>
                                            <w:rFonts w:ascii="Cambria Math" w:eastAsia="Calibri" w:hAnsi="Cambria Math"/>
                                            <w:i/>
                                            <w:sz w:val="22"/>
                                            <w:szCs w:val="22"/>
                                            <w:lang w:eastAsia="en-US"/>
                                          </w:rPr>
                                        </m:ctrlPr>
                                      </m:sSubPr>
                                      <m:e>
                                        <m:r>
                                          <w:rPr>
                                            <w:rFonts w:ascii="Cambria Math" w:hAnsi="Cambria Math"/>
                                          </w:rPr>
                                          <m:t>2σ</m:t>
                                        </m:r>
                                      </m:e>
                                      <m:sub>
                                        <m:r>
                                          <w:rPr>
                                            <w:rFonts w:ascii="Cambria Math" w:hAnsi="Cambria Math"/>
                                          </w:rPr>
                                          <m:t>P</m:t>
                                        </m:r>
                                      </m:sub>
                                    </m:sSub>
                                  </m:num>
                                  <m:den>
                                    <m:rad>
                                      <m:radPr>
                                        <m:degHide m:val="1"/>
                                        <m:ctrlPr>
                                          <w:rPr>
                                            <w:rFonts w:ascii="Cambria Math" w:eastAsia="Calibri" w:hAnsi="Cambria Math"/>
                                            <w:i/>
                                            <w:sz w:val="22"/>
                                            <w:szCs w:val="22"/>
                                            <w:lang w:eastAsia="en-US"/>
                                          </w:rPr>
                                        </m:ctrlPr>
                                      </m:radPr>
                                      <m:deg/>
                                      <m:e>
                                        <m:r>
                                          <w:rPr>
                                            <w:rFonts w:ascii="Cambria Math" w:hAnsi="Cambria Math"/>
                                          </w:rPr>
                                          <m:t>n</m:t>
                                        </m:r>
                                      </m:e>
                                    </m:rad>
                                  </m:den>
                                </m:f>
                              </m:oMath>
                            </m:oMathPara>
                          </w:p>
                          <w:p w:rsidR="002247A3" w:rsidRDefault="002247A3" w:rsidP="00640222"/>
                          <w:p w:rsidR="002247A3" w:rsidRPr="00D44C17"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2F00DA" id="Text Box 69" o:spid="_x0000_s1078" type="#_x0000_t202" style="position:absolute;margin-left:-3.95pt;margin-top:17.6pt;width:425.2pt;height:151.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" fillcolor="#fdd">
                <v:textbox>
                  <w:txbxContent>
                    <w:p w:rsidR="002247A3" w:rsidRDefault="002247A3" w:rsidP="00640222">
                      <w:pPr>
                        <w:pStyle w:val="Kop3"/>
                      </w:pPr>
                      <w:bookmarkStart w:id="162" w:name="_Toc428362909"/>
                      <w:bookmarkStart w:id="163" w:name="_Toc428363209"/>
                      <w:r w:rsidRPr="00B957F2">
                        <w:t>Antwoord op centrale vraag 3</w:t>
                      </w:r>
                      <w:bookmarkEnd w:id="162"/>
                      <w:bookmarkEnd w:id="163"/>
                    </w:p>
                    <w:p w:rsidR="002247A3" w:rsidRDefault="002247A3" w:rsidP="00640222">
                      <w:r w:rsidRPr="00B957F2">
                        <w:t xml:space="preserve">Omdat het steekproefgemiddelde (voor </w:t>
                      </w:r>
                      <w:r>
                        <w:t xml:space="preserve">een </w:t>
                      </w:r>
                      <w:r w:rsidRPr="00B957F2">
                        <w:t>grote steekproefomvang) normaal verdeeld is</w:t>
                      </w:r>
                      <w:r>
                        <w:t>, ku</w:t>
                      </w:r>
                      <w:r w:rsidRPr="00B957F2">
                        <w:t xml:space="preserve">n </w:t>
                      </w:r>
                      <w:r>
                        <w:t xml:space="preserve">je </w:t>
                      </w:r>
                      <w:r w:rsidRPr="00B957F2">
                        <w:t xml:space="preserve">het </w:t>
                      </w:r>
                      <w:r>
                        <w:t>95%-gebied</w:t>
                      </w:r>
                      <w:r w:rsidRPr="00B957F2">
                        <w:t xml:space="preserve"> voor de steekproefgemiddelden </w:t>
                      </w:r>
                      <w:r>
                        <w:t>berekenen</w:t>
                      </w:r>
                      <w:r w:rsidRPr="00B957F2">
                        <w:t xml:space="preserve"> met behulp van </w:t>
                      </w:r>
                      <w:r>
                        <w:t xml:space="preserve">de </w:t>
                      </w:r>
                      <w:r w:rsidRPr="00B957F2">
                        <w:t>tweede vuistregel:</w:t>
                      </w:r>
                    </w:p>
                    <w:p w:rsidR="002247A3" w:rsidRDefault="002247A3" w:rsidP="00640222"/>
                    <w:p w:rsidR="002247A3" w:rsidRDefault="002247A3" w:rsidP="00640222">
                      <m:oMathPara>
                        <m:oMath>
                          <m:r>
                            <w:rPr>
                              <w:rFonts w:ascii="Cambria Math" w:hAnsi="Cambria Math" w:cs="Arial"/>
                            </w:rPr>
                            <m:t>populatiegemiddelde ±2∙</m:t>
                          </m:r>
                          <m:f>
                            <m:fPr>
                              <m:ctrlPr>
                                <w:rPr>
                                  <w:rFonts w:ascii="Cambria Math" w:hAnsi="Cambria Math" w:cs="Arial"/>
                                  <w:i/>
                                </w:rPr>
                              </m:ctrlPr>
                            </m:fPr>
                            <m:num>
                              <m:r>
                                <w:rPr>
                                  <w:rFonts w:ascii="Cambria Math" w:hAnsi="Cambria Math" w:cs="Arial"/>
                                </w:rPr>
                                <m:t>populatie standaardafwijking</m:t>
                              </m:r>
                            </m:num>
                            <m:den>
                              <m:rad>
                                <m:radPr>
                                  <m:degHide m:val="1"/>
                                  <m:ctrlPr>
                                    <w:rPr>
                                      <w:rFonts w:ascii="Cambria Math" w:hAnsi="Cambria Math" w:cs="Arial"/>
                                      <w:i/>
                                    </w:rPr>
                                  </m:ctrlPr>
                                </m:radPr>
                                <m:deg/>
                                <m:e>
                                  <m:r>
                                    <w:rPr>
                                      <w:rFonts w:ascii="Cambria Math" w:hAnsi="Cambria Math" w:cs="Arial"/>
                                    </w:rPr>
                                    <m:t>steekproefomvang</m:t>
                                  </m:r>
                                </m:e>
                              </m:rad>
                            </m:den>
                          </m:f>
                        </m:oMath>
                      </m:oMathPara>
                    </w:p>
                    <w:p w:rsidR="002247A3" w:rsidRDefault="002247A3" w:rsidP="00640222"/>
                    <w:p w:rsidR="002247A3" w:rsidRDefault="002247A3" w:rsidP="00640222">
                      <w:r>
                        <w:t>In formule:</w:t>
                      </w:r>
                    </w:p>
                    <w:p w:rsidR="002247A3" w:rsidRPr="00D44C17" w:rsidRDefault="001A2542" w:rsidP="00640222">
                      <w:pPr>
                        <w:rPr>
                          <w:sz w:val="22"/>
                          <w:szCs w:val="22"/>
                          <w:lang w:eastAsia="en-US"/>
                        </w:rPr>
                      </w:pPr>
                      <m:oMathPara>
                        <m:oMath>
                          <m:sSub>
                            <m:sSubPr>
                              <m:ctrlPr>
                                <w:rPr>
                                  <w:rFonts w:ascii="Cambria Math" w:eastAsia="Calibri" w:hAnsi="Cambria Math"/>
                                  <w:i/>
                                  <w:sz w:val="22"/>
                                  <w:szCs w:val="22"/>
                                  <w:lang w:eastAsia="en-US"/>
                                </w:rPr>
                              </m:ctrlPr>
                            </m:sSubPr>
                            <m:e>
                              <m:r>
                                <w:rPr>
                                  <w:rFonts w:ascii="Cambria Math" w:hAnsi="Cambria Math"/>
                                </w:rPr>
                                <m:t>G</m:t>
                              </m:r>
                            </m:e>
                            <m:sub>
                              <m:r>
                                <w:rPr>
                                  <w:rFonts w:ascii="Cambria Math" w:hAnsi="Cambria Math"/>
                                </w:rPr>
                                <m:t>P</m:t>
                              </m:r>
                            </m:sub>
                          </m:sSub>
                          <m:r>
                            <w:rPr>
                              <w:rFonts w:ascii="Cambria Math" w:hAnsi="Cambria Math"/>
                            </w:rPr>
                            <m:t>±</m:t>
                          </m:r>
                          <m:f>
                            <m:fPr>
                              <m:ctrlPr>
                                <w:rPr>
                                  <w:rFonts w:ascii="Cambria Math" w:eastAsia="Calibri" w:hAnsi="Cambria Math"/>
                                  <w:i/>
                                  <w:sz w:val="22"/>
                                  <w:szCs w:val="22"/>
                                  <w:lang w:eastAsia="en-US"/>
                                </w:rPr>
                              </m:ctrlPr>
                            </m:fPr>
                            <m:num>
                              <m:sSub>
                                <m:sSubPr>
                                  <m:ctrlPr>
                                    <w:rPr>
                                      <w:rFonts w:ascii="Cambria Math" w:eastAsia="Calibri" w:hAnsi="Cambria Math"/>
                                      <w:i/>
                                      <w:sz w:val="22"/>
                                      <w:szCs w:val="22"/>
                                      <w:lang w:eastAsia="en-US"/>
                                    </w:rPr>
                                  </m:ctrlPr>
                                </m:sSubPr>
                                <m:e>
                                  <m:r>
                                    <w:rPr>
                                      <w:rFonts w:ascii="Cambria Math" w:hAnsi="Cambria Math"/>
                                    </w:rPr>
                                    <m:t>2σ</m:t>
                                  </m:r>
                                </m:e>
                                <m:sub>
                                  <m:r>
                                    <w:rPr>
                                      <w:rFonts w:ascii="Cambria Math" w:hAnsi="Cambria Math"/>
                                    </w:rPr>
                                    <m:t>P</m:t>
                                  </m:r>
                                </m:sub>
                              </m:sSub>
                            </m:num>
                            <m:den>
                              <m:rad>
                                <m:radPr>
                                  <m:degHide m:val="1"/>
                                  <m:ctrlPr>
                                    <w:rPr>
                                      <w:rFonts w:ascii="Cambria Math" w:eastAsia="Calibri" w:hAnsi="Cambria Math"/>
                                      <w:i/>
                                      <w:sz w:val="22"/>
                                      <w:szCs w:val="22"/>
                                      <w:lang w:eastAsia="en-US"/>
                                    </w:rPr>
                                  </m:ctrlPr>
                                </m:radPr>
                                <m:deg/>
                                <m:e>
                                  <m:r>
                                    <w:rPr>
                                      <w:rFonts w:ascii="Cambria Math" w:hAnsi="Cambria Math"/>
                                    </w:rPr>
                                    <m:t>n</m:t>
                                  </m:r>
                                </m:e>
                              </m:rad>
                            </m:den>
                          </m:f>
                        </m:oMath>
                      </m:oMathPara>
                    </w:p>
                    <w:p w:rsidR="002247A3" w:rsidRDefault="002247A3" w:rsidP="00640222"/>
                    <w:p w:rsidR="002247A3" w:rsidRPr="00D44C17" w:rsidRDefault="002247A3" w:rsidP="00640222"/>
                  </w:txbxContent>
                </v:textbox>
                <w10:wrap type="topAndBottom" anchorx="margin"/>
              </v:shape>
            </w:pict>
          </mc:Fallback>
        </mc:AlternateContent>
      </w:r>
    </w:p>
    <w:p w:rsidR="00640222" w:rsidRDefault="00640222" w:rsidP="00640222"/>
    <w:p w:rsidR="00640222" w:rsidRPr="00D44C17" w:rsidRDefault="00640222" w:rsidP="00640222"/>
    <w:p w:rsidR="00640222" w:rsidRDefault="00640222" w:rsidP="00640222">
      <w:pPr>
        <w:pStyle w:val="Kop3"/>
      </w:pPr>
      <w:bookmarkStart w:id="164" w:name="_Toc428362910"/>
      <w:r w:rsidRPr="00B957F2">
        <w:t>Oefenen</w:t>
      </w:r>
      <w:bookmarkEnd w:id="164"/>
    </w:p>
    <w:p w:rsidR="00640222" w:rsidRPr="00B957F2" w:rsidRDefault="00640222" w:rsidP="00640222"/>
    <w:p w:rsidR="00640222" w:rsidRPr="00B957F2" w:rsidRDefault="00640222" w:rsidP="00640222">
      <w:r w:rsidRPr="00B957F2">
        <w:rPr>
          <w:b/>
        </w:rPr>
        <w:sym w:font="Wingdings" w:char="F03A"/>
      </w:r>
      <w:r w:rsidRPr="00B957F2">
        <w:rPr>
          <w:b/>
        </w:rPr>
        <w:t xml:space="preserve"> Opgave 45</w:t>
      </w:r>
    </w:p>
    <w:p w:rsidR="00640222" w:rsidRDefault="00640222" w:rsidP="00640222">
      <w:r w:rsidRPr="00B957F2">
        <w:t xml:space="preserve">In deze opgave testen we de formule voor het </w:t>
      </w:r>
      <w:r w:rsidR="00B325F1">
        <w:t>95%-gebied</w:t>
      </w:r>
      <w:r>
        <w:t xml:space="preserve"> </w:t>
      </w:r>
      <w:r w:rsidRPr="00B957F2">
        <w:t>van steekproefgemiddelden</w:t>
      </w:r>
      <w:r>
        <w:t>:</w:t>
      </w:r>
    </w:p>
    <w:p w:rsidR="00640222" w:rsidRDefault="00640222" w:rsidP="00640222"/>
    <w:p w:rsidR="001F74C1" w:rsidRPr="001F74C1" w:rsidRDefault="001F74C1" w:rsidP="00640222">
      <m:oMathPara>
        <m:oMath>
          <m:r>
            <w:rPr>
              <w:rFonts w:ascii="Cambria Math" w:hAnsi="Cambria Math" w:cs="Arial"/>
            </w:rPr>
            <m:t>populatiegemiddelde ±2∙</m:t>
          </m:r>
          <m:f>
            <m:fPr>
              <m:ctrlPr>
                <w:rPr>
                  <w:rFonts w:ascii="Cambria Math" w:hAnsi="Cambria Math" w:cs="Arial"/>
                  <w:i/>
                </w:rPr>
              </m:ctrlPr>
            </m:fPr>
            <m:num>
              <m:r>
                <w:rPr>
                  <w:rFonts w:ascii="Cambria Math" w:hAnsi="Cambria Math" w:cs="Arial"/>
                </w:rPr>
                <m:t>populatie standaardafwijking</m:t>
              </m:r>
            </m:num>
            <m:den>
              <m:rad>
                <m:radPr>
                  <m:degHide m:val="1"/>
                  <m:ctrlPr>
                    <w:rPr>
                      <w:rFonts w:ascii="Cambria Math" w:hAnsi="Cambria Math" w:cs="Arial"/>
                      <w:i/>
                    </w:rPr>
                  </m:ctrlPr>
                </m:radPr>
                <m:deg/>
                <m:e>
                  <m:r>
                    <w:rPr>
                      <w:rFonts w:ascii="Cambria Math" w:hAnsi="Cambria Math" w:cs="Arial"/>
                    </w:rPr>
                    <m:t>steekproefomvang</m:t>
                  </m:r>
                </m:e>
              </m:rad>
            </m:den>
          </m:f>
        </m:oMath>
      </m:oMathPara>
    </w:p>
    <w:p w:rsidR="001F74C1" w:rsidRPr="00B957F2" w:rsidRDefault="001F74C1" w:rsidP="00640222"/>
    <w:p w:rsidR="00640222" w:rsidRPr="00B957F2" w:rsidRDefault="00640222" w:rsidP="00640222">
      <w:r w:rsidRPr="00B957F2">
        <w:t xml:space="preserve">Neem het bestand </w:t>
      </w:r>
      <w:r w:rsidRPr="00EA6C4B">
        <w:rPr>
          <w:rStyle w:val="Titelvanboek"/>
        </w:rPr>
        <w:t xml:space="preserve"> </w:t>
      </w:r>
      <w:r w:rsidRPr="00EA6C4B">
        <w:rPr>
          <w:rStyle w:val="Titelvanboek"/>
        </w:rPr>
        <w:sym w:font="Wingdings 3" w:char="F075"/>
      </w:r>
      <w:r w:rsidRPr="008E2B4F">
        <w:rPr>
          <w:rStyle w:val="Titelvanboek"/>
        </w:rPr>
        <w:t>Weerdatatm2008</w:t>
      </w:r>
      <w:r w:rsidRPr="00B957F2">
        <w:t>; hierin zie je gegevens over het weer vanaf 1894. We gaan kijken hoe het steekproefgemiddelde varieert als we een groot aantal keren een steekproef met dezelfde steekproefomvang nemen uit een populatie. Eerst nemen we steeds steekproe</w:t>
      </w:r>
      <w:r>
        <w:t>ven van 25 verschillende jaren.</w:t>
      </w:r>
    </w:p>
    <w:p w:rsidR="00640222" w:rsidRPr="00B957F2" w:rsidRDefault="00640222" w:rsidP="00640222">
      <w:r>
        <w:t>Ga naar Vu</w:t>
      </w:r>
      <w:r w:rsidRPr="00B957F2">
        <w:t xml:space="preserve">Stat. Kies onder data voor </w:t>
      </w:r>
      <w:r>
        <w:t>‘</w:t>
      </w:r>
      <w:r w:rsidRPr="00B957F2">
        <w:t>V</w:t>
      </w:r>
      <w:r w:rsidR="003E6792" w:rsidRPr="00B957F2">
        <w:t>eel s</w:t>
      </w:r>
      <w:r w:rsidR="003E6792">
        <w:t>teekproeven trekken</w:t>
      </w:r>
      <w:r>
        <w:t>’; kies voor ‘z</w:t>
      </w:r>
      <w:r w:rsidRPr="00B957F2">
        <w:t>onuren</w:t>
      </w:r>
      <w:r>
        <w:t>’</w:t>
      </w:r>
      <w:r w:rsidRPr="00B957F2">
        <w:t xml:space="preserve"> en uitvoer </w:t>
      </w:r>
      <w:r>
        <w:t>‘g</w:t>
      </w:r>
      <w:r w:rsidRPr="00B957F2">
        <w:t>emiddelde</w:t>
      </w:r>
      <w:r>
        <w:t>’</w:t>
      </w:r>
      <w:r w:rsidRPr="00B957F2">
        <w:t>. Laat 100 keer een dergelijk</w:t>
      </w:r>
      <w:r>
        <w:t>e</w:t>
      </w:r>
      <w:r w:rsidRPr="00B957F2">
        <w:t xml:space="preserve"> steekproef trekken.</w:t>
      </w:r>
    </w:p>
    <w:p w:rsidR="00640222" w:rsidRPr="00B957F2" w:rsidRDefault="00640222" w:rsidP="00640222">
      <w:r>
        <w:rPr>
          <w:noProof/>
        </w:rPr>
        <w:lastRenderedPageBreak/>
        <w:drawing>
          <wp:anchor distT="0" distB="0" distL="114300" distR="114300" simplePos="0" relativeHeight="251699200" behindDoc="0" locked="0" layoutInCell="1" allowOverlap="1" wp14:anchorId="72671BAE" wp14:editId="789DE99A">
            <wp:simplePos x="0" y="0"/>
            <wp:positionH relativeFrom="margin">
              <wp:align>center</wp:align>
            </wp:positionH>
            <wp:positionV relativeFrom="paragraph">
              <wp:posOffset>3810</wp:posOffset>
            </wp:positionV>
            <wp:extent cx="5400000" cy="4021431"/>
            <wp:effectExtent l="0" t="0" r="0" b="0"/>
            <wp:wrapSquare wrapText="bothSides"/>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5400000" cy="40214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40222" w:rsidRPr="00B957F2" w:rsidRDefault="00640222" w:rsidP="00640222">
      <w:r w:rsidRPr="00B957F2">
        <w:t>Verwerk de resultaten in een staafdiagram met klasse</w:t>
      </w:r>
      <w:r>
        <w:t>n</w:t>
      </w:r>
      <w:r w:rsidRPr="00B957F2">
        <w:t>breedte</w:t>
      </w:r>
      <w:r>
        <w:t>n</w:t>
      </w:r>
      <w:r w:rsidRPr="00B957F2">
        <w:t xml:space="preserve"> van 100 uur (hierin staan 100 steekproefgemiddelden bij steekproefomvang van 25). Laat ook het gemiddelde en de standaardafwijking bij di</w:t>
      </w:r>
      <w:r>
        <w:t>t staafdiagram berekenen (dit zijn</w:t>
      </w:r>
      <w:r w:rsidRPr="00B957F2">
        <w:t xml:space="preserve"> dus het gemiddelde en de standaardafwijking van de steekproefgemiddelden). Noteer de resultaten.</w:t>
      </w:r>
    </w:p>
    <w:p w:rsidR="00640222" w:rsidRPr="00B957F2" w:rsidRDefault="00640222" w:rsidP="00640222">
      <w:r w:rsidRPr="00B957F2">
        <w:t>Ga nu naar de populatiegegevens en laat het gemiddelde aantal zonuren over alle jaren berekenen en de bijbehorende standaardafwijking. Noteer ook deze resultaten.</w:t>
      </w:r>
    </w:p>
    <w:p w:rsidR="00B63A6C" w:rsidRDefault="00B63A6C" w:rsidP="00640222"/>
    <w:p w:rsidR="00640222" w:rsidRDefault="00640222" w:rsidP="00640222">
      <w:r w:rsidRPr="00B957F2">
        <w:t>Test nu de formule:</w:t>
      </w:r>
    </w:p>
    <w:p w:rsidR="00640222" w:rsidRDefault="00640222" w:rsidP="00640222"/>
    <w:p w:rsidR="001F74C1" w:rsidRPr="001F74C1" w:rsidRDefault="001F74C1" w:rsidP="00640222">
      <m:oMathPara>
        <m:oMath>
          <m:r>
            <w:rPr>
              <w:rFonts w:ascii="Cambria Math" w:hAnsi="Cambria Math" w:cs="Arial"/>
            </w:rPr>
            <m:t>populatiegemiddelde ±2∙</m:t>
          </m:r>
          <m:f>
            <m:fPr>
              <m:ctrlPr>
                <w:rPr>
                  <w:rFonts w:ascii="Cambria Math" w:hAnsi="Cambria Math" w:cs="Arial"/>
                  <w:i/>
                </w:rPr>
              </m:ctrlPr>
            </m:fPr>
            <m:num>
              <m:r>
                <w:rPr>
                  <w:rFonts w:ascii="Cambria Math" w:hAnsi="Cambria Math" w:cs="Arial"/>
                </w:rPr>
                <m:t>populatie standaardafwijking</m:t>
              </m:r>
            </m:num>
            <m:den>
              <m:rad>
                <m:radPr>
                  <m:degHide m:val="1"/>
                  <m:ctrlPr>
                    <w:rPr>
                      <w:rFonts w:ascii="Cambria Math" w:hAnsi="Cambria Math" w:cs="Arial"/>
                      <w:i/>
                    </w:rPr>
                  </m:ctrlPr>
                </m:radPr>
                <m:deg/>
                <m:e>
                  <m:r>
                    <w:rPr>
                      <w:rFonts w:ascii="Cambria Math" w:hAnsi="Cambria Math" w:cs="Arial"/>
                    </w:rPr>
                    <m:t>steekproefomvang</m:t>
                  </m:r>
                </m:e>
              </m:rad>
            </m:den>
          </m:f>
        </m:oMath>
      </m:oMathPara>
    </w:p>
    <w:p w:rsidR="001823A0" w:rsidRDefault="001823A0">
      <w:pPr>
        <w:overflowPunct/>
        <w:autoSpaceDE/>
        <w:autoSpaceDN/>
        <w:adjustRightInd/>
        <w:spacing w:line="240" w:lineRule="auto"/>
        <w:textAlignment w:val="auto"/>
        <w:rPr>
          <w:b/>
        </w:rPr>
      </w:pPr>
      <w:r>
        <w:rPr>
          <w:b/>
        </w:rPr>
        <w:br w:type="page"/>
      </w:r>
    </w:p>
    <w:p w:rsidR="00640222" w:rsidRPr="00B957F2" w:rsidRDefault="00640222" w:rsidP="00640222">
      <w:pPr>
        <w:rPr>
          <w:b/>
        </w:rPr>
      </w:pPr>
      <w:r w:rsidRPr="00B957F2">
        <w:rPr>
          <w:b/>
        </w:rPr>
        <w:lastRenderedPageBreak/>
        <w:t>Opgave 46</w:t>
      </w:r>
    </w:p>
    <w:p w:rsidR="00640222" w:rsidRPr="00B957F2" w:rsidRDefault="00640222" w:rsidP="00640222">
      <w:r w:rsidRPr="00B957F2">
        <w:t>Een gemeente wil in een wijk een buurthuis laten bouwen. Een raadslid beweert dat 25</w:t>
      </w:r>
      <w:r>
        <w:t xml:space="preserve"> procent</w:t>
      </w:r>
      <w:r w:rsidRPr="00B957F2">
        <w:t xml:space="preserve"> van de bewoners van die wijk tegen dit plan is. De gemeenteraad besluit ee</w:t>
      </w:r>
      <w:r>
        <w:t>n enquête te houden in de wijk.</w:t>
      </w:r>
    </w:p>
    <w:p w:rsidR="00640222" w:rsidRPr="00B957F2" w:rsidRDefault="00640222" w:rsidP="0083434D">
      <w:pPr>
        <w:numPr>
          <w:ilvl w:val="0"/>
          <w:numId w:val="31"/>
        </w:numPr>
      </w:pPr>
      <w:r w:rsidRPr="00B957F2">
        <w:t xml:space="preserve">Hoe kan de gemeenteraad </w:t>
      </w:r>
      <w:r w:rsidR="001823A0">
        <w:t>50</w:t>
      </w:r>
      <w:r w:rsidRPr="00B957F2">
        <w:t xml:space="preserve"> mensen uit de wijk aselect kiezen voor de steekproef.</w:t>
      </w:r>
    </w:p>
    <w:p w:rsidR="00640222" w:rsidRPr="00B957F2" w:rsidRDefault="00640222" w:rsidP="00640222"/>
    <w:p w:rsidR="00640222" w:rsidRPr="00B957F2" w:rsidRDefault="00640222" w:rsidP="00640222">
      <w:r w:rsidRPr="00B957F2">
        <w:t>Veronderstel dat het raadslid gelijk heeft en dat inderdaad 25</w:t>
      </w:r>
      <w:r>
        <w:t xml:space="preserve"> procent</w:t>
      </w:r>
      <w:r w:rsidRPr="00B957F2">
        <w:t xml:space="preserve"> van de bewoners tegen dit plan is. Natuurl</w:t>
      </w:r>
      <w:r>
        <w:t>ijk wordt die steekproef maar éé</w:t>
      </w:r>
      <w:r w:rsidRPr="00B957F2">
        <w:t>n keer gedaan. Om een idee te krijgen van de moge</w:t>
      </w:r>
      <w:r>
        <w:t>lijke uitkomsten gebruiken we Vu</w:t>
      </w:r>
      <w:r w:rsidRPr="00B957F2">
        <w:t>Stat om dit</w:t>
      </w:r>
      <w:r>
        <w:t xml:space="preserve"> een aantal keren na te spelen.</w:t>
      </w:r>
    </w:p>
    <w:p w:rsidR="00640222" w:rsidRPr="00B957F2" w:rsidRDefault="00640222" w:rsidP="00640222">
      <w:r>
        <w:rPr>
          <w:noProof/>
        </w:rPr>
        <w:drawing>
          <wp:anchor distT="0" distB="0" distL="114300" distR="114300" simplePos="0" relativeHeight="251701248" behindDoc="0" locked="0" layoutInCell="1" allowOverlap="1" wp14:anchorId="5D17C1D6" wp14:editId="7374298C">
            <wp:simplePos x="0" y="0"/>
            <wp:positionH relativeFrom="margin">
              <wp:align>center</wp:align>
            </wp:positionH>
            <wp:positionV relativeFrom="paragraph">
              <wp:posOffset>311785</wp:posOffset>
            </wp:positionV>
            <wp:extent cx="5400040" cy="2486025"/>
            <wp:effectExtent l="0" t="0" r="0" b="9525"/>
            <wp:wrapSquare wrapText="bothSides"/>
            <wp:docPr id="196" name="Afbeelding 196" descr="ha-statH3-opg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a-statH3-opg44-0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0040" cy="2486025"/>
                    </a:xfrm>
                    <a:prstGeom prst="rect">
                      <a:avLst/>
                    </a:prstGeom>
                    <a:noFill/>
                  </pic:spPr>
                </pic:pic>
              </a:graphicData>
            </a:graphic>
          </wp:anchor>
        </w:drawing>
      </w:r>
      <w:r w:rsidRPr="00B957F2">
        <w:t>Hieronder staat een histogram van 5000 van die steekproeven met</w:t>
      </w:r>
      <w:r w:rsidR="001D216A">
        <w:t xml:space="preserve"> steekproefgrootte 50.</w:t>
      </w:r>
    </w:p>
    <w:p w:rsidR="00640222" w:rsidRPr="00B957F2" w:rsidRDefault="00640222" w:rsidP="0083434D">
      <w:pPr>
        <w:numPr>
          <w:ilvl w:val="0"/>
          <w:numId w:val="31"/>
        </w:numPr>
      </w:pPr>
      <w:r w:rsidRPr="00B957F2">
        <w:t xml:space="preserve">Bepaal uitsluitend met behulp van deze figuur het </w:t>
      </w:r>
      <w:r w:rsidR="00B325F1">
        <w:t>95%-gebied</w:t>
      </w:r>
      <w:r>
        <w:t xml:space="preserve"> </w:t>
      </w:r>
      <w:r w:rsidRPr="00B957F2">
        <w:t>van de steekproefproportie.</w:t>
      </w:r>
    </w:p>
    <w:p w:rsidR="00640222" w:rsidRPr="00B957F2" w:rsidRDefault="00640222" w:rsidP="0083434D">
      <w:pPr>
        <w:numPr>
          <w:ilvl w:val="0"/>
          <w:numId w:val="31"/>
        </w:numPr>
      </w:pPr>
      <w:r w:rsidRPr="00B957F2">
        <w:t xml:space="preserve">Gebruik de vuistregels om het </w:t>
      </w:r>
      <w:r w:rsidR="00B325F1">
        <w:t>95%-gebied</w:t>
      </w:r>
      <w:r>
        <w:t xml:space="preserve"> </w:t>
      </w:r>
      <w:r w:rsidRPr="00B957F2">
        <w:t>te bepalen.</w:t>
      </w:r>
    </w:p>
    <w:p w:rsidR="00640222" w:rsidRPr="00B957F2" w:rsidRDefault="00640222" w:rsidP="00640222"/>
    <w:p w:rsidR="00640222" w:rsidRPr="00B957F2" w:rsidRDefault="00640222" w:rsidP="00640222">
      <w:r>
        <w:rPr>
          <w:noProof/>
        </w:rPr>
        <w:drawing>
          <wp:anchor distT="0" distB="0" distL="114300" distR="114300" simplePos="0" relativeHeight="251703296" behindDoc="0" locked="0" layoutInCell="1" allowOverlap="1" wp14:anchorId="4A6AD4E6" wp14:editId="7F764AC0">
            <wp:simplePos x="0" y="0"/>
            <wp:positionH relativeFrom="margin">
              <wp:align>center</wp:align>
            </wp:positionH>
            <wp:positionV relativeFrom="paragraph">
              <wp:posOffset>283210</wp:posOffset>
            </wp:positionV>
            <wp:extent cx="5400040" cy="2486025"/>
            <wp:effectExtent l="0" t="0" r="0" b="9525"/>
            <wp:wrapSquare wrapText="bothSides"/>
            <wp:docPr id="195" name="Afbeelding 195" descr="ha-statH3-opg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a-statH3-opg44-0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00040" cy="2486025"/>
                    </a:xfrm>
                    <a:prstGeom prst="rect">
                      <a:avLst/>
                    </a:prstGeom>
                    <a:noFill/>
                  </pic:spPr>
                </pic:pic>
              </a:graphicData>
            </a:graphic>
          </wp:anchor>
        </w:drawing>
      </w:r>
      <w:r w:rsidRPr="00B957F2">
        <w:t>Het staaf</w:t>
      </w:r>
      <w:r w:rsidR="001D216A">
        <w:t>dia</w:t>
      </w:r>
      <w:r w:rsidRPr="00B957F2">
        <w:t>gram hieronder geeft de resultaten van 5000 steekproeven met stee</w:t>
      </w:r>
      <w:r>
        <w:t>kproefgrootte 2000.</w:t>
      </w:r>
    </w:p>
    <w:p w:rsidR="00640222" w:rsidRPr="00B957F2" w:rsidRDefault="00640222" w:rsidP="0083434D">
      <w:pPr>
        <w:numPr>
          <w:ilvl w:val="0"/>
          <w:numId w:val="31"/>
        </w:numPr>
      </w:pPr>
      <w:r w:rsidRPr="00B957F2">
        <w:t xml:space="preserve">Hoe zie je in deze twee staafdiagrammen dat een grotere steekproef een smaller </w:t>
      </w:r>
      <w:r w:rsidR="00B325F1">
        <w:t>95%-gebied</w:t>
      </w:r>
      <w:r>
        <w:t xml:space="preserve"> geeft </w:t>
      </w:r>
      <w:r w:rsidRPr="00B957F2">
        <w:t>voor de steekproefproportie.</w:t>
      </w:r>
    </w:p>
    <w:p w:rsidR="00640222" w:rsidRPr="00B957F2" w:rsidRDefault="00640222" w:rsidP="0083434D">
      <w:pPr>
        <w:numPr>
          <w:ilvl w:val="0"/>
          <w:numId w:val="31"/>
        </w:numPr>
        <w:rPr>
          <w:b/>
        </w:rPr>
      </w:pPr>
      <w:r w:rsidRPr="00B957F2">
        <w:t xml:space="preserve">Leg uit dat dit ook </w:t>
      </w:r>
      <w:r>
        <w:t xml:space="preserve">volgt </w:t>
      </w:r>
      <w:r w:rsidRPr="00B957F2">
        <w:t xml:space="preserve">uit de vuistregel voor het </w:t>
      </w:r>
      <w:r w:rsidR="00B325F1">
        <w:t>95%-gebied</w:t>
      </w:r>
      <w:r>
        <w:t xml:space="preserve"> </w:t>
      </w:r>
      <w:r w:rsidRPr="00B957F2">
        <w:t>van de steekproefproportie</w:t>
      </w:r>
      <w:r>
        <w:t>.</w:t>
      </w:r>
    </w:p>
    <w:p w:rsidR="00640222" w:rsidRPr="00B957F2" w:rsidRDefault="00640222" w:rsidP="00640222">
      <w:r w:rsidRPr="00B957F2">
        <w:rPr>
          <w:b/>
        </w:rPr>
        <w:br w:type="page"/>
      </w:r>
      <w:r w:rsidRPr="00B957F2">
        <w:rPr>
          <w:b/>
        </w:rPr>
        <w:lastRenderedPageBreak/>
        <w:t>Opgave 47</w:t>
      </w:r>
    </w:p>
    <w:p w:rsidR="00640222" w:rsidRPr="00B957F2" w:rsidRDefault="00640222" w:rsidP="00640222">
      <w:r w:rsidRPr="00B957F2">
        <w:t xml:space="preserve">Bij de presidentsverkiezingen is er keuze uit </w:t>
      </w:r>
      <w:r>
        <w:t>kandidaten</w:t>
      </w:r>
      <w:r w:rsidRPr="00B957F2">
        <w:t xml:space="preserve"> A en B.</w:t>
      </w:r>
    </w:p>
    <w:p w:rsidR="00640222" w:rsidRPr="00B957F2" w:rsidRDefault="00640222" w:rsidP="00640222">
      <w:r w:rsidRPr="00B957F2">
        <w:t xml:space="preserve">In een krant staat: </w:t>
      </w:r>
      <w:r>
        <w:t>‘</w:t>
      </w:r>
      <w:r w:rsidRPr="008E2B4F">
        <w:rPr>
          <w:rStyle w:val="CitaatChar"/>
        </w:rPr>
        <w:t>Uit de laatste opiniepeiling blijkt dat 54 procent van de stemgerechtigden voor kandidaat A z</w:t>
      </w:r>
      <w:r>
        <w:rPr>
          <w:rStyle w:val="CitaatChar"/>
        </w:rPr>
        <w:t>al</w:t>
      </w:r>
      <w:r w:rsidRPr="008E2B4F">
        <w:rPr>
          <w:rStyle w:val="CitaatChar"/>
        </w:rPr>
        <w:t xml:space="preserve"> stemmen. De steekproefomvang is 1200. Dus kandidaat A zal zeker winnen.</w:t>
      </w:r>
      <w:r>
        <w:t>’</w:t>
      </w:r>
    </w:p>
    <w:p w:rsidR="00640222" w:rsidRPr="00B957F2" w:rsidRDefault="00640222" w:rsidP="00640222">
      <w:r w:rsidRPr="00B957F2">
        <w:t xml:space="preserve">In de steekproef </w:t>
      </w:r>
      <w:r>
        <w:t>is</w:t>
      </w:r>
      <w:r w:rsidRPr="00B957F2">
        <w:t xml:space="preserve"> de steekproefproportie 0,54. Maar hoe groot kan de variatie van de steekproefproportie zijn?</w:t>
      </w:r>
    </w:p>
    <w:p w:rsidR="00640222" w:rsidRDefault="00640222" w:rsidP="00640222">
      <w:r w:rsidRPr="00B957F2">
        <w:t>Stel dat iets minder dan 50</w:t>
      </w:r>
      <w:r>
        <w:t xml:space="preserve"> procent –</w:t>
      </w:r>
      <w:r w:rsidRPr="00B957F2">
        <w:t xml:space="preserve"> bijvoorbeeld 49</w:t>
      </w:r>
      <w:r>
        <w:t xml:space="preserve"> procent –</w:t>
      </w:r>
      <w:r w:rsidRPr="00B957F2">
        <w:t xml:space="preserve"> in de populatie kandidaat A kiest. We kunnen berekenen of het </w:t>
      </w:r>
      <w:r w:rsidR="00B325F1">
        <w:t>95%-gebied</w:t>
      </w:r>
      <w:r>
        <w:t xml:space="preserve"> </w:t>
      </w:r>
      <w:r w:rsidRPr="00B957F2">
        <w:t>van de steekproefproportie de uitkomst 0,54 bevat. Indien dit niet zo is</w:t>
      </w:r>
      <w:r>
        <w:t>,</w:t>
      </w:r>
      <w:r w:rsidRPr="00B957F2">
        <w:t xml:space="preserve"> dan </w:t>
      </w:r>
      <w:r>
        <w:t xml:space="preserve">zeggen </w:t>
      </w:r>
      <w:r w:rsidRPr="00B957F2">
        <w:t>we dat met 95</w:t>
      </w:r>
      <w:r>
        <w:t xml:space="preserve"> procent</w:t>
      </w:r>
      <w:r w:rsidRPr="00B957F2">
        <w:t xml:space="preserve"> betrouwbaarheid kandidaat A zal winnen; is dit niet het geval dan zullen we niet de conclusie trekken dat A gaat winnen.</w:t>
      </w:r>
    </w:p>
    <w:p w:rsidR="00640222" w:rsidRPr="00B957F2" w:rsidRDefault="00640222" w:rsidP="00640222">
      <w:r w:rsidRPr="00B957F2">
        <w:t>Onderzoek of met een betrouwbaarheid van 95</w:t>
      </w:r>
      <w:r>
        <w:t xml:space="preserve"> procent</w:t>
      </w:r>
      <w:r w:rsidRPr="00B957F2">
        <w:t xml:space="preserve"> gezegd kan worden dat kandidaat A een meerderheid heeft.</w:t>
      </w:r>
    </w:p>
    <w:p w:rsidR="00640222" w:rsidRDefault="00640222" w:rsidP="00640222"/>
    <w:p w:rsidR="00640222" w:rsidRPr="00B957F2" w:rsidRDefault="00640222" w:rsidP="00640222"/>
    <w:p w:rsidR="00640222" w:rsidRPr="00B957F2" w:rsidRDefault="00640222" w:rsidP="00640222">
      <w:r w:rsidRPr="00B957F2">
        <w:rPr>
          <w:b/>
        </w:rPr>
        <w:t>Opgave 48</w:t>
      </w:r>
    </w:p>
    <w:p w:rsidR="00640222" w:rsidRPr="00B957F2" w:rsidRDefault="00640222" w:rsidP="00640222">
      <w:r w:rsidRPr="00B957F2">
        <w:t>Om te bepalen hoeveel procent van de Nederlanders linkshandig is</w:t>
      </w:r>
      <w:r>
        <w:t>,</w:t>
      </w:r>
      <w:r w:rsidRPr="00B957F2">
        <w:t xml:space="preserve"> </w:t>
      </w:r>
      <w:r>
        <w:t>trekken we</w:t>
      </w:r>
      <w:r w:rsidRPr="00B957F2">
        <w:t xml:space="preserve"> een aselecte steekproef van 1500 Nederlanders. Daarvan </w:t>
      </w:r>
      <w:r>
        <w:t>zijn</w:t>
      </w:r>
      <w:r w:rsidRPr="00B957F2">
        <w:t xml:space="preserve"> er 136 linkshandig.</w:t>
      </w:r>
    </w:p>
    <w:p w:rsidR="00640222" w:rsidRPr="00B957F2" w:rsidRDefault="00640222" w:rsidP="00640222">
      <w:r w:rsidRPr="00B957F2">
        <w:t xml:space="preserve">Onderzoek of dit resultaat past in het </w:t>
      </w:r>
      <w:r w:rsidR="00B325F1">
        <w:t>95%-gebied</w:t>
      </w:r>
      <w:r>
        <w:t xml:space="preserve"> </w:t>
      </w:r>
      <w:r w:rsidRPr="00B957F2">
        <w:t>als 11</w:t>
      </w:r>
      <w:r>
        <w:t xml:space="preserve"> procent</w:t>
      </w:r>
      <w:r w:rsidRPr="00B957F2">
        <w:t xml:space="preserve"> van de Nederlanders linkshandig is.</w:t>
      </w:r>
    </w:p>
    <w:p w:rsidR="00640222" w:rsidRDefault="00640222" w:rsidP="00640222"/>
    <w:p w:rsidR="00640222" w:rsidRPr="00B957F2" w:rsidRDefault="00640222" w:rsidP="00640222"/>
    <w:p w:rsidR="00640222" w:rsidRPr="00B957F2" w:rsidRDefault="00640222" w:rsidP="00640222">
      <w:r w:rsidRPr="00B957F2">
        <w:rPr>
          <w:b/>
        </w:rPr>
        <w:t>Opgave 49</w:t>
      </w:r>
    </w:p>
    <w:p w:rsidR="00640222" w:rsidRPr="00B957F2" w:rsidRDefault="00640222" w:rsidP="00640222">
      <w:r>
        <w:t>Stel dat de levensduur van een</w:t>
      </w:r>
      <w:r w:rsidRPr="00B957F2">
        <w:t xml:space="preserve"> partij </w:t>
      </w:r>
      <w:r>
        <w:t xml:space="preserve">lampen </w:t>
      </w:r>
      <w:r w:rsidRPr="00B957F2">
        <w:t>normaal verdeeld is met een gemiddelde van 10</w:t>
      </w:r>
      <w:r>
        <w:t>.</w:t>
      </w:r>
      <w:r w:rsidRPr="00B957F2">
        <w:t xml:space="preserve">000 uur en een standaardafwijking </w:t>
      </w:r>
      <w:r w:rsidR="001823A0">
        <w:t xml:space="preserve">van </w:t>
      </w:r>
      <w:r w:rsidRPr="00B957F2">
        <w:t>2000 uur.</w:t>
      </w:r>
    </w:p>
    <w:p w:rsidR="00640222" w:rsidRPr="00B957F2" w:rsidRDefault="00640222" w:rsidP="00640222">
      <w:r>
        <w:t xml:space="preserve">We nemen </w:t>
      </w:r>
      <w:r w:rsidRPr="00B957F2">
        <w:t xml:space="preserve">een steekproef van 200 lampen </w:t>
      </w:r>
      <w:r>
        <w:t>en bepalen</w:t>
      </w:r>
      <w:r w:rsidRPr="00B957F2">
        <w:t xml:space="preserve"> de gemiddelde levensduur.</w:t>
      </w:r>
      <w:r w:rsidR="003E6792">
        <w:br/>
      </w:r>
      <w:r w:rsidRPr="00B957F2">
        <w:t xml:space="preserve">Geef het </w:t>
      </w:r>
      <w:r w:rsidR="00B325F1">
        <w:t>95%-gebied</w:t>
      </w:r>
      <w:r>
        <w:t xml:space="preserve"> aan van deze gemiddelde levensduur.</w:t>
      </w:r>
    </w:p>
    <w:p w:rsidR="00640222" w:rsidRDefault="00640222" w:rsidP="00640222"/>
    <w:p w:rsidR="00640222" w:rsidRPr="00B957F2" w:rsidRDefault="00640222" w:rsidP="00640222"/>
    <w:p w:rsidR="00640222" w:rsidRPr="00B957F2" w:rsidRDefault="00640222" w:rsidP="00640222">
      <w:r w:rsidRPr="00B957F2">
        <w:rPr>
          <w:b/>
        </w:rPr>
        <w:t>Opgave 50</w:t>
      </w:r>
    </w:p>
    <w:p w:rsidR="00640222" w:rsidRPr="00B957F2" w:rsidRDefault="00640222" w:rsidP="00640222">
      <w:pPr>
        <w:rPr>
          <w:iCs/>
        </w:rPr>
      </w:pPr>
      <w:r w:rsidRPr="00B957F2">
        <w:t>Uit een enquête in opdracht van de Stichting tegen Kanker van maart/april 2007 onder 1988 Belgen b</w:t>
      </w:r>
      <w:r>
        <w:t>lij</w:t>
      </w:r>
      <w:r w:rsidRPr="00B957F2">
        <w:t>k</w:t>
      </w:r>
      <w:r>
        <w:t>t</w:t>
      </w:r>
      <w:r w:rsidRPr="00B957F2">
        <w:t xml:space="preserve"> 61</w:t>
      </w:r>
      <w:r>
        <w:t xml:space="preserve"> procent</w:t>
      </w:r>
      <w:r w:rsidRPr="00B957F2">
        <w:t xml:space="preserve"> voorstander te zijn van het rookvrij maken van cafés.</w:t>
      </w:r>
      <w:r w:rsidR="003E6792">
        <w:br/>
      </w:r>
      <w:r w:rsidRPr="00B957F2">
        <w:t xml:space="preserve">In oktober 2006 was dat nog </w:t>
      </w:r>
      <w:r w:rsidRPr="00B957F2">
        <w:rPr>
          <w:iCs/>
        </w:rPr>
        <w:t>55</w:t>
      </w:r>
      <w:r>
        <w:rPr>
          <w:iCs/>
        </w:rPr>
        <w:t xml:space="preserve"> procent</w:t>
      </w:r>
      <w:r w:rsidRPr="00B957F2">
        <w:rPr>
          <w:iCs/>
        </w:rPr>
        <w:t xml:space="preserve"> van de toen ondervraagde personen.</w:t>
      </w:r>
    </w:p>
    <w:p w:rsidR="00640222" w:rsidRPr="00B957F2" w:rsidRDefault="00640222" w:rsidP="00640222"/>
    <w:p w:rsidR="00640222" w:rsidRPr="00B957F2" w:rsidRDefault="00640222" w:rsidP="00640222">
      <w:r w:rsidRPr="00B957F2">
        <w:t xml:space="preserve">Kun je zeggen dat het aantal voorstanders in de periode van oktober 2006 tot maart 2007 is toegenomen? Of is het percentage </w:t>
      </w:r>
      <w:r>
        <w:t>mogelijk gelijk gebleven</w:t>
      </w:r>
      <w:r w:rsidRPr="00B957F2">
        <w:t xml:space="preserve"> (en </w:t>
      </w:r>
      <w:r>
        <w:t xml:space="preserve">bedraagt het </w:t>
      </w:r>
      <w:r w:rsidRPr="00B957F2">
        <w:t xml:space="preserve">nog steeds 55) en </w:t>
      </w:r>
      <w:r>
        <w:t xml:space="preserve">passen </w:t>
      </w:r>
      <w:r w:rsidRPr="00B957F2">
        <w:t>deze resultaten bij de onnauwkeurigheid van steekproefresultaten.</w:t>
      </w:r>
    </w:p>
    <w:p w:rsidR="00640222" w:rsidRDefault="00640222" w:rsidP="00640222"/>
    <w:p w:rsidR="00640222" w:rsidRPr="00B957F2" w:rsidRDefault="00640222" w:rsidP="00640222"/>
    <w:p w:rsidR="00640222" w:rsidRPr="00B957F2" w:rsidRDefault="00640222" w:rsidP="00640222">
      <w:r w:rsidRPr="00B957F2">
        <w:rPr>
          <w:b/>
        </w:rPr>
        <w:t>Opgave 51</w:t>
      </w:r>
    </w:p>
    <w:p w:rsidR="00640222" w:rsidRPr="00B957F2" w:rsidRDefault="00640222" w:rsidP="00640222">
      <w:r w:rsidRPr="00B957F2">
        <w:t>Bij een eindexamen is de gemiddelde score van de kandidaten 64 punten met een standaardafwijking van 12 punten.</w:t>
      </w:r>
    </w:p>
    <w:p w:rsidR="00640222" w:rsidRPr="00B957F2" w:rsidRDefault="00640222" w:rsidP="00640222">
      <w:r w:rsidRPr="00B957F2">
        <w:t xml:space="preserve">Er wordt een steekproef van </w:t>
      </w:r>
      <w:r w:rsidR="002E1627">
        <w:t>50</w:t>
      </w:r>
      <w:r w:rsidRPr="00B957F2">
        <w:t xml:space="preserve"> kandidaten uit deze groep getrokken en het gemiddelde van deze groep berekend. Bereken het </w:t>
      </w:r>
      <w:r w:rsidR="00B325F1">
        <w:t>95%-gebied</w:t>
      </w:r>
      <w:r>
        <w:t xml:space="preserve"> van dit gemiddelde.</w:t>
      </w:r>
    </w:p>
    <w:p w:rsidR="00640222" w:rsidRPr="00B957F2" w:rsidRDefault="00640222" w:rsidP="00640222">
      <w:r w:rsidRPr="00B957F2">
        <w:t xml:space="preserve">Hoe verandert het </w:t>
      </w:r>
      <w:r w:rsidR="00B325F1">
        <w:t>95%-gebied</w:t>
      </w:r>
      <w:r>
        <w:t xml:space="preserve"> </w:t>
      </w:r>
      <w:r w:rsidRPr="00B957F2">
        <w:t xml:space="preserve">als er geen steekproef </w:t>
      </w:r>
      <w:r>
        <w:t>genomen wordt</w:t>
      </w:r>
      <w:r w:rsidRPr="00B957F2">
        <w:t xml:space="preserve"> van </w:t>
      </w:r>
      <w:r w:rsidR="002E1627">
        <w:t>50</w:t>
      </w:r>
      <w:r w:rsidRPr="00B957F2">
        <w:t xml:space="preserve"> maar va</w:t>
      </w:r>
      <w:r>
        <w:t xml:space="preserve">n </w:t>
      </w:r>
      <w:r w:rsidR="002E1627">
        <w:t>500</w:t>
      </w:r>
      <w:r>
        <w:t xml:space="preserve"> kandidaten?</w:t>
      </w:r>
    </w:p>
    <w:p w:rsidR="00D87416" w:rsidRPr="00D87416" w:rsidRDefault="00B325F1" w:rsidP="00B325F1">
      <w:r>
        <w:rPr>
          <w:noProof/>
        </w:rPr>
        <w:lastRenderedPageBreak/>
        <mc:AlternateContent>
          <mc:Choice Requires="wps">
            <w:drawing>
              <wp:anchor distT="0" distB="0" distL="114300" distR="114300" simplePos="0" relativeHeight="251749376" behindDoc="0" locked="0" layoutInCell="1" allowOverlap="1" wp14:anchorId="32962972" wp14:editId="45C0C2CB">
                <wp:simplePos x="0" y="0"/>
                <wp:positionH relativeFrom="margin">
                  <wp:align>center</wp:align>
                </wp:positionH>
                <wp:positionV relativeFrom="margin">
                  <wp:align>top</wp:align>
                </wp:positionV>
                <wp:extent cx="5400040" cy="4686300"/>
                <wp:effectExtent l="0" t="0" r="10160" b="19050"/>
                <wp:wrapTopAndBottom/>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686300"/>
                        </a:xfrm>
                        <a:prstGeom prst="rect">
                          <a:avLst/>
                        </a:prstGeom>
                        <a:solidFill>
                          <a:srgbClr val="DAEEF3"/>
                        </a:solidFill>
                        <a:ln w="9525">
                          <a:solidFill>
                            <a:srgbClr val="000000"/>
                          </a:solidFill>
                          <a:miter lim="800000"/>
                          <a:headEnd/>
                          <a:tailEnd/>
                        </a:ln>
                      </wps:spPr>
                      <wps:txbx>
                        <w:txbxContent>
                          <w:p w:rsidR="002247A3" w:rsidRDefault="002247A3" w:rsidP="00640222">
                            <w:pPr>
                              <w:pStyle w:val="Kop3"/>
                            </w:pPr>
                            <w:bookmarkStart w:id="165" w:name="_Toc428362911"/>
                            <w:bookmarkStart w:id="166" w:name="_Toc428363211"/>
                            <w:r w:rsidRPr="00B957F2">
                              <w:t>Om te onthouden</w:t>
                            </w:r>
                            <w:bookmarkEnd w:id="165"/>
                            <w:bookmarkEnd w:id="166"/>
                          </w:p>
                          <w:p w:rsidR="002247A3" w:rsidRDefault="002247A3" w:rsidP="00640222">
                            <w:r w:rsidRPr="00B957F2">
                              <w:t xml:space="preserve">Als </w:t>
                            </w:r>
                            <w:r>
                              <w:t>we</w:t>
                            </w:r>
                            <w:r w:rsidRPr="00B957F2">
                              <w:t xml:space="preserve"> uit een bekende populatie steeds steekproeven trek</w:t>
                            </w:r>
                            <w:r>
                              <w:t>ken,</w:t>
                            </w:r>
                            <w:r w:rsidRPr="00B957F2">
                              <w:t xml:space="preserve"> </w:t>
                            </w:r>
                            <w:r>
                              <w:t>is het niet mogelijk om</w:t>
                            </w:r>
                            <w:r w:rsidRPr="00B957F2">
                              <w:t xml:space="preserve"> de uitslag van een steekproef </w:t>
                            </w:r>
                            <w:r>
                              <w:t>te</w:t>
                            </w:r>
                            <w:r w:rsidRPr="00B957F2">
                              <w:t xml:space="preserve"> voorspellen. Wel kun</w:t>
                            </w:r>
                            <w:r>
                              <w:t>nen we</w:t>
                            </w:r>
                            <w:r w:rsidRPr="00B957F2">
                              <w:t xml:space="preserve"> een gedachte-experiment doen</w:t>
                            </w:r>
                            <w:r>
                              <w:t>.</w:t>
                            </w:r>
                          </w:p>
                          <w:p w:rsidR="002247A3" w:rsidRDefault="002247A3" w:rsidP="00640222">
                            <w:r>
                              <w:t>S</w:t>
                            </w:r>
                            <w:r w:rsidRPr="00B957F2">
                              <w:t>tel</w:t>
                            </w:r>
                            <w:r>
                              <w:t>:</w:t>
                            </w:r>
                            <w:r w:rsidRPr="00B957F2">
                              <w:t xml:space="preserve"> je neemt veel steekproeven uit die bekende populatie; we </w:t>
                            </w:r>
                            <w:r>
                              <w:t>kijken</w:t>
                            </w:r>
                            <w:r w:rsidRPr="00B957F2">
                              <w:t xml:space="preserve"> dan naar het steekproefgemiddelde en </w:t>
                            </w:r>
                            <w:r>
                              <w:t>de</w:t>
                            </w:r>
                            <w:r w:rsidRPr="00B957F2">
                              <w:t xml:space="preserve"> steekpro</w:t>
                            </w:r>
                            <w:r>
                              <w:t>efproportie. Voor</w:t>
                            </w:r>
                            <w:r w:rsidRPr="00B957F2">
                              <w:t xml:space="preserve"> beide geldt dat de uitkomsten p</w:t>
                            </w:r>
                            <w:r>
                              <w:t>assen in een normale verdeling.</w:t>
                            </w:r>
                            <w:r>
                              <w:br/>
                            </w:r>
                            <w:r w:rsidRPr="00B957F2">
                              <w:t xml:space="preserve">Via de vuistregels van de normale verdeling </w:t>
                            </w:r>
                            <w:r>
                              <w:t>kunnen</w:t>
                            </w:r>
                            <w:r w:rsidRPr="00B957F2">
                              <w:t xml:space="preserve"> we een </w:t>
                            </w:r>
                            <w:r>
                              <w:t xml:space="preserve">95%-gebied </w:t>
                            </w:r>
                            <w:r w:rsidRPr="00B957F2">
                              <w:t xml:space="preserve">voor steekproefgemiddelde en </w:t>
                            </w:r>
                            <w:r>
                              <w:t>-</w:t>
                            </w:r>
                            <w:r w:rsidRPr="00B957F2">
                              <w:t xml:space="preserve">proportie opstellen. Deze gebieden zijn afhankelijk van de steekproefomvang: hoe groter de steekproef, des te smaller is het </w:t>
                            </w:r>
                            <w:r>
                              <w:t>95%-gebied.</w:t>
                            </w:r>
                          </w:p>
                          <w:p w:rsidR="002247A3" w:rsidRDefault="002247A3" w:rsidP="00640222">
                            <w:r w:rsidRPr="00B957F2">
                              <w:t>Dus:</w:t>
                            </w:r>
                          </w:p>
                          <w:p w:rsidR="002247A3" w:rsidRPr="00D87416" w:rsidRDefault="002247A3" w:rsidP="00D87416">
                            <w:r w:rsidRPr="00D87416">
                              <w:t>Als we uit een bekende populatie steeds aselect grote steekproeven (met dezelfde steekproefomvang) trekken, dan zullen de steekproefproporties normaal verdeeld zijn en zal 95 procent van deze steekproefproporties liggen tussen:</w:t>
                            </w:r>
                            <w:r w:rsidRPr="00D87416">
                              <w:fldChar w:fldCharType="begin"/>
                            </w:r>
                            <w:r w:rsidRPr="00D87416">
                              <w:instrText xml:space="preserve"> QUOTE </w:instrText>
                            </w:r>
                            <m:oMath>
                              <m:r>
                                <m:rPr>
                                  <m:sty m:val="p"/>
                                </m:rPr>
                                <w:rPr>
                                  <w:rFonts w:ascii="Cambria Math" w:hAnsi="Cambria Math"/>
                                </w:rPr>
                                <m:t>populatieproportie+/-</m:t>
                              </m:r>
                              <m:f>
                                <m:fPr>
                                  <m:ctrlPr>
                                    <w:rPr>
                                      <w:rFonts w:ascii="Cambria Math" w:hAnsi="Cambria Math"/>
                                      <w:i/>
                                    </w:rPr>
                                  </m:ctrlPr>
                                </m:fPr>
                                <m:num>
                                  <m:r>
                                    <m:rPr>
                                      <m:sty m:val="p"/>
                                    </m:rPr>
                                    <w:rPr>
                                      <w:rFonts w:ascii="Cambria Math" w:hAnsi="Cambria Math"/>
                                    </w:rPr>
                                    <m:t>1</m:t>
                                  </m:r>
                                </m:num>
                                <m:den>
                                  <m:rad>
                                    <m:radPr>
                                      <m:degHide m:val="1"/>
                                      <m:ctrlPr>
                                        <w:rPr>
                                          <w:rFonts w:ascii="Cambria Math" w:hAnsi="Cambria Math"/>
                                          <w:i/>
                                        </w:rPr>
                                      </m:ctrlPr>
                                    </m:radPr>
                                    <m:deg/>
                                    <m:e>
                                      <m:eqArr>
                                        <m:eqArrPr>
                                          <m:ctrlPr>
                                            <w:rPr>
                                              <w:rFonts w:ascii="Cambria Math" w:hAnsi="Cambria Math"/>
                                            </w:rPr>
                                          </m:ctrlPr>
                                        </m:eqArrPr>
                                        <m:e/>
                                        <m:e/>
                                        <m:e>
                                          <m:r>
                                            <m:rPr>
                                              <m:sty m:val="p"/>
                                            </m:rPr>
                                            <w:rPr>
                                              <w:rFonts w:ascii="Cambria Math" w:hAnsi="Cambria Math"/>
                                            </w:rPr>
                                            <m:t>steekproefomvang</m:t>
                                          </m:r>
                                        </m:e>
                                      </m:eqArr>
                                    </m:e>
                                  </m:rad>
                                </m:den>
                              </m:f>
                            </m:oMath>
                            <w:r w:rsidRPr="00D87416">
                              <w:instrText xml:space="preserve"> </w:instrText>
                            </w:r>
                            <w:r w:rsidRPr="00D87416">
                              <w:fldChar w:fldCharType="end"/>
                            </w:r>
                          </w:p>
                          <w:p w:rsidR="002247A3" w:rsidRPr="00D87416" w:rsidRDefault="002247A3" w:rsidP="00D87416"/>
                          <w:p w:rsidR="002247A3" w:rsidRPr="00D87416" w:rsidRDefault="002247A3" w:rsidP="00D87416"/>
                          <w:p w:rsidR="002247A3" w:rsidRPr="00D87416" w:rsidRDefault="002247A3" w:rsidP="00D87416"/>
                          <w:p w:rsidR="002247A3" w:rsidRPr="00D87416" w:rsidRDefault="002247A3" w:rsidP="00D87416">
                            <w:r w:rsidRPr="00D87416">
                              <w:t>Dit noemen we het</w:t>
                            </w:r>
                            <w:r w:rsidRPr="00B325F1">
                              <w:rPr>
                                <w:rStyle w:val="Intensievebenadrukking"/>
                              </w:rPr>
                              <w:t xml:space="preserve"> </w:t>
                            </w:r>
                            <w:r>
                              <w:rPr>
                                <w:rStyle w:val="Intensievebenadrukking"/>
                              </w:rPr>
                              <w:t>95%-gebied</w:t>
                            </w:r>
                            <w:r w:rsidRPr="00B325F1">
                              <w:rPr>
                                <w:rStyle w:val="Intensievebenadrukking"/>
                              </w:rPr>
                              <w:t xml:space="preserve"> voor de steekproefproportie</w:t>
                            </w:r>
                            <w:r w:rsidRPr="00B325F1">
                              <w:t>.</w:t>
                            </w:r>
                          </w:p>
                          <w:p w:rsidR="002247A3" w:rsidRPr="00D87416" w:rsidRDefault="002247A3" w:rsidP="00D87416"/>
                          <w:p w:rsidR="002247A3" w:rsidRPr="005401F8" w:rsidRDefault="002247A3" w:rsidP="00D87416">
                            <w:r w:rsidRPr="00D87416">
                              <w:t>Als we uit een bekende populatie steeds aselect grote steekproeven (met dezelfde steekproefomvang) trekken, dan zullen de steekproefgemiddelden normaal verdeeld zijn en zal 95 procent van deze steekproefgemiddelden liggen tussen:</w:t>
                            </w:r>
                            <w:r w:rsidRPr="00D87416">
                              <w:fldChar w:fldCharType="begin"/>
                            </w:r>
                            <w:r w:rsidRPr="00D87416">
                              <w:instrText xml:space="preserve"> QUOTE </w:instrText>
                            </w:r>
                            <m:oMath>
                              <m:r>
                                <m:rPr>
                                  <m:sty m:val="p"/>
                                </m:rPr>
                                <w:rPr>
                                  <w:rFonts w:ascii="Cambria Math" w:hAnsi="Cambria Math"/>
                                </w:rPr>
                                <m:t>populatieproportie+/-</m:t>
                              </m:r>
                              <m:f>
                                <m:fPr>
                                  <m:ctrlPr>
                                    <w:rPr>
                                      <w:rFonts w:ascii="Cambria Math" w:hAnsi="Cambria Math"/>
                                      <w:i/>
                                    </w:rPr>
                                  </m:ctrlPr>
                                </m:fPr>
                                <m:num>
                                  <m:r>
                                    <m:rPr>
                                      <m:sty m:val="p"/>
                                    </m:rPr>
                                    <w:rPr>
                                      <w:rFonts w:ascii="Cambria Math" w:hAnsi="Cambria Math"/>
                                    </w:rPr>
                                    <m:t>1</m:t>
                                  </m:r>
                                </m:num>
                                <m:den>
                                  <m:rad>
                                    <m:radPr>
                                      <m:degHide m:val="1"/>
                                      <m:ctrlPr>
                                        <w:rPr>
                                          <w:rFonts w:ascii="Cambria Math" w:hAnsi="Cambria Math"/>
                                          <w:i/>
                                        </w:rPr>
                                      </m:ctrlPr>
                                    </m:radPr>
                                    <m:deg/>
                                    <m:e>
                                      <m:r>
                                        <m:rPr>
                                          <m:sty m:val="p"/>
                                        </m:rPr>
                                        <w:rPr>
                                          <w:rFonts w:ascii="Cambria Math" w:hAnsi="Cambria Math"/>
                                        </w:rPr>
                                        <m:t>steekproefomvang</m:t>
                                      </m:r>
                                    </m:e>
                                  </m:rad>
                                </m:den>
                              </m:f>
                            </m:oMath>
                            <w:r w:rsidRPr="00D87416">
                              <w:instrText xml:space="preserve"> </w:instrText>
                            </w:r>
                            <w:r w:rsidRPr="00D87416">
                              <w:fldChar w:fldCharType="end"/>
                            </w:r>
                          </w:p>
                          <w:p w:rsidR="002247A3" w:rsidRDefault="002247A3" w:rsidP="00640222"/>
                          <w:p w:rsidR="002247A3" w:rsidRDefault="002247A3" w:rsidP="00640222"/>
                          <w:p w:rsidR="002247A3" w:rsidRDefault="002247A3" w:rsidP="00640222"/>
                          <w:p w:rsidR="002247A3" w:rsidRPr="005401F8" w:rsidRDefault="002247A3" w:rsidP="00640222"/>
                          <w:p w:rsidR="002247A3" w:rsidRPr="00B957F2" w:rsidRDefault="002247A3" w:rsidP="00640222">
                            <w:r>
                              <w:t>Dit no</w:t>
                            </w:r>
                            <w:r w:rsidRPr="00B957F2">
                              <w:t>emen</w:t>
                            </w:r>
                            <w:r>
                              <w:t xml:space="preserve"> we </w:t>
                            </w:r>
                            <w:r w:rsidRPr="00B957F2">
                              <w:t xml:space="preserve">het </w:t>
                            </w:r>
                            <w:r>
                              <w:rPr>
                                <w:rStyle w:val="Intensievebenadrukking"/>
                              </w:rPr>
                              <w:t>95%-gebied</w:t>
                            </w:r>
                            <w:r w:rsidRPr="00EA6C4B">
                              <w:rPr>
                                <w:rStyle w:val="Intensievebenadrukking"/>
                              </w:rPr>
                              <w:t xml:space="preserve"> voor het steekproefgemiddelde</w:t>
                            </w:r>
                            <w:r w:rsidRPr="00B957F2">
                              <w:t>.</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962972" id="Text Box 70" o:spid="_x0000_s1079" type="#_x0000_t202" style="position:absolute;margin-left:0;margin-top:0;width:425.2pt;height:369pt;z-index:25174937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" fillcolor="#daeef3">
                <v:textbox>
                  <w:txbxContent>
                    <w:p w:rsidR="002247A3" w:rsidRDefault="002247A3" w:rsidP="00640222">
                      <w:pPr>
                        <w:pStyle w:val="Kop3"/>
                      </w:pPr>
                      <w:bookmarkStart w:id="167" w:name="_Toc428362911"/>
                      <w:bookmarkStart w:id="168" w:name="_Toc428363211"/>
                      <w:r w:rsidRPr="00B957F2">
                        <w:t>Om te onthouden</w:t>
                      </w:r>
                      <w:bookmarkEnd w:id="167"/>
                      <w:bookmarkEnd w:id="168"/>
                    </w:p>
                    <w:p w:rsidR="002247A3" w:rsidRDefault="002247A3" w:rsidP="00640222">
                      <w:r w:rsidRPr="00B957F2">
                        <w:t xml:space="preserve">Als </w:t>
                      </w:r>
                      <w:r>
                        <w:t>we</w:t>
                      </w:r>
                      <w:r w:rsidRPr="00B957F2">
                        <w:t xml:space="preserve"> uit een bekende populatie steeds steekproeven trek</w:t>
                      </w:r>
                      <w:r>
                        <w:t>ken,</w:t>
                      </w:r>
                      <w:r w:rsidRPr="00B957F2">
                        <w:t xml:space="preserve"> </w:t>
                      </w:r>
                      <w:r>
                        <w:t>is het niet mogelijk om</w:t>
                      </w:r>
                      <w:r w:rsidRPr="00B957F2">
                        <w:t xml:space="preserve"> de uitslag van een steekproef </w:t>
                      </w:r>
                      <w:r>
                        <w:t>te</w:t>
                      </w:r>
                      <w:r w:rsidRPr="00B957F2">
                        <w:t xml:space="preserve"> voorspellen. Wel kun</w:t>
                      </w:r>
                      <w:r>
                        <w:t>nen we</w:t>
                      </w:r>
                      <w:r w:rsidRPr="00B957F2">
                        <w:t xml:space="preserve"> een gedachte-experiment doen</w:t>
                      </w:r>
                      <w:r>
                        <w:t>.</w:t>
                      </w:r>
                    </w:p>
                    <w:p w:rsidR="002247A3" w:rsidRDefault="002247A3" w:rsidP="00640222">
                      <w:r>
                        <w:t>S</w:t>
                      </w:r>
                      <w:r w:rsidRPr="00B957F2">
                        <w:t>tel</w:t>
                      </w:r>
                      <w:r>
                        <w:t>:</w:t>
                      </w:r>
                      <w:r w:rsidRPr="00B957F2">
                        <w:t xml:space="preserve"> je neemt veel steekproeven uit die bekende populatie; we </w:t>
                      </w:r>
                      <w:r>
                        <w:t>kijken</w:t>
                      </w:r>
                      <w:r w:rsidRPr="00B957F2">
                        <w:t xml:space="preserve"> dan naar het steekproefgemiddelde en </w:t>
                      </w:r>
                      <w:r>
                        <w:t>de</w:t>
                      </w:r>
                      <w:r w:rsidRPr="00B957F2">
                        <w:t xml:space="preserve"> steekpro</w:t>
                      </w:r>
                      <w:r>
                        <w:t>efproportie. Voor</w:t>
                      </w:r>
                      <w:r w:rsidRPr="00B957F2">
                        <w:t xml:space="preserve"> beide geldt dat de uitkomsten p</w:t>
                      </w:r>
                      <w:r>
                        <w:t>assen in een normale verdeling.</w:t>
                      </w:r>
                      <w:r>
                        <w:br/>
                      </w:r>
                      <w:r w:rsidRPr="00B957F2">
                        <w:t xml:space="preserve">Via de vuistregels van de normale verdeling </w:t>
                      </w:r>
                      <w:r>
                        <w:t>kunnen</w:t>
                      </w:r>
                      <w:r w:rsidRPr="00B957F2">
                        <w:t xml:space="preserve"> we een </w:t>
                      </w:r>
                      <w:r>
                        <w:t xml:space="preserve">95%-gebied </w:t>
                      </w:r>
                      <w:r w:rsidRPr="00B957F2">
                        <w:t xml:space="preserve">voor steekproefgemiddelde en </w:t>
                      </w:r>
                      <w:r>
                        <w:t>-</w:t>
                      </w:r>
                      <w:r w:rsidRPr="00B957F2">
                        <w:t xml:space="preserve">proportie opstellen. Deze gebieden zijn afhankelijk van de steekproefomvang: hoe groter de steekproef, des te smaller is het </w:t>
                      </w:r>
                      <w:r>
                        <w:t>95%-gebied.</w:t>
                      </w:r>
                    </w:p>
                    <w:p w:rsidR="002247A3" w:rsidRDefault="002247A3" w:rsidP="00640222">
                      <w:r w:rsidRPr="00B957F2">
                        <w:t>Dus:</w:t>
                      </w:r>
                    </w:p>
                    <w:p w:rsidR="002247A3" w:rsidRPr="00D87416" w:rsidRDefault="002247A3" w:rsidP="00D87416">
                      <w:r w:rsidRPr="00D87416">
                        <w:t>Als we uit een bekende populatie steeds aselect grote steekproeven (met dezelfde steekproefomvang) trekken, dan zullen de steekproefproporties normaal verdeeld zijn en zal 95 procent van deze steekproefproporties liggen tussen:</w:t>
                      </w:r>
                      <w:r w:rsidRPr="00D87416">
                        <w:fldChar w:fldCharType="begin"/>
                      </w:r>
                      <w:r w:rsidRPr="00D87416">
                        <w:instrText xml:space="preserve"> QUOTE </w:instrText>
                      </w:r>
                      <m:oMath>
                        <m:r>
                          <m:rPr>
                            <m:sty m:val="p"/>
                          </m:rPr>
                          <w:rPr>
                            <w:rFonts w:ascii="Cambria Math" w:hAnsi="Cambria Math"/>
                          </w:rPr>
                          <m:t>populatieproportie+/-</m:t>
                        </m:r>
                        <m:f>
                          <m:fPr>
                            <m:ctrlPr>
                              <w:rPr>
                                <w:rFonts w:ascii="Cambria Math" w:hAnsi="Cambria Math"/>
                                <w:i/>
                              </w:rPr>
                            </m:ctrlPr>
                          </m:fPr>
                          <m:num>
                            <m:r>
                              <m:rPr>
                                <m:sty m:val="p"/>
                              </m:rPr>
                              <w:rPr>
                                <w:rFonts w:ascii="Cambria Math" w:hAnsi="Cambria Math"/>
                              </w:rPr>
                              <m:t>1</m:t>
                            </m:r>
                          </m:num>
                          <m:den>
                            <m:rad>
                              <m:radPr>
                                <m:degHide m:val="1"/>
                                <m:ctrlPr>
                                  <w:rPr>
                                    <w:rFonts w:ascii="Cambria Math" w:hAnsi="Cambria Math"/>
                                    <w:i/>
                                  </w:rPr>
                                </m:ctrlPr>
                              </m:radPr>
                              <m:deg/>
                              <m:e>
                                <m:eqArr>
                                  <m:eqArrPr>
                                    <m:ctrlPr>
                                      <w:rPr>
                                        <w:rFonts w:ascii="Cambria Math" w:hAnsi="Cambria Math"/>
                                      </w:rPr>
                                    </m:ctrlPr>
                                  </m:eqArrPr>
                                  <m:e/>
                                  <m:e/>
                                  <m:e>
                                    <m:r>
                                      <m:rPr>
                                        <m:sty m:val="p"/>
                                      </m:rPr>
                                      <w:rPr>
                                        <w:rFonts w:ascii="Cambria Math" w:hAnsi="Cambria Math"/>
                                      </w:rPr>
                                      <m:t>steekproefomvang</m:t>
                                    </m:r>
                                  </m:e>
                                </m:eqArr>
                              </m:e>
                            </m:rad>
                          </m:den>
                        </m:f>
                      </m:oMath>
                      <w:r w:rsidRPr="00D87416">
                        <w:instrText xml:space="preserve"> </w:instrText>
                      </w:r>
                      <w:r w:rsidRPr="00D87416">
                        <w:fldChar w:fldCharType="end"/>
                      </w:r>
                    </w:p>
                    <w:p w:rsidR="002247A3" w:rsidRPr="00D87416" w:rsidRDefault="002247A3" w:rsidP="00D87416"/>
                    <w:p w:rsidR="002247A3" w:rsidRPr="00D87416" w:rsidRDefault="002247A3" w:rsidP="00D87416"/>
                    <w:p w:rsidR="002247A3" w:rsidRPr="00D87416" w:rsidRDefault="002247A3" w:rsidP="00D87416"/>
                    <w:p w:rsidR="002247A3" w:rsidRPr="00D87416" w:rsidRDefault="002247A3" w:rsidP="00D87416">
                      <w:r w:rsidRPr="00D87416">
                        <w:t>Dit noemen we het</w:t>
                      </w:r>
                      <w:r w:rsidRPr="00B325F1">
                        <w:rPr>
                          <w:rStyle w:val="Intensievebenadrukking"/>
                        </w:rPr>
                        <w:t xml:space="preserve"> </w:t>
                      </w:r>
                      <w:r>
                        <w:rPr>
                          <w:rStyle w:val="Intensievebenadrukking"/>
                        </w:rPr>
                        <w:t>95%-gebied</w:t>
                      </w:r>
                      <w:r w:rsidRPr="00B325F1">
                        <w:rPr>
                          <w:rStyle w:val="Intensievebenadrukking"/>
                        </w:rPr>
                        <w:t xml:space="preserve"> voor de steekproefproportie</w:t>
                      </w:r>
                      <w:r w:rsidRPr="00B325F1">
                        <w:t>.</w:t>
                      </w:r>
                    </w:p>
                    <w:p w:rsidR="002247A3" w:rsidRPr="00D87416" w:rsidRDefault="002247A3" w:rsidP="00D87416"/>
                    <w:p w:rsidR="002247A3" w:rsidRPr="005401F8" w:rsidRDefault="002247A3" w:rsidP="00D87416">
                      <w:r w:rsidRPr="00D87416">
                        <w:t>Als we uit een bekende populatie steeds aselect grote steekproeven (met dezelfde steekproefomvang) trekken, dan zullen de steekproefgemiddelden normaal verdeeld zijn en zal 95 procent van deze steekproefgemiddelden liggen tussen:</w:t>
                      </w:r>
                      <w:r w:rsidRPr="00D87416">
                        <w:fldChar w:fldCharType="begin"/>
                      </w:r>
                      <w:r w:rsidRPr="00D87416">
                        <w:instrText xml:space="preserve"> QUOTE </w:instrText>
                      </w:r>
                      <m:oMath>
                        <m:r>
                          <m:rPr>
                            <m:sty m:val="p"/>
                          </m:rPr>
                          <w:rPr>
                            <w:rFonts w:ascii="Cambria Math" w:hAnsi="Cambria Math"/>
                          </w:rPr>
                          <m:t>populatieproportie+/-</m:t>
                        </m:r>
                        <m:f>
                          <m:fPr>
                            <m:ctrlPr>
                              <w:rPr>
                                <w:rFonts w:ascii="Cambria Math" w:hAnsi="Cambria Math"/>
                                <w:i/>
                              </w:rPr>
                            </m:ctrlPr>
                          </m:fPr>
                          <m:num>
                            <m:r>
                              <m:rPr>
                                <m:sty m:val="p"/>
                              </m:rPr>
                              <w:rPr>
                                <w:rFonts w:ascii="Cambria Math" w:hAnsi="Cambria Math"/>
                              </w:rPr>
                              <m:t>1</m:t>
                            </m:r>
                          </m:num>
                          <m:den>
                            <m:rad>
                              <m:radPr>
                                <m:degHide m:val="1"/>
                                <m:ctrlPr>
                                  <w:rPr>
                                    <w:rFonts w:ascii="Cambria Math" w:hAnsi="Cambria Math"/>
                                    <w:i/>
                                  </w:rPr>
                                </m:ctrlPr>
                              </m:radPr>
                              <m:deg/>
                              <m:e>
                                <m:r>
                                  <m:rPr>
                                    <m:sty m:val="p"/>
                                  </m:rPr>
                                  <w:rPr>
                                    <w:rFonts w:ascii="Cambria Math" w:hAnsi="Cambria Math"/>
                                  </w:rPr>
                                  <m:t>steekproefomvang</m:t>
                                </m:r>
                              </m:e>
                            </m:rad>
                          </m:den>
                        </m:f>
                      </m:oMath>
                      <w:r w:rsidRPr="00D87416">
                        <w:instrText xml:space="preserve"> </w:instrText>
                      </w:r>
                      <w:r w:rsidRPr="00D87416">
                        <w:fldChar w:fldCharType="end"/>
                      </w:r>
                    </w:p>
                    <w:p w:rsidR="002247A3" w:rsidRDefault="002247A3" w:rsidP="00640222"/>
                    <w:p w:rsidR="002247A3" w:rsidRDefault="002247A3" w:rsidP="00640222"/>
                    <w:p w:rsidR="002247A3" w:rsidRDefault="002247A3" w:rsidP="00640222"/>
                    <w:p w:rsidR="002247A3" w:rsidRPr="005401F8" w:rsidRDefault="002247A3" w:rsidP="00640222"/>
                    <w:p w:rsidR="002247A3" w:rsidRPr="00B957F2" w:rsidRDefault="002247A3" w:rsidP="00640222">
                      <w:r>
                        <w:t>Dit no</w:t>
                      </w:r>
                      <w:r w:rsidRPr="00B957F2">
                        <w:t>emen</w:t>
                      </w:r>
                      <w:r>
                        <w:t xml:space="preserve"> we </w:t>
                      </w:r>
                      <w:r w:rsidRPr="00B957F2">
                        <w:t xml:space="preserve">het </w:t>
                      </w:r>
                      <w:r>
                        <w:rPr>
                          <w:rStyle w:val="Intensievebenadrukking"/>
                        </w:rPr>
                        <w:t>95%-gebied</w:t>
                      </w:r>
                      <w:r w:rsidRPr="00EA6C4B">
                        <w:rPr>
                          <w:rStyle w:val="Intensievebenadrukking"/>
                        </w:rPr>
                        <w:t xml:space="preserve"> voor het steekproefgemiddelde</w:t>
                      </w:r>
                      <w:r w:rsidRPr="00B957F2">
                        <w:t>.</w:t>
                      </w:r>
                    </w:p>
                    <w:p w:rsidR="002247A3" w:rsidRDefault="002247A3" w:rsidP="00640222"/>
                  </w:txbxContent>
                </v:textbox>
                <w10:wrap type="topAndBottom" anchorx="margin" anchory="margin"/>
              </v:shape>
            </w:pict>
          </mc:Fallback>
        </mc:AlternateContent>
      </w:r>
      <w:r w:rsidR="001A2542">
        <w:pict>
          <v:shape id="_x0000_s1035" type="#_x0000_t75" style="position:absolute;margin-left:158.45pt;margin-top:174.15pt;width:99.75pt;height:31.2pt;z-index:251765760;mso-position-horizontal-relative:margin;mso-position-vertical-relative:text" equationxml="&lt;">
            <v:imagedata r:id="rId85" o:title="" chromakey="white"/>
            <w10:wrap type="topAndBottom" anchorx="margin"/>
          </v:shape>
        </w:pict>
      </w:r>
      <w:r w:rsidR="001A2542">
        <w:pict>
          <v:shape id="_x0000_s1036" type="#_x0000_t75" style="position:absolute;margin-left:77.35pt;margin-top:289.35pt;width:261.85pt;height:28.35pt;z-index:251767808;mso-position-horizontal-relative:margin;mso-position-vertical-relative:text" equationxml="&lt;">
            <v:imagedata r:id="rId86" o:title="" chromakey="white"/>
            <w10:wrap type="square" anchorx="margin"/>
          </v:shape>
        </w:pict>
      </w:r>
    </w:p>
    <w:p w:rsidR="00640222" w:rsidRDefault="00640222" w:rsidP="00640222">
      <w:pPr>
        <w:pStyle w:val="Kop3"/>
      </w:pPr>
      <w:r w:rsidRPr="00B957F2">
        <w:br w:type="page"/>
      </w:r>
      <w:bookmarkStart w:id="169" w:name="_Toc428362912"/>
      <w:r w:rsidRPr="00B957F2">
        <w:lastRenderedPageBreak/>
        <w:t>Geïntegreerd oefenen</w:t>
      </w:r>
      <w:bookmarkEnd w:id="169"/>
    </w:p>
    <w:p w:rsidR="00640222" w:rsidRPr="00B957F2" w:rsidRDefault="00640222" w:rsidP="00640222"/>
    <w:p w:rsidR="00640222" w:rsidRPr="00B957F2" w:rsidRDefault="00640222" w:rsidP="00640222">
      <w:r w:rsidRPr="00B957F2">
        <w:rPr>
          <w:b/>
        </w:rPr>
        <w:t>Opgave 52</w:t>
      </w:r>
    </w:p>
    <w:p w:rsidR="00640222" w:rsidRPr="00B957F2" w:rsidRDefault="00640222" w:rsidP="00640222">
      <w:r w:rsidRPr="00B957F2">
        <w:t>In de</w:t>
      </w:r>
      <w:r>
        <w:t xml:space="preserve"> staafdiagrammen hieronder staat</w:t>
      </w:r>
      <w:r w:rsidRPr="00B957F2">
        <w:t xml:space="preserve"> voor een aantal waarden van de steekproefgrootte een verdel</w:t>
      </w:r>
      <w:r>
        <w:t>ing van de steekproefproportie.</w:t>
      </w:r>
    </w:p>
    <w:p w:rsidR="00640222" w:rsidRPr="00B957F2" w:rsidRDefault="00640222" w:rsidP="0083434D">
      <w:pPr>
        <w:numPr>
          <w:ilvl w:val="0"/>
          <w:numId w:val="32"/>
        </w:numPr>
      </w:pPr>
      <w:r w:rsidRPr="00B957F2">
        <w:t xml:space="preserve">Onderzoek in hoeverre de vuistregels van het </w:t>
      </w:r>
      <w:r w:rsidR="00B325F1">
        <w:t>95%-gebied</w:t>
      </w:r>
      <w:r>
        <w:t xml:space="preserve"> </w:t>
      </w:r>
      <w:r w:rsidRPr="00B957F2">
        <w:t>p</w:t>
      </w:r>
      <w:r>
        <w:t>assen bij deze staafdiagrammen.</w:t>
      </w:r>
    </w:p>
    <w:p w:rsidR="00640222" w:rsidRPr="00B957F2" w:rsidRDefault="00640222" w:rsidP="0083434D">
      <w:pPr>
        <w:numPr>
          <w:ilvl w:val="0"/>
          <w:numId w:val="32"/>
        </w:numPr>
      </w:pPr>
      <w:r>
        <w:rPr>
          <w:noProof/>
        </w:rPr>
        <w:drawing>
          <wp:anchor distT="0" distB="0" distL="114300" distR="114300" simplePos="0" relativeHeight="251705344" behindDoc="0" locked="0" layoutInCell="1" allowOverlap="1" wp14:anchorId="47B68179" wp14:editId="3F91E1DD">
            <wp:simplePos x="0" y="0"/>
            <wp:positionH relativeFrom="margin">
              <wp:align>center</wp:align>
            </wp:positionH>
            <wp:positionV relativeFrom="paragraph">
              <wp:posOffset>277495</wp:posOffset>
            </wp:positionV>
            <wp:extent cx="4858385" cy="4104005"/>
            <wp:effectExtent l="19050" t="0" r="0" b="0"/>
            <wp:wrapSquare wrapText="bothSides"/>
            <wp:docPr id="194" name="Afbeelding 194" descr="steekprfgrt_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steekprfgrt_tot"/>
                    <pic:cNvPicPr>
                      <a:picLocks noChangeAspect="1" noChangeArrowheads="1"/>
                    </pic:cNvPicPr>
                  </pic:nvPicPr>
                  <pic:blipFill>
                    <a:blip r:embed="rId87" cstate="print">
                      <a:extLst>
                        <a:ext uri="{28A0092B-C50C-407E-A947-70E740481C1C}">
                          <a14:useLocalDpi xmlns:a14="http://schemas.microsoft.com/office/drawing/2010/main" val="0"/>
                        </a:ext>
                      </a:extLst>
                    </a:blip>
                    <a:srcRect l="11038" t="9357" r="20430" b="13519"/>
                    <a:stretch>
                      <a:fillRect/>
                    </a:stretch>
                  </pic:blipFill>
                  <pic:spPr bwMode="auto">
                    <a:xfrm>
                      <a:off x="0" y="0"/>
                      <a:ext cx="4858385" cy="4104005"/>
                    </a:xfrm>
                    <a:prstGeom prst="rect">
                      <a:avLst/>
                    </a:prstGeom>
                    <a:noFill/>
                  </pic:spPr>
                </pic:pic>
              </a:graphicData>
            </a:graphic>
          </wp:anchor>
        </w:drawing>
      </w:r>
      <w:r w:rsidRPr="00B957F2">
        <w:t>Wat voor staafdiagram verwacht je bi</w:t>
      </w:r>
      <w:r>
        <w:t>j een steekproefomvang van 3000?</w:t>
      </w:r>
    </w:p>
    <w:p w:rsidR="00640222" w:rsidRPr="00B957F2" w:rsidRDefault="00640222" w:rsidP="00640222"/>
    <w:p w:rsidR="00640222" w:rsidRPr="00B957F2" w:rsidRDefault="00640222" w:rsidP="00640222"/>
    <w:p w:rsidR="00640222" w:rsidRPr="00B957F2" w:rsidRDefault="00640222" w:rsidP="00640222">
      <w:r w:rsidRPr="00B957F2">
        <w:rPr>
          <w:b/>
        </w:rPr>
        <w:t>Opgave 53</w:t>
      </w:r>
    </w:p>
    <w:p w:rsidR="00640222" w:rsidRPr="00B957F2" w:rsidRDefault="00640222" w:rsidP="00640222">
      <w:r>
        <w:t>De C</w:t>
      </w:r>
      <w:r w:rsidRPr="00B957F2">
        <w:t xml:space="preserve">onsumentenbond wil weten of een bepaald type laptop minstens </w:t>
      </w:r>
      <w:r w:rsidR="001823A0">
        <w:t>8</w:t>
      </w:r>
      <w:r w:rsidRPr="00B957F2">
        <w:t xml:space="preserve"> uur op de batterij kan werken. Ze testen 50 aselect getrokken laptops van dat type. Het blijkt dat 41 van die laptops inderdaad </w:t>
      </w:r>
      <w:r w:rsidR="001823A0">
        <w:t>8</w:t>
      </w:r>
      <w:r w:rsidRPr="00B957F2">
        <w:t xml:space="preserve"> uur werken op de batterij.</w:t>
      </w:r>
    </w:p>
    <w:p w:rsidR="00640222" w:rsidRPr="00B957F2" w:rsidRDefault="00640222" w:rsidP="00640222"/>
    <w:p w:rsidR="00640222" w:rsidRPr="00B957F2" w:rsidRDefault="00640222" w:rsidP="00640222">
      <w:r w:rsidRPr="00B957F2">
        <w:t>Stel dat de fabrikant weet dat slechts 5</w:t>
      </w:r>
      <w:r>
        <w:t xml:space="preserve"> procent van zijn laptops minder dan </w:t>
      </w:r>
      <w:r w:rsidR="001823A0">
        <w:t>8</w:t>
      </w:r>
      <w:r w:rsidRPr="00B957F2">
        <w:t xml:space="preserve"> uur op de batterij werkt.</w:t>
      </w:r>
    </w:p>
    <w:p w:rsidR="00640222" w:rsidRPr="00B957F2" w:rsidRDefault="00640222" w:rsidP="00A2655B">
      <w:r w:rsidRPr="00B957F2">
        <w:t>Ond</w:t>
      </w:r>
      <w:r>
        <w:t>erzoek of het resultaat van de C</w:t>
      </w:r>
      <w:r w:rsidRPr="00B957F2">
        <w:t xml:space="preserve">onsumentenbond in het </w:t>
      </w:r>
      <w:r w:rsidR="00B325F1">
        <w:t>95%-gebied</w:t>
      </w:r>
      <w:r>
        <w:t xml:space="preserve"> ligt van het st</w:t>
      </w:r>
      <w:r w:rsidRPr="00B957F2">
        <w:t>eekproefgemiddelde.</w:t>
      </w:r>
    </w:p>
    <w:p w:rsidR="00640222" w:rsidRPr="00B957F2" w:rsidRDefault="00640222" w:rsidP="00640222"/>
    <w:p w:rsidR="00640222" w:rsidRDefault="00640222" w:rsidP="001D216A">
      <w:r>
        <w:br w:type="page"/>
      </w:r>
    </w:p>
    <w:p w:rsidR="00640222" w:rsidRPr="00B957F2" w:rsidRDefault="00640222" w:rsidP="00640222">
      <w:r w:rsidRPr="00B957F2">
        <w:rPr>
          <w:b/>
        </w:rPr>
        <w:lastRenderedPageBreak/>
        <w:t>Opgave 54</w:t>
      </w:r>
    </w:p>
    <w:p w:rsidR="00640222" w:rsidRPr="00B957F2" w:rsidRDefault="00640222" w:rsidP="00640222">
      <w:r w:rsidRPr="00B957F2">
        <w:t>Het</w:t>
      </w:r>
      <w:r w:rsidRPr="00836DA4">
        <w:t xml:space="preserve"> </w:t>
      </w:r>
      <w:r w:rsidRPr="00EA6C4B">
        <w:rPr>
          <w:rStyle w:val="st1"/>
          <w:rFonts w:cs="Arial"/>
        </w:rPr>
        <w:t>Centraal Bureau Rijvaardigheidsbewijzen (</w:t>
      </w:r>
      <w:r w:rsidRPr="00836DA4">
        <w:t>CB</w:t>
      </w:r>
      <w:r w:rsidRPr="00B957F2">
        <w:t>R</w:t>
      </w:r>
      <w:r>
        <w:t>)</w:t>
      </w:r>
      <w:r w:rsidRPr="00B957F2">
        <w:t xml:space="preserve"> </w:t>
      </w:r>
      <w:r>
        <w:t>stelt</w:t>
      </w:r>
      <w:r w:rsidRPr="00B957F2">
        <w:t xml:space="preserve"> dat 65</w:t>
      </w:r>
      <w:r>
        <w:t xml:space="preserve"> procent in </w:t>
      </w:r>
      <w:r w:rsidR="001823A0">
        <w:t>1</w:t>
      </w:r>
      <w:r>
        <w:t xml:space="preserve"> keer slaagt voor het rijexamen</w:t>
      </w:r>
      <w:r w:rsidRPr="00B957F2">
        <w:t xml:space="preserve">. Een autorijschool meldt dat </w:t>
      </w:r>
      <w:r>
        <w:t>hun</w:t>
      </w:r>
      <w:r w:rsidRPr="00B957F2">
        <w:t xml:space="preserve"> percentage geslaagden hoger is. Als dit een betrouwbare uitspraak wil zijn (met betrouwbaarheid van 95</w:t>
      </w:r>
      <w:r>
        <w:t xml:space="preserve"> procent</w:t>
      </w:r>
      <w:r w:rsidRPr="00B957F2">
        <w:t>)</w:t>
      </w:r>
      <w:r>
        <w:t>,</w:t>
      </w:r>
      <w:r w:rsidRPr="00B957F2">
        <w:t xml:space="preserve"> dan </w:t>
      </w:r>
      <w:r>
        <w:t>moet</w:t>
      </w:r>
      <w:r w:rsidRPr="00B957F2">
        <w:t xml:space="preserve"> het aantal geslaagden van deze autorijschool zo hoog zijn dat dit aantal buiten het </w:t>
      </w:r>
      <w:r w:rsidR="00B325F1">
        <w:t>95%-gebied</w:t>
      </w:r>
      <w:r>
        <w:t xml:space="preserve"> </w:t>
      </w:r>
      <w:r w:rsidRPr="00B957F2">
        <w:t xml:space="preserve">van het CBR </w:t>
      </w:r>
      <w:r>
        <w:t>ligt</w:t>
      </w:r>
      <w:r w:rsidRPr="00B957F2">
        <w:t>.</w:t>
      </w:r>
    </w:p>
    <w:p w:rsidR="00640222" w:rsidRPr="00B957F2" w:rsidRDefault="00640222" w:rsidP="00640222">
      <w:r w:rsidRPr="00B957F2">
        <w:t>Bereken hoeveel van de 150 mensen bij deze autorijschool moeten slagen, als het resultaat inderdaad beter moet zijn dan 65</w:t>
      </w:r>
      <w:r>
        <w:t xml:space="preserve"> procent</w:t>
      </w:r>
      <w:r w:rsidRPr="00B957F2">
        <w:t>.</w:t>
      </w:r>
    </w:p>
    <w:p w:rsidR="00640222" w:rsidRDefault="00640222" w:rsidP="00640222"/>
    <w:p w:rsidR="00640222" w:rsidRPr="00B957F2" w:rsidRDefault="00640222" w:rsidP="00640222"/>
    <w:p w:rsidR="00640222" w:rsidRPr="00B957F2" w:rsidRDefault="00640222" w:rsidP="00640222">
      <w:r w:rsidRPr="00B957F2">
        <w:rPr>
          <w:b/>
        </w:rPr>
        <w:t>Opgave 55</w:t>
      </w:r>
    </w:p>
    <w:p w:rsidR="00640222" w:rsidRPr="00B957F2" w:rsidRDefault="00640222" w:rsidP="00640222">
      <w:r w:rsidRPr="00B957F2">
        <w:t>Bij het bepalen van de kwaliteit van een partij spaarlampen wordt een steekproef van 600 stuks getest op levensduur: ze moeten minstens 8000 branduren hebben. Daarvan doorstaan er 48 de test niet.</w:t>
      </w:r>
    </w:p>
    <w:p w:rsidR="00640222" w:rsidRPr="00B957F2" w:rsidRDefault="00640222" w:rsidP="00640222">
      <w:r w:rsidRPr="00B957F2">
        <w:t>Stel dat de levensduur van de partij normaal verdeeld is met een gemiddelde van 10</w:t>
      </w:r>
      <w:r>
        <w:t>.</w:t>
      </w:r>
      <w:r w:rsidRPr="00B957F2">
        <w:t>000 uur en een standaardafwijking 2000 uur.</w:t>
      </w:r>
    </w:p>
    <w:p w:rsidR="00640222" w:rsidRPr="00B957F2" w:rsidRDefault="00640222" w:rsidP="00640222">
      <w:r w:rsidRPr="00B957F2">
        <w:t xml:space="preserve">Bereken het </w:t>
      </w:r>
      <w:r w:rsidR="00B325F1">
        <w:t>95%-gebied</w:t>
      </w:r>
      <w:r>
        <w:t xml:space="preserve"> </w:t>
      </w:r>
      <w:r w:rsidRPr="00B957F2">
        <w:t xml:space="preserve">van het aantal spaarlampen in de steekproef dat de test niet doorstaan. Ligt het steekproefresultaat (48) in dit </w:t>
      </w:r>
      <w:r w:rsidR="00B325F1">
        <w:t>95%-gebied</w:t>
      </w:r>
      <w:r w:rsidRPr="00B957F2">
        <w:t>?</w:t>
      </w:r>
    </w:p>
    <w:p w:rsidR="00640222" w:rsidRPr="00B957F2" w:rsidRDefault="00640222" w:rsidP="00640222"/>
    <w:p w:rsidR="00640222" w:rsidRDefault="00640222" w:rsidP="00640222">
      <w:pPr>
        <w:pStyle w:val="Kop2"/>
      </w:pPr>
      <w:r w:rsidRPr="00B957F2">
        <w:br w:type="page"/>
      </w:r>
      <w:bookmarkStart w:id="170" w:name="_Toc428362913"/>
      <w:r w:rsidR="00522FF0">
        <w:lastRenderedPageBreak/>
        <w:t xml:space="preserve">§ </w:t>
      </w:r>
      <w:r>
        <w:t>3.7</w:t>
      </w:r>
      <w:r>
        <w:tab/>
      </w:r>
      <w:r w:rsidRPr="00B957F2">
        <w:t>Terugblik op boekje 3</w:t>
      </w:r>
      <w:bookmarkEnd w:id="170"/>
    </w:p>
    <w:p w:rsidR="00640222" w:rsidRPr="00B957F2" w:rsidRDefault="00640222" w:rsidP="00640222"/>
    <w:p w:rsidR="00640222" w:rsidRPr="00B957F2" w:rsidRDefault="00640222" w:rsidP="00640222">
      <w:r w:rsidRPr="00B957F2">
        <w:t xml:space="preserve">Allereerst hebben we het gehad over onderzoeksvragen. Het kost tijd om een onderzoeksvraag goed te formuleren. </w:t>
      </w:r>
      <w:r>
        <w:t>Deze</w:t>
      </w:r>
      <w:r w:rsidRPr="00B957F2">
        <w:t xml:space="preserve"> moet (redelijk) kort en krachtig als vraag geformuleerd zijn, populatie en variabele(n) </w:t>
      </w:r>
      <w:r>
        <w:t xml:space="preserve">dienen bij voorkeur te worden </w:t>
      </w:r>
      <w:r w:rsidRPr="00B957F2">
        <w:t>genoemd</w:t>
      </w:r>
      <w:r>
        <w:t xml:space="preserve">. Verder moet de vraag haalbaar, beantwoordbaar en voor anderen </w:t>
      </w:r>
      <w:r w:rsidRPr="00B957F2">
        <w:t xml:space="preserve">relevant </w:t>
      </w:r>
      <w:r>
        <w:t>zijn</w:t>
      </w:r>
      <w:r w:rsidRPr="00B957F2">
        <w:t>.</w:t>
      </w:r>
    </w:p>
    <w:p w:rsidR="00640222" w:rsidRPr="00B957F2" w:rsidRDefault="00640222" w:rsidP="00640222">
      <w:r w:rsidRPr="00B957F2">
        <w:t xml:space="preserve">Daarna hebben we in het bijzonder </w:t>
      </w:r>
      <w:r>
        <w:t xml:space="preserve">gekeken </w:t>
      </w:r>
      <w:r w:rsidRPr="00B957F2">
        <w:t>naar aandachtspunten bij enquêtevragen.</w:t>
      </w:r>
    </w:p>
    <w:p w:rsidR="00640222" w:rsidRPr="00B957F2" w:rsidRDefault="00640222" w:rsidP="00640222"/>
    <w:p w:rsidR="00640222" w:rsidRPr="00B957F2" w:rsidRDefault="00640222" w:rsidP="00640222">
      <w:r w:rsidRPr="00B957F2">
        <w:t>Vervolgens gingen we op zoek naar klokvormige grafieken. We zien dat die regelmatig voorkomen, van</w:t>
      </w:r>
      <w:r w:rsidR="002E1627">
        <w:t>daar de naam normale verdeling.</w:t>
      </w:r>
      <w:r w:rsidR="002E1627">
        <w:br/>
      </w:r>
      <w:r w:rsidRPr="00B957F2">
        <w:t>Als we bij herhaling (grote) steekproeven uit dezelfde populatie trekken en we bij iedere trekking kijken naar het steekproefgemiddelde (of steekproefproportie)</w:t>
      </w:r>
      <w:r>
        <w:t>,</w:t>
      </w:r>
      <w:r w:rsidRPr="00B957F2">
        <w:t xml:space="preserve"> dan passen deze altijd in een normale verdeling: het steekproefgemiddelde (en ook de </w:t>
      </w:r>
      <w:r>
        <w:t>-</w:t>
      </w:r>
      <w:r w:rsidRPr="00B957F2">
        <w:t>proportie) is normaal verdeeld.</w:t>
      </w:r>
    </w:p>
    <w:p w:rsidR="00640222" w:rsidRPr="00B957F2" w:rsidRDefault="00640222" w:rsidP="00640222">
      <w:r w:rsidRPr="00B957F2">
        <w:t xml:space="preserve">Bij de normale verdeling </w:t>
      </w:r>
      <w:r>
        <w:t>gelden drie</w:t>
      </w:r>
      <w:r w:rsidRPr="00B957F2">
        <w:t xml:space="preserve"> vuistregels </w:t>
      </w:r>
      <w:r>
        <w:t xml:space="preserve">over </w:t>
      </w:r>
      <w:r w:rsidRPr="00B957F2">
        <w:t>het verband tussen gemiddelde en standaardafwijking en het percentage.</w:t>
      </w:r>
    </w:p>
    <w:p w:rsidR="00640222" w:rsidRPr="00B957F2" w:rsidRDefault="00640222" w:rsidP="00640222"/>
    <w:p w:rsidR="00640222" w:rsidRPr="00B957F2" w:rsidRDefault="00640222" w:rsidP="00640222">
      <w:r w:rsidRPr="00B957F2">
        <w:t xml:space="preserve">Hierna </w:t>
      </w:r>
      <w:r>
        <w:t>kwam</w:t>
      </w:r>
      <w:r w:rsidRPr="00B957F2">
        <w:t xml:space="preserve"> de spreiding van dit steekproefgemiddelde (en steekproefproportie)</w:t>
      </w:r>
      <w:r>
        <w:t xml:space="preserve"> aan bod</w:t>
      </w:r>
      <w:r w:rsidR="002E1627">
        <w:t>.</w:t>
      </w:r>
      <w:r w:rsidR="002E1627">
        <w:br/>
      </w:r>
      <w:r>
        <w:t>Ho</w:t>
      </w:r>
      <w:r w:rsidRPr="00B957F2">
        <w:t>e groter de steekproefomvang</w:t>
      </w:r>
      <w:r>
        <w:t>,</w:t>
      </w:r>
      <w:r w:rsidRPr="00B957F2">
        <w:t xml:space="preserve"> des te kleiner de spreiding van de steekproefgemiddelden: de normale verdeling van steekproefgemiddelden (en van steekproefproporties) is dan smaller. In het bijzonder kunnen we deze spreiding aangeven met vuis</w:t>
      </w:r>
      <w:r>
        <w:t>tregels.</w:t>
      </w:r>
    </w:p>
    <w:p w:rsidR="00640222" w:rsidRPr="00B957F2" w:rsidRDefault="00640222" w:rsidP="00640222"/>
    <w:p w:rsidR="00640222" w:rsidRDefault="00640222" w:rsidP="00640222">
      <w:r w:rsidRPr="00B957F2">
        <w:t xml:space="preserve">Het </w:t>
      </w:r>
      <w:r w:rsidR="00B325F1">
        <w:t>95%-gebied</w:t>
      </w:r>
      <w:r>
        <w:t xml:space="preserve"> </w:t>
      </w:r>
      <w:r w:rsidRPr="00B957F2">
        <w:t>is het gebied waarbinnen naar verwachting 95</w:t>
      </w:r>
      <w:r>
        <w:t xml:space="preserve"> procent</w:t>
      </w:r>
      <w:r w:rsidRPr="00B957F2">
        <w:t xml:space="preserve"> van de waarnemingen liggen. Anders gezegd: met 95</w:t>
      </w:r>
      <w:r>
        <w:t xml:space="preserve"> procent</w:t>
      </w:r>
      <w:r w:rsidRPr="00B957F2">
        <w:t xml:space="preserve"> zekerheid zal een uitkomst in een dergelijk gebied liggen.</w:t>
      </w:r>
    </w:p>
    <w:p w:rsidR="00F56DD3" w:rsidRPr="00B957F2" w:rsidRDefault="00F56DD3" w:rsidP="00640222"/>
    <w:p w:rsidR="00640222" w:rsidRDefault="00640222" w:rsidP="00640222">
      <w:r w:rsidRPr="00B957F2">
        <w:t xml:space="preserve">Voor het steekproefgemiddelde geldt de volgende vuistregel voor het </w:t>
      </w:r>
      <w:r w:rsidR="00B325F1">
        <w:t>95%-gebied</w:t>
      </w:r>
      <w:r w:rsidRPr="00B957F2">
        <w:t>:</w:t>
      </w:r>
    </w:p>
    <w:p w:rsidR="001F74C1" w:rsidRDefault="001F74C1" w:rsidP="00640222"/>
    <w:p w:rsidR="001F74C1" w:rsidRPr="001F74C1" w:rsidRDefault="001F74C1" w:rsidP="00640222">
      <m:oMathPara>
        <m:oMath>
          <m:r>
            <w:rPr>
              <w:rFonts w:ascii="Cambria Math" w:hAnsi="Cambria Math" w:cs="Arial"/>
            </w:rPr>
            <m:t>populatiegemiddelde ±2∙</m:t>
          </m:r>
          <m:f>
            <m:fPr>
              <m:ctrlPr>
                <w:rPr>
                  <w:rFonts w:ascii="Cambria Math" w:hAnsi="Cambria Math" w:cs="Arial"/>
                  <w:i/>
                </w:rPr>
              </m:ctrlPr>
            </m:fPr>
            <m:num>
              <m:r>
                <w:rPr>
                  <w:rFonts w:ascii="Cambria Math" w:hAnsi="Cambria Math" w:cs="Arial"/>
                </w:rPr>
                <m:t>populatie standaardafwijking</m:t>
              </m:r>
            </m:num>
            <m:den>
              <m:rad>
                <m:radPr>
                  <m:degHide m:val="1"/>
                  <m:ctrlPr>
                    <w:rPr>
                      <w:rFonts w:ascii="Cambria Math" w:hAnsi="Cambria Math" w:cs="Arial"/>
                      <w:i/>
                    </w:rPr>
                  </m:ctrlPr>
                </m:radPr>
                <m:deg/>
                <m:e>
                  <m:r>
                    <w:rPr>
                      <w:rFonts w:ascii="Cambria Math" w:hAnsi="Cambria Math" w:cs="Arial"/>
                    </w:rPr>
                    <m:t>steekproefomvang</m:t>
                  </m:r>
                </m:e>
              </m:rad>
            </m:den>
          </m:f>
        </m:oMath>
      </m:oMathPara>
    </w:p>
    <w:p w:rsidR="001F74C1" w:rsidRDefault="001F74C1" w:rsidP="00640222"/>
    <w:p w:rsidR="00640222" w:rsidRDefault="00640222" w:rsidP="00640222">
      <w:r w:rsidRPr="00B957F2">
        <w:t xml:space="preserve">Voor de steekproefproportie </w:t>
      </w:r>
      <w:r>
        <w:t>is dit:</w:t>
      </w:r>
    </w:p>
    <w:p w:rsidR="000A330F" w:rsidRDefault="000A330F" w:rsidP="00640222"/>
    <w:p w:rsidR="001F74C1" w:rsidRPr="001F74C1" w:rsidRDefault="001A2542" w:rsidP="00640222">
      <m:oMathPara>
        <m:oMath>
          <m:sSub>
            <m:sSubPr>
              <m:ctrlPr>
                <w:rPr>
                  <w:rFonts w:ascii="Cambria Math" w:eastAsia="Calibri" w:hAnsi="Cambria Math" w:cs="Arial"/>
                  <w:i/>
                  <w:lang w:eastAsia="en-US"/>
                </w:rPr>
              </m:ctrlPr>
            </m:sSubPr>
            <m:e>
              <m:r>
                <w:rPr>
                  <w:rFonts w:ascii="Cambria Math" w:hAnsi="Cambria Math" w:cs="Arial"/>
                </w:rPr>
                <m:t>P</m:t>
              </m:r>
            </m:e>
            <m:sub>
              <m:r>
                <w:rPr>
                  <w:rFonts w:ascii="Cambria Math" w:hAnsi="Cambria Math" w:cs="Arial"/>
                </w:rPr>
                <m:t>P</m:t>
              </m:r>
            </m:sub>
          </m:sSub>
          <m:r>
            <w:rPr>
              <w:rFonts w:ascii="Cambria Math" w:hAnsi="Cambria Math" w:cs="Arial"/>
            </w:rPr>
            <m:t>+/-2∙</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m:t>
                  </m:r>
                  <m:sSub>
                    <m:sSubPr>
                      <m:ctrlPr>
                        <w:rPr>
                          <w:rFonts w:ascii="Cambria Math" w:eastAsia="Calibri" w:hAnsi="Cambria Math" w:cs="Arial"/>
                          <w:i/>
                          <w:lang w:eastAsia="en-US"/>
                        </w:rPr>
                      </m:ctrlPr>
                    </m:sSubPr>
                    <m:e>
                      <m:r>
                        <w:rPr>
                          <w:rFonts w:ascii="Cambria Math" w:hAnsi="Cambria Math" w:cs="Arial"/>
                        </w:rPr>
                        <m:t>P</m:t>
                      </m:r>
                    </m:e>
                    <m:sub>
                      <m:r>
                        <w:rPr>
                          <w:rFonts w:ascii="Cambria Math" w:hAnsi="Cambria Math" w:cs="Arial"/>
                        </w:rPr>
                        <m:t>P</m:t>
                      </m:r>
                    </m:sub>
                  </m:sSub>
                  <m:r>
                    <w:rPr>
                      <w:rFonts w:ascii="Cambria Math" w:hAnsi="Cambria Math" w:cs="Arial"/>
                    </w:rPr>
                    <m:t>)∙(1-</m:t>
                  </m:r>
                  <m:sSub>
                    <m:sSubPr>
                      <m:ctrlPr>
                        <w:rPr>
                          <w:rFonts w:ascii="Cambria Math" w:eastAsia="Calibri" w:hAnsi="Cambria Math" w:cs="Arial"/>
                          <w:i/>
                          <w:lang w:eastAsia="en-US"/>
                        </w:rPr>
                      </m:ctrlPr>
                    </m:sSubPr>
                    <m:e>
                      <m:r>
                        <w:rPr>
                          <w:rFonts w:ascii="Cambria Math" w:hAnsi="Cambria Math" w:cs="Arial"/>
                        </w:rPr>
                        <m:t>P</m:t>
                      </m:r>
                    </m:e>
                    <m:sub>
                      <m:r>
                        <w:rPr>
                          <w:rFonts w:ascii="Cambria Math" w:hAnsi="Cambria Math" w:cs="Arial"/>
                        </w:rPr>
                        <m:t>P</m:t>
                      </m:r>
                    </m:sub>
                  </m:sSub>
                  <m:r>
                    <w:rPr>
                      <w:rFonts w:ascii="Cambria Math" w:hAnsi="Cambria Math" w:cs="Arial"/>
                    </w:rPr>
                    <m:t>)</m:t>
                  </m:r>
                </m:num>
                <m:den>
                  <m:r>
                    <w:rPr>
                      <w:rFonts w:ascii="Cambria Math" w:hAnsi="Cambria Math" w:cs="Arial"/>
                    </w:rPr>
                    <m:t>n</m:t>
                  </m:r>
                </m:den>
              </m:f>
            </m:e>
          </m:rad>
        </m:oMath>
      </m:oMathPara>
    </w:p>
    <w:p w:rsidR="001F74C1" w:rsidRDefault="001F74C1" w:rsidP="00640222"/>
    <w:p w:rsidR="00640222" w:rsidRPr="00B957F2" w:rsidRDefault="00640222" w:rsidP="00640222">
      <w:r w:rsidRPr="00B957F2">
        <w:t>Maar in het echt zal de populatie niet bekend zijn. Immers, daar</w:t>
      </w:r>
      <w:r w:rsidR="002E1627">
        <w:t>voor trekken we een steekproef.</w:t>
      </w:r>
      <w:r w:rsidR="002E1627">
        <w:br/>
      </w:r>
      <w:r w:rsidRPr="00B957F2">
        <w:t xml:space="preserve">Dus op basis van een steekproef </w:t>
      </w:r>
      <w:r>
        <w:t>willen</w:t>
      </w:r>
      <w:r w:rsidRPr="00B957F2">
        <w:t xml:space="preserve"> we conclusies trekken over de populatie. Daar gaan we naar kijken in het volgende boekje.</w:t>
      </w:r>
    </w:p>
    <w:p w:rsidR="00513C49" w:rsidRDefault="00513C49"/>
    <w:sectPr w:rsidR="00513C49" w:rsidSect="00640222">
      <w:footerReference w:type="default" r:id="rId88"/>
      <w:endnotePr>
        <w:numFmt w:val="decimal"/>
      </w:endnotePr>
      <w:pgSz w:w="11907" w:h="16840" w:code="9"/>
      <w:pgMar w:top="2268" w:right="1418" w:bottom="1814" w:left="2155" w:header="709" w:footer="913" w:gutter="0"/>
      <w:cols w:space="709"/>
      <w:docGrid w:linePitch="2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64C" w:rsidRDefault="008A064C">
      <w:pPr>
        <w:spacing w:line="240" w:lineRule="auto"/>
      </w:pPr>
      <w:r>
        <w:separator/>
      </w:r>
    </w:p>
  </w:endnote>
  <w:endnote w:type="continuationSeparator" w:id="0">
    <w:p w:rsidR="008A064C" w:rsidRDefault="008A06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7A3" w:rsidRDefault="002247A3" w:rsidP="009773F7">
    <w:pPr>
      <w:pStyle w:val="Voettekst"/>
      <w:tabs>
        <w:tab w:val="clear" w:pos="9072"/>
        <w:tab w:val="right" w:pos="8280"/>
      </w:tabs>
    </w:pPr>
    <w:r>
      <w:rPr>
        <w:noProof/>
      </w:rPr>
      <w:drawing>
        <wp:anchor distT="0" distB="0" distL="114300" distR="114300" simplePos="0" relativeHeight="251659264" behindDoc="1" locked="1" layoutInCell="0" allowOverlap="1" wp14:anchorId="27FA9668" wp14:editId="5368E920">
          <wp:simplePos x="0" y="0"/>
          <wp:positionH relativeFrom="column">
            <wp:posOffset>-1141095</wp:posOffset>
          </wp:positionH>
          <wp:positionV relativeFrom="page">
            <wp:posOffset>6812280</wp:posOffset>
          </wp:positionV>
          <wp:extent cx="842400" cy="3438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eldmerk_werkblad_blanco.jpg"/>
                  <pic:cNvPicPr/>
                </pic:nvPicPr>
                <pic:blipFill>
                  <a:blip r:embed="rId1">
                    <a:extLst>
                      <a:ext uri="{28A0092B-C50C-407E-A947-70E740481C1C}">
                        <a14:useLocalDpi xmlns:a14="http://schemas.microsoft.com/office/drawing/2010/main" val="0"/>
                      </a:ext>
                    </a:extLst>
                  </a:blip>
                  <a:stretch>
                    <a:fillRect/>
                  </a:stretch>
                </pic:blipFill>
                <pic:spPr>
                  <a:xfrm>
                    <a:off x="0" y="0"/>
                    <a:ext cx="842400" cy="3438000"/>
                  </a:xfrm>
                  <a:prstGeom prst="rect">
                    <a:avLst/>
                  </a:prstGeom>
                </pic:spPr>
              </pic:pic>
            </a:graphicData>
          </a:graphic>
        </wp:anchor>
      </w:drawing>
    </w:r>
    <w:r>
      <w:rPr>
        <w:rStyle w:val="Paginanummer"/>
      </w:rPr>
      <w:tab/>
    </w:r>
    <w:r>
      <w:rPr>
        <w:rStyle w:val="Paginanummer"/>
      </w:rPr>
      <w:tab/>
    </w:r>
    <w:r>
      <w:rPr>
        <w:rStyle w:val="Paginanummer"/>
      </w:rPr>
      <w:fldChar w:fldCharType="begin"/>
    </w:r>
    <w:r>
      <w:rPr>
        <w:rStyle w:val="Paginanummer"/>
      </w:rPr>
      <w:instrText xml:space="preserve"> PAGE </w:instrText>
    </w:r>
    <w:r>
      <w:rPr>
        <w:rStyle w:val="Paginanummer"/>
      </w:rPr>
      <w:fldChar w:fldCharType="separate"/>
    </w:r>
    <w:r w:rsidR="001A2542">
      <w:rPr>
        <w:rStyle w:val="Paginanummer"/>
        <w:noProof/>
      </w:rPr>
      <w:t>1</w:t>
    </w:r>
    <w:r>
      <w:rPr>
        <w:rStyle w:val="Paginanumm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64C" w:rsidRDefault="008A064C">
      <w:pPr>
        <w:spacing w:line="240" w:lineRule="auto"/>
      </w:pPr>
      <w:r>
        <w:separator/>
      </w:r>
    </w:p>
  </w:footnote>
  <w:footnote w:type="continuationSeparator" w:id="0">
    <w:p w:rsidR="008A064C" w:rsidRDefault="008A064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94514"/>
    <w:multiLevelType w:val="hybridMultilevel"/>
    <w:tmpl w:val="28886D32"/>
    <w:lvl w:ilvl="0" w:tplc="B97EB29A">
      <w:start w:val="1"/>
      <w:numFmt w:val="decimal"/>
      <w:lvlText w:val="%1."/>
      <w:lvlJc w:val="left"/>
      <w:pPr>
        <w:ind w:left="387" w:hanging="360"/>
      </w:pPr>
      <w:rPr>
        <w:rFonts w:hint="default"/>
        <w:b w:val="0"/>
        <w:i w:val="0"/>
        <w:color w:val="auto"/>
      </w:rPr>
    </w:lvl>
    <w:lvl w:ilvl="1" w:tplc="04130019" w:tentative="1">
      <w:start w:val="1"/>
      <w:numFmt w:val="lowerLetter"/>
      <w:lvlText w:val="%2."/>
      <w:lvlJc w:val="left"/>
      <w:pPr>
        <w:ind w:left="1107" w:hanging="360"/>
      </w:pPr>
    </w:lvl>
    <w:lvl w:ilvl="2" w:tplc="0413001B" w:tentative="1">
      <w:start w:val="1"/>
      <w:numFmt w:val="lowerRoman"/>
      <w:lvlText w:val="%3."/>
      <w:lvlJc w:val="right"/>
      <w:pPr>
        <w:ind w:left="1827" w:hanging="180"/>
      </w:pPr>
    </w:lvl>
    <w:lvl w:ilvl="3" w:tplc="0413000F" w:tentative="1">
      <w:start w:val="1"/>
      <w:numFmt w:val="decimal"/>
      <w:lvlText w:val="%4."/>
      <w:lvlJc w:val="left"/>
      <w:pPr>
        <w:ind w:left="2547" w:hanging="360"/>
      </w:pPr>
    </w:lvl>
    <w:lvl w:ilvl="4" w:tplc="04130019" w:tentative="1">
      <w:start w:val="1"/>
      <w:numFmt w:val="lowerLetter"/>
      <w:lvlText w:val="%5."/>
      <w:lvlJc w:val="left"/>
      <w:pPr>
        <w:ind w:left="3267" w:hanging="360"/>
      </w:pPr>
    </w:lvl>
    <w:lvl w:ilvl="5" w:tplc="0413001B" w:tentative="1">
      <w:start w:val="1"/>
      <w:numFmt w:val="lowerRoman"/>
      <w:lvlText w:val="%6."/>
      <w:lvlJc w:val="right"/>
      <w:pPr>
        <w:ind w:left="3987" w:hanging="180"/>
      </w:pPr>
    </w:lvl>
    <w:lvl w:ilvl="6" w:tplc="0413000F" w:tentative="1">
      <w:start w:val="1"/>
      <w:numFmt w:val="decimal"/>
      <w:lvlText w:val="%7."/>
      <w:lvlJc w:val="left"/>
      <w:pPr>
        <w:ind w:left="4707" w:hanging="360"/>
      </w:pPr>
    </w:lvl>
    <w:lvl w:ilvl="7" w:tplc="04130019" w:tentative="1">
      <w:start w:val="1"/>
      <w:numFmt w:val="lowerLetter"/>
      <w:lvlText w:val="%8."/>
      <w:lvlJc w:val="left"/>
      <w:pPr>
        <w:ind w:left="5427" w:hanging="360"/>
      </w:pPr>
    </w:lvl>
    <w:lvl w:ilvl="8" w:tplc="0413001B" w:tentative="1">
      <w:start w:val="1"/>
      <w:numFmt w:val="lowerRoman"/>
      <w:lvlText w:val="%9."/>
      <w:lvlJc w:val="right"/>
      <w:pPr>
        <w:ind w:left="6147" w:hanging="180"/>
      </w:pPr>
    </w:lvl>
  </w:abstractNum>
  <w:abstractNum w:abstractNumId="1" w15:restartNumberingAfterBreak="0">
    <w:nsid w:val="05C7626F"/>
    <w:multiLevelType w:val="hybridMultilevel"/>
    <w:tmpl w:val="08A4EAD2"/>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773287"/>
    <w:multiLevelType w:val="hybridMultilevel"/>
    <w:tmpl w:val="6A7C89CE"/>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DB7590F"/>
    <w:multiLevelType w:val="hybridMultilevel"/>
    <w:tmpl w:val="ABE2A878"/>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31409AA"/>
    <w:multiLevelType w:val="hybridMultilevel"/>
    <w:tmpl w:val="777C46A8"/>
    <w:lvl w:ilvl="0" w:tplc="2ADC871E">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747422F"/>
    <w:multiLevelType w:val="multilevel"/>
    <w:tmpl w:val="57D2A882"/>
    <w:lvl w:ilvl="0">
      <w:start w:val="1"/>
      <w:numFmt w:val="decimal"/>
      <w:lvlText w:val="%1."/>
      <w:lvlJc w:val="left"/>
      <w:pPr>
        <w:ind w:left="360" w:hanging="360"/>
      </w:pPr>
    </w:lvl>
    <w:lvl w:ilvl="1">
      <w:start w:val="4"/>
      <w:numFmt w:val="decimal"/>
      <w:isLgl/>
      <w:lvlText w:val="%1.%2"/>
      <w:lvlJc w:val="left"/>
      <w:pPr>
        <w:ind w:left="456" w:hanging="456"/>
      </w:pPr>
      <w:rPr>
        <w:rFonts w:hint="default"/>
        <w:color w:val="000080"/>
      </w:rPr>
    </w:lvl>
    <w:lvl w:ilvl="2">
      <w:start w:val="2"/>
      <w:numFmt w:val="decimal"/>
      <w:isLgl/>
      <w:lvlText w:val="%1.%2.%3"/>
      <w:lvlJc w:val="left"/>
      <w:pPr>
        <w:ind w:left="720" w:hanging="720"/>
      </w:pPr>
      <w:rPr>
        <w:rFonts w:hint="default"/>
        <w:color w:val="000080"/>
      </w:rPr>
    </w:lvl>
    <w:lvl w:ilvl="3">
      <w:start w:val="1"/>
      <w:numFmt w:val="decimal"/>
      <w:isLgl/>
      <w:lvlText w:val="%1.%2.%3.%4"/>
      <w:lvlJc w:val="left"/>
      <w:pPr>
        <w:ind w:left="720" w:hanging="720"/>
      </w:pPr>
      <w:rPr>
        <w:rFonts w:hint="default"/>
        <w:color w:val="000080"/>
      </w:rPr>
    </w:lvl>
    <w:lvl w:ilvl="4">
      <w:start w:val="1"/>
      <w:numFmt w:val="decimal"/>
      <w:isLgl/>
      <w:lvlText w:val="%1.%2.%3.%4.%5"/>
      <w:lvlJc w:val="left"/>
      <w:pPr>
        <w:ind w:left="720" w:hanging="720"/>
      </w:pPr>
      <w:rPr>
        <w:rFonts w:hint="default"/>
        <w:color w:val="000080"/>
      </w:rPr>
    </w:lvl>
    <w:lvl w:ilvl="5">
      <w:start w:val="1"/>
      <w:numFmt w:val="decimal"/>
      <w:isLgl/>
      <w:lvlText w:val="%1.%2.%3.%4.%5.%6"/>
      <w:lvlJc w:val="left"/>
      <w:pPr>
        <w:ind w:left="1080" w:hanging="1080"/>
      </w:pPr>
      <w:rPr>
        <w:rFonts w:hint="default"/>
        <w:color w:val="000080"/>
      </w:rPr>
    </w:lvl>
    <w:lvl w:ilvl="6">
      <w:start w:val="1"/>
      <w:numFmt w:val="decimal"/>
      <w:isLgl/>
      <w:lvlText w:val="%1.%2.%3.%4.%5.%6.%7"/>
      <w:lvlJc w:val="left"/>
      <w:pPr>
        <w:ind w:left="1080" w:hanging="1080"/>
      </w:pPr>
      <w:rPr>
        <w:rFonts w:hint="default"/>
        <w:color w:val="000080"/>
      </w:rPr>
    </w:lvl>
    <w:lvl w:ilvl="7">
      <w:start w:val="1"/>
      <w:numFmt w:val="decimal"/>
      <w:isLgl/>
      <w:lvlText w:val="%1.%2.%3.%4.%5.%6.%7.%8"/>
      <w:lvlJc w:val="left"/>
      <w:pPr>
        <w:ind w:left="1440" w:hanging="1440"/>
      </w:pPr>
      <w:rPr>
        <w:rFonts w:hint="default"/>
        <w:color w:val="000080"/>
      </w:rPr>
    </w:lvl>
    <w:lvl w:ilvl="8">
      <w:start w:val="1"/>
      <w:numFmt w:val="decimal"/>
      <w:isLgl/>
      <w:lvlText w:val="%1.%2.%3.%4.%5.%6.%7.%8.%9"/>
      <w:lvlJc w:val="left"/>
      <w:pPr>
        <w:ind w:left="1440" w:hanging="1440"/>
      </w:pPr>
      <w:rPr>
        <w:rFonts w:hint="default"/>
        <w:color w:val="000080"/>
      </w:rPr>
    </w:lvl>
  </w:abstractNum>
  <w:abstractNum w:abstractNumId="6" w15:restartNumberingAfterBreak="0">
    <w:nsid w:val="18F533B4"/>
    <w:multiLevelType w:val="hybridMultilevel"/>
    <w:tmpl w:val="61683676"/>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CAD4FA2"/>
    <w:multiLevelType w:val="hybridMultilevel"/>
    <w:tmpl w:val="6E623BDA"/>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CEB2CC5"/>
    <w:multiLevelType w:val="hybridMultilevel"/>
    <w:tmpl w:val="8BA82A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D656E63"/>
    <w:multiLevelType w:val="hybridMultilevel"/>
    <w:tmpl w:val="3056C4CA"/>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1F27537B"/>
    <w:multiLevelType w:val="hybridMultilevel"/>
    <w:tmpl w:val="1C8C79D2"/>
    <w:lvl w:ilvl="0" w:tplc="C870E648">
      <w:start w:val="1"/>
      <w:numFmt w:val="lowerLetter"/>
      <w:lvlText w:val="%1."/>
      <w:lvlJc w:val="left"/>
      <w:pPr>
        <w:ind w:left="360" w:hanging="360"/>
      </w:pPr>
      <w:rPr>
        <w:rFonts w:ascii="Arial" w:hAnsi="Arial" w:cs="Arial" w:hint="default"/>
        <w:color w:val="auto"/>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22E44B3D"/>
    <w:multiLevelType w:val="hybridMultilevel"/>
    <w:tmpl w:val="2CF28724"/>
    <w:lvl w:ilvl="0" w:tplc="10A4C844">
      <w:start w:val="1"/>
      <w:numFmt w:val="lowerLetter"/>
      <w:lvlText w:val="%1."/>
      <w:lvlJc w:val="left"/>
      <w:pPr>
        <w:ind w:left="387" w:hanging="360"/>
      </w:pPr>
      <w:rPr>
        <w:rFonts w:ascii="Arial" w:hAnsi="Arial" w:hint="default"/>
        <w:b w:val="0"/>
        <w:i w:val="0"/>
        <w:sz w:val="18"/>
      </w:rPr>
    </w:lvl>
    <w:lvl w:ilvl="1" w:tplc="04130019" w:tentative="1">
      <w:start w:val="1"/>
      <w:numFmt w:val="lowerLetter"/>
      <w:lvlText w:val="%2."/>
      <w:lvlJc w:val="left"/>
      <w:pPr>
        <w:ind w:left="1107" w:hanging="360"/>
      </w:pPr>
    </w:lvl>
    <w:lvl w:ilvl="2" w:tplc="0413001B" w:tentative="1">
      <w:start w:val="1"/>
      <w:numFmt w:val="lowerRoman"/>
      <w:lvlText w:val="%3."/>
      <w:lvlJc w:val="right"/>
      <w:pPr>
        <w:ind w:left="1827" w:hanging="180"/>
      </w:pPr>
    </w:lvl>
    <w:lvl w:ilvl="3" w:tplc="0413000F" w:tentative="1">
      <w:start w:val="1"/>
      <w:numFmt w:val="decimal"/>
      <w:lvlText w:val="%4."/>
      <w:lvlJc w:val="left"/>
      <w:pPr>
        <w:ind w:left="2547" w:hanging="360"/>
      </w:pPr>
    </w:lvl>
    <w:lvl w:ilvl="4" w:tplc="04130019" w:tentative="1">
      <w:start w:val="1"/>
      <w:numFmt w:val="lowerLetter"/>
      <w:lvlText w:val="%5."/>
      <w:lvlJc w:val="left"/>
      <w:pPr>
        <w:ind w:left="3267" w:hanging="360"/>
      </w:pPr>
    </w:lvl>
    <w:lvl w:ilvl="5" w:tplc="0413001B" w:tentative="1">
      <w:start w:val="1"/>
      <w:numFmt w:val="lowerRoman"/>
      <w:lvlText w:val="%6."/>
      <w:lvlJc w:val="right"/>
      <w:pPr>
        <w:ind w:left="3987" w:hanging="180"/>
      </w:pPr>
    </w:lvl>
    <w:lvl w:ilvl="6" w:tplc="0413000F" w:tentative="1">
      <w:start w:val="1"/>
      <w:numFmt w:val="decimal"/>
      <w:lvlText w:val="%7."/>
      <w:lvlJc w:val="left"/>
      <w:pPr>
        <w:ind w:left="4707" w:hanging="360"/>
      </w:pPr>
    </w:lvl>
    <w:lvl w:ilvl="7" w:tplc="04130019" w:tentative="1">
      <w:start w:val="1"/>
      <w:numFmt w:val="lowerLetter"/>
      <w:lvlText w:val="%8."/>
      <w:lvlJc w:val="left"/>
      <w:pPr>
        <w:ind w:left="5427" w:hanging="360"/>
      </w:pPr>
    </w:lvl>
    <w:lvl w:ilvl="8" w:tplc="0413001B" w:tentative="1">
      <w:start w:val="1"/>
      <w:numFmt w:val="lowerRoman"/>
      <w:lvlText w:val="%9."/>
      <w:lvlJc w:val="right"/>
      <w:pPr>
        <w:ind w:left="6147" w:hanging="180"/>
      </w:pPr>
    </w:lvl>
  </w:abstractNum>
  <w:abstractNum w:abstractNumId="12" w15:restartNumberingAfterBreak="0">
    <w:nsid w:val="234D6979"/>
    <w:multiLevelType w:val="hybridMultilevel"/>
    <w:tmpl w:val="E996AB80"/>
    <w:lvl w:ilvl="0" w:tplc="CC6825AE">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5AC662D"/>
    <w:multiLevelType w:val="hybridMultilevel"/>
    <w:tmpl w:val="373EA86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85A36F4"/>
    <w:multiLevelType w:val="hybridMultilevel"/>
    <w:tmpl w:val="C0EA76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9D62A3B"/>
    <w:multiLevelType w:val="hybridMultilevel"/>
    <w:tmpl w:val="83BAFDE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B4A7F90"/>
    <w:multiLevelType w:val="hybridMultilevel"/>
    <w:tmpl w:val="69E62AC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2D085A4D"/>
    <w:multiLevelType w:val="hybridMultilevel"/>
    <w:tmpl w:val="0EFC2F74"/>
    <w:lvl w:ilvl="0" w:tplc="10A4C844">
      <w:start w:val="1"/>
      <w:numFmt w:val="lowerLetter"/>
      <w:lvlText w:val="%1."/>
      <w:lvlJc w:val="left"/>
      <w:pPr>
        <w:ind w:left="387" w:hanging="360"/>
      </w:pPr>
      <w:rPr>
        <w:rFonts w:ascii="Arial" w:hAnsi="Arial" w:hint="default"/>
        <w:b w:val="0"/>
        <w:i w:val="0"/>
        <w:sz w:val="18"/>
      </w:rPr>
    </w:lvl>
    <w:lvl w:ilvl="1" w:tplc="04130019" w:tentative="1">
      <w:start w:val="1"/>
      <w:numFmt w:val="lowerLetter"/>
      <w:lvlText w:val="%2."/>
      <w:lvlJc w:val="left"/>
      <w:pPr>
        <w:ind w:left="1107" w:hanging="360"/>
      </w:pPr>
    </w:lvl>
    <w:lvl w:ilvl="2" w:tplc="0413001B" w:tentative="1">
      <w:start w:val="1"/>
      <w:numFmt w:val="lowerRoman"/>
      <w:lvlText w:val="%3."/>
      <w:lvlJc w:val="right"/>
      <w:pPr>
        <w:ind w:left="1827" w:hanging="180"/>
      </w:pPr>
    </w:lvl>
    <w:lvl w:ilvl="3" w:tplc="0413000F" w:tentative="1">
      <w:start w:val="1"/>
      <w:numFmt w:val="decimal"/>
      <w:lvlText w:val="%4."/>
      <w:lvlJc w:val="left"/>
      <w:pPr>
        <w:ind w:left="2547" w:hanging="360"/>
      </w:pPr>
    </w:lvl>
    <w:lvl w:ilvl="4" w:tplc="04130019" w:tentative="1">
      <w:start w:val="1"/>
      <w:numFmt w:val="lowerLetter"/>
      <w:lvlText w:val="%5."/>
      <w:lvlJc w:val="left"/>
      <w:pPr>
        <w:ind w:left="3267" w:hanging="360"/>
      </w:pPr>
    </w:lvl>
    <w:lvl w:ilvl="5" w:tplc="0413001B" w:tentative="1">
      <w:start w:val="1"/>
      <w:numFmt w:val="lowerRoman"/>
      <w:lvlText w:val="%6."/>
      <w:lvlJc w:val="right"/>
      <w:pPr>
        <w:ind w:left="3987" w:hanging="180"/>
      </w:pPr>
    </w:lvl>
    <w:lvl w:ilvl="6" w:tplc="0413000F" w:tentative="1">
      <w:start w:val="1"/>
      <w:numFmt w:val="decimal"/>
      <w:lvlText w:val="%7."/>
      <w:lvlJc w:val="left"/>
      <w:pPr>
        <w:ind w:left="4707" w:hanging="360"/>
      </w:pPr>
    </w:lvl>
    <w:lvl w:ilvl="7" w:tplc="04130019" w:tentative="1">
      <w:start w:val="1"/>
      <w:numFmt w:val="lowerLetter"/>
      <w:lvlText w:val="%8."/>
      <w:lvlJc w:val="left"/>
      <w:pPr>
        <w:ind w:left="5427" w:hanging="360"/>
      </w:pPr>
    </w:lvl>
    <w:lvl w:ilvl="8" w:tplc="0413001B" w:tentative="1">
      <w:start w:val="1"/>
      <w:numFmt w:val="lowerRoman"/>
      <w:lvlText w:val="%9."/>
      <w:lvlJc w:val="right"/>
      <w:pPr>
        <w:ind w:left="6147" w:hanging="180"/>
      </w:pPr>
    </w:lvl>
  </w:abstractNum>
  <w:abstractNum w:abstractNumId="18" w15:restartNumberingAfterBreak="0">
    <w:nsid w:val="2D4F68DF"/>
    <w:multiLevelType w:val="hybridMultilevel"/>
    <w:tmpl w:val="FEE4FC8C"/>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332C5648"/>
    <w:multiLevelType w:val="hybridMultilevel"/>
    <w:tmpl w:val="576AE5CE"/>
    <w:lvl w:ilvl="0" w:tplc="CC6E464E">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342D60FF"/>
    <w:multiLevelType w:val="hybridMultilevel"/>
    <w:tmpl w:val="83F49F60"/>
    <w:lvl w:ilvl="0" w:tplc="C54C66B2">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354B392E"/>
    <w:multiLevelType w:val="hybridMultilevel"/>
    <w:tmpl w:val="EEACE01E"/>
    <w:lvl w:ilvl="0" w:tplc="C6E83C20">
      <w:start w:val="1"/>
      <w:numFmt w:val="decimal"/>
      <w:lvlText w:val="%1."/>
      <w:lvlJc w:val="left"/>
      <w:pPr>
        <w:ind w:left="360" w:hanging="360"/>
      </w:pPr>
      <w:rPr>
        <w:rFonts w:ascii="Arial" w:hAnsi="Arial" w:hint="default"/>
        <w:b w:val="0"/>
        <w:i w:val="0"/>
        <w:w w:val="99"/>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36E24BE3"/>
    <w:multiLevelType w:val="multilevel"/>
    <w:tmpl w:val="F4FC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EF70D5"/>
    <w:multiLevelType w:val="hybridMultilevel"/>
    <w:tmpl w:val="91922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A4B0502"/>
    <w:multiLevelType w:val="hybridMultilevel"/>
    <w:tmpl w:val="7CBEFEA4"/>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3B5A2D9E"/>
    <w:multiLevelType w:val="hybridMultilevel"/>
    <w:tmpl w:val="8A069ED2"/>
    <w:lvl w:ilvl="0" w:tplc="10A4C844">
      <w:start w:val="1"/>
      <w:numFmt w:val="lowerLetter"/>
      <w:lvlText w:val="%1."/>
      <w:lvlJc w:val="left"/>
      <w:pPr>
        <w:ind w:left="387" w:hanging="360"/>
      </w:pPr>
      <w:rPr>
        <w:rFonts w:ascii="Arial" w:hAnsi="Arial" w:hint="default"/>
        <w:b w:val="0"/>
        <w:i w:val="0"/>
        <w:sz w:val="18"/>
      </w:rPr>
    </w:lvl>
    <w:lvl w:ilvl="1" w:tplc="04130019" w:tentative="1">
      <w:start w:val="1"/>
      <w:numFmt w:val="lowerLetter"/>
      <w:lvlText w:val="%2."/>
      <w:lvlJc w:val="left"/>
      <w:pPr>
        <w:ind w:left="1107" w:hanging="360"/>
      </w:pPr>
    </w:lvl>
    <w:lvl w:ilvl="2" w:tplc="0413001B" w:tentative="1">
      <w:start w:val="1"/>
      <w:numFmt w:val="lowerRoman"/>
      <w:lvlText w:val="%3."/>
      <w:lvlJc w:val="right"/>
      <w:pPr>
        <w:ind w:left="1827" w:hanging="180"/>
      </w:pPr>
    </w:lvl>
    <w:lvl w:ilvl="3" w:tplc="0413000F" w:tentative="1">
      <w:start w:val="1"/>
      <w:numFmt w:val="decimal"/>
      <w:lvlText w:val="%4."/>
      <w:lvlJc w:val="left"/>
      <w:pPr>
        <w:ind w:left="2547" w:hanging="360"/>
      </w:pPr>
    </w:lvl>
    <w:lvl w:ilvl="4" w:tplc="04130019" w:tentative="1">
      <w:start w:val="1"/>
      <w:numFmt w:val="lowerLetter"/>
      <w:lvlText w:val="%5."/>
      <w:lvlJc w:val="left"/>
      <w:pPr>
        <w:ind w:left="3267" w:hanging="360"/>
      </w:pPr>
    </w:lvl>
    <w:lvl w:ilvl="5" w:tplc="0413001B" w:tentative="1">
      <w:start w:val="1"/>
      <w:numFmt w:val="lowerRoman"/>
      <w:lvlText w:val="%6."/>
      <w:lvlJc w:val="right"/>
      <w:pPr>
        <w:ind w:left="3987" w:hanging="180"/>
      </w:pPr>
    </w:lvl>
    <w:lvl w:ilvl="6" w:tplc="0413000F" w:tentative="1">
      <w:start w:val="1"/>
      <w:numFmt w:val="decimal"/>
      <w:lvlText w:val="%7."/>
      <w:lvlJc w:val="left"/>
      <w:pPr>
        <w:ind w:left="4707" w:hanging="360"/>
      </w:pPr>
    </w:lvl>
    <w:lvl w:ilvl="7" w:tplc="04130019" w:tentative="1">
      <w:start w:val="1"/>
      <w:numFmt w:val="lowerLetter"/>
      <w:lvlText w:val="%8."/>
      <w:lvlJc w:val="left"/>
      <w:pPr>
        <w:ind w:left="5427" w:hanging="360"/>
      </w:pPr>
    </w:lvl>
    <w:lvl w:ilvl="8" w:tplc="0413001B" w:tentative="1">
      <w:start w:val="1"/>
      <w:numFmt w:val="lowerRoman"/>
      <w:lvlText w:val="%9."/>
      <w:lvlJc w:val="right"/>
      <w:pPr>
        <w:ind w:left="6147" w:hanging="180"/>
      </w:pPr>
    </w:lvl>
  </w:abstractNum>
  <w:abstractNum w:abstractNumId="26" w15:restartNumberingAfterBreak="0">
    <w:nsid w:val="3B7121CA"/>
    <w:multiLevelType w:val="hybridMultilevel"/>
    <w:tmpl w:val="72FA7AD6"/>
    <w:lvl w:ilvl="0" w:tplc="C8367CA8">
      <w:start w:val="1"/>
      <w:numFmt w:val="lowerLetter"/>
      <w:lvlText w:val="%1."/>
      <w:lvlJc w:val="left"/>
      <w:pPr>
        <w:ind w:left="360" w:hanging="360"/>
      </w:pPr>
      <w:rPr>
        <w:rFonts w:ascii="Verdana" w:hAnsi="Verdana"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43907C6"/>
    <w:multiLevelType w:val="hybridMultilevel"/>
    <w:tmpl w:val="CEB242FA"/>
    <w:lvl w:ilvl="0" w:tplc="F64A134C">
      <w:start w:val="1"/>
      <w:numFmt w:val="bullet"/>
      <w:lvlText w:val=""/>
      <w:lvlJc w:val="left"/>
      <w:pPr>
        <w:tabs>
          <w:tab w:val="num" w:pos="357"/>
        </w:tabs>
        <w:ind w:left="357" w:hanging="35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4B7857"/>
    <w:multiLevelType w:val="hybridMultilevel"/>
    <w:tmpl w:val="06BCA6EA"/>
    <w:lvl w:ilvl="0" w:tplc="E9C001EA">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86E6888"/>
    <w:multiLevelType w:val="hybridMultilevel"/>
    <w:tmpl w:val="12FCD27A"/>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49B31A4B"/>
    <w:multiLevelType w:val="hybridMultilevel"/>
    <w:tmpl w:val="B4D4B516"/>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4F4A1063"/>
    <w:multiLevelType w:val="hybridMultilevel"/>
    <w:tmpl w:val="2BE8B09C"/>
    <w:lvl w:ilvl="0" w:tplc="072C998C">
      <w:start w:val="1"/>
      <w:numFmt w:val="decimal"/>
      <w:lvlText w:val="%1."/>
      <w:lvlJc w:val="left"/>
      <w:pPr>
        <w:ind w:left="360" w:hanging="360"/>
      </w:pPr>
      <w:rPr>
        <w:rFonts w:ascii="Arial" w:hAnsi="Arial" w:cs="Arial" w:hint="default"/>
        <w:b w:val="0"/>
        <w:i w:val="0"/>
        <w:w w:val="100"/>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58492998"/>
    <w:multiLevelType w:val="hybridMultilevel"/>
    <w:tmpl w:val="88D4B160"/>
    <w:lvl w:ilvl="0" w:tplc="418C24DE">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5A425654"/>
    <w:multiLevelType w:val="hybridMultilevel"/>
    <w:tmpl w:val="7D882766"/>
    <w:lvl w:ilvl="0" w:tplc="04130001">
      <w:start w:val="1"/>
      <w:numFmt w:val="bullet"/>
      <w:lvlText w:val=""/>
      <w:lvlJc w:val="left"/>
      <w:pPr>
        <w:ind w:left="360" w:hanging="360"/>
      </w:pPr>
      <w:rPr>
        <w:rFonts w:ascii="Symbol" w:hAnsi="Symbol" w:hint="default"/>
        <w:w w:val="99"/>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5A6D4063"/>
    <w:multiLevelType w:val="hybridMultilevel"/>
    <w:tmpl w:val="CF9891CE"/>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5A995CD4"/>
    <w:multiLevelType w:val="hybridMultilevel"/>
    <w:tmpl w:val="1BFCD314"/>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602D6B5E"/>
    <w:multiLevelType w:val="hybridMultilevel"/>
    <w:tmpl w:val="A0321216"/>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61FA6F2A"/>
    <w:multiLevelType w:val="hybridMultilevel"/>
    <w:tmpl w:val="966C31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6C0F512D"/>
    <w:multiLevelType w:val="hybridMultilevel"/>
    <w:tmpl w:val="01742074"/>
    <w:lvl w:ilvl="0" w:tplc="10A4C844">
      <w:start w:val="1"/>
      <w:numFmt w:val="lowerLetter"/>
      <w:lvlText w:val="%1."/>
      <w:lvlJc w:val="left"/>
      <w:pPr>
        <w:ind w:left="387" w:hanging="360"/>
      </w:pPr>
      <w:rPr>
        <w:rFonts w:ascii="Arial" w:hAnsi="Arial" w:hint="default"/>
        <w:b w:val="0"/>
        <w:i w:val="0"/>
        <w:sz w:val="18"/>
      </w:rPr>
    </w:lvl>
    <w:lvl w:ilvl="1" w:tplc="04130019" w:tentative="1">
      <w:start w:val="1"/>
      <w:numFmt w:val="lowerLetter"/>
      <w:lvlText w:val="%2."/>
      <w:lvlJc w:val="left"/>
      <w:pPr>
        <w:ind w:left="1107" w:hanging="360"/>
      </w:pPr>
    </w:lvl>
    <w:lvl w:ilvl="2" w:tplc="0413001B" w:tentative="1">
      <w:start w:val="1"/>
      <w:numFmt w:val="lowerRoman"/>
      <w:lvlText w:val="%3."/>
      <w:lvlJc w:val="right"/>
      <w:pPr>
        <w:ind w:left="1827" w:hanging="180"/>
      </w:pPr>
    </w:lvl>
    <w:lvl w:ilvl="3" w:tplc="0413000F" w:tentative="1">
      <w:start w:val="1"/>
      <w:numFmt w:val="decimal"/>
      <w:lvlText w:val="%4."/>
      <w:lvlJc w:val="left"/>
      <w:pPr>
        <w:ind w:left="2547" w:hanging="360"/>
      </w:pPr>
    </w:lvl>
    <w:lvl w:ilvl="4" w:tplc="04130019" w:tentative="1">
      <w:start w:val="1"/>
      <w:numFmt w:val="lowerLetter"/>
      <w:lvlText w:val="%5."/>
      <w:lvlJc w:val="left"/>
      <w:pPr>
        <w:ind w:left="3267" w:hanging="360"/>
      </w:pPr>
    </w:lvl>
    <w:lvl w:ilvl="5" w:tplc="0413001B" w:tentative="1">
      <w:start w:val="1"/>
      <w:numFmt w:val="lowerRoman"/>
      <w:lvlText w:val="%6."/>
      <w:lvlJc w:val="right"/>
      <w:pPr>
        <w:ind w:left="3987" w:hanging="180"/>
      </w:pPr>
    </w:lvl>
    <w:lvl w:ilvl="6" w:tplc="0413000F" w:tentative="1">
      <w:start w:val="1"/>
      <w:numFmt w:val="decimal"/>
      <w:lvlText w:val="%7."/>
      <w:lvlJc w:val="left"/>
      <w:pPr>
        <w:ind w:left="4707" w:hanging="360"/>
      </w:pPr>
    </w:lvl>
    <w:lvl w:ilvl="7" w:tplc="04130019" w:tentative="1">
      <w:start w:val="1"/>
      <w:numFmt w:val="lowerLetter"/>
      <w:lvlText w:val="%8."/>
      <w:lvlJc w:val="left"/>
      <w:pPr>
        <w:ind w:left="5427" w:hanging="360"/>
      </w:pPr>
    </w:lvl>
    <w:lvl w:ilvl="8" w:tplc="0413001B" w:tentative="1">
      <w:start w:val="1"/>
      <w:numFmt w:val="lowerRoman"/>
      <w:lvlText w:val="%9."/>
      <w:lvlJc w:val="right"/>
      <w:pPr>
        <w:ind w:left="6147" w:hanging="180"/>
      </w:pPr>
    </w:lvl>
  </w:abstractNum>
  <w:abstractNum w:abstractNumId="39" w15:restartNumberingAfterBreak="0">
    <w:nsid w:val="75D71C97"/>
    <w:multiLevelType w:val="hybridMultilevel"/>
    <w:tmpl w:val="03D8DBAC"/>
    <w:lvl w:ilvl="0" w:tplc="EC46BFDC">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76170F22"/>
    <w:multiLevelType w:val="hybridMultilevel"/>
    <w:tmpl w:val="11624510"/>
    <w:lvl w:ilvl="0" w:tplc="D142693A">
      <w:start w:val="1"/>
      <w:numFmt w:val="lowerLetter"/>
      <w:lvlText w:val="%1."/>
      <w:lvlJc w:val="left"/>
      <w:pPr>
        <w:ind w:left="0" w:hanging="360"/>
      </w:pPr>
      <w:rPr>
        <w:rFonts w:ascii="Arial" w:hAnsi="Arial" w:hint="default"/>
        <w:b w:val="0"/>
        <w:i w:val="0"/>
        <w:color w:val="auto"/>
        <w:sz w:val="18"/>
      </w:rPr>
    </w:lvl>
    <w:lvl w:ilvl="1" w:tplc="04130019" w:tentative="1">
      <w:start w:val="1"/>
      <w:numFmt w:val="lowerLetter"/>
      <w:lvlText w:val="%2."/>
      <w:lvlJc w:val="left"/>
      <w:pPr>
        <w:ind w:left="720" w:hanging="360"/>
      </w:pPr>
    </w:lvl>
    <w:lvl w:ilvl="2" w:tplc="0413001B" w:tentative="1">
      <w:start w:val="1"/>
      <w:numFmt w:val="lowerRoman"/>
      <w:lvlText w:val="%3."/>
      <w:lvlJc w:val="right"/>
      <w:pPr>
        <w:ind w:left="1440" w:hanging="180"/>
      </w:pPr>
    </w:lvl>
    <w:lvl w:ilvl="3" w:tplc="0413000F" w:tentative="1">
      <w:start w:val="1"/>
      <w:numFmt w:val="decimal"/>
      <w:lvlText w:val="%4."/>
      <w:lvlJc w:val="left"/>
      <w:pPr>
        <w:ind w:left="2160" w:hanging="360"/>
      </w:pPr>
    </w:lvl>
    <w:lvl w:ilvl="4" w:tplc="04130019" w:tentative="1">
      <w:start w:val="1"/>
      <w:numFmt w:val="lowerLetter"/>
      <w:lvlText w:val="%5."/>
      <w:lvlJc w:val="left"/>
      <w:pPr>
        <w:ind w:left="2880" w:hanging="360"/>
      </w:pPr>
    </w:lvl>
    <w:lvl w:ilvl="5" w:tplc="0413001B" w:tentative="1">
      <w:start w:val="1"/>
      <w:numFmt w:val="lowerRoman"/>
      <w:lvlText w:val="%6."/>
      <w:lvlJc w:val="right"/>
      <w:pPr>
        <w:ind w:left="3600" w:hanging="180"/>
      </w:pPr>
    </w:lvl>
    <w:lvl w:ilvl="6" w:tplc="0413000F" w:tentative="1">
      <w:start w:val="1"/>
      <w:numFmt w:val="decimal"/>
      <w:lvlText w:val="%7."/>
      <w:lvlJc w:val="left"/>
      <w:pPr>
        <w:ind w:left="4320" w:hanging="360"/>
      </w:pPr>
    </w:lvl>
    <w:lvl w:ilvl="7" w:tplc="04130019" w:tentative="1">
      <w:start w:val="1"/>
      <w:numFmt w:val="lowerLetter"/>
      <w:lvlText w:val="%8."/>
      <w:lvlJc w:val="left"/>
      <w:pPr>
        <w:ind w:left="5040" w:hanging="360"/>
      </w:pPr>
    </w:lvl>
    <w:lvl w:ilvl="8" w:tplc="0413001B" w:tentative="1">
      <w:start w:val="1"/>
      <w:numFmt w:val="lowerRoman"/>
      <w:lvlText w:val="%9."/>
      <w:lvlJc w:val="right"/>
      <w:pPr>
        <w:ind w:left="5760" w:hanging="180"/>
      </w:pPr>
    </w:lvl>
  </w:abstractNum>
  <w:abstractNum w:abstractNumId="41" w15:restartNumberingAfterBreak="0">
    <w:nsid w:val="766C583C"/>
    <w:multiLevelType w:val="hybridMultilevel"/>
    <w:tmpl w:val="DF6A8D94"/>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78D97758"/>
    <w:multiLevelType w:val="hybridMultilevel"/>
    <w:tmpl w:val="95AEB6CA"/>
    <w:lvl w:ilvl="0" w:tplc="10A4C844">
      <w:start w:val="1"/>
      <w:numFmt w:val="lowerLetter"/>
      <w:lvlText w:val="%1."/>
      <w:lvlJc w:val="left"/>
      <w:pPr>
        <w:ind w:left="387" w:hanging="360"/>
      </w:pPr>
      <w:rPr>
        <w:rFonts w:ascii="Arial" w:hAnsi="Arial" w:hint="default"/>
        <w:b w:val="0"/>
        <w:i w:val="0"/>
        <w:sz w:val="18"/>
      </w:rPr>
    </w:lvl>
    <w:lvl w:ilvl="1" w:tplc="04130019" w:tentative="1">
      <w:start w:val="1"/>
      <w:numFmt w:val="lowerLetter"/>
      <w:lvlText w:val="%2."/>
      <w:lvlJc w:val="left"/>
      <w:pPr>
        <w:ind w:left="1107" w:hanging="360"/>
      </w:pPr>
    </w:lvl>
    <w:lvl w:ilvl="2" w:tplc="0413001B" w:tentative="1">
      <w:start w:val="1"/>
      <w:numFmt w:val="lowerRoman"/>
      <w:lvlText w:val="%3."/>
      <w:lvlJc w:val="right"/>
      <w:pPr>
        <w:ind w:left="1827" w:hanging="180"/>
      </w:pPr>
    </w:lvl>
    <w:lvl w:ilvl="3" w:tplc="0413000F" w:tentative="1">
      <w:start w:val="1"/>
      <w:numFmt w:val="decimal"/>
      <w:lvlText w:val="%4."/>
      <w:lvlJc w:val="left"/>
      <w:pPr>
        <w:ind w:left="2547" w:hanging="360"/>
      </w:pPr>
    </w:lvl>
    <w:lvl w:ilvl="4" w:tplc="04130019" w:tentative="1">
      <w:start w:val="1"/>
      <w:numFmt w:val="lowerLetter"/>
      <w:lvlText w:val="%5."/>
      <w:lvlJc w:val="left"/>
      <w:pPr>
        <w:ind w:left="3267" w:hanging="360"/>
      </w:pPr>
    </w:lvl>
    <w:lvl w:ilvl="5" w:tplc="0413001B" w:tentative="1">
      <w:start w:val="1"/>
      <w:numFmt w:val="lowerRoman"/>
      <w:lvlText w:val="%6."/>
      <w:lvlJc w:val="right"/>
      <w:pPr>
        <w:ind w:left="3987" w:hanging="180"/>
      </w:pPr>
    </w:lvl>
    <w:lvl w:ilvl="6" w:tplc="0413000F" w:tentative="1">
      <w:start w:val="1"/>
      <w:numFmt w:val="decimal"/>
      <w:lvlText w:val="%7."/>
      <w:lvlJc w:val="left"/>
      <w:pPr>
        <w:ind w:left="4707" w:hanging="360"/>
      </w:pPr>
    </w:lvl>
    <w:lvl w:ilvl="7" w:tplc="04130019" w:tentative="1">
      <w:start w:val="1"/>
      <w:numFmt w:val="lowerLetter"/>
      <w:lvlText w:val="%8."/>
      <w:lvlJc w:val="left"/>
      <w:pPr>
        <w:ind w:left="5427" w:hanging="360"/>
      </w:pPr>
    </w:lvl>
    <w:lvl w:ilvl="8" w:tplc="0413001B" w:tentative="1">
      <w:start w:val="1"/>
      <w:numFmt w:val="lowerRoman"/>
      <w:lvlText w:val="%9."/>
      <w:lvlJc w:val="right"/>
      <w:pPr>
        <w:ind w:left="6147" w:hanging="180"/>
      </w:pPr>
    </w:lvl>
  </w:abstractNum>
  <w:abstractNum w:abstractNumId="43" w15:restartNumberingAfterBreak="0">
    <w:nsid w:val="7DC07333"/>
    <w:multiLevelType w:val="hybridMultilevel"/>
    <w:tmpl w:val="6C708732"/>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27"/>
  </w:num>
  <w:num w:numId="2">
    <w:abstractNumId w:val="16"/>
  </w:num>
  <w:num w:numId="3">
    <w:abstractNumId w:val="40"/>
  </w:num>
  <w:num w:numId="4">
    <w:abstractNumId w:val="35"/>
  </w:num>
  <w:num w:numId="5">
    <w:abstractNumId w:val="5"/>
  </w:num>
  <w:num w:numId="6">
    <w:abstractNumId w:val="10"/>
  </w:num>
  <w:num w:numId="7">
    <w:abstractNumId w:val="37"/>
  </w:num>
  <w:num w:numId="8">
    <w:abstractNumId w:val="3"/>
  </w:num>
  <w:num w:numId="9">
    <w:abstractNumId w:val="21"/>
  </w:num>
  <w:num w:numId="10">
    <w:abstractNumId w:val="33"/>
  </w:num>
  <w:num w:numId="11">
    <w:abstractNumId w:val="31"/>
  </w:num>
  <w:num w:numId="12">
    <w:abstractNumId w:val="2"/>
  </w:num>
  <w:num w:numId="13">
    <w:abstractNumId w:val="42"/>
  </w:num>
  <w:num w:numId="14">
    <w:abstractNumId w:val="34"/>
  </w:num>
  <w:num w:numId="15">
    <w:abstractNumId w:val="17"/>
  </w:num>
  <w:num w:numId="16">
    <w:abstractNumId w:val="38"/>
  </w:num>
  <w:num w:numId="17">
    <w:abstractNumId w:val="25"/>
  </w:num>
  <w:num w:numId="18">
    <w:abstractNumId w:val="18"/>
  </w:num>
  <w:num w:numId="19">
    <w:abstractNumId w:val="6"/>
  </w:num>
  <w:num w:numId="20">
    <w:abstractNumId w:val="11"/>
  </w:num>
  <w:num w:numId="21">
    <w:abstractNumId w:val="24"/>
  </w:num>
  <w:num w:numId="22">
    <w:abstractNumId w:val="29"/>
  </w:num>
  <w:num w:numId="23">
    <w:abstractNumId w:val="1"/>
  </w:num>
  <w:num w:numId="24">
    <w:abstractNumId w:val="43"/>
  </w:num>
  <w:num w:numId="25">
    <w:abstractNumId w:val="36"/>
  </w:num>
  <w:num w:numId="26">
    <w:abstractNumId w:val="7"/>
  </w:num>
  <w:num w:numId="27">
    <w:abstractNumId w:val="19"/>
  </w:num>
  <w:num w:numId="28">
    <w:abstractNumId w:val="39"/>
  </w:num>
  <w:num w:numId="29">
    <w:abstractNumId w:val="20"/>
  </w:num>
  <w:num w:numId="30">
    <w:abstractNumId w:val="32"/>
  </w:num>
  <w:num w:numId="31">
    <w:abstractNumId w:val="28"/>
  </w:num>
  <w:num w:numId="32">
    <w:abstractNumId w:val="12"/>
  </w:num>
  <w:num w:numId="33">
    <w:abstractNumId w:val="26"/>
  </w:num>
  <w:num w:numId="34">
    <w:abstractNumId w:val="0"/>
  </w:num>
  <w:num w:numId="35">
    <w:abstractNumId w:val="8"/>
  </w:num>
  <w:num w:numId="36">
    <w:abstractNumId w:val="14"/>
  </w:num>
  <w:num w:numId="37">
    <w:abstractNumId w:val="23"/>
  </w:num>
  <w:num w:numId="38">
    <w:abstractNumId w:val="4"/>
  </w:num>
  <w:num w:numId="39">
    <w:abstractNumId w:val="41"/>
  </w:num>
  <w:num w:numId="40">
    <w:abstractNumId w:val="15"/>
  </w:num>
  <w:num w:numId="41">
    <w:abstractNumId w:val="13"/>
  </w:num>
  <w:num w:numId="42">
    <w:abstractNumId w:val="22"/>
  </w:num>
  <w:num w:numId="43">
    <w:abstractNumId w:val="30"/>
  </w:num>
  <w:num w:numId="44">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222"/>
    <w:rsid w:val="00000E3A"/>
    <w:rsid w:val="0000371A"/>
    <w:rsid w:val="000344EC"/>
    <w:rsid w:val="00083DCF"/>
    <w:rsid w:val="000A0064"/>
    <w:rsid w:val="000A330F"/>
    <w:rsid w:val="000F2955"/>
    <w:rsid w:val="00130E44"/>
    <w:rsid w:val="0013267F"/>
    <w:rsid w:val="00141724"/>
    <w:rsid w:val="00142D22"/>
    <w:rsid w:val="001577E3"/>
    <w:rsid w:val="00181AF5"/>
    <w:rsid w:val="001823A0"/>
    <w:rsid w:val="00197724"/>
    <w:rsid w:val="001A2542"/>
    <w:rsid w:val="001D216A"/>
    <w:rsid w:val="001F74C1"/>
    <w:rsid w:val="00207C3D"/>
    <w:rsid w:val="002247A3"/>
    <w:rsid w:val="002804BC"/>
    <w:rsid w:val="002D2435"/>
    <w:rsid w:val="002E1627"/>
    <w:rsid w:val="00302A3B"/>
    <w:rsid w:val="00307381"/>
    <w:rsid w:val="003327C4"/>
    <w:rsid w:val="00357AA3"/>
    <w:rsid w:val="0038231C"/>
    <w:rsid w:val="003A270C"/>
    <w:rsid w:val="003B76A8"/>
    <w:rsid w:val="003E6792"/>
    <w:rsid w:val="00471E50"/>
    <w:rsid w:val="0049353D"/>
    <w:rsid w:val="004A0D5A"/>
    <w:rsid w:val="004D0910"/>
    <w:rsid w:val="004D0FEF"/>
    <w:rsid w:val="004D4EF6"/>
    <w:rsid w:val="00500B31"/>
    <w:rsid w:val="00513C49"/>
    <w:rsid w:val="00522FF0"/>
    <w:rsid w:val="00524A59"/>
    <w:rsid w:val="005A1CCE"/>
    <w:rsid w:val="005B2A1C"/>
    <w:rsid w:val="005B3BDD"/>
    <w:rsid w:val="005D7972"/>
    <w:rsid w:val="005E50D9"/>
    <w:rsid w:val="005E5CCF"/>
    <w:rsid w:val="005E694A"/>
    <w:rsid w:val="0060708E"/>
    <w:rsid w:val="00640222"/>
    <w:rsid w:val="006837B7"/>
    <w:rsid w:val="0073077B"/>
    <w:rsid w:val="007329BE"/>
    <w:rsid w:val="007A0EDF"/>
    <w:rsid w:val="007E1E12"/>
    <w:rsid w:val="00826781"/>
    <w:rsid w:val="0083434D"/>
    <w:rsid w:val="0087544D"/>
    <w:rsid w:val="008A064C"/>
    <w:rsid w:val="008A7035"/>
    <w:rsid w:val="008D4B40"/>
    <w:rsid w:val="008D64D9"/>
    <w:rsid w:val="00945224"/>
    <w:rsid w:val="00952B87"/>
    <w:rsid w:val="009610B2"/>
    <w:rsid w:val="0096754F"/>
    <w:rsid w:val="009773F7"/>
    <w:rsid w:val="009E38E1"/>
    <w:rsid w:val="00A02551"/>
    <w:rsid w:val="00A10F57"/>
    <w:rsid w:val="00A2655B"/>
    <w:rsid w:val="00A3023F"/>
    <w:rsid w:val="00A82DCA"/>
    <w:rsid w:val="00AF4737"/>
    <w:rsid w:val="00B0648A"/>
    <w:rsid w:val="00B325F1"/>
    <w:rsid w:val="00B44EFE"/>
    <w:rsid w:val="00B63A6C"/>
    <w:rsid w:val="00B70099"/>
    <w:rsid w:val="00B930D4"/>
    <w:rsid w:val="00C16D03"/>
    <w:rsid w:val="00C571A5"/>
    <w:rsid w:val="00C66D2C"/>
    <w:rsid w:val="00C74F80"/>
    <w:rsid w:val="00CC3F4D"/>
    <w:rsid w:val="00D340CB"/>
    <w:rsid w:val="00D44C17"/>
    <w:rsid w:val="00D87416"/>
    <w:rsid w:val="00DC7D1B"/>
    <w:rsid w:val="00DF31C3"/>
    <w:rsid w:val="00E13D6A"/>
    <w:rsid w:val="00E176CE"/>
    <w:rsid w:val="00E23E37"/>
    <w:rsid w:val="00E66735"/>
    <w:rsid w:val="00E72782"/>
    <w:rsid w:val="00E86CE5"/>
    <w:rsid w:val="00EE38D5"/>
    <w:rsid w:val="00EF5E5A"/>
    <w:rsid w:val="00F01E33"/>
    <w:rsid w:val="00F10EDF"/>
    <w:rsid w:val="00F14E66"/>
    <w:rsid w:val="00F56DD3"/>
    <w:rsid w:val="00F74DA9"/>
    <w:rsid w:val="00F771F3"/>
    <w:rsid w:val="00F930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40222"/>
    <w:pPr>
      <w:overflowPunct w:val="0"/>
      <w:autoSpaceDE w:val="0"/>
      <w:autoSpaceDN w:val="0"/>
      <w:adjustRightInd w:val="0"/>
      <w:spacing w:line="260" w:lineRule="atLeast"/>
      <w:textAlignment w:val="baseline"/>
    </w:pPr>
    <w:rPr>
      <w:rFonts w:ascii="Arial" w:hAnsi="Arial"/>
      <w:sz w:val="18"/>
    </w:rPr>
  </w:style>
  <w:style w:type="paragraph" w:styleId="Kop1">
    <w:name w:val="heading 1"/>
    <w:basedOn w:val="Standaard"/>
    <w:next w:val="Standaard"/>
    <w:link w:val="Kop1Char"/>
    <w:qFormat/>
    <w:rsid w:val="00F771F3"/>
    <w:pPr>
      <w:keepNext/>
      <w:overflowPunct/>
      <w:autoSpaceDE/>
      <w:autoSpaceDN/>
      <w:adjustRightInd/>
      <w:spacing w:line="240" w:lineRule="auto"/>
      <w:textAlignment w:val="auto"/>
      <w:outlineLvl w:val="0"/>
    </w:pPr>
    <w:rPr>
      <w:rFonts w:ascii="Times New Roman" w:hAnsi="Times New Roman"/>
      <w:b/>
      <w:bCs/>
      <w:sz w:val="24"/>
      <w:szCs w:val="24"/>
      <w:u w:val="single"/>
    </w:rPr>
  </w:style>
  <w:style w:type="paragraph" w:styleId="Kop2">
    <w:name w:val="heading 2"/>
    <w:basedOn w:val="Standaard"/>
    <w:next w:val="Standaard"/>
    <w:link w:val="Kop2Char"/>
    <w:unhideWhenUsed/>
    <w:qFormat/>
    <w:rsid w:val="00F771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nhideWhenUsed/>
    <w:qFormat/>
    <w:rsid w:val="00F771F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Kop5">
    <w:name w:val="heading 5"/>
    <w:basedOn w:val="Standaard"/>
    <w:next w:val="Standaard"/>
    <w:link w:val="Kop5Char"/>
    <w:uiPriority w:val="9"/>
    <w:unhideWhenUsed/>
    <w:qFormat/>
    <w:rsid w:val="00640222"/>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
    <w:name w:val="normaal"/>
    <w:basedOn w:val="Standaard"/>
    <w:rsid w:val="008A7035"/>
    <w:rPr>
      <w:rFonts w:eastAsiaTheme="minorHAnsi"/>
    </w:rPr>
  </w:style>
  <w:style w:type="paragraph" w:customStyle="1" w:styleId="Kopparagraaf">
    <w:name w:val="Kop paragraaf"/>
    <w:basedOn w:val="Kop2"/>
    <w:link w:val="KopparagraafChar"/>
    <w:qFormat/>
    <w:rsid w:val="00F771F3"/>
  </w:style>
  <w:style w:type="character" w:customStyle="1" w:styleId="KopparagraafChar">
    <w:name w:val="Kop paragraaf Char"/>
    <w:basedOn w:val="Kop2Char"/>
    <w:link w:val="Kopparagraaf"/>
    <w:rsid w:val="00F771F3"/>
    <w:rPr>
      <w:rFonts w:asciiTheme="majorHAnsi" w:eastAsiaTheme="majorEastAsia" w:hAnsiTheme="majorHAnsi" w:cstheme="majorBidi"/>
      <w:b/>
      <w:bCs/>
      <w:color w:val="4F81BD" w:themeColor="accent1"/>
      <w:sz w:val="26"/>
      <w:szCs w:val="26"/>
    </w:rPr>
  </w:style>
  <w:style w:type="character" w:customStyle="1" w:styleId="Kop2Char">
    <w:name w:val="Kop 2 Char"/>
    <w:basedOn w:val="Standaardalinea-lettertype"/>
    <w:link w:val="Kop2"/>
    <w:rsid w:val="00F771F3"/>
    <w:rPr>
      <w:rFonts w:asciiTheme="majorHAnsi" w:eastAsiaTheme="majorEastAsia" w:hAnsiTheme="majorHAnsi" w:cstheme="majorBidi"/>
      <w:b/>
      <w:bCs/>
      <w:color w:val="4F81BD" w:themeColor="accent1"/>
      <w:sz w:val="26"/>
      <w:szCs w:val="26"/>
    </w:rPr>
  </w:style>
  <w:style w:type="paragraph" w:customStyle="1" w:styleId="kopdeel">
    <w:name w:val="kop deel"/>
    <w:basedOn w:val="Kop3"/>
    <w:link w:val="kopdeelChar"/>
    <w:qFormat/>
    <w:rsid w:val="00F771F3"/>
  </w:style>
  <w:style w:type="character" w:customStyle="1" w:styleId="kopdeelChar">
    <w:name w:val="kop deel Char"/>
    <w:basedOn w:val="Kop3Char"/>
    <w:link w:val="kopdeel"/>
    <w:rsid w:val="00F771F3"/>
    <w:rPr>
      <w:rFonts w:asciiTheme="majorHAnsi" w:eastAsiaTheme="majorEastAsia" w:hAnsiTheme="majorHAnsi" w:cstheme="majorBidi"/>
      <w:color w:val="243F60" w:themeColor="accent1" w:themeShade="7F"/>
      <w:sz w:val="24"/>
      <w:szCs w:val="24"/>
    </w:rPr>
  </w:style>
  <w:style w:type="character" w:customStyle="1" w:styleId="Kop3Char">
    <w:name w:val="Kop 3 Char"/>
    <w:basedOn w:val="Standaardalinea-lettertype"/>
    <w:link w:val="Kop3"/>
    <w:rsid w:val="00F771F3"/>
    <w:rPr>
      <w:rFonts w:asciiTheme="majorHAnsi" w:eastAsiaTheme="majorEastAsia" w:hAnsiTheme="majorHAnsi" w:cstheme="majorBidi"/>
      <w:color w:val="243F60" w:themeColor="accent1" w:themeShade="7F"/>
      <w:sz w:val="24"/>
      <w:szCs w:val="24"/>
    </w:rPr>
  </w:style>
  <w:style w:type="character" w:customStyle="1" w:styleId="Kop1Char">
    <w:name w:val="Kop 1 Char"/>
    <w:basedOn w:val="Standaardalinea-lettertype"/>
    <w:link w:val="Kop1"/>
    <w:rsid w:val="00F771F3"/>
    <w:rPr>
      <w:b/>
      <w:bCs/>
      <w:sz w:val="24"/>
      <w:szCs w:val="24"/>
      <w:u w:val="single"/>
    </w:rPr>
  </w:style>
  <w:style w:type="paragraph" w:styleId="Titel">
    <w:name w:val="Title"/>
    <w:basedOn w:val="Standaard"/>
    <w:next w:val="Standaard"/>
    <w:link w:val="TitelChar"/>
    <w:qFormat/>
    <w:rsid w:val="00F771F3"/>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F771F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qFormat/>
    <w:rsid w:val="00F771F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rsid w:val="00F771F3"/>
    <w:rPr>
      <w:rFonts w:asciiTheme="minorHAnsi" w:eastAsiaTheme="minorEastAsia" w:hAnsiTheme="minorHAnsi" w:cstheme="minorBidi"/>
      <w:color w:val="5A5A5A" w:themeColor="text1" w:themeTint="A5"/>
      <w:spacing w:val="15"/>
      <w:sz w:val="22"/>
      <w:szCs w:val="22"/>
    </w:rPr>
  </w:style>
  <w:style w:type="character" w:styleId="Zwaar">
    <w:name w:val="Strong"/>
    <w:qFormat/>
    <w:rsid w:val="00F771F3"/>
    <w:rPr>
      <w:b/>
      <w:bCs/>
    </w:rPr>
  </w:style>
  <w:style w:type="paragraph" w:styleId="Lijstalinea">
    <w:name w:val="List Paragraph"/>
    <w:basedOn w:val="Standaard"/>
    <w:uiPriority w:val="34"/>
    <w:qFormat/>
    <w:rsid w:val="00F771F3"/>
    <w:pPr>
      <w:ind w:left="720"/>
      <w:contextualSpacing/>
    </w:pPr>
  </w:style>
  <w:style w:type="character" w:customStyle="1" w:styleId="Kop5Char">
    <w:name w:val="Kop 5 Char"/>
    <w:basedOn w:val="Standaardalinea-lettertype"/>
    <w:link w:val="Kop5"/>
    <w:uiPriority w:val="9"/>
    <w:rsid w:val="00640222"/>
    <w:rPr>
      <w:rFonts w:asciiTheme="majorHAnsi" w:eastAsiaTheme="majorEastAsia" w:hAnsiTheme="majorHAnsi" w:cstheme="majorBidi"/>
      <w:color w:val="243F60" w:themeColor="accent1" w:themeShade="7F"/>
      <w:sz w:val="18"/>
    </w:rPr>
  </w:style>
  <w:style w:type="paragraph" w:customStyle="1" w:styleId="KopAlgemeen">
    <w:name w:val="KopAlgemeen"/>
    <w:next w:val="Standaard"/>
    <w:rsid w:val="00640222"/>
    <w:pPr>
      <w:tabs>
        <w:tab w:val="left" w:pos="680"/>
      </w:tabs>
      <w:overflowPunct w:val="0"/>
      <w:autoSpaceDE w:val="0"/>
      <w:autoSpaceDN w:val="0"/>
      <w:adjustRightInd w:val="0"/>
      <w:spacing w:line="600" w:lineRule="exact"/>
      <w:textAlignment w:val="baseline"/>
    </w:pPr>
    <w:rPr>
      <w:rFonts w:ascii="Arial" w:hAnsi="Arial"/>
      <w:b/>
      <w:sz w:val="48"/>
      <w:lang w:val="nl"/>
    </w:rPr>
  </w:style>
  <w:style w:type="paragraph" w:styleId="Koptekst">
    <w:name w:val="header"/>
    <w:basedOn w:val="Standaard"/>
    <w:link w:val="KoptekstChar"/>
    <w:uiPriority w:val="99"/>
    <w:rsid w:val="00640222"/>
    <w:pPr>
      <w:tabs>
        <w:tab w:val="center" w:pos="4536"/>
        <w:tab w:val="right" w:pos="9072"/>
      </w:tabs>
    </w:pPr>
  </w:style>
  <w:style w:type="character" w:customStyle="1" w:styleId="KoptekstChar">
    <w:name w:val="Koptekst Char"/>
    <w:basedOn w:val="Standaardalinea-lettertype"/>
    <w:link w:val="Koptekst"/>
    <w:uiPriority w:val="99"/>
    <w:rsid w:val="00640222"/>
    <w:rPr>
      <w:rFonts w:ascii="Arial" w:hAnsi="Arial"/>
      <w:sz w:val="18"/>
    </w:rPr>
  </w:style>
  <w:style w:type="character" w:customStyle="1" w:styleId="Streepje">
    <w:name w:val="Streepje"/>
    <w:basedOn w:val="Standaardalinea-lettertype"/>
    <w:rsid w:val="00640222"/>
    <w:rPr>
      <w:rFonts w:ascii="Arial" w:hAnsi="Arial"/>
      <w:position w:val="-2"/>
      <w:sz w:val="28"/>
    </w:rPr>
  </w:style>
  <w:style w:type="paragraph" w:styleId="Voettekst">
    <w:name w:val="footer"/>
    <w:basedOn w:val="Standaard"/>
    <w:link w:val="VoettekstChar"/>
    <w:rsid w:val="00640222"/>
    <w:pPr>
      <w:tabs>
        <w:tab w:val="center" w:pos="4536"/>
        <w:tab w:val="right" w:pos="9072"/>
      </w:tabs>
    </w:pPr>
  </w:style>
  <w:style w:type="character" w:customStyle="1" w:styleId="VoettekstChar">
    <w:name w:val="Voettekst Char"/>
    <w:basedOn w:val="Standaardalinea-lettertype"/>
    <w:link w:val="Voettekst"/>
    <w:rsid w:val="00640222"/>
    <w:rPr>
      <w:rFonts w:ascii="Arial" w:hAnsi="Arial"/>
      <w:sz w:val="18"/>
    </w:rPr>
  </w:style>
  <w:style w:type="character" w:styleId="Paginanummer">
    <w:name w:val="page number"/>
    <w:basedOn w:val="Standaardalinea-lettertype"/>
    <w:rsid w:val="00640222"/>
  </w:style>
  <w:style w:type="paragraph" w:styleId="Plattetekst">
    <w:name w:val="Body Text"/>
    <w:basedOn w:val="Standaard"/>
    <w:link w:val="PlattetekstChar"/>
    <w:rsid w:val="00640222"/>
    <w:pPr>
      <w:overflowPunct/>
      <w:autoSpaceDE/>
      <w:autoSpaceDN/>
      <w:adjustRightInd/>
      <w:spacing w:line="240" w:lineRule="auto"/>
      <w:textAlignment w:val="auto"/>
    </w:pPr>
    <w:rPr>
      <w:rFonts w:ascii="Century Schoolbook" w:hAnsi="Century Schoolbook" w:cs="Arial"/>
      <w:sz w:val="20"/>
    </w:rPr>
  </w:style>
  <w:style w:type="character" w:customStyle="1" w:styleId="PlattetekstChar">
    <w:name w:val="Platte tekst Char"/>
    <w:basedOn w:val="Standaardalinea-lettertype"/>
    <w:link w:val="Plattetekst"/>
    <w:rsid w:val="00640222"/>
    <w:rPr>
      <w:rFonts w:ascii="Century Schoolbook" w:hAnsi="Century Schoolbook" w:cs="Arial"/>
    </w:rPr>
  </w:style>
  <w:style w:type="paragraph" w:styleId="Voetnoottekst">
    <w:name w:val="footnote text"/>
    <w:basedOn w:val="Standaard"/>
    <w:link w:val="VoetnoottekstChar"/>
    <w:uiPriority w:val="99"/>
    <w:unhideWhenUsed/>
    <w:rsid w:val="00640222"/>
    <w:pPr>
      <w:overflowPunct/>
      <w:autoSpaceDE/>
      <w:autoSpaceDN/>
      <w:adjustRightInd/>
      <w:spacing w:line="240" w:lineRule="auto"/>
      <w:textAlignment w:val="auto"/>
    </w:pPr>
    <w:rPr>
      <w:rFonts w:ascii="Times New Roman" w:hAnsi="Times New Roman"/>
      <w:sz w:val="24"/>
      <w:szCs w:val="24"/>
    </w:rPr>
  </w:style>
  <w:style w:type="character" w:customStyle="1" w:styleId="VoetnoottekstChar">
    <w:name w:val="Voetnoottekst Char"/>
    <w:basedOn w:val="Standaardalinea-lettertype"/>
    <w:link w:val="Voetnoottekst"/>
    <w:uiPriority w:val="99"/>
    <w:rsid w:val="00640222"/>
    <w:rPr>
      <w:sz w:val="24"/>
      <w:szCs w:val="24"/>
    </w:rPr>
  </w:style>
  <w:style w:type="character" w:styleId="Voetnootmarkering">
    <w:name w:val="footnote reference"/>
    <w:uiPriority w:val="99"/>
    <w:unhideWhenUsed/>
    <w:rsid w:val="00640222"/>
    <w:rPr>
      <w:vertAlign w:val="superscript"/>
    </w:rPr>
  </w:style>
  <w:style w:type="paragraph" w:styleId="Ballontekst">
    <w:name w:val="Balloon Text"/>
    <w:basedOn w:val="Standaard"/>
    <w:link w:val="BallontekstChar"/>
    <w:rsid w:val="00640222"/>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640222"/>
    <w:rPr>
      <w:rFonts w:ascii="Tahoma" w:hAnsi="Tahoma" w:cs="Tahoma"/>
      <w:sz w:val="16"/>
      <w:szCs w:val="16"/>
    </w:rPr>
  </w:style>
  <w:style w:type="character" w:styleId="Verwijzingopmerking">
    <w:name w:val="annotation reference"/>
    <w:basedOn w:val="Standaardalinea-lettertype"/>
    <w:unhideWhenUsed/>
    <w:rsid w:val="00640222"/>
    <w:rPr>
      <w:sz w:val="16"/>
      <w:szCs w:val="16"/>
    </w:rPr>
  </w:style>
  <w:style w:type="paragraph" w:styleId="Tekstopmerking">
    <w:name w:val="annotation text"/>
    <w:basedOn w:val="Standaard"/>
    <w:link w:val="TekstopmerkingChar"/>
    <w:unhideWhenUsed/>
    <w:rsid w:val="00640222"/>
    <w:pPr>
      <w:spacing w:line="240" w:lineRule="auto"/>
    </w:pPr>
    <w:rPr>
      <w:sz w:val="20"/>
    </w:rPr>
  </w:style>
  <w:style w:type="character" w:customStyle="1" w:styleId="TekstopmerkingChar">
    <w:name w:val="Tekst opmerking Char"/>
    <w:basedOn w:val="Standaardalinea-lettertype"/>
    <w:link w:val="Tekstopmerking"/>
    <w:rsid w:val="00640222"/>
    <w:rPr>
      <w:rFonts w:ascii="Arial" w:hAnsi="Arial"/>
    </w:rPr>
  </w:style>
  <w:style w:type="paragraph" w:styleId="Onderwerpvanopmerking">
    <w:name w:val="annotation subject"/>
    <w:basedOn w:val="Tekstopmerking"/>
    <w:next w:val="Tekstopmerking"/>
    <w:link w:val="OnderwerpvanopmerkingChar"/>
    <w:unhideWhenUsed/>
    <w:rsid w:val="00640222"/>
    <w:rPr>
      <w:b/>
      <w:bCs/>
    </w:rPr>
  </w:style>
  <w:style w:type="character" w:customStyle="1" w:styleId="OnderwerpvanopmerkingChar">
    <w:name w:val="Onderwerp van opmerking Char"/>
    <w:basedOn w:val="TekstopmerkingChar"/>
    <w:link w:val="Onderwerpvanopmerking"/>
    <w:rsid w:val="00640222"/>
    <w:rPr>
      <w:rFonts w:ascii="Arial" w:hAnsi="Arial"/>
      <w:b/>
      <w:bCs/>
    </w:rPr>
  </w:style>
  <w:style w:type="paragraph" w:styleId="Revisie">
    <w:name w:val="Revision"/>
    <w:hidden/>
    <w:uiPriority w:val="99"/>
    <w:semiHidden/>
    <w:rsid w:val="00640222"/>
    <w:rPr>
      <w:rFonts w:ascii="Arial" w:hAnsi="Arial"/>
      <w:sz w:val="18"/>
    </w:rPr>
  </w:style>
  <w:style w:type="character" w:styleId="Hyperlink">
    <w:name w:val="Hyperlink"/>
    <w:uiPriority w:val="99"/>
    <w:rsid w:val="00640222"/>
    <w:rPr>
      <w:color w:val="0000FF"/>
      <w:u w:val="single"/>
    </w:rPr>
  </w:style>
  <w:style w:type="character" w:styleId="GevolgdeHyperlink">
    <w:name w:val="FollowedHyperlink"/>
    <w:rsid w:val="00640222"/>
    <w:rPr>
      <w:color w:val="800080"/>
      <w:u w:val="single"/>
    </w:rPr>
  </w:style>
  <w:style w:type="paragraph" w:styleId="Plattetekst2">
    <w:name w:val="Body Text 2"/>
    <w:basedOn w:val="Standaard"/>
    <w:link w:val="Plattetekst2Char"/>
    <w:rsid w:val="00640222"/>
    <w:pPr>
      <w:overflowPunct/>
      <w:autoSpaceDE/>
      <w:autoSpaceDN/>
      <w:adjustRightInd/>
      <w:spacing w:line="240" w:lineRule="auto"/>
      <w:textAlignment w:val="auto"/>
    </w:pPr>
    <w:rPr>
      <w:rFonts w:ascii="Century Schoolbook" w:hAnsi="Century Schoolbook"/>
      <w:sz w:val="22"/>
      <w:szCs w:val="24"/>
    </w:rPr>
  </w:style>
  <w:style w:type="character" w:customStyle="1" w:styleId="Plattetekst2Char">
    <w:name w:val="Platte tekst 2 Char"/>
    <w:basedOn w:val="Standaardalinea-lettertype"/>
    <w:link w:val="Plattetekst2"/>
    <w:rsid w:val="00640222"/>
    <w:rPr>
      <w:rFonts w:ascii="Century Schoolbook" w:hAnsi="Century Schoolbook"/>
      <w:sz w:val="22"/>
      <w:szCs w:val="24"/>
    </w:rPr>
  </w:style>
  <w:style w:type="paragraph" w:styleId="Documentstructuur">
    <w:name w:val="Document Map"/>
    <w:basedOn w:val="Standaard"/>
    <w:link w:val="DocumentstructuurChar"/>
    <w:rsid w:val="00640222"/>
    <w:pPr>
      <w:shd w:val="clear" w:color="auto" w:fill="000080"/>
      <w:overflowPunct/>
      <w:autoSpaceDE/>
      <w:autoSpaceDN/>
      <w:adjustRightInd/>
      <w:spacing w:line="240" w:lineRule="auto"/>
      <w:textAlignment w:val="auto"/>
    </w:pPr>
    <w:rPr>
      <w:rFonts w:ascii="Tahoma" w:hAnsi="Tahoma"/>
      <w:sz w:val="24"/>
      <w:szCs w:val="24"/>
    </w:rPr>
  </w:style>
  <w:style w:type="character" w:customStyle="1" w:styleId="DocumentstructuurChar">
    <w:name w:val="Documentstructuur Char"/>
    <w:basedOn w:val="Standaardalinea-lettertype"/>
    <w:link w:val="Documentstructuur"/>
    <w:rsid w:val="00640222"/>
    <w:rPr>
      <w:rFonts w:ascii="Tahoma" w:hAnsi="Tahoma"/>
      <w:sz w:val="24"/>
      <w:szCs w:val="24"/>
      <w:shd w:val="clear" w:color="auto" w:fill="000080"/>
    </w:rPr>
  </w:style>
  <w:style w:type="table" w:styleId="Tabelraster">
    <w:name w:val="Table Grid"/>
    <w:basedOn w:val="Standaardtabel"/>
    <w:uiPriority w:val="39"/>
    <w:rsid w:val="0064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640222"/>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Kop3Char1">
    <w:name w:val="Kop 3 Char1"/>
    <w:rsid w:val="00640222"/>
    <w:rPr>
      <w:rFonts w:ascii="Cambria" w:hAnsi="Cambria"/>
      <w:b/>
      <w:bCs/>
      <w:sz w:val="26"/>
      <w:szCs w:val="26"/>
    </w:rPr>
  </w:style>
  <w:style w:type="character" w:customStyle="1" w:styleId="Char">
    <w:name w:val="Char"/>
    <w:rsid w:val="00640222"/>
    <w:rPr>
      <w:rFonts w:ascii="Century Schoolbook" w:hAnsi="Century Schoolbook" w:cs="Arial"/>
      <w:sz w:val="24"/>
      <w:szCs w:val="24"/>
      <w:lang w:val="nl-NL" w:eastAsia="nl-NL" w:bidi="ar-SA"/>
    </w:rPr>
  </w:style>
  <w:style w:type="paragraph" w:customStyle="1" w:styleId="body-text">
    <w:name w:val="body-text"/>
    <w:basedOn w:val="Standaard"/>
    <w:rsid w:val="00640222"/>
    <w:pPr>
      <w:overflowPunct/>
      <w:autoSpaceDE/>
      <w:autoSpaceDN/>
      <w:adjustRightInd/>
      <w:spacing w:before="80" w:after="200" w:line="240" w:lineRule="atLeast"/>
      <w:textAlignment w:val="auto"/>
    </w:pPr>
    <w:rPr>
      <w:rFonts w:cs="Arial"/>
      <w:color w:val="000000"/>
      <w:sz w:val="20"/>
    </w:rPr>
  </w:style>
  <w:style w:type="paragraph" w:customStyle="1" w:styleId="leader">
    <w:name w:val="leader"/>
    <w:basedOn w:val="Standaard"/>
    <w:rsid w:val="00640222"/>
    <w:pPr>
      <w:overflowPunct/>
      <w:autoSpaceDE/>
      <w:autoSpaceDN/>
      <w:adjustRightInd/>
      <w:spacing w:before="180" w:after="40" w:line="195" w:lineRule="atLeast"/>
      <w:textAlignment w:val="auto"/>
    </w:pPr>
    <w:rPr>
      <w:rFonts w:cs="Arial"/>
      <w:b/>
      <w:bCs/>
      <w:color w:val="000000"/>
      <w:szCs w:val="18"/>
    </w:rPr>
  </w:style>
  <w:style w:type="paragraph" w:customStyle="1" w:styleId="onderschrift">
    <w:name w:val="onderschrift"/>
    <w:basedOn w:val="Standaard"/>
    <w:rsid w:val="00640222"/>
    <w:pPr>
      <w:overflowPunct/>
      <w:autoSpaceDE/>
      <w:autoSpaceDN/>
      <w:adjustRightInd/>
      <w:spacing w:before="60" w:after="180" w:line="180" w:lineRule="atLeast"/>
      <w:textAlignment w:val="auto"/>
    </w:pPr>
    <w:rPr>
      <w:rFonts w:cs="Arial"/>
      <w:color w:val="666666"/>
      <w:sz w:val="14"/>
      <w:szCs w:val="14"/>
    </w:rPr>
  </w:style>
  <w:style w:type="paragraph" w:customStyle="1" w:styleId="subkopartikel">
    <w:name w:val="subkopartikel"/>
    <w:basedOn w:val="Standaard"/>
    <w:rsid w:val="00640222"/>
    <w:pPr>
      <w:overflowPunct/>
      <w:autoSpaceDE/>
      <w:autoSpaceDN/>
      <w:adjustRightInd/>
      <w:spacing w:before="100" w:beforeAutospacing="1" w:after="100" w:afterAutospacing="1" w:line="240" w:lineRule="auto"/>
      <w:textAlignment w:val="auto"/>
    </w:pPr>
    <w:rPr>
      <w:rFonts w:cs="Arial"/>
      <w:b/>
      <w:bCs/>
      <w:color w:val="666666"/>
      <w:sz w:val="23"/>
      <w:szCs w:val="23"/>
    </w:rPr>
  </w:style>
  <w:style w:type="paragraph" w:customStyle="1" w:styleId="Citaat1">
    <w:name w:val="Citaat1"/>
    <w:basedOn w:val="Standaard"/>
    <w:rsid w:val="00640222"/>
    <w:pPr>
      <w:overflowPunct/>
      <w:autoSpaceDE/>
      <w:autoSpaceDN/>
      <w:adjustRightInd/>
      <w:spacing w:before="100" w:beforeAutospacing="1" w:after="100" w:afterAutospacing="1" w:line="240" w:lineRule="auto"/>
      <w:ind w:left="1500" w:right="1500"/>
      <w:jc w:val="center"/>
      <w:textAlignment w:val="auto"/>
    </w:pPr>
    <w:rPr>
      <w:rFonts w:cs="Arial"/>
      <w:color w:val="666666"/>
      <w:sz w:val="20"/>
    </w:rPr>
  </w:style>
  <w:style w:type="paragraph" w:customStyle="1" w:styleId="picture">
    <w:name w:val="picture"/>
    <w:basedOn w:val="Standaard"/>
    <w:rsid w:val="00640222"/>
    <w:pPr>
      <w:overflowPunct/>
      <w:autoSpaceDE/>
      <w:autoSpaceDN/>
      <w:adjustRightInd/>
      <w:spacing w:after="40" w:line="0" w:lineRule="atLeast"/>
      <w:jc w:val="center"/>
      <w:textAlignment w:val="auto"/>
    </w:pPr>
    <w:rPr>
      <w:rFonts w:cs="Arial"/>
      <w:color w:val="000000"/>
      <w:sz w:val="17"/>
      <w:szCs w:val="17"/>
    </w:rPr>
  </w:style>
  <w:style w:type="paragraph" w:customStyle="1" w:styleId="fotoonderschrift">
    <w:name w:val="fotoonderschrift"/>
    <w:basedOn w:val="Standaard"/>
    <w:rsid w:val="00640222"/>
    <w:pPr>
      <w:overflowPunct/>
      <w:autoSpaceDE/>
      <w:autoSpaceDN/>
      <w:adjustRightInd/>
      <w:spacing w:after="200" w:line="195" w:lineRule="atLeast"/>
      <w:jc w:val="center"/>
      <w:textAlignment w:val="auto"/>
    </w:pPr>
    <w:rPr>
      <w:rFonts w:cs="Arial"/>
      <w:color w:val="000000"/>
      <w:szCs w:val="18"/>
    </w:rPr>
  </w:style>
  <w:style w:type="paragraph" w:customStyle="1" w:styleId="carel">
    <w:name w:val="carel"/>
    <w:rsid w:val="00640222"/>
    <w:rPr>
      <w:rFonts w:ascii="Arial" w:hAnsi="Arial" w:cs="Arial"/>
    </w:rPr>
  </w:style>
  <w:style w:type="paragraph" w:customStyle="1" w:styleId="Normaalweb5">
    <w:name w:val="Normaal (web)5"/>
    <w:basedOn w:val="Standaard"/>
    <w:rsid w:val="00640222"/>
    <w:pPr>
      <w:overflowPunct/>
      <w:autoSpaceDE/>
      <w:autoSpaceDN/>
      <w:adjustRightInd/>
      <w:spacing w:after="120" w:line="240" w:lineRule="auto"/>
      <w:textAlignment w:val="auto"/>
    </w:pPr>
    <w:rPr>
      <w:rFonts w:ascii="Times New Roman" w:hAnsi="Times New Roman"/>
      <w:sz w:val="24"/>
      <w:szCs w:val="24"/>
    </w:rPr>
  </w:style>
  <w:style w:type="paragraph" w:customStyle="1" w:styleId="Kop218">
    <w:name w:val="Kop 218"/>
    <w:basedOn w:val="Standaard"/>
    <w:rsid w:val="00640222"/>
    <w:pPr>
      <w:overflowPunct/>
      <w:autoSpaceDE/>
      <w:autoSpaceDN/>
      <w:adjustRightInd/>
      <w:spacing w:after="72" w:line="300" w:lineRule="atLeast"/>
      <w:textAlignment w:val="auto"/>
      <w:outlineLvl w:val="2"/>
    </w:pPr>
    <w:rPr>
      <w:rFonts w:ascii="Times New Roman" w:hAnsi="Times New Roman"/>
      <w:b/>
      <w:bCs/>
      <w:color w:val="666666"/>
      <w:sz w:val="29"/>
      <w:szCs w:val="29"/>
    </w:rPr>
  </w:style>
  <w:style w:type="character" w:customStyle="1" w:styleId="nobreak1">
    <w:name w:val="nobreak1"/>
    <w:basedOn w:val="Standaardalinea-lettertype"/>
    <w:rsid w:val="00640222"/>
  </w:style>
  <w:style w:type="paragraph" w:customStyle="1" w:styleId="MTDisplayEquation">
    <w:name w:val="MTDisplayEquation"/>
    <w:basedOn w:val="Standaard"/>
    <w:next w:val="Standaard"/>
    <w:link w:val="MTDisplayEquationChar"/>
    <w:uiPriority w:val="99"/>
    <w:rsid w:val="00640222"/>
    <w:pPr>
      <w:tabs>
        <w:tab w:val="center" w:pos="4540"/>
        <w:tab w:val="right" w:pos="9080"/>
      </w:tabs>
      <w:overflowPunct/>
      <w:autoSpaceDE/>
      <w:autoSpaceDN/>
      <w:adjustRightInd/>
      <w:spacing w:after="200" w:line="276" w:lineRule="auto"/>
      <w:textAlignment w:val="auto"/>
    </w:pPr>
    <w:rPr>
      <w:rFonts w:ascii="Calibri" w:eastAsia="Calibri" w:hAnsi="Calibri"/>
      <w:sz w:val="22"/>
      <w:szCs w:val="22"/>
      <w:lang w:eastAsia="en-US"/>
    </w:rPr>
  </w:style>
  <w:style w:type="character" w:customStyle="1" w:styleId="MTDisplayEquationChar">
    <w:name w:val="MTDisplayEquation Char"/>
    <w:link w:val="MTDisplayEquation"/>
    <w:uiPriority w:val="99"/>
    <w:rsid w:val="00640222"/>
    <w:rPr>
      <w:rFonts w:ascii="Calibri" w:eastAsia="Calibri" w:hAnsi="Calibri"/>
      <w:sz w:val="22"/>
      <w:szCs w:val="22"/>
      <w:lang w:eastAsia="en-US"/>
    </w:rPr>
  </w:style>
  <w:style w:type="paragraph" w:customStyle="1" w:styleId="wp-caption-text2">
    <w:name w:val="wp-caption-text2"/>
    <w:basedOn w:val="Standaard"/>
    <w:rsid w:val="00640222"/>
    <w:pPr>
      <w:overflowPunct/>
      <w:autoSpaceDE/>
      <w:autoSpaceDN/>
      <w:adjustRightInd/>
      <w:spacing w:before="100" w:beforeAutospacing="1" w:after="270" w:line="384" w:lineRule="atLeast"/>
      <w:textAlignment w:val="auto"/>
    </w:pPr>
    <w:rPr>
      <w:rFonts w:ascii="Helvetica" w:hAnsi="Helvetica"/>
      <w:color w:val="414141"/>
      <w:sz w:val="20"/>
    </w:rPr>
  </w:style>
  <w:style w:type="character" w:customStyle="1" w:styleId="watch-title">
    <w:name w:val="watch-title"/>
    <w:rsid w:val="00640222"/>
  </w:style>
  <w:style w:type="paragraph" w:styleId="Tekstzonderopmaak">
    <w:name w:val="Plain Text"/>
    <w:basedOn w:val="Standaard"/>
    <w:link w:val="TekstzonderopmaakChar"/>
    <w:rsid w:val="00640222"/>
    <w:pPr>
      <w:overflowPunct/>
      <w:autoSpaceDE/>
      <w:autoSpaceDN/>
      <w:adjustRightInd/>
      <w:spacing w:line="240" w:lineRule="auto"/>
      <w:textAlignment w:val="auto"/>
    </w:pPr>
    <w:rPr>
      <w:rFonts w:ascii="Consolas" w:eastAsia="Calibri" w:hAnsi="Consolas"/>
      <w:sz w:val="21"/>
      <w:szCs w:val="21"/>
      <w:lang w:val="en-US" w:eastAsia="ja-JP"/>
    </w:rPr>
  </w:style>
  <w:style w:type="character" w:customStyle="1" w:styleId="TekstzonderopmaakChar">
    <w:name w:val="Tekst zonder opmaak Char"/>
    <w:basedOn w:val="Standaardalinea-lettertype"/>
    <w:link w:val="Tekstzonderopmaak"/>
    <w:rsid w:val="00640222"/>
    <w:rPr>
      <w:rFonts w:ascii="Consolas" w:eastAsia="Calibri" w:hAnsi="Consolas"/>
      <w:sz w:val="21"/>
      <w:szCs w:val="21"/>
      <w:lang w:val="en-US" w:eastAsia="ja-JP"/>
    </w:rPr>
  </w:style>
  <w:style w:type="paragraph" w:customStyle="1" w:styleId="posted-by-text">
    <w:name w:val="posted-by-text"/>
    <w:basedOn w:val="Standaard"/>
    <w:rsid w:val="00640222"/>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styleId="Nadruk">
    <w:name w:val="Emphasis"/>
    <w:uiPriority w:val="20"/>
    <w:qFormat/>
    <w:rsid w:val="00640222"/>
    <w:rPr>
      <w:i/>
      <w:iCs/>
    </w:rPr>
  </w:style>
  <w:style w:type="character" w:customStyle="1" w:styleId="day">
    <w:name w:val="day"/>
    <w:rsid w:val="00640222"/>
  </w:style>
  <w:style w:type="character" w:customStyle="1" w:styleId="month">
    <w:name w:val="month"/>
    <w:rsid w:val="00640222"/>
  </w:style>
  <w:style w:type="paragraph" w:styleId="Geenafstand">
    <w:name w:val="No Spacing"/>
    <w:uiPriority w:val="1"/>
    <w:qFormat/>
    <w:rsid w:val="00640222"/>
    <w:pPr>
      <w:overflowPunct w:val="0"/>
      <w:autoSpaceDE w:val="0"/>
      <w:autoSpaceDN w:val="0"/>
      <w:adjustRightInd w:val="0"/>
      <w:textAlignment w:val="baseline"/>
    </w:pPr>
    <w:rPr>
      <w:rFonts w:ascii="Arial" w:hAnsi="Arial"/>
      <w:sz w:val="18"/>
    </w:rPr>
  </w:style>
  <w:style w:type="character" w:styleId="Titelvanboek">
    <w:name w:val="Book Title"/>
    <w:basedOn w:val="Standaardalinea-lettertype"/>
    <w:uiPriority w:val="33"/>
    <w:qFormat/>
    <w:rsid w:val="00640222"/>
    <w:rPr>
      <w:b/>
      <w:bCs/>
      <w:smallCaps/>
      <w:spacing w:val="5"/>
    </w:rPr>
  </w:style>
  <w:style w:type="paragraph" w:styleId="Citaat">
    <w:name w:val="Quote"/>
    <w:basedOn w:val="Standaard"/>
    <w:next w:val="Standaard"/>
    <w:link w:val="CitaatChar"/>
    <w:uiPriority w:val="29"/>
    <w:qFormat/>
    <w:rsid w:val="00640222"/>
    <w:rPr>
      <w:i/>
      <w:iCs/>
      <w:color w:val="000000" w:themeColor="text1"/>
    </w:rPr>
  </w:style>
  <w:style w:type="character" w:customStyle="1" w:styleId="CitaatChar">
    <w:name w:val="Citaat Char"/>
    <w:basedOn w:val="Standaardalinea-lettertype"/>
    <w:link w:val="Citaat"/>
    <w:uiPriority w:val="29"/>
    <w:rsid w:val="00640222"/>
    <w:rPr>
      <w:rFonts w:ascii="Arial" w:hAnsi="Arial"/>
      <w:i/>
      <w:iCs/>
      <w:color w:val="000000" w:themeColor="text1"/>
      <w:sz w:val="18"/>
    </w:rPr>
  </w:style>
  <w:style w:type="character" w:customStyle="1" w:styleId="st1">
    <w:name w:val="st1"/>
    <w:basedOn w:val="Standaardalinea-lettertype"/>
    <w:rsid w:val="00640222"/>
  </w:style>
  <w:style w:type="character" w:styleId="Subtieleverwijzing">
    <w:name w:val="Subtle Reference"/>
    <w:basedOn w:val="Standaardalinea-lettertype"/>
    <w:uiPriority w:val="31"/>
    <w:qFormat/>
    <w:rsid w:val="00640222"/>
    <w:rPr>
      <w:smallCaps/>
      <w:color w:val="C0504D" w:themeColor="accent2"/>
      <w:u w:val="single"/>
    </w:rPr>
  </w:style>
  <w:style w:type="character" w:styleId="Intensievebenadrukking">
    <w:name w:val="Intense Emphasis"/>
    <w:basedOn w:val="Standaardalinea-lettertype"/>
    <w:uiPriority w:val="21"/>
    <w:qFormat/>
    <w:rsid w:val="00640222"/>
    <w:rPr>
      <w:b/>
      <w:bCs/>
      <w:i/>
      <w:iCs/>
      <w:color w:val="4F81BD" w:themeColor="accent1"/>
    </w:rPr>
  </w:style>
  <w:style w:type="character" w:styleId="Subtielebenadrukking">
    <w:name w:val="Subtle Emphasis"/>
    <w:basedOn w:val="Standaardalinea-lettertype"/>
    <w:uiPriority w:val="19"/>
    <w:qFormat/>
    <w:rsid w:val="00640222"/>
    <w:rPr>
      <w:i/>
      <w:iCs/>
      <w:color w:val="808080" w:themeColor="text1" w:themeTint="7F"/>
    </w:rPr>
  </w:style>
  <w:style w:type="paragraph" w:styleId="Kopvaninhoudsopgave">
    <w:name w:val="TOC Heading"/>
    <w:basedOn w:val="Kop1"/>
    <w:next w:val="Standaard"/>
    <w:uiPriority w:val="39"/>
    <w:semiHidden/>
    <w:unhideWhenUsed/>
    <w:qFormat/>
    <w:rsid w:val="000A0064"/>
    <w:pPr>
      <w:keepLines/>
      <w:spacing w:before="480" w:line="276" w:lineRule="auto"/>
      <w:outlineLvl w:val="9"/>
    </w:pPr>
    <w:rPr>
      <w:rFonts w:asciiTheme="majorHAnsi" w:eastAsiaTheme="majorEastAsia" w:hAnsiTheme="majorHAnsi" w:cstheme="majorBidi"/>
      <w:color w:val="365F91" w:themeColor="accent1" w:themeShade="BF"/>
      <w:sz w:val="28"/>
      <w:szCs w:val="28"/>
      <w:u w:val="none"/>
    </w:rPr>
  </w:style>
  <w:style w:type="paragraph" w:styleId="Inhopg1">
    <w:name w:val="toc 1"/>
    <w:basedOn w:val="Standaard"/>
    <w:next w:val="Standaard"/>
    <w:autoRedefine/>
    <w:uiPriority w:val="39"/>
    <w:unhideWhenUsed/>
    <w:rsid w:val="000A0064"/>
    <w:pPr>
      <w:spacing w:after="100"/>
    </w:pPr>
  </w:style>
  <w:style w:type="paragraph" w:styleId="Inhopg2">
    <w:name w:val="toc 2"/>
    <w:basedOn w:val="Standaard"/>
    <w:next w:val="Standaard"/>
    <w:autoRedefine/>
    <w:uiPriority w:val="39"/>
    <w:unhideWhenUsed/>
    <w:rsid w:val="000A0064"/>
    <w:pPr>
      <w:tabs>
        <w:tab w:val="left" w:pos="851"/>
        <w:tab w:val="right" w:leader="dot" w:pos="8324"/>
      </w:tabs>
      <w:spacing w:after="100"/>
      <w:ind w:left="180"/>
    </w:pPr>
  </w:style>
  <w:style w:type="paragraph" w:styleId="Inhopg3">
    <w:name w:val="toc 3"/>
    <w:basedOn w:val="Standaard"/>
    <w:next w:val="Standaard"/>
    <w:autoRedefine/>
    <w:uiPriority w:val="39"/>
    <w:unhideWhenUsed/>
    <w:rsid w:val="000A0064"/>
    <w:pPr>
      <w:spacing w:after="1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944379">
      <w:bodyDiv w:val="1"/>
      <w:marLeft w:val="0"/>
      <w:marRight w:val="0"/>
      <w:marTop w:val="0"/>
      <w:marBottom w:val="0"/>
      <w:divBdr>
        <w:top w:val="none" w:sz="0" w:space="0" w:color="auto"/>
        <w:left w:val="none" w:sz="0" w:space="0" w:color="auto"/>
        <w:bottom w:val="none" w:sz="0" w:space="0" w:color="auto"/>
        <w:right w:val="none" w:sz="0" w:space="0" w:color="auto"/>
      </w:divBdr>
      <w:divsChild>
        <w:div w:id="1817138950">
          <w:marLeft w:val="0"/>
          <w:marRight w:val="0"/>
          <w:marTop w:val="0"/>
          <w:marBottom w:val="0"/>
          <w:divBdr>
            <w:top w:val="single" w:sz="2" w:space="0" w:color="2E2E2E"/>
            <w:left w:val="single" w:sz="2" w:space="0" w:color="2E2E2E"/>
            <w:bottom w:val="single" w:sz="2" w:space="0" w:color="2E2E2E"/>
            <w:right w:val="single" w:sz="2" w:space="0" w:color="2E2E2E"/>
          </w:divBdr>
          <w:divsChild>
            <w:div w:id="206534173">
              <w:marLeft w:val="0"/>
              <w:marRight w:val="0"/>
              <w:marTop w:val="0"/>
              <w:marBottom w:val="0"/>
              <w:divBdr>
                <w:top w:val="single" w:sz="6" w:space="0" w:color="C9C9C9"/>
                <w:left w:val="none" w:sz="0" w:space="0" w:color="auto"/>
                <w:bottom w:val="none" w:sz="0" w:space="0" w:color="auto"/>
                <w:right w:val="none" w:sz="0" w:space="0" w:color="auto"/>
              </w:divBdr>
              <w:divsChild>
                <w:div w:id="1182931913">
                  <w:marLeft w:val="0"/>
                  <w:marRight w:val="0"/>
                  <w:marTop w:val="0"/>
                  <w:marBottom w:val="0"/>
                  <w:divBdr>
                    <w:top w:val="none" w:sz="0" w:space="0" w:color="auto"/>
                    <w:left w:val="none" w:sz="0" w:space="0" w:color="auto"/>
                    <w:bottom w:val="none" w:sz="0" w:space="0" w:color="auto"/>
                    <w:right w:val="none" w:sz="0" w:space="0" w:color="auto"/>
                  </w:divBdr>
                  <w:divsChild>
                    <w:div w:id="488713574">
                      <w:marLeft w:val="0"/>
                      <w:marRight w:val="0"/>
                      <w:marTop w:val="0"/>
                      <w:marBottom w:val="0"/>
                      <w:divBdr>
                        <w:top w:val="none" w:sz="0" w:space="0" w:color="auto"/>
                        <w:left w:val="none" w:sz="0" w:space="0" w:color="auto"/>
                        <w:bottom w:val="none" w:sz="0" w:space="0" w:color="auto"/>
                        <w:right w:val="none" w:sz="0" w:space="0" w:color="auto"/>
                      </w:divBdr>
                      <w:divsChild>
                        <w:div w:id="18166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321299">
      <w:bodyDiv w:val="1"/>
      <w:marLeft w:val="0"/>
      <w:marRight w:val="0"/>
      <w:marTop w:val="0"/>
      <w:marBottom w:val="0"/>
      <w:divBdr>
        <w:top w:val="none" w:sz="0" w:space="0" w:color="auto"/>
        <w:left w:val="none" w:sz="0" w:space="0" w:color="auto"/>
        <w:bottom w:val="none" w:sz="0" w:space="0" w:color="auto"/>
        <w:right w:val="none" w:sz="0" w:space="0" w:color="auto"/>
      </w:divBdr>
      <w:divsChild>
        <w:div w:id="118038486">
          <w:marLeft w:val="0"/>
          <w:marRight w:val="0"/>
          <w:marTop w:val="0"/>
          <w:marBottom w:val="0"/>
          <w:divBdr>
            <w:top w:val="single" w:sz="2" w:space="0" w:color="2E2E2E"/>
            <w:left w:val="single" w:sz="2" w:space="0" w:color="2E2E2E"/>
            <w:bottom w:val="single" w:sz="2" w:space="0" w:color="2E2E2E"/>
            <w:right w:val="single" w:sz="2" w:space="0" w:color="2E2E2E"/>
          </w:divBdr>
          <w:divsChild>
            <w:div w:id="846946397">
              <w:marLeft w:val="0"/>
              <w:marRight w:val="0"/>
              <w:marTop w:val="0"/>
              <w:marBottom w:val="0"/>
              <w:divBdr>
                <w:top w:val="single" w:sz="6" w:space="0" w:color="C9C9C9"/>
                <w:left w:val="none" w:sz="0" w:space="0" w:color="auto"/>
                <w:bottom w:val="none" w:sz="0" w:space="0" w:color="auto"/>
                <w:right w:val="none" w:sz="0" w:space="0" w:color="auto"/>
              </w:divBdr>
              <w:divsChild>
                <w:div w:id="1023703767">
                  <w:marLeft w:val="0"/>
                  <w:marRight w:val="0"/>
                  <w:marTop w:val="0"/>
                  <w:marBottom w:val="0"/>
                  <w:divBdr>
                    <w:top w:val="none" w:sz="0" w:space="0" w:color="auto"/>
                    <w:left w:val="none" w:sz="0" w:space="0" w:color="auto"/>
                    <w:bottom w:val="none" w:sz="0" w:space="0" w:color="auto"/>
                    <w:right w:val="none" w:sz="0" w:space="0" w:color="auto"/>
                  </w:divBdr>
                  <w:divsChild>
                    <w:div w:id="2117211846">
                      <w:marLeft w:val="0"/>
                      <w:marRight w:val="0"/>
                      <w:marTop w:val="0"/>
                      <w:marBottom w:val="0"/>
                      <w:divBdr>
                        <w:top w:val="none" w:sz="0" w:space="0" w:color="auto"/>
                        <w:left w:val="none" w:sz="0" w:space="0" w:color="auto"/>
                        <w:bottom w:val="none" w:sz="0" w:space="0" w:color="auto"/>
                        <w:right w:val="none" w:sz="0" w:space="0" w:color="auto"/>
                      </w:divBdr>
                      <w:divsChild>
                        <w:div w:id="18310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l.wikipedia.org/wiki/Steekproef"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jpeg"/><Relationship Id="rId21" Type="http://schemas.openxmlformats.org/officeDocument/2006/relationships/image" Target="media/image10.png"/><Relationship Id="rId34" Type="http://schemas.openxmlformats.org/officeDocument/2006/relationships/oleObject" Target="embeddings/oleObject1.bin"/><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9.png"/><Relationship Id="rId68" Type="http://schemas.openxmlformats.org/officeDocument/2006/relationships/image" Target="media/image54.jpeg"/><Relationship Id="rId76"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4.png"/><Relationship Id="rId66" Type="http://schemas.openxmlformats.org/officeDocument/2006/relationships/image" Target="media/image52.jpeg"/><Relationship Id="rId74" Type="http://schemas.openxmlformats.org/officeDocument/2006/relationships/image" Target="media/image59.png"/><Relationship Id="rId79" Type="http://schemas.openxmlformats.org/officeDocument/2006/relationships/image" Target="media/image64.jpeg"/><Relationship Id="rId87"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7.png"/><Relationship Id="rId90" Type="http://schemas.openxmlformats.org/officeDocument/2006/relationships/theme" Target="theme/theme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tatslc.co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emf"/><Relationship Id="rId48" Type="http://schemas.openxmlformats.org/officeDocument/2006/relationships/image" Target="media/image35.png"/><Relationship Id="rId56" Type="http://schemas.openxmlformats.org/officeDocument/2006/relationships/hyperlink" Target="http://www.google.nl/url?sa=i&amp;rct=j&amp;q=&amp;esrc=s&amp;source=images&amp;cd=&amp;cad=rja&amp;uact=8&amp;docid=gTQ73zTIvRUyNM&amp;tbnid=-A_eScZlJAfFJM:&amp;ved=0CAUQjRw&amp;url=http://www.wisfaq.nl/pagina.asp?nummer=1806&amp;ei=7bJXU5KzEMXfPe7FgOgP&amp;bvm=bv.65177938,d.ZWU&amp;psig=AFQjCNEWzDCZADt6WqS0XkNL0uNioCzb2Q&amp;ust=1398342552989661" TargetMode="External"/><Relationship Id="rId64" Type="http://schemas.openxmlformats.org/officeDocument/2006/relationships/image" Target="media/image50.png"/><Relationship Id="rId69" Type="http://schemas.openxmlformats.org/officeDocument/2006/relationships/image" Target="http://www.frankwatching.com/wp-content/uploads/2013/08/aantal-lopers-MV-595x345.jpg" TargetMode="External"/><Relationship Id="rId77" Type="http://schemas.openxmlformats.org/officeDocument/2006/relationships/image" Target="media/image62.emf"/><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hyperlink" Target="http://www.cbs.nl/NR/rdonlyres/F524F752-2E73-4EED-88DB-849F53267FB1/0/Tipstricsprezi.pd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wmf"/><Relationship Id="rId38" Type="http://schemas.openxmlformats.org/officeDocument/2006/relationships/hyperlink" Target="http://www.google.nl/url?sa=i&amp;rct=j&amp;q=&amp;esrc=s&amp;frm=1&amp;source=images&amp;cd=&amp;cad=rja&amp;docid=OcLNK-mBHPoAkM&amp;tbnid=3q8vu1hZeLDQ_M:&amp;ved=0CAUQjRw&amp;url=http://nl.123rf.com/photo_1149997_oude-ouderwets-klok-met-vijf-minuten-voor-twaalf.html&amp;ei=SUb2UuuLJIOb0AXVyYHgBQ&amp;bvm=bv.60983673,d.bGE&amp;psig=AFQjCNFsCWvsa2OGQ3_cQAMCK9xvsqW66g&amp;ust=1391957951644749" TargetMode="External"/><Relationship Id="rId46" Type="http://schemas.openxmlformats.org/officeDocument/2006/relationships/image" Target="media/image33.emf"/><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8.png"/><Relationship Id="rId70" Type="http://schemas.openxmlformats.org/officeDocument/2006/relationships/image" Target="media/image55.jpe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6.emf"/><Relationship Id="rId57" Type="http://schemas.openxmlformats.org/officeDocument/2006/relationships/image" Target="media/image43.png"/><Relationship Id="rId10" Type="http://schemas.openxmlformats.org/officeDocument/2006/relationships/hyperlink" Target="http://www.youtube.com/watch?v=iC_1WpZOLE8" TargetMode="Externa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s>
</file>

<file path=word/_rels/footer1.xml.rels><?xml version="1.0" encoding="UTF-8" standalone="yes"?>
<Relationships xmlns="http://schemas.openxmlformats.org/package/2006/relationships"><Relationship Id="rId1" Type="http://schemas.openxmlformats.org/officeDocument/2006/relationships/image" Target="media/image7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835A1-7F38-4CBE-B2FD-C057CD801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9B088378.dotm</Template>
  <TotalTime>0</TotalTime>
  <Pages>74</Pages>
  <Words>11671</Words>
  <Characters>64192</Characters>
  <Application>Microsoft Office Word</Application>
  <DocSecurity>4</DocSecurity>
  <Lines>534</Lines>
  <Paragraphs>151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2015-10-08T11:09:00Z</dcterms:created>
  <dcterms:modified xsi:type="dcterms:W3CDTF">2015-10-08T11:09:00Z</dcterms:modified>
</cp:coreProperties>
</file>