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546" w:rsidRPr="00316546" w:rsidRDefault="00B10C02" w:rsidP="000C1A11">
      <w:pPr>
        <w:pStyle w:val="Titel"/>
      </w:pPr>
      <w:r>
        <w:t>2.</w:t>
      </w:r>
      <w:r w:rsidR="00276E55">
        <w:tab/>
      </w:r>
      <w:r w:rsidR="00316546" w:rsidRPr="00316546">
        <w:t>Data en datasets verw</w:t>
      </w:r>
      <w:bookmarkStart w:id="0" w:name="_GoBack"/>
      <w:bookmarkEnd w:id="0"/>
      <w:r w:rsidR="00316546" w:rsidRPr="00316546">
        <w:t>erken</w:t>
      </w:r>
    </w:p>
    <w:p w:rsidR="00B31E9C" w:rsidRPr="00B31E9C" w:rsidRDefault="00B31E9C" w:rsidP="001824BD">
      <w:pPr>
        <w:pStyle w:val="Titel"/>
      </w:pPr>
    </w:p>
    <w:p w:rsidR="00316546" w:rsidRPr="00316546" w:rsidRDefault="000C1A11" w:rsidP="001824BD">
      <w:pPr>
        <w:pStyle w:val="Ondertitel"/>
        <w:ind w:firstLine="680"/>
      </w:pPr>
      <w:r>
        <w:t>Boekje 2 havo wiskunde A, domein E</w:t>
      </w:r>
      <w:r w:rsidR="00C6038C">
        <w:t>:</w:t>
      </w:r>
      <w:r>
        <w:t xml:space="preserve"> Statistiek</w:t>
      </w:r>
    </w:p>
    <w:p w:rsidR="00316546" w:rsidRPr="00316546" w:rsidRDefault="00316546" w:rsidP="001824BD">
      <w:pPr>
        <w:pStyle w:val="Titel"/>
      </w:pPr>
    </w:p>
    <w:p w:rsidR="000C1A11" w:rsidRDefault="00FE6BCE">
      <w:pPr>
        <w:overflowPunct/>
        <w:autoSpaceDE/>
        <w:autoSpaceDN/>
        <w:adjustRightInd/>
        <w:spacing w:line="240" w:lineRule="auto"/>
        <w:textAlignment w:val="auto"/>
      </w:pPr>
      <w:r>
        <w:rPr>
          <w:noProof/>
        </w:rPr>
        <mc:AlternateContent>
          <mc:Choice Requires="wps">
            <w:drawing>
              <wp:anchor distT="0" distB="0" distL="114300" distR="114300" simplePos="0" relativeHeight="251747840" behindDoc="0" locked="0" layoutInCell="1" allowOverlap="1">
                <wp:simplePos x="0" y="0"/>
                <wp:positionH relativeFrom="column">
                  <wp:posOffset>8268970</wp:posOffset>
                </wp:positionH>
                <wp:positionV relativeFrom="paragraph">
                  <wp:posOffset>6153785</wp:posOffset>
                </wp:positionV>
                <wp:extent cx="767715" cy="256540"/>
                <wp:effectExtent l="1270" t="635" r="2540" b="0"/>
                <wp:wrapNone/>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C08" w:rsidRDefault="00467C08" w:rsidP="005F7C7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51.1pt;margin-top:484.55pt;width:60.45pt;height:20.2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" stroked="f">
                <v:textbox style="mso-fit-shape-to-text:t">
                  <w:txbxContent>
                    <w:p w:rsidR="00467C08" w:rsidRDefault="00467C08" w:rsidP="005F7C73"/>
                  </w:txbxContent>
                </v:textbox>
              </v:shape>
            </w:pict>
          </mc:Fallback>
        </mc:AlternateContent>
      </w:r>
      <w:r w:rsidR="000C1A11">
        <w:br w:type="page"/>
      </w:r>
    </w:p>
    <w:p w:rsidR="005B10EC" w:rsidRPr="00DB7D5E" w:rsidRDefault="005B10EC" w:rsidP="005B10EC">
      <w:pPr>
        <w:rPr>
          <w:rStyle w:val="Subtielebenadrukking"/>
          <w:i w:val="0"/>
          <w:color w:val="7F7F7F" w:themeColor="text1" w:themeTint="80"/>
        </w:rPr>
      </w:pPr>
      <w:r w:rsidRPr="00DB7D5E">
        <w:rPr>
          <w:rStyle w:val="Subtielebenadrukking"/>
          <w:i w:val="0"/>
          <w:iCs w:val="0"/>
          <w:color w:val="7F7F7F" w:themeColor="text1" w:themeTint="80"/>
        </w:rPr>
        <w:lastRenderedPageBreak/>
        <w:t>Verantwoording</w:t>
      </w:r>
    </w:p>
    <w:p w:rsidR="005B10EC" w:rsidRPr="00DB7D5E" w:rsidRDefault="005B10EC" w:rsidP="005B10EC">
      <w:pPr>
        <w:rPr>
          <w:rStyle w:val="Subtielebenadrukking"/>
          <w:color w:val="7F7F7F" w:themeColor="text1" w:themeTint="80"/>
        </w:rPr>
      </w:pPr>
    </w:p>
    <w:p w:rsidR="005B10EC" w:rsidRPr="00DB7D5E" w:rsidRDefault="005B10EC" w:rsidP="005B10EC">
      <w:pPr>
        <w:rPr>
          <w:rStyle w:val="Subtielebenadrukking"/>
          <w:color w:val="7F7F7F" w:themeColor="text1" w:themeTint="80"/>
        </w:rPr>
      </w:pPr>
      <w:r w:rsidRPr="00DB7D5E">
        <w:rPr>
          <w:rStyle w:val="Subtielebenadrukking"/>
          <w:noProof/>
          <w:color w:val="7F7F7F" w:themeColor="text1" w:themeTint="80"/>
        </w:rPr>
        <w:drawing>
          <wp:inline distT="0" distB="0" distL="0" distR="0" wp14:anchorId="63045121" wp14:editId="37A942CB">
            <wp:extent cx="1227411" cy="429442"/>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DB7D5E">
        <w:rPr>
          <w:rStyle w:val="Subtielebenadrukking"/>
          <w:color w:val="7F7F7F" w:themeColor="text1" w:themeTint="80"/>
        </w:rPr>
        <w:t xml:space="preserve"> </w:t>
      </w:r>
    </w:p>
    <w:p w:rsidR="005B10EC" w:rsidRPr="00DB7D5E" w:rsidRDefault="005B10EC" w:rsidP="005B10EC">
      <w:pPr>
        <w:rPr>
          <w:rStyle w:val="Subtielebenadrukking"/>
          <w:color w:val="7F7F7F" w:themeColor="text1" w:themeTint="80"/>
        </w:rPr>
      </w:pPr>
    </w:p>
    <w:p w:rsidR="005B10EC" w:rsidRPr="00DB7D5E" w:rsidRDefault="005B10EC" w:rsidP="005B10EC">
      <w:pPr>
        <w:rPr>
          <w:rStyle w:val="Subtielebenadrukking"/>
          <w:i w:val="0"/>
          <w:color w:val="7F7F7F" w:themeColor="text1" w:themeTint="80"/>
        </w:rPr>
      </w:pPr>
      <w:r w:rsidRPr="00DB7D5E">
        <w:rPr>
          <w:rFonts w:cs="Arial"/>
          <w:noProof/>
          <w:color w:val="7F7F7F" w:themeColor="text1" w:themeTint="80"/>
          <w:szCs w:val="18"/>
        </w:rPr>
        <w:drawing>
          <wp:anchor distT="0" distB="0" distL="114300" distR="114300" simplePos="0" relativeHeight="251749888" behindDoc="0" locked="0" layoutInCell="1" allowOverlap="1" wp14:anchorId="73743D7C" wp14:editId="4D67B2C9">
            <wp:simplePos x="0" y="0"/>
            <wp:positionH relativeFrom="margin">
              <wp:align>left</wp:align>
            </wp:positionH>
            <wp:positionV relativeFrom="paragraph">
              <wp:posOffset>33020</wp:posOffset>
            </wp:positionV>
            <wp:extent cx="843148" cy="843148"/>
            <wp:effectExtent l="0" t="0" r="0" b="0"/>
            <wp:wrapTopAndBottom/>
            <wp:docPr id="82"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DB7D5E">
        <w:rPr>
          <w:color w:val="7F7F7F" w:themeColor="text1" w:themeTint="80"/>
        </w:rPr>
        <w:t>©</w:t>
      </w:r>
      <w:r>
        <w:rPr>
          <w:color w:val="7F7F7F" w:themeColor="text1" w:themeTint="80"/>
        </w:rPr>
        <w:t xml:space="preserve"> 2015</w:t>
      </w:r>
      <w:r w:rsidRPr="00DB7D5E">
        <w:rPr>
          <w:color w:val="7F7F7F" w:themeColor="text1" w:themeTint="80"/>
        </w:rPr>
        <w:t xml:space="preserve">, SLO </w:t>
      </w:r>
      <w:r w:rsidRPr="00DB7D5E">
        <w:rPr>
          <w:rStyle w:val="Subtielebenadrukking"/>
          <w:i w:val="0"/>
          <w:color w:val="7F7F7F" w:themeColor="text1" w:themeTint="80"/>
        </w:rPr>
        <w:t>(nationaal expertisecentrum leerplanontwikkeling), Enschede</w:t>
      </w:r>
    </w:p>
    <w:p w:rsidR="005B10EC" w:rsidRPr="00DB7D5E" w:rsidRDefault="005B10EC" w:rsidP="005B10EC">
      <w:pPr>
        <w:rPr>
          <w:rStyle w:val="Subtielebenadrukking"/>
          <w:color w:val="7F7F7F" w:themeColor="text1" w:themeTint="80"/>
        </w:rPr>
      </w:pPr>
    </w:p>
    <w:p w:rsidR="005B10EC" w:rsidRPr="00F65EF4" w:rsidRDefault="005B10EC" w:rsidP="005B10EC">
      <w:pPr>
        <w:rPr>
          <w:iCs/>
          <w:color w:val="7F7F7F" w:themeColor="text1" w:themeTint="80"/>
        </w:rPr>
      </w:pPr>
      <w:r w:rsidRPr="00F65EF4">
        <w:rPr>
          <w:iCs/>
          <w:color w:val="7F7F7F" w:themeColor="text1" w:themeTint="80"/>
        </w:rPr>
        <w:t>Dit lesmateriaal is ontwikkeld in het kader van de nieuwe examenprogramma’s zoals voorgesteld door de commissie Toekomst Wiskunde Onderwijs (cTWO) en herzien door SLO.</w:t>
      </w:r>
    </w:p>
    <w:p w:rsidR="005B10EC" w:rsidRPr="00F65EF4" w:rsidRDefault="005B10EC" w:rsidP="005B10EC">
      <w:pPr>
        <w:rPr>
          <w:rStyle w:val="Subtielebenadrukking"/>
          <w:color w:val="7F7F7F" w:themeColor="text1" w:themeTint="80"/>
        </w:rPr>
      </w:pPr>
    </w:p>
    <w:p w:rsidR="005B10EC" w:rsidRPr="00DB7D5E" w:rsidRDefault="005B10EC" w:rsidP="005B10EC">
      <w:pPr>
        <w:rPr>
          <w:rStyle w:val="Subtielebenadrukking"/>
          <w:i w:val="0"/>
          <w:color w:val="7F7F7F" w:themeColor="text1" w:themeTint="80"/>
        </w:rPr>
      </w:pPr>
      <w:r w:rsidRPr="00DB7D5E">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rsidR="005B10EC" w:rsidRPr="00DB7D5E" w:rsidRDefault="005B10EC" w:rsidP="005B10EC">
      <w:pPr>
        <w:rPr>
          <w:rStyle w:val="Subtielebenadrukking"/>
          <w:i w:val="0"/>
          <w:color w:val="7F7F7F" w:themeColor="text1" w:themeTint="80"/>
        </w:rPr>
      </w:pPr>
    </w:p>
    <w:p w:rsidR="004D747E" w:rsidRDefault="004D747E" w:rsidP="004D747E">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rsidR="004D747E" w:rsidRDefault="004D747E" w:rsidP="004D747E">
      <w:pPr>
        <w:rPr>
          <w:iCs/>
          <w:color w:val="7F7F7F" w:themeColor="text1" w:themeTint="80"/>
        </w:rPr>
      </w:pPr>
    </w:p>
    <w:p w:rsidR="004D747E" w:rsidRPr="000A61BE" w:rsidRDefault="004D747E" w:rsidP="004D747E">
      <w:pPr>
        <w:rPr>
          <w:iCs/>
          <w:color w:val="7F7F7F" w:themeColor="text1" w:themeTint="80"/>
        </w:rPr>
      </w:pPr>
      <w:r>
        <w:rPr>
          <w:iCs/>
          <w:color w:val="7F7F7F" w:themeColor="text1" w:themeTint="80"/>
        </w:rPr>
        <w:t xml:space="preserve">Met medewerking van: </w:t>
      </w:r>
      <w:r w:rsidR="00A055C6" w:rsidRPr="00A055C6">
        <w:rPr>
          <w:iCs/>
          <w:color w:val="7F7F7F" w:themeColor="text1" w:themeTint="80"/>
        </w:rPr>
        <w:t>Nico Alink,</w:t>
      </w:r>
      <w:r w:rsidR="00A055C6">
        <w:rPr>
          <w:iCs/>
          <w:color w:val="7F7F7F" w:themeColor="text1" w:themeTint="80"/>
        </w:rPr>
        <w:t xml:space="preserve"> </w:t>
      </w:r>
      <w:r>
        <w:rPr>
          <w:iCs/>
          <w:color w:val="7F7F7F" w:themeColor="text1" w:themeTint="80"/>
        </w:rPr>
        <w:t>Martine de Klein (eindredactie)</w:t>
      </w:r>
    </w:p>
    <w:p w:rsidR="005B10EC" w:rsidRPr="00DB7D5E" w:rsidRDefault="005B10EC" w:rsidP="005B10EC">
      <w:pPr>
        <w:rPr>
          <w:rStyle w:val="Subtielebenadrukking"/>
          <w:i w:val="0"/>
          <w:color w:val="7F7F7F" w:themeColor="text1" w:themeTint="80"/>
        </w:rPr>
      </w:pPr>
    </w:p>
    <w:p w:rsidR="005B10EC" w:rsidRPr="00DB7D5E" w:rsidRDefault="005B10EC" w:rsidP="005B10EC">
      <w:pPr>
        <w:rPr>
          <w:rStyle w:val="Subtielebenadrukking"/>
          <w:i w:val="0"/>
          <w:color w:val="7F7F7F" w:themeColor="text1" w:themeTint="80"/>
        </w:rPr>
      </w:pPr>
      <w:r w:rsidRPr="005C23F7">
        <w:rPr>
          <w:rStyle w:val="Subtielebenadrukking"/>
          <w:i w:val="0"/>
          <w:color w:val="auto"/>
        </w:rPr>
        <w:t>Informatie:</w:t>
      </w:r>
      <w:r w:rsidRPr="00DB7D5E">
        <w:rPr>
          <w:rStyle w:val="Subtielebenadrukking"/>
          <w:i w:val="0"/>
          <w:color w:val="7F7F7F" w:themeColor="text1" w:themeTint="80"/>
        </w:rPr>
        <w:tab/>
        <w:t>SLO</w:t>
      </w:r>
    </w:p>
    <w:p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Afdeling: tweede fase</w:t>
      </w:r>
    </w:p>
    <w:p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Postbus 2041, 7500 CA Enschede</w:t>
      </w:r>
    </w:p>
    <w:p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Telefoon (053) 4840 661</w:t>
      </w:r>
    </w:p>
    <w:p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Internet: www.slo.nl</w:t>
      </w:r>
    </w:p>
    <w:p w:rsidR="005B10EC"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 xml:space="preserve">E-mail: </w:t>
      </w:r>
      <w:r w:rsidR="00092D49" w:rsidRPr="001824BD">
        <w:rPr>
          <w:rStyle w:val="Subtielebenadrukking"/>
          <w:i w:val="0"/>
          <w:iCs w:val="0"/>
          <w:color w:val="7F7F7F" w:themeColor="text1" w:themeTint="80"/>
        </w:rPr>
        <w:t>tweedefase@slo.nl</w:t>
      </w:r>
    </w:p>
    <w:p w:rsidR="00092D49" w:rsidRPr="00DB7D5E" w:rsidRDefault="00092D49" w:rsidP="005B10EC">
      <w:pPr>
        <w:ind w:left="680" w:firstLine="680"/>
        <w:rPr>
          <w:rStyle w:val="Subtielebenadrukking"/>
          <w:i w:val="0"/>
          <w:color w:val="7F7F7F" w:themeColor="text1" w:themeTint="80"/>
        </w:rPr>
      </w:pPr>
    </w:p>
    <w:p w:rsidR="00AE71AE" w:rsidRPr="00AE71AE" w:rsidRDefault="00316546" w:rsidP="00AE71AE">
      <w:pPr>
        <w:pStyle w:val="Kop1"/>
      </w:pPr>
      <w:r w:rsidRPr="00316546">
        <w:br w:type="page"/>
      </w:r>
      <w:bookmarkStart w:id="1" w:name="_Toc429034562"/>
      <w:r w:rsidR="00AE71AE" w:rsidRPr="00AE71AE">
        <w:lastRenderedPageBreak/>
        <w:t>Overzicht lesmateriaal in het domein Statistiek</w:t>
      </w:r>
      <w:bookmarkEnd w:id="1"/>
    </w:p>
    <w:p w:rsidR="00AE71AE" w:rsidRPr="00AE71AE" w:rsidRDefault="00AE71AE" w:rsidP="00AE71AE">
      <w:pPr>
        <w:pStyle w:val="Kop1"/>
      </w:pPr>
    </w:p>
    <w:p w:rsidR="00AE71AE" w:rsidRPr="00AE71AE" w:rsidRDefault="00AE71AE" w:rsidP="00AE71AE">
      <w:pPr>
        <w:rPr>
          <w:b/>
        </w:rPr>
      </w:pPr>
      <w:r w:rsidRPr="00AE71AE">
        <w:rPr>
          <w:b/>
        </w:rPr>
        <w:t>1</w:t>
      </w:r>
      <w:r w:rsidR="00140F05">
        <w:rPr>
          <w:b/>
        </w:rPr>
        <w:t>.</w:t>
      </w:r>
      <w:r w:rsidR="00276E55">
        <w:rPr>
          <w:b/>
        </w:rPr>
        <w:tab/>
      </w:r>
      <w:r w:rsidRPr="00AE71AE">
        <w:rPr>
          <w:b/>
        </w:rPr>
        <w:t>Kijken naar data</w:t>
      </w:r>
    </w:p>
    <w:p w:rsidR="00AE71AE" w:rsidRPr="00AE71AE" w:rsidRDefault="00D92D74" w:rsidP="00AE71AE">
      <w:r>
        <w:t xml:space="preserve">§ </w:t>
      </w:r>
      <w:r w:rsidR="00AE71AE" w:rsidRPr="00AE71AE">
        <w:t>1.1</w:t>
      </w:r>
      <w:r w:rsidR="00AE71AE" w:rsidRPr="00AE71AE">
        <w:tab/>
        <w:t>Wat is statistiek?</w:t>
      </w:r>
    </w:p>
    <w:p w:rsidR="00AE71AE" w:rsidRPr="00AE71AE" w:rsidRDefault="00D92D74" w:rsidP="00AE71AE">
      <w:r>
        <w:t xml:space="preserve">§ </w:t>
      </w:r>
      <w:r w:rsidR="00AE71AE" w:rsidRPr="00AE71AE">
        <w:t>1.2</w:t>
      </w:r>
      <w:r w:rsidR="00AE71AE" w:rsidRPr="00AE71AE">
        <w:tab/>
        <w:t>Data</w:t>
      </w:r>
    </w:p>
    <w:p w:rsidR="00AE71AE" w:rsidRPr="00AE71AE" w:rsidRDefault="00D92D74" w:rsidP="00AE71AE">
      <w:r>
        <w:t xml:space="preserve">§ </w:t>
      </w:r>
      <w:r w:rsidR="00AE71AE" w:rsidRPr="00AE71AE">
        <w:t xml:space="preserve">1.3 </w:t>
      </w:r>
      <w:r w:rsidR="00AE71AE" w:rsidRPr="00AE71AE">
        <w:tab/>
        <w:t>Diagrammen</w:t>
      </w:r>
    </w:p>
    <w:p w:rsidR="00AE71AE" w:rsidRPr="00AE71AE" w:rsidRDefault="00D92D74" w:rsidP="00AE71AE">
      <w:r>
        <w:t xml:space="preserve">§ </w:t>
      </w:r>
      <w:r w:rsidR="00AE71AE" w:rsidRPr="00AE71AE">
        <w:t>1.4</w:t>
      </w:r>
      <w:r w:rsidR="00AE71AE" w:rsidRPr="00AE71AE">
        <w:tab/>
        <w:t>Interpretaties</w:t>
      </w:r>
    </w:p>
    <w:p w:rsidR="00AE71AE" w:rsidRPr="00AE71AE" w:rsidRDefault="00D92D74" w:rsidP="00AE71AE">
      <w:r>
        <w:t xml:space="preserve">§ </w:t>
      </w:r>
      <w:r w:rsidR="00AE71AE" w:rsidRPr="00AE71AE">
        <w:t>1.5</w:t>
      </w:r>
      <w:r w:rsidR="00AE71AE" w:rsidRPr="00AE71AE">
        <w:tab/>
        <w:t>Overzicht</w:t>
      </w:r>
    </w:p>
    <w:p w:rsidR="00AE71AE" w:rsidRPr="00AE71AE" w:rsidRDefault="00AE71AE" w:rsidP="00AE71AE"/>
    <w:p w:rsidR="00AE71AE" w:rsidRPr="00AE71AE" w:rsidRDefault="00AE71AE" w:rsidP="00AE71AE">
      <w:pPr>
        <w:rPr>
          <w:b/>
        </w:rPr>
      </w:pPr>
      <w:r w:rsidRPr="00AE71AE">
        <w:rPr>
          <w:b/>
        </w:rPr>
        <w:t>2</w:t>
      </w:r>
      <w:r w:rsidR="00140F05">
        <w:rPr>
          <w:b/>
        </w:rPr>
        <w:t>.</w:t>
      </w:r>
      <w:r w:rsidR="00276E55">
        <w:rPr>
          <w:b/>
        </w:rPr>
        <w:tab/>
      </w:r>
      <w:r w:rsidRPr="00AE71AE">
        <w:rPr>
          <w:b/>
        </w:rPr>
        <w:t>Data en datasets verwerken</w:t>
      </w:r>
    </w:p>
    <w:p w:rsidR="00AE71AE" w:rsidRPr="00AE71AE" w:rsidRDefault="00D92D74" w:rsidP="00AE71AE">
      <w:r>
        <w:t xml:space="preserve">§ </w:t>
      </w:r>
      <w:r w:rsidR="00AE71AE" w:rsidRPr="00AE71AE">
        <w:t>2.0</w:t>
      </w:r>
      <w:r w:rsidR="00AE71AE" w:rsidRPr="00AE71AE">
        <w:tab/>
        <w:t>Begrippenlijst</w:t>
      </w:r>
    </w:p>
    <w:p w:rsidR="00AE71AE" w:rsidRPr="00AE71AE" w:rsidRDefault="00D92D74" w:rsidP="00AE71AE">
      <w:r>
        <w:t xml:space="preserve">§ </w:t>
      </w:r>
      <w:r w:rsidR="00AE71AE" w:rsidRPr="00AE71AE">
        <w:t>2.1</w:t>
      </w:r>
      <w:r w:rsidR="00AE71AE" w:rsidRPr="00AE71AE">
        <w:tab/>
        <w:t>Data presenteren</w:t>
      </w:r>
    </w:p>
    <w:p w:rsidR="00AE71AE" w:rsidRPr="00AE71AE" w:rsidRDefault="00D92D74" w:rsidP="00AE71AE">
      <w:r>
        <w:t xml:space="preserve">§ </w:t>
      </w:r>
      <w:r w:rsidR="00AE71AE" w:rsidRPr="00AE71AE">
        <w:t>2.2</w:t>
      </w:r>
      <w:r w:rsidR="00AE71AE" w:rsidRPr="00AE71AE">
        <w:tab/>
        <w:t>Verbanden tussen datarepresentaties</w:t>
      </w:r>
    </w:p>
    <w:p w:rsidR="00AE71AE" w:rsidRPr="00AE71AE" w:rsidRDefault="00D92D74" w:rsidP="00AE71AE">
      <w:r>
        <w:t xml:space="preserve">§ </w:t>
      </w:r>
      <w:r w:rsidR="00AE71AE" w:rsidRPr="00AE71AE">
        <w:t>2.3</w:t>
      </w:r>
      <w:r w:rsidR="00AE71AE" w:rsidRPr="00AE71AE">
        <w:tab/>
        <w:t>Frequentieverdelingen typeren</w:t>
      </w:r>
    </w:p>
    <w:p w:rsidR="00AE71AE" w:rsidRPr="00AE71AE" w:rsidRDefault="00D92D74" w:rsidP="00AE71AE">
      <w:r>
        <w:t xml:space="preserve">§ </w:t>
      </w:r>
      <w:r w:rsidR="00AE71AE" w:rsidRPr="00AE71AE">
        <w:t>2.4</w:t>
      </w:r>
      <w:r w:rsidR="00AE71AE" w:rsidRPr="00AE71AE">
        <w:tab/>
        <w:t>Twee groepen vergelijken</w:t>
      </w:r>
    </w:p>
    <w:p w:rsidR="00AE71AE" w:rsidRPr="00AE71AE" w:rsidRDefault="00D92D74" w:rsidP="00AE71AE">
      <w:r>
        <w:t xml:space="preserve">§ </w:t>
      </w:r>
      <w:r w:rsidR="00AE71AE" w:rsidRPr="00AE71AE">
        <w:t>2.5</w:t>
      </w:r>
      <w:r w:rsidR="00AE71AE" w:rsidRPr="00AE71AE">
        <w:tab/>
        <w:t>Samenhang tussen twee variabelen</w:t>
      </w:r>
    </w:p>
    <w:p w:rsidR="00AE71AE" w:rsidRPr="00AE71AE" w:rsidRDefault="00AE71AE" w:rsidP="00AE71AE"/>
    <w:p w:rsidR="00AE71AE" w:rsidRPr="00AE71AE" w:rsidRDefault="00AE71AE" w:rsidP="00AE71AE">
      <w:pPr>
        <w:rPr>
          <w:b/>
        </w:rPr>
      </w:pPr>
      <w:r w:rsidRPr="00AE71AE">
        <w:rPr>
          <w:b/>
        </w:rPr>
        <w:t>3</w:t>
      </w:r>
      <w:r w:rsidR="00140F05">
        <w:rPr>
          <w:b/>
        </w:rPr>
        <w:t>.</w:t>
      </w:r>
      <w:r w:rsidR="00276E55">
        <w:rPr>
          <w:b/>
        </w:rPr>
        <w:tab/>
      </w:r>
      <w:r w:rsidRPr="00AE71AE">
        <w:rPr>
          <w:b/>
        </w:rPr>
        <w:t>Data verwerven</w:t>
      </w:r>
    </w:p>
    <w:p w:rsidR="00AE71AE" w:rsidRPr="00AE71AE" w:rsidRDefault="00D92D74" w:rsidP="00AE71AE">
      <w:r>
        <w:t xml:space="preserve">§ </w:t>
      </w:r>
      <w:r w:rsidR="00AE71AE" w:rsidRPr="00AE71AE">
        <w:t>3.0</w:t>
      </w:r>
      <w:r w:rsidR="00AE71AE" w:rsidRPr="00AE71AE">
        <w:tab/>
        <w:t>Pas op voor valkuilen</w:t>
      </w:r>
    </w:p>
    <w:p w:rsidR="00AE71AE" w:rsidRPr="00AE71AE" w:rsidRDefault="00D92D74" w:rsidP="00AE71AE">
      <w:r>
        <w:t xml:space="preserve">§ </w:t>
      </w:r>
      <w:r w:rsidR="00AE71AE" w:rsidRPr="00AE71AE">
        <w:t>3.1</w:t>
      </w:r>
      <w:r w:rsidR="00AE71AE" w:rsidRPr="00AE71AE">
        <w:tab/>
      </w:r>
      <w:r w:rsidR="0075757D">
        <w:t>Onderzoek</w:t>
      </w:r>
      <w:r w:rsidR="005C0A55">
        <w:t>s</w:t>
      </w:r>
      <w:r w:rsidR="005A1266">
        <w:t>-</w:t>
      </w:r>
      <w:r w:rsidR="005A1266" w:rsidRPr="00AE71AE">
        <w:t xml:space="preserve"> </w:t>
      </w:r>
      <w:r w:rsidR="00AE71AE" w:rsidRPr="00AE71AE">
        <w:t>en enquêtevragen</w:t>
      </w:r>
    </w:p>
    <w:p w:rsidR="00AE71AE" w:rsidRPr="00AE71AE" w:rsidRDefault="00D92D74" w:rsidP="00AE71AE">
      <w:r>
        <w:t xml:space="preserve">§ </w:t>
      </w:r>
      <w:r w:rsidR="00AE71AE" w:rsidRPr="00AE71AE">
        <w:t>3.2</w:t>
      </w:r>
      <w:r w:rsidR="00AE71AE" w:rsidRPr="00AE71AE">
        <w:tab/>
        <w:t>Steekproeven en fouten</w:t>
      </w:r>
    </w:p>
    <w:p w:rsidR="003A7DD7" w:rsidRDefault="00D92D74" w:rsidP="00140F05">
      <w:r>
        <w:t xml:space="preserve">§ </w:t>
      </w:r>
      <w:r w:rsidR="00AE71AE" w:rsidRPr="00AE71AE">
        <w:t>3.3</w:t>
      </w:r>
      <w:r w:rsidR="00AE71AE" w:rsidRPr="00AE71AE">
        <w:tab/>
      </w:r>
      <w:r w:rsidR="00140F05" w:rsidRPr="00AE71AE">
        <w:t>Standaardafwijking</w:t>
      </w:r>
    </w:p>
    <w:p w:rsidR="00140F05" w:rsidRDefault="00D92D74" w:rsidP="00140F05">
      <w:r>
        <w:t xml:space="preserve">§ </w:t>
      </w:r>
      <w:r w:rsidR="00AE71AE" w:rsidRPr="00AE71AE">
        <w:t>3.4</w:t>
      </w:r>
      <w:r w:rsidR="00AE71AE" w:rsidRPr="00AE71AE">
        <w:tab/>
      </w:r>
      <w:r w:rsidR="00140F05">
        <w:t>Steekproeffout: variatie bij steekproeven</w:t>
      </w:r>
    </w:p>
    <w:p w:rsidR="00AE71AE" w:rsidRPr="00AE71AE" w:rsidRDefault="00D92D74" w:rsidP="00AE71AE">
      <w:r>
        <w:t xml:space="preserve">§ </w:t>
      </w:r>
      <w:r w:rsidR="00AE71AE" w:rsidRPr="00AE71AE">
        <w:t>3.5</w:t>
      </w:r>
      <w:r w:rsidR="00AE71AE" w:rsidRPr="00AE71AE">
        <w:tab/>
        <w:t>Normale verdeling</w:t>
      </w:r>
    </w:p>
    <w:p w:rsidR="00AE71AE" w:rsidRPr="00AE71AE" w:rsidRDefault="00D92D74" w:rsidP="00AE71AE">
      <w:r>
        <w:t xml:space="preserve">§ </w:t>
      </w:r>
      <w:r w:rsidR="00AE71AE" w:rsidRPr="00AE71AE">
        <w:t>3.6</w:t>
      </w:r>
      <w:r w:rsidR="00AE71AE" w:rsidRPr="00AE71AE">
        <w:tab/>
        <w:t>Toevallige steekproeffouten in getallen</w:t>
      </w:r>
    </w:p>
    <w:p w:rsidR="00AE71AE" w:rsidRPr="00AE71AE" w:rsidRDefault="00D92D74" w:rsidP="00AE71AE">
      <w:r>
        <w:t xml:space="preserve">§ </w:t>
      </w:r>
      <w:r w:rsidR="00AE71AE" w:rsidRPr="00AE71AE">
        <w:t>3.7</w:t>
      </w:r>
      <w:r w:rsidR="00AE71AE" w:rsidRPr="00AE71AE">
        <w:tab/>
        <w:t>Terugblik op boekje 3</w:t>
      </w:r>
    </w:p>
    <w:p w:rsidR="00AE71AE" w:rsidRPr="00AE71AE" w:rsidRDefault="00AE71AE" w:rsidP="00AE71AE"/>
    <w:p w:rsidR="00AE71AE" w:rsidRPr="00AE71AE" w:rsidRDefault="00AE71AE" w:rsidP="00AE71AE">
      <w:pPr>
        <w:rPr>
          <w:b/>
        </w:rPr>
      </w:pPr>
      <w:r w:rsidRPr="00AE71AE">
        <w:rPr>
          <w:b/>
        </w:rPr>
        <w:t>4</w:t>
      </w:r>
      <w:r w:rsidR="00140F05">
        <w:rPr>
          <w:b/>
        </w:rPr>
        <w:t>.</w:t>
      </w:r>
      <w:r w:rsidR="00276E55">
        <w:rPr>
          <w:b/>
        </w:rPr>
        <w:tab/>
      </w:r>
      <w:r w:rsidRPr="00AE71AE">
        <w:rPr>
          <w:b/>
        </w:rPr>
        <w:t>Statistische uitspraken doen</w:t>
      </w:r>
    </w:p>
    <w:p w:rsidR="00AE71AE" w:rsidRPr="00AE71AE" w:rsidRDefault="00D92D74" w:rsidP="00AE71AE">
      <w:r>
        <w:t xml:space="preserve">§ </w:t>
      </w:r>
      <w:r w:rsidR="00AE71AE" w:rsidRPr="00AE71AE">
        <w:t>4.1</w:t>
      </w:r>
      <w:r w:rsidR="00AE71AE" w:rsidRPr="00AE71AE">
        <w:tab/>
        <w:t>Voorkennis</w:t>
      </w:r>
    </w:p>
    <w:p w:rsidR="00AE71AE" w:rsidRPr="00AE71AE" w:rsidRDefault="00D92D74" w:rsidP="00AE71AE">
      <w:r>
        <w:t xml:space="preserve">§ </w:t>
      </w:r>
      <w:r w:rsidR="00AE71AE" w:rsidRPr="00AE71AE">
        <w:t>4.2</w:t>
      </w:r>
      <w:r w:rsidR="00AE71AE" w:rsidRPr="00AE71AE">
        <w:tab/>
        <w:t>Doel van deze module</w:t>
      </w:r>
    </w:p>
    <w:p w:rsidR="000C7A61" w:rsidRPr="00AE71AE" w:rsidRDefault="00D92D74" w:rsidP="000C7A61">
      <w:r>
        <w:t xml:space="preserve">§ </w:t>
      </w:r>
      <w:r w:rsidR="000C7A61" w:rsidRPr="00AE71AE">
        <w:t>4.3</w:t>
      </w:r>
      <w:r w:rsidR="000C7A61" w:rsidRPr="00AE71AE">
        <w:tab/>
      </w:r>
      <w:r w:rsidR="000C7A61">
        <w:t>P</w:t>
      </w:r>
      <w:r w:rsidR="000C7A61" w:rsidRPr="00AE71AE">
        <w:t>opulatieproportie</w:t>
      </w:r>
    </w:p>
    <w:p w:rsidR="000C7A61" w:rsidRPr="00AE71AE" w:rsidRDefault="00D92D74" w:rsidP="000C7A61">
      <w:r>
        <w:t xml:space="preserve">§ </w:t>
      </w:r>
      <w:r w:rsidR="000C7A61" w:rsidRPr="00AE71AE">
        <w:t>4.4</w:t>
      </w:r>
      <w:r w:rsidR="000C7A61" w:rsidRPr="00AE71AE">
        <w:tab/>
      </w:r>
      <w:r w:rsidR="000C7A61">
        <w:t>P</w:t>
      </w:r>
      <w:r w:rsidR="000C7A61" w:rsidRPr="00AE71AE">
        <w:t>opulatiegemiddelde</w:t>
      </w:r>
    </w:p>
    <w:p w:rsidR="000C7A61" w:rsidRPr="00AE71AE" w:rsidRDefault="00D92D74" w:rsidP="000C7A61">
      <w:r>
        <w:t xml:space="preserve">§ </w:t>
      </w:r>
      <w:r w:rsidR="000C7A61" w:rsidRPr="00AE71AE">
        <w:t>4.5</w:t>
      </w:r>
      <w:r w:rsidR="000C7A61" w:rsidRPr="00AE71AE">
        <w:tab/>
      </w:r>
      <w:r w:rsidR="000C7A61">
        <w:t>V</w:t>
      </w:r>
      <w:r w:rsidR="000C7A61" w:rsidRPr="00AE71AE">
        <w:t>erschil tussen twee groepen</w:t>
      </w:r>
    </w:p>
    <w:p w:rsidR="000C7A61" w:rsidRPr="00AE71AE" w:rsidRDefault="00D92D74" w:rsidP="000C7A61">
      <w:r>
        <w:t xml:space="preserve">§ </w:t>
      </w:r>
      <w:r w:rsidR="000C7A61" w:rsidRPr="00AE71AE">
        <w:t>4.6</w:t>
      </w:r>
      <w:r w:rsidR="000C7A61" w:rsidRPr="00AE71AE">
        <w:tab/>
      </w:r>
      <w:r w:rsidR="000C7A61">
        <w:t>S</w:t>
      </w:r>
      <w:r w:rsidR="000C7A61" w:rsidRPr="00AE71AE">
        <w:t>amenhang tussen twee kwantitatieve variabelen</w:t>
      </w:r>
    </w:p>
    <w:p w:rsidR="000C7A61" w:rsidRPr="00AE71AE" w:rsidRDefault="00D92D74" w:rsidP="000C7A61">
      <w:r>
        <w:t xml:space="preserve">§ </w:t>
      </w:r>
      <w:r w:rsidR="000C7A61" w:rsidRPr="00AE71AE">
        <w:t>4.7</w:t>
      </w:r>
      <w:r w:rsidR="000C7A61" w:rsidRPr="00AE71AE">
        <w:tab/>
        <w:t>Gemengde opgaven</w:t>
      </w:r>
    </w:p>
    <w:p w:rsidR="000C7A61" w:rsidRPr="00AE71AE" w:rsidRDefault="00D92D74" w:rsidP="000C7A61">
      <w:r>
        <w:t xml:space="preserve">§ </w:t>
      </w:r>
      <w:r w:rsidR="000C7A61" w:rsidRPr="00AE71AE">
        <w:t>4.8</w:t>
      </w:r>
      <w:r w:rsidR="000C7A61" w:rsidRPr="00AE71AE">
        <w:tab/>
        <w:t>Terugblik</w:t>
      </w:r>
    </w:p>
    <w:p w:rsidR="000C7A61" w:rsidRPr="00AE71AE" w:rsidRDefault="00D92D74" w:rsidP="000C7A61">
      <w:r>
        <w:t xml:space="preserve">§ </w:t>
      </w:r>
      <w:r w:rsidR="000C7A61" w:rsidRPr="00AE71AE">
        <w:t>4.9</w:t>
      </w:r>
      <w:r w:rsidR="000C7A61" w:rsidRPr="00AE71AE">
        <w:tab/>
        <w:t>Lessenserie</w:t>
      </w:r>
      <w:r w:rsidR="00C6038C">
        <w:t>:</w:t>
      </w:r>
      <w:r w:rsidR="000C7A61" w:rsidRPr="00AE71AE">
        <w:t xml:space="preserve"> </w:t>
      </w:r>
      <w:r w:rsidR="000C7A61">
        <w:t>S</w:t>
      </w:r>
      <w:r w:rsidR="000C7A61" w:rsidRPr="00AE71AE">
        <w:t xml:space="preserve">tatistiek op </w:t>
      </w:r>
      <w:r w:rsidR="00C6038C">
        <w:t xml:space="preserve">een </w:t>
      </w:r>
      <w:r w:rsidR="000C7A61" w:rsidRPr="00AE71AE">
        <w:t>groot gegevensbestand</w:t>
      </w:r>
    </w:p>
    <w:p w:rsidR="002D4D70" w:rsidRDefault="00D92D74" w:rsidP="00AE71AE">
      <w:r>
        <w:t xml:space="preserve">§ </w:t>
      </w:r>
      <w:r w:rsidR="00AE71AE" w:rsidRPr="00AE71AE">
        <w:t>4.10</w:t>
      </w:r>
      <w:r w:rsidR="00AE71AE" w:rsidRPr="00AE71AE">
        <w:tab/>
        <w:t>Diagnostische computertoets</w:t>
      </w:r>
    </w:p>
    <w:p w:rsidR="00B1068D" w:rsidRDefault="00316546" w:rsidP="00AE71AE">
      <w:r w:rsidRPr="00DB24AB">
        <w:br w:type="page"/>
      </w:r>
    </w:p>
    <w:sdt>
      <w:sdtPr>
        <w:rPr>
          <w:rFonts w:ascii="Arial" w:eastAsia="Times New Roman" w:hAnsi="Arial" w:cs="Times New Roman"/>
          <w:b w:val="0"/>
          <w:bCs w:val="0"/>
          <w:color w:val="auto"/>
          <w:sz w:val="18"/>
          <w:szCs w:val="20"/>
        </w:rPr>
        <w:id w:val="15669003"/>
        <w:docPartObj>
          <w:docPartGallery w:val="Table of Contents"/>
          <w:docPartUnique/>
        </w:docPartObj>
      </w:sdtPr>
      <w:sdtEndPr/>
      <w:sdtContent>
        <w:p w:rsidR="00B1068D" w:rsidRDefault="00B1068D">
          <w:pPr>
            <w:pStyle w:val="Kopvaninhoudsopgave"/>
          </w:pPr>
          <w:r>
            <w:t>Inhoud</w:t>
          </w:r>
        </w:p>
        <w:p w:rsidR="00A75E3E" w:rsidRPr="001824BD" w:rsidRDefault="00B1068D" w:rsidP="001824BD">
          <w:pPr>
            <w:pStyle w:val="Inhopg1"/>
            <w:tabs>
              <w:tab w:val="right" w:leader="dot" w:pos="8324"/>
            </w:tabs>
            <w:spacing w:line="240" w:lineRule="auto"/>
            <w:rPr>
              <w:rFonts w:eastAsiaTheme="minorEastAsia" w:cs="Arial"/>
              <w:noProof/>
              <w:szCs w:val="18"/>
            </w:rPr>
          </w:pPr>
          <w:r w:rsidRPr="001824BD">
            <w:rPr>
              <w:rFonts w:cs="Arial"/>
              <w:szCs w:val="18"/>
            </w:rPr>
            <w:fldChar w:fldCharType="begin"/>
          </w:r>
          <w:r w:rsidRPr="001824BD">
            <w:rPr>
              <w:rFonts w:cs="Arial"/>
              <w:szCs w:val="18"/>
            </w:rPr>
            <w:instrText xml:space="preserve"> TOC \o "1-3" \h \z \u </w:instrText>
          </w:r>
          <w:r w:rsidRPr="001824BD">
            <w:rPr>
              <w:rFonts w:cs="Arial"/>
              <w:szCs w:val="18"/>
            </w:rPr>
            <w:fldChar w:fldCharType="separate"/>
          </w:r>
          <w:hyperlink w:anchor="_Toc429034562" w:history="1">
            <w:r w:rsidR="00A75E3E" w:rsidRPr="001824BD">
              <w:rPr>
                <w:rStyle w:val="Hyperlink"/>
                <w:rFonts w:cs="Arial"/>
                <w:noProof/>
                <w:color w:val="auto"/>
                <w:szCs w:val="18"/>
                <w:u w:val="none"/>
              </w:rPr>
              <w:t>Overzicht lesmateriaal in het domein Statistiek</w:t>
            </w:r>
            <w:r w:rsidR="00A75E3E" w:rsidRPr="001824BD">
              <w:rPr>
                <w:rFonts w:cs="Arial"/>
                <w:noProof/>
                <w:webHidden/>
                <w:szCs w:val="18"/>
              </w:rPr>
              <w:tab/>
            </w:r>
            <w:r w:rsidR="00A75E3E" w:rsidRPr="001824BD">
              <w:rPr>
                <w:rFonts w:cs="Arial"/>
                <w:noProof/>
                <w:webHidden/>
                <w:szCs w:val="18"/>
              </w:rPr>
              <w:fldChar w:fldCharType="begin"/>
            </w:r>
            <w:r w:rsidR="00A75E3E" w:rsidRPr="001824BD">
              <w:rPr>
                <w:rFonts w:cs="Arial"/>
                <w:noProof/>
                <w:webHidden/>
                <w:szCs w:val="18"/>
              </w:rPr>
              <w:instrText xml:space="preserve"> PAGEREF _Toc429034562 \h </w:instrText>
            </w:r>
            <w:r w:rsidR="00A75E3E" w:rsidRPr="001824BD">
              <w:rPr>
                <w:rFonts w:cs="Arial"/>
                <w:noProof/>
                <w:webHidden/>
                <w:szCs w:val="18"/>
              </w:rPr>
            </w:r>
            <w:r w:rsidR="00A75E3E" w:rsidRPr="001824BD">
              <w:rPr>
                <w:rFonts w:cs="Arial"/>
                <w:noProof/>
                <w:webHidden/>
                <w:szCs w:val="18"/>
              </w:rPr>
              <w:fldChar w:fldCharType="separate"/>
            </w:r>
            <w:r w:rsidR="008C1BEF">
              <w:rPr>
                <w:rFonts w:cs="Arial"/>
                <w:noProof/>
                <w:webHidden/>
                <w:szCs w:val="18"/>
              </w:rPr>
              <w:t>3</w:t>
            </w:r>
            <w:r w:rsidR="00A75E3E" w:rsidRPr="001824BD">
              <w:rPr>
                <w:rFonts w:cs="Arial"/>
                <w:noProof/>
                <w:webHidden/>
                <w:szCs w:val="18"/>
              </w:rPr>
              <w:fldChar w:fldCharType="end"/>
            </w:r>
          </w:hyperlink>
        </w:p>
        <w:p w:rsidR="00A75E3E" w:rsidRPr="001824BD" w:rsidRDefault="00C32AEB" w:rsidP="001F3B53">
          <w:pPr>
            <w:pStyle w:val="Inhopg2"/>
            <w:spacing w:line="240" w:lineRule="auto"/>
            <w:rPr>
              <w:rFonts w:eastAsiaTheme="minorEastAsia" w:cs="Arial"/>
              <w:noProof/>
              <w:szCs w:val="18"/>
            </w:rPr>
          </w:pPr>
          <w:hyperlink w:anchor="_Toc429034563" w:history="1">
            <w:r w:rsidR="00A75E3E" w:rsidRPr="001824BD">
              <w:rPr>
                <w:rStyle w:val="Hyperlink"/>
                <w:rFonts w:cs="Arial"/>
                <w:noProof/>
                <w:color w:val="auto"/>
                <w:szCs w:val="18"/>
                <w:u w:val="none"/>
              </w:rPr>
              <w:t>§ 2.0</w:t>
            </w:r>
            <w:r w:rsidR="00A75E3E" w:rsidRPr="001824BD">
              <w:rPr>
                <w:rFonts w:eastAsiaTheme="minorEastAsia" w:cs="Arial"/>
                <w:noProof/>
                <w:szCs w:val="18"/>
              </w:rPr>
              <w:tab/>
            </w:r>
            <w:r w:rsidR="00A75E3E" w:rsidRPr="005B2E65">
              <w:rPr>
                <w:rStyle w:val="Hyperlink"/>
                <w:rFonts w:cs="Arial"/>
                <w:noProof/>
                <w:color w:val="auto"/>
                <w:szCs w:val="18"/>
                <w:u w:val="none"/>
              </w:rPr>
              <w:t>Begrippenlijst</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_Toc429034563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w:t>
            </w:r>
            <w:r w:rsidR="00A75E3E" w:rsidRPr="00AD6166">
              <w:rPr>
                <w:rFonts w:cs="Arial"/>
                <w:noProof/>
                <w:webHidden/>
                <w:szCs w:val="18"/>
              </w:rPr>
              <w:fldChar w:fldCharType="end"/>
            </w:r>
          </w:hyperlink>
        </w:p>
        <w:p w:rsidR="00A75E3E" w:rsidRPr="001824BD" w:rsidRDefault="00C32AEB" w:rsidP="001F3B53">
          <w:pPr>
            <w:pStyle w:val="Inhopg2"/>
            <w:spacing w:line="240" w:lineRule="auto"/>
            <w:rPr>
              <w:rFonts w:eastAsiaTheme="minorEastAsia" w:cs="Arial"/>
              <w:noProof/>
              <w:szCs w:val="18"/>
            </w:rPr>
          </w:pPr>
          <w:hyperlink w:anchor="_Toc429034564" w:history="1">
            <w:r w:rsidR="004318BE">
              <w:rPr>
                <w:rStyle w:val="Hyperlink"/>
                <w:rFonts w:cs="Arial"/>
                <w:noProof/>
                <w:color w:val="auto"/>
                <w:szCs w:val="18"/>
                <w:u w:val="none"/>
              </w:rPr>
              <w:t>§ 2.1</w:t>
            </w:r>
            <w:r w:rsidR="00A75E3E" w:rsidRPr="001824BD">
              <w:rPr>
                <w:rFonts w:eastAsiaTheme="minorEastAsia" w:cs="Arial"/>
                <w:noProof/>
                <w:szCs w:val="18"/>
              </w:rPr>
              <w:tab/>
            </w:r>
            <w:r w:rsidR="00A75E3E" w:rsidRPr="005B2E65">
              <w:rPr>
                <w:rStyle w:val="Hyperlink"/>
                <w:rFonts w:cs="Arial"/>
                <w:noProof/>
                <w:color w:val="auto"/>
                <w:szCs w:val="18"/>
                <w:u w:val="none"/>
              </w:rPr>
              <w:t>Data presenteren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_Toc429034564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9</w:t>
            </w:r>
            <w:r w:rsidR="00A75E3E" w:rsidRPr="00AD6166">
              <w:rPr>
                <w:rFonts w:cs="Arial"/>
                <w:noProof/>
                <w:webHidden/>
                <w:szCs w:val="18"/>
              </w:rPr>
              <w:fldChar w:fldCharType="end"/>
            </w:r>
          </w:hyperlink>
        </w:p>
        <w:p w:rsidR="00A75E3E" w:rsidRPr="001824BD" w:rsidRDefault="00C32AEB" w:rsidP="005B2E65">
          <w:pPr>
            <w:pStyle w:val="Inhopg3"/>
            <w:spacing w:line="240" w:lineRule="auto"/>
            <w:rPr>
              <w:rFonts w:eastAsiaTheme="minorEastAsia" w:cs="Arial"/>
              <w:noProof/>
              <w:szCs w:val="18"/>
            </w:rPr>
          </w:pPr>
          <w:hyperlink w:anchor="_Toc429034565" w:history="1">
            <w:r w:rsidR="00A75E3E" w:rsidRPr="001824BD">
              <w:rPr>
                <w:rStyle w:val="Hyperlink"/>
                <w:rFonts w:cs="Arial"/>
                <w:noProof/>
                <w:color w:val="auto"/>
                <w:szCs w:val="18"/>
                <w:u w:val="none"/>
              </w:rPr>
              <w:t>§ 2.1.1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_Toc429034565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9</w:t>
            </w:r>
            <w:r w:rsidR="00A75E3E" w:rsidRPr="00AD6166">
              <w:rPr>
                <w:rFonts w:cs="Arial"/>
                <w:noProof/>
                <w:webHidden/>
                <w:szCs w:val="18"/>
              </w:rPr>
              <w:fldChar w:fldCharType="end"/>
            </w:r>
          </w:hyperlink>
        </w:p>
        <w:p w:rsidR="00A75E3E" w:rsidRPr="001824BD" w:rsidRDefault="00C32AEB" w:rsidP="005B2E65">
          <w:pPr>
            <w:pStyle w:val="Inhopg3"/>
            <w:spacing w:line="240" w:lineRule="auto"/>
            <w:rPr>
              <w:rFonts w:eastAsiaTheme="minorEastAsia" w:cs="Arial"/>
              <w:noProof/>
              <w:szCs w:val="18"/>
            </w:rPr>
          </w:pPr>
          <w:hyperlink w:anchor="_Toc429034566" w:history="1">
            <w:r w:rsidR="00A75E3E" w:rsidRPr="001824BD">
              <w:rPr>
                <w:rStyle w:val="Hyperlink"/>
                <w:rFonts w:cs="Arial"/>
                <w:noProof/>
                <w:color w:val="auto"/>
                <w:szCs w:val="18"/>
                <w:u w:val="none"/>
              </w:rPr>
              <w:t>§ 2.1.2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_Toc429034566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9</w:t>
            </w:r>
            <w:r w:rsidR="00A75E3E" w:rsidRPr="00AD6166">
              <w:rPr>
                <w:rFonts w:cs="Arial"/>
                <w:noProof/>
                <w:webHidden/>
                <w:szCs w:val="18"/>
              </w:rPr>
              <w:fldChar w:fldCharType="end"/>
            </w:r>
          </w:hyperlink>
        </w:p>
        <w:p w:rsidR="00A75E3E" w:rsidRPr="001824BD" w:rsidRDefault="00A75E3E" w:rsidP="00B0198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68" w:history="1">
            <w:r w:rsidRPr="001824BD">
              <w:rPr>
                <w:rStyle w:val="Hyperlink"/>
                <w:rFonts w:cs="Arial"/>
                <w:noProof/>
                <w:color w:val="auto"/>
                <w:szCs w:val="18"/>
                <w:u w:val="none"/>
              </w:rPr>
              <w:t>2.1.3</w:t>
            </w:r>
            <w:r w:rsidRPr="001824BD">
              <w:rPr>
                <w:rFonts w:eastAsiaTheme="minorEastAsia" w:cs="Arial"/>
                <w:noProof/>
                <w:szCs w:val="18"/>
              </w:rPr>
              <w:tab/>
            </w:r>
            <w:r w:rsidRPr="005B2E65">
              <w:rPr>
                <w:rStyle w:val="Hyperlink"/>
                <w:rFonts w:cs="Arial"/>
                <w:noProof/>
                <w:color w:val="auto"/>
                <w:szCs w:val="18"/>
                <w:u w:val="none"/>
              </w:rPr>
              <w:t>Representaties</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_Toc429034568 \h </w:instrText>
            </w:r>
            <w:r w:rsidRPr="00AD6166">
              <w:rPr>
                <w:rFonts w:cs="Arial"/>
                <w:noProof/>
                <w:webHidden/>
                <w:szCs w:val="18"/>
              </w:rPr>
            </w:r>
            <w:r w:rsidRPr="00AD6166">
              <w:rPr>
                <w:rFonts w:cs="Arial"/>
                <w:noProof/>
                <w:webHidden/>
                <w:szCs w:val="18"/>
              </w:rPr>
              <w:fldChar w:fldCharType="separate"/>
            </w:r>
            <w:r w:rsidR="008C1BEF">
              <w:rPr>
                <w:rFonts w:cs="Arial"/>
                <w:noProof/>
                <w:webHidden/>
                <w:szCs w:val="18"/>
              </w:rPr>
              <w:t>10</w:t>
            </w:r>
            <w:r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1" w:history="1">
            <w:r w:rsidR="00A75E3E" w:rsidRPr="001824BD">
              <w:rPr>
                <w:rStyle w:val="Hyperlink"/>
                <w:rFonts w:cs="Arial"/>
                <w:noProof/>
                <w:color w:val="auto"/>
                <w:szCs w:val="18"/>
                <w:u w:val="none"/>
              </w:rPr>
              <w:t>§ 2.1.4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_Toc429034571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16</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2" w:history="1">
            <w:r w:rsidR="00A75E3E" w:rsidRPr="001824BD">
              <w:rPr>
                <w:rStyle w:val="Hyperlink"/>
                <w:rFonts w:cs="Arial"/>
                <w:noProof/>
                <w:color w:val="auto"/>
                <w:szCs w:val="18"/>
                <w:u w:val="none"/>
              </w:rPr>
              <w:t>§ 2.1.5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_Toc429034572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21</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3" w:history="1">
            <w:r w:rsidR="00A75E3E" w:rsidRPr="001824BD">
              <w:rPr>
                <w:rStyle w:val="Hyperlink"/>
                <w:rFonts w:cs="Arial"/>
                <w:noProof/>
                <w:color w:val="auto"/>
                <w:szCs w:val="18"/>
                <w:u w:val="none"/>
              </w:rPr>
              <w:t>§ 2.1.6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_Toc429034573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22</w:t>
            </w:r>
            <w:r w:rsidR="00A75E3E" w:rsidRPr="00AD6166">
              <w:rPr>
                <w:rFonts w:cs="Arial"/>
                <w:noProof/>
                <w:webHidden/>
                <w:szCs w:val="18"/>
              </w:rPr>
              <w:fldChar w:fldCharType="end"/>
            </w:r>
          </w:hyperlink>
        </w:p>
        <w:p w:rsidR="00A75E3E" w:rsidRPr="001824BD" w:rsidRDefault="00C32AEB" w:rsidP="00AD6166">
          <w:pPr>
            <w:pStyle w:val="Inhopg2"/>
            <w:spacing w:line="240" w:lineRule="auto"/>
            <w:rPr>
              <w:rFonts w:eastAsiaTheme="minorEastAsia" w:cs="Arial"/>
              <w:noProof/>
              <w:szCs w:val="18"/>
            </w:rPr>
          </w:pPr>
          <w:hyperlink w:anchor="_Toc429034574" w:history="1">
            <w:r w:rsidR="00A75E3E" w:rsidRPr="001824BD">
              <w:rPr>
                <w:rStyle w:val="Hyperlink"/>
                <w:rFonts w:cs="Arial"/>
                <w:noProof/>
                <w:color w:val="auto"/>
                <w:szCs w:val="18"/>
                <w:u w:val="none"/>
              </w:rPr>
              <w:t>§ 2.2</w:t>
            </w:r>
            <w:r w:rsidR="00A75E3E" w:rsidRPr="001824BD">
              <w:rPr>
                <w:rFonts w:eastAsiaTheme="minorEastAsia" w:cs="Arial"/>
                <w:noProof/>
                <w:szCs w:val="18"/>
              </w:rPr>
              <w:tab/>
            </w:r>
            <w:r w:rsidR="00A75E3E" w:rsidRPr="005B2E65">
              <w:rPr>
                <w:rStyle w:val="Hyperlink"/>
                <w:rFonts w:cs="Arial"/>
                <w:noProof/>
                <w:color w:val="auto"/>
                <w:szCs w:val="18"/>
                <w:u w:val="none"/>
              </w:rPr>
              <w:t>Verbanden tussen datarepresentaties</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_Toc429034574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24</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5" w:history="1">
            <w:r w:rsidR="00A75E3E" w:rsidRPr="001824BD">
              <w:rPr>
                <w:rStyle w:val="Hyperlink"/>
                <w:rFonts w:cs="Arial"/>
                <w:noProof/>
                <w:color w:val="auto"/>
                <w:szCs w:val="18"/>
                <w:u w:val="none"/>
              </w:rPr>
              <w:t>§ 2.2.1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_Toc429034575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24</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6" w:history="1">
            <w:r w:rsidR="00A75E3E" w:rsidRPr="001824BD">
              <w:rPr>
                <w:rStyle w:val="Hyperlink"/>
                <w:rFonts w:cs="Arial"/>
                <w:noProof/>
                <w:color w:val="auto"/>
                <w:szCs w:val="18"/>
                <w:u w:val="none"/>
              </w:rPr>
              <w:t>§ 2.2.2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_Toc429034576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24</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79" w:history="1">
            <w:r w:rsidR="00A75E3E" w:rsidRPr="001824BD">
              <w:rPr>
                <w:rStyle w:val="Hyperlink"/>
                <w:rFonts w:cs="Arial"/>
                <w:noProof/>
                <w:color w:val="auto"/>
                <w:szCs w:val="18"/>
                <w:u w:val="none"/>
              </w:rPr>
              <w:t>§ 2.2.3</w:t>
            </w:r>
            <w:r w:rsidR="00A75E3E" w:rsidRPr="001824BD">
              <w:rPr>
                <w:rFonts w:eastAsiaTheme="minorEastAsia" w:cs="Arial"/>
                <w:noProof/>
                <w:szCs w:val="18"/>
              </w:rPr>
              <w:tab/>
            </w:r>
            <w:r w:rsidR="00A75E3E" w:rsidRPr="005B2E65">
              <w:rPr>
                <w:rStyle w:val="Hyperlink"/>
                <w:rFonts w:cs="Arial"/>
                <w:noProof/>
                <w:color w:val="auto"/>
                <w:szCs w:val="18"/>
                <w:u w:val="none"/>
              </w:rPr>
              <w:t>Verbanden tussen representaties</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_Toc429034579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25</w:t>
            </w:r>
            <w:r w:rsidR="00A75E3E" w:rsidRPr="00AD6166">
              <w:rPr>
                <w:rFonts w:cs="Arial"/>
                <w:noProof/>
                <w:webHidden/>
                <w:szCs w:val="18"/>
              </w:rPr>
              <w:fldChar w:fldCharType="end"/>
            </w:r>
          </w:hyperlink>
        </w:p>
        <w:p w:rsidR="00A75E3E" w:rsidRPr="001824BD" w:rsidRDefault="00C32AEB" w:rsidP="00AD6166">
          <w:pPr>
            <w:pStyle w:val="Inhopg3"/>
            <w:spacing w:line="240" w:lineRule="auto"/>
            <w:rPr>
              <w:rFonts w:eastAsiaTheme="minorEastAsia" w:cs="Arial"/>
              <w:noProof/>
              <w:szCs w:val="18"/>
            </w:rPr>
          </w:pPr>
          <w:hyperlink w:anchor="_Toc429034582" w:history="1">
            <w:r w:rsidR="00A75E3E" w:rsidRPr="001824BD">
              <w:rPr>
                <w:rStyle w:val="Hyperlink"/>
                <w:rFonts w:cs="Arial"/>
                <w:noProof/>
                <w:color w:val="auto"/>
                <w:szCs w:val="18"/>
                <w:u w:val="none"/>
              </w:rPr>
              <w:t>§ 2.2.4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_Toc429034582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29</w:t>
            </w:r>
            <w:r w:rsidR="00A75E3E" w:rsidRPr="00AD6166">
              <w:rPr>
                <w:rFonts w:cs="Arial"/>
                <w:noProof/>
                <w:webHidden/>
                <w:szCs w:val="18"/>
              </w:rPr>
              <w:fldChar w:fldCharType="end"/>
            </w:r>
          </w:hyperlink>
        </w:p>
        <w:p w:rsidR="00A75E3E" w:rsidRPr="001824BD" w:rsidRDefault="00A75E3E" w:rsidP="00AD6166">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3" w:history="1">
            <w:r w:rsidRPr="001824BD">
              <w:rPr>
                <w:rStyle w:val="Hyperlink"/>
                <w:rFonts w:cs="Arial"/>
                <w:noProof/>
                <w:color w:val="auto"/>
                <w:szCs w:val="18"/>
                <w:u w:val="none"/>
              </w:rPr>
              <w:t>2.2.5</w:t>
            </w:r>
            <w:r w:rsidRPr="001824BD">
              <w:rPr>
                <w:rFonts w:eastAsiaTheme="minorEastAsia" w:cs="Arial"/>
                <w:noProof/>
                <w:szCs w:val="18"/>
              </w:rPr>
              <w:tab/>
            </w:r>
            <w:r w:rsidRPr="005B2E65">
              <w:rPr>
                <w:rStyle w:val="Hyperlink"/>
                <w:rFonts w:cs="Arial"/>
                <w:noProof/>
                <w:color w:val="auto"/>
                <w:szCs w:val="18"/>
                <w:u w:val="none"/>
              </w:rPr>
              <w:t>Om te onthouden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_Toc429034583 \h </w:instrText>
            </w:r>
            <w:r w:rsidRPr="00AD6166">
              <w:rPr>
                <w:rFonts w:cs="Arial"/>
                <w:noProof/>
                <w:webHidden/>
                <w:szCs w:val="18"/>
              </w:rPr>
            </w:r>
            <w:r w:rsidRPr="00AD6166">
              <w:rPr>
                <w:rFonts w:cs="Arial"/>
                <w:noProof/>
                <w:webHidden/>
                <w:szCs w:val="18"/>
              </w:rPr>
              <w:fldChar w:fldCharType="separate"/>
            </w:r>
            <w:r w:rsidR="008C1BEF">
              <w:rPr>
                <w:rFonts w:cs="Arial"/>
                <w:noProof/>
                <w:webHidden/>
                <w:szCs w:val="18"/>
              </w:rPr>
              <w:t>31</w:t>
            </w:r>
            <w:r w:rsidRPr="00AD6166">
              <w:rPr>
                <w:rFonts w:cs="Arial"/>
                <w:noProof/>
                <w:webHidden/>
                <w:szCs w:val="18"/>
              </w:rPr>
              <w:fldChar w:fldCharType="end"/>
            </w:r>
          </w:hyperlink>
        </w:p>
        <w:p w:rsidR="00A75E3E" w:rsidRPr="001824BD" w:rsidRDefault="00A75E3E" w:rsidP="005B10E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5" w:history="1">
            <w:r w:rsidRPr="001824BD">
              <w:rPr>
                <w:rStyle w:val="Hyperlink"/>
                <w:rFonts w:cs="Arial"/>
                <w:noProof/>
                <w:color w:val="auto"/>
                <w:szCs w:val="18"/>
                <w:u w:val="none"/>
              </w:rPr>
              <w:t>2.2.6</w:t>
            </w:r>
            <w:r w:rsidRPr="001824BD">
              <w:rPr>
                <w:rFonts w:eastAsiaTheme="minorEastAsia" w:cs="Arial"/>
                <w:noProof/>
                <w:szCs w:val="18"/>
              </w:rPr>
              <w:tab/>
            </w:r>
            <w:r w:rsidRPr="005B2E65">
              <w:rPr>
                <w:rStyle w:val="Hyperlink"/>
                <w:rFonts w:cs="Arial"/>
                <w:noProof/>
                <w:color w:val="auto"/>
                <w:szCs w:val="18"/>
                <w:u w:val="none"/>
              </w:rPr>
              <w:t>Geïntegreerd oefenen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_Toc429034585 \h </w:instrText>
            </w:r>
            <w:r w:rsidRPr="00AD6166">
              <w:rPr>
                <w:rFonts w:cs="Arial"/>
                <w:noProof/>
                <w:webHidden/>
                <w:szCs w:val="18"/>
              </w:rPr>
            </w:r>
            <w:r w:rsidRPr="00AD6166">
              <w:rPr>
                <w:rFonts w:cs="Arial"/>
                <w:noProof/>
                <w:webHidden/>
                <w:szCs w:val="18"/>
              </w:rPr>
              <w:fldChar w:fldCharType="separate"/>
            </w:r>
            <w:r w:rsidR="008C1BEF">
              <w:rPr>
                <w:rFonts w:cs="Arial"/>
                <w:noProof/>
                <w:webHidden/>
                <w:szCs w:val="18"/>
              </w:rPr>
              <w:t>32</w:t>
            </w:r>
            <w:r w:rsidRPr="00AD6166">
              <w:rPr>
                <w:rFonts w:cs="Arial"/>
                <w:noProof/>
                <w:webHidden/>
                <w:szCs w:val="18"/>
              </w:rPr>
              <w:fldChar w:fldCharType="end"/>
            </w:r>
          </w:hyperlink>
        </w:p>
        <w:p w:rsidR="00A75E3E" w:rsidRPr="001824BD" w:rsidRDefault="00C32AEB" w:rsidP="005C23F7">
          <w:pPr>
            <w:pStyle w:val="Inhopg2"/>
            <w:spacing w:line="240" w:lineRule="auto"/>
            <w:rPr>
              <w:rFonts w:eastAsiaTheme="minorEastAsia" w:cs="Arial"/>
              <w:noProof/>
              <w:szCs w:val="18"/>
            </w:rPr>
          </w:pPr>
          <w:hyperlink w:anchor="_Toc429034586" w:history="1">
            <w:r w:rsidR="00A75E3E" w:rsidRPr="001824BD">
              <w:rPr>
                <w:rStyle w:val="Hyperlink"/>
                <w:rFonts w:cs="Arial"/>
                <w:noProof/>
                <w:color w:val="auto"/>
                <w:szCs w:val="18"/>
                <w:u w:val="none"/>
              </w:rPr>
              <w:t>§ 2.3</w:t>
            </w:r>
            <w:r w:rsidR="00A75E3E" w:rsidRPr="001824BD">
              <w:rPr>
                <w:rFonts w:eastAsiaTheme="minorEastAsia" w:cs="Arial"/>
                <w:noProof/>
                <w:szCs w:val="18"/>
              </w:rPr>
              <w:tab/>
            </w:r>
            <w:r w:rsidR="00A75E3E" w:rsidRPr="005B2E65">
              <w:rPr>
                <w:rStyle w:val="Hyperlink"/>
                <w:rFonts w:cs="Arial"/>
                <w:noProof/>
                <w:color w:val="auto"/>
                <w:szCs w:val="18"/>
                <w:u w:val="none"/>
              </w:rPr>
              <w:t>Frequentieverdelingen typeren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_Toc429034586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35</w:t>
            </w:r>
            <w:r w:rsidR="00A75E3E" w:rsidRPr="00AD6166">
              <w:rPr>
                <w:rFonts w:cs="Arial"/>
                <w:noProof/>
                <w:webHidden/>
                <w:szCs w:val="18"/>
              </w:rPr>
              <w:fldChar w:fldCharType="end"/>
            </w:r>
          </w:hyperlink>
        </w:p>
        <w:p w:rsidR="00A75E3E" w:rsidRPr="001824BD" w:rsidRDefault="00C32AEB" w:rsidP="00C6038C">
          <w:pPr>
            <w:pStyle w:val="Inhopg3"/>
            <w:spacing w:line="240" w:lineRule="auto"/>
            <w:rPr>
              <w:rFonts w:eastAsiaTheme="minorEastAsia" w:cs="Arial"/>
              <w:noProof/>
              <w:szCs w:val="18"/>
            </w:rPr>
          </w:pPr>
          <w:hyperlink w:anchor="_Toc429034587" w:history="1">
            <w:r w:rsidR="00A75E3E" w:rsidRPr="001824BD">
              <w:rPr>
                <w:rStyle w:val="Hyperlink"/>
                <w:rFonts w:cs="Arial"/>
                <w:noProof/>
                <w:color w:val="auto"/>
                <w:szCs w:val="18"/>
                <w:u w:val="none"/>
              </w:rPr>
              <w:t>§</w:t>
            </w:r>
            <w:r w:rsidR="005C0604">
              <w:rPr>
                <w:rStyle w:val="Hyperlink"/>
                <w:rFonts w:cs="Arial"/>
                <w:noProof/>
                <w:color w:val="auto"/>
                <w:szCs w:val="18"/>
                <w:u w:val="none"/>
              </w:rPr>
              <w:t xml:space="preserve"> </w:t>
            </w:r>
            <w:r w:rsidR="00A75E3E" w:rsidRPr="00467C08">
              <w:rPr>
                <w:rStyle w:val="Hyperlink"/>
                <w:rFonts w:cs="Arial"/>
                <w:noProof/>
                <w:color w:val="auto"/>
                <w:szCs w:val="18"/>
                <w:u w:val="none"/>
              </w:rPr>
              <w:t>2.3.1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_Toc429034587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35</w:t>
            </w:r>
            <w:r w:rsidR="00A75E3E" w:rsidRPr="00AD6166">
              <w:rPr>
                <w:rFonts w:cs="Arial"/>
                <w:noProof/>
                <w:webHidden/>
                <w:szCs w:val="18"/>
              </w:rPr>
              <w:fldChar w:fldCharType="end"/>
            </w:r>
          </w:hyperlink>
        </w:p>
        <w:p w:rsidR="00A75E3E" w:rsidRPr="001824BD" w:rsidRDefault="00A75E3E" w:rsidP="00CE366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9" w:history="1">
            <w:r w:rsidRPr="001824BD">
              <w:rPr>
                <w:rStyle w:val="Hyperlink"/>
                <w:rFonts w:cs="Arial"/>
                <w:noProof/>
                <w:color w:val="auto"/>
                <w:szCs w:val="18"/>
                <w:u w:val="none"/>
              </w:rPr>
              <w:t>2.3.2</w:t>
            </w:r>
            <w:r w:rsidRPr="001824BD">
              <w:rPr>
                <w:rFonts w:eastAsiaTheme="minorEastAsia" w:cs="Arial"/>
                <w:noProof/>
                <w:szCs w:val="18"/>
              </w:rPr>
              <w:tab/>
            </w:r>
            <w:r w:rsidRPr="005B2E65">
              <w:rPr>
                <w:rStyle w:val="Hyperlink"/>
                <w:rFonts w:cs="Arial"/>
                <w:noProof/>
                <w:color w:val="auto"/>
                <w:szCs w:val="18"/>
                <w:u w:val="none"/>
              </w:rPr>
              <w:t>Centrale vraag</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_Toc429034589 \h </w:instrText>
            </w:r>
            <w:r w:rsidRPr="00AD6166">
              <w:rPr>
                <w:rFonts w:cs="Arial"/>
                <w:noProof/>
                <w:webHidden/>
                <w:szCs w:val="18"/>
              </w:rPr>
            </w:r>
            <w:r w:rsidRPr="00AD6166">
              <w:rPr>
                <w:rFonts w:cs="Arial"/>
                <w:noProof/>
                <w:webHidden/>
                <w:szCs w:val="18"/>
              </w:rPr>
              <w:fldChar w:fldCharType="separate"/>
            </w:r>
            <w:r w:rsidR="008C1BEF">
              <w:rPr>
                <w:rFonts w:cs="Arial"/>
                <w:noProof/>
                <w:webHidden/>
                <w:szCs w:val="18"/>
              </w:rPr>
              <w:t>35</w:t>
            </w:r>
            <w:r w:rsidRPr="00AD6166">
              <w:rPr>
                <w:rFonts w:cs="Arial"/>
                <w:noProof/>
                <w:webHidden/>
                <w:szCs w:val="18"/>
              </w:rPr>
              <w:fldChar w:fldCharType="end"/>
            </w:r>
          </w:hyperlink>
        </w:p>
        <w:p w:rsidR="00A75E3E" w:rsidRPr="001824BD" w:rsidRDefault="00A75E3E" w:rsidP="00092D49">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96" w:history="1">
            <w:r w:rsidRPr="001824BD">
              <w:rPr>
                <w:rStyle w:val="Hyperlink"/>
                <w:rFonts w:cs="Arial"/>
                <w:noProof/>
                <w:color w:val="auto"/>
                <w:szCs w:val="18"/>
                <w:u w:val="none"/>
              </w:rPr>
              <w:t>2.3.3</w:t>
            </w:r>
            <w:r w:rsidRPr="001824BD">
              <w:rPr>
                <w:rFonts w:eastAsiaTheme="minorEastAsia" w:cs="Arial"/>
                <w:noProof/>
                <w:szCs w:val="18"/>
              </w:rPr>
              <w:tab/>
            </w:r>
            <w:r w:rsidRPr="005B2E65">
              <w:rPr>
                <w:rStyle w:val="Hyperlink"/>
                <w:rFonts w:cs="Arial"/>
                <w:noProof/>
                <w:color w:val="auto"/>
                <w:szCs w:val="18"/>
                <w:u w:val="none"/>
              </w:rPr>
              <w:t>Frequentieverdelingen typeren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_Toc429034596 \h </w:instrText>
            </w:r>
            <w:r w:rsidRPr="00AD6166">
              <w:rPr>
                <w:rFonts w:cs="Arial"/>
                <w:noProof/>
                <w:webHidden/>
                <w:szCs w:val="18"/>
              </w:rPr>
            </w:r>
            <w:r w:rsidRPr="00AD6166">
              <w:rPr>
                <w:rFonts w:cs="Arial"/>
                <w:noProof/>
                <w:webHidden/>
                <w:szCs w:val="18"/>
              </w:rPr>
              <w:fldChar w:fldCharType="separate"/>
            </w:r>
            <w:r w:rsidR="008C1BEF">
              <w:rPr>
                <w:rFonts w:cs="Arial"/>
                <w:noProof/>
                <w:webHidden/>
                <w:szCs w:val="18"/>
              </w:rPr>
              <w:t>36</w:t>
            </w:r>
            <w:r w:rsidRPr="00AD6166">
              <w:rPr>
                <w:rFonts w:cs="Arial"/>
                <w:noProof/>
                <w:webHidden/>
                <w:szCs w:val="18"/>
              </w:rPr>
              <w:fldChar w:fldCharType="end"/>
            </w:r>
          </w:hyperlink>
        </w:p>
        <w:p w:rsidR="00A75E3E" w:rsidRPr="001824BD" w:rsidRDefault="00C32AEB" w:rsidP="003C2F68">
          <w:pPr>
            <w:pStyle w:val="Inhopg3"/>
            <w:spacing w:line="240" w:lineRule="auto"/>
            <w:rPr>
              <w:rFonts w:eastAsiaTheme="minorEastAsia" w:cs="Arial"/>
              <w:noProof/>
              <w:szCs w:val="18"/>
            </w:rPr>
          </w:pPr>
          <w:hyperlink w:anchor="_Toc429034601" w:history="1">
            <w:r w:rsidR="00A75E3E" w:rsidRPr="001824BD">
              <w:rPr>
                <w:rStyle w:val="Hyperlink"/>
                <w:rFonts w:cs="Arial"/>
                <w:noProof/>
                <w:color w:val="auto"/>
                <w:szCs w:val="18"/>
                <w:u w:val="none"/>
              </w:rPr>
              <w:t>§ 2.3.4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_Toc429034601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41</w:t>
            </w:r>
            <w:r w:rsidR="00A75E3E" w:rsidRPr="00AD6166">
              <w:rPr>
                <w:rFonts w:cs="Arial"/>
                <w:noProof/>
                <w:webHidden/>
                <w:szCs w:val="18"/>
              </w:rPr>
              <w:fldChar w:fldCharType="end"/>
            </w:r>
          </w:hyperlink>
        </w:p>
        <w:p w:rsidR="00A75E3E" w:rsidRPr="001824BD" w:rsidRDefault="00C32AEB" w:rsidP="003C2F68">
          <w:pPr>
            <w:pStyle w:val="Inhopg3"/>
            <w:spacing w:line="240" w:lineRule="auto"/>
            <w:rPr>
              <w:rFonts w:eastAsiaTheme="minorEastAsia" w:cs="Arial"/>
              <w:noProof/>
              <w:szCs w:val="18"/>
            </w:rPr>
          </w:pPr>
          <w:hyperlink w:anchor="_Toc429034603" w:history="1">
            <w:r w:rsidR="00A75E3E" w:rsidRPr="001824BD">
              <w:rPr>
                <w:rStyle w:val="Hyperlink"/>
                <w:rFonts w:cs="Arial"/>
                <w:noProof/>
                <w:color w:val="auto"/>
                <w:szCs w:val="18"/>
                <w:u w:val="none"/>
              </w:rPr>
              <w:t>§ 2.3.5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B0198C">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_Toc429034603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52</w:t>
            </w:r>
            <w:r w:rsidR="00A75E3E" w:rsidRPr="00AD6166">
              <w:rPr>
                <w:rFonts w:cs="Arial"/>
                <w:noProof/>
                <w:webHidden/>
                <w:szCs w:val="18"/>
              </w:rPr>
              <w:fldChar w:fldCharType="end"/>
            </w:r>
          </w:hyperlink>
        </w:p>
        <w:p w:rsidR="00A75E3E" w:rsidRPr="001824BD" w:rsidRDefault="00C32AEB" w:rsidP="005C0604">
          <w:pPr>
            <w:pStyle w:val="Inhopg3"/>
            <w:spacing w:line="240" w:lineRule="auto"/>
            <w:rPr>
              <w:rFonts w:eastAsiaTheme="minorEastAsia" w:cs="Arial"/>
              <w:noProof/>
              <w:szCs w:val="18"/>
            </w:rPr>
          </w:pPr>
          <w:hyperlink w:anchor="_Toc429034604" w:history="1">
            <w:r w:rsidR="00A75E3E" w:rsidRPr="001824BD">
              <w:rPr>
                <w:rStyle w:val="Hyperlink"/>
                <w:rFonts w:cs="Arial"/>
                <w:noProof/>
                <w:color w:val="auto"/>
                <w:szCs w:val="18"/>
                <w:u w:val="none"/>
              </w:rPr>
              <w:t>§ 2.3.6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_Toc429034604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53</w:t>
            </w:r>
            <w:r w:rsidR="00A75E3E" w:rsidRPr="00AD6166">
              <w:rPr>
                <w:rFonts w:cs="Arial"/>
                <w:noProof/>
                <w:webHidden/>
                <w:szCs w:val="18"/>
              </w:rPr>
              <w:fldChar w:fldCharType="end"/>
            </w:r>
          </w:hyperlink>
        </w:p>
        <w:p w:rsidR="00A75E3E" w:rsidRPr="001824BD" w:rsidRDefault="00C32AEB" w:rsidP="00467C08">
          <w:pPr>
            <w:pStyle w:val="Inhopg2"/>
            <w:spacing w:line="240" w:lineRule="auto"/>
            <w:rPr>
              <w:rFonts w:eastAsiaTheme="minorEastAsia" w:cs="Arial"/>
              <w:noProof/>
              <w:szCs w:val="18"/>
            </w:rPr>
          </w:pPr>
          <w:hyperlink w:anchor="_Toc429034605" w:history="1">
            <w:r w:rsidR="004318BE">
              <w:rPr>
                <w:rStyle w:val="Hyperlink"/>
                <w:rFonts w:cs="Arial"/>
                <w:noProof/>
                <w:color w:val="auto"/>
                <w:szCs w:val="18"/>
                <w:u w:val="none"/>
              </w:rPr>
              <w:t>§ 2.4</w:t>
            </w:r>
            <w:r w:rsidR="00A75E3E" w:rsidRPr="001824BD">
              <w:rPr>
                <w:rFonts w:eastAsiaTheme="minorEastAsia" w:cs="Arial"/>
                <w:noProof/>
                <w:szCs w:val="18"/>
              </w:rPr>
              <w:tab/>
            </w:r>
            <w:r w:rsidR="00A75E3E" w:rsidRPr="005B2E65">
              <w:rPr>
                <w:rStyle w:val="Hyperlink"/>
                <w:rFonts w:cs="Arial"/>
                <w:noProof/>
                <w:color w:val="auto"/>
                <w:szCs w:val="18"/>
                <w:u w:val="none"/>
              </w:rPr>
              <w:t>Twee groepen vergelijken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_Toc429034605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54</w:t>
            </w:r>
            <w:r w:rsidR="00A75E3E" w:rsidRPr="00AD6166">
              <w:rPr>
                <w:rFonts w:cs="Arial"/>
                <w:noProof/>
                <w:webHidden/>
                <w:szCs w:val="18"/>
              </w:rPr>
              <w:fldChar w:fldCharType="end"/>
            </w:r>
          </w:hyperlink>
        </w:p>
        <w:p w:rsidR="00A75E3E" w:rsidRPr="001824BD" w:rsidRDefault="00C32AEB" w:rsidP="00D229CC">
          <w:pPr>
            <w:pStyle w:val="Inhopg3"/>
            <w:spacing w:line="240" w:lineRule="auto"/>
            <w:rPr>
              <w:rFonts w:eastAsiaTheme="minorEastAsia" w:cs="Arial"/>
              <w:noProof/>
              <w:szCs w:val="18"/>
            </w:rPr>
          </w:pPr>
          <w:hyperlink w:anchor="_Toc429034606" w:history="1">
            <w:r w:rsidR="00A75E3E" w:rsidRPr="001824BD">
              <w:rPr>
                <w:rStyle w:val="Hyperlink"/>
                <w:rFonts w:cs="Arial"/>
                <w:noProof/>
                <w:color w:val="auto"/>
                <w:szCs w:val="18"/>
                <w:u w:val="none"/>
              </w:rPr>
              <w:t>§ 2.4.1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_Toc429034606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54</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07" w:history="1">
            <w:r w:rsidR="00A75E3E" w:rsidRPr="001824BD">
              <w:rPr>
                <w:rStyle w:val="Hyperlink"/>
                <w:rFonts w:cs="Arial"/>
                <w:noProof/>
                <w:color w:val="auto"/>
                <w:szCs w:val="18"/>
                <w:u w:val="none"/>
              </w:rPr>
              <w:t>§ 2.4.2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_Toc429034607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54</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0" w:history="1">
            <w:r w:rsidR="00A75E3E" w:rsidRPr="001824BD">
              <w:rPr>
                <w:rStyle w:val="Hyperlink"/>
                <w:rFonts w:cs="Arial"/>
                <w:noProof/>
                <w:color w:val="auto"/>
                <w:szCs w:val="18"/>
                <w:u w:val="none"/>
              </w:rPr>
              <w:t>§ 2.4.3</w:t>
            </w:r>
            <w:r w:rsidR="00A75E3E" w:rsidRPr="001824BD">
              <w:rPr>
                <w:rFonts w:eastAsiaTheme="minorEastAsia" w:cs="Arial"/>
                <w:noProof/>
                <w:szCs w:val="18"/>
              </w:rPr>
              <w:tab/>
            </w:r>
            <w:r w:rsidR="00A75E3E" w:rsidRPr="005B2E65">
              <w:rPr>
                <w:rStyle w:val="Hyperlink"/>
                <w:rFonts w:cs="Arial"/>
                <w:noProof/>
                <w:color w:val="auto"/>
                <w:szCs w:val="18"/>
                <w:u w:val="none"/>
              </w:rPr>
              <w:t>Twee groepen vergelijken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_Toc429034610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55</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3" w:history="1">
            <w:r w:rsidR="00A75E3E" w:rsidRPr="001824BD">
              <w:rPr>
                <w:rStyle w:val="Hyperlink"/>
                <w:rFonts w:cs="Arial"/>
                <w:noProof/>
                <w:color w:val="auto"/>
                <w:szCs w:val="18"/>
                <w:u w:val="none"/>
              </w:rPr>
              <w:t>§ 2.4.4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_Toc429034613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59</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5" w:history="1">
            <w:r w:rsidR="00A75E3E" w:rsidRPr="001824BD">
              <w:rPr>
                <w:rStyle w:val="Hyperlink"/>
                <w:rFonts w:cs="Arial"/>
                <w:noProof/>
                <w:color w:val="auto"/>
                <w:szCs w:val="18"/>
                <w:u w:val="none"/>
              </w:rPr>
              <w:t>§ 2.4.5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_Toc429034615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63</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6" w:history="1">
            <w:r w:rsidR="00A75E3E" w:rsidRPr="001824BD">
              <w:rPr>
                <w:rStyle w:val="Hyperlink"/>
                <w:rFonts w:cs="Arial"/>
                <w:noProof/>
                <w:color w:val="auto"/>
                <w:szCs w:val="18"/>
                <w:u w:val="none"/>
              </w:rPr>
              <w:t>§ 2.4.6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_Toc429034616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63</w:t>
            </w:r>
            <w:r w:rsidR="00A75E3E" w:rsidRPr="00AD6166">
              <w:rPr>
                <w:rFonts w:cs="Arial"/>
                <w:noProof/>
                <w:webHidden/>
                <w:szCs w:val="18"/>
              </w:rPr>
              <w:fldChar w:fldCharType="end"/>
            </w:r>
          </w:hyperlink>
        </w:p>
        <w:p w:rsidR="00A75E3E" w:rsidRPr="001824BD" w:rsidRDefault="00C32AEB" w:rsidP="001824BD">
          <w:pPr>
            <w:pStyle w:val="Inhopg2"/>
            <w:spacing w:line="240" w:lineRule="auto"/>
            <w:rPr>
              <w:rFonts w:eastAsiaTheme="minorEastAsia" w:cs="Arial"/>
              <w:noProof/>
              <w:szCs w:val="18"/>
            </w:rPr>
          </w:pPr>
          <w:hyperlink w:anchor="_Toc429034617" w:history="1">
            <w:r w:rsidR="00A75E3E" w:rsidRPr="001824BD">
              <w:rPr>
                <w:rStyle w:val="Hyperlink"/>
                <w:rFonts w:cs="Arial"/>
                <w:noProof/>
                <w:color w:val="auto"/>
                <w:szCs w:val="18"/>
                <w:u w:val="none"/>
              </w:rPr>
              <w:t>§ 2.5</w:t>
            </w:r>
            <w:r w:rsidR="00A75E3E" w:rsidRPr="001824BD">
              <w:rPr>
                <w:rFonts w:eastAsiaTheme="minorEastAsia" w:cs="Arial"/>
                <w:noProof/>
                <w:szCs w:val="18"/>
              </w:rPr>
              <w:tab/>
            </w:r>
            <w:r w:rsidR="00A75E3E" w:rsidRPr="005B2E65">
              <w:rPr>
                <w:rStyle w:val="Hyperlink"/>
                <w:rFonts w:cs="Arial"/>
                <w:noProof/>
                <w:color w:val="auto"/>
                <w:szCs w:val="18"/>
                <w:u w:val="none"/>
              </w:rPr>
              <w:t>Samenhang tussen twee variabelen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_Toc429034617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64</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8" w:history="1">
            <w:r w:rsidR="00A75E3E" w:rsidRPr="001824BD">
              <w:rPr>
                <w:rStyle w:val="Hyperlink"/>
                <w:rFonts w:cs="Arial"/>
                <w:noProof/>
                <w:color w:val="auto"/>
                <w:szCs w:val="18"/>
                <w:u w:val="none"/>
              </w:rPr>
              <w:t>§ 2.5.1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_Toc429034618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64</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19" w:history="1">
            <w:r w:rsidR="00A75E3E" w:rsidRPr="001824BD">
              <w:rPr>
                <w:rStyle w:val="Hyperlink"/>
                <w:rFonts w:cs="Arial"/>
                <w:noProof/>
                <w:color w:val="auto"/>
                <w:szCs w:val="18"/>
                <w:u w:val="none"/>
              </w:rPr>
              <w:t>§ 2.5.2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_Toc429034619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64</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23" w:history="1">
            <w:r w:rsidR="00A75E3E" w:rsidRPr="001824BD">
              <w:rPr>
                <w:rStyle w:val="Hyperlink"/>
                <w:rFonts w:cs="Arial"/>
                <w:noProof/>
                <w:color w:val="auto"/>
                <w:szCs w:val="18"/>
                <w:u w:val="none"/>
              </w:rPr>
              <w:t>§ 2.5.3</w:t>
            </w:r>
            <w:r w:rsidR="00A75E3E" w:rsidRPr="001824BD">
              <w:rPr>
                <w:rFonts w:eastAsiaTheme="minorEastAsia" w:cs="Arial"/>
                <w:noProof/>
                <w:szCs w:val="18"/>
              </w:rPr>
              <w:tab/>
            </w:r>
            <w:r w:rsidR="00A75E3E" w:rsidRPr="005B2E65">
              <w:rPr>
                <w:rStyle w:val="Hyperlink"/>
                <w:rFonts w:cs="Arial"/>
                <w:noProof/>
                <w:color w:val="auto"/>
                <w:szCs w:val="18"/>
                <w:u w:val="none"/>
              </w:rPr>
              <w:t>Samenhang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_Toc429034623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65</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27" w:history="1">
            <w:r w:rsidR="00A75E3E" w:rsidRPr="001824BD">
              <w:rPr>
                <w:rStyle w:val="Hyperlink"/>
                <w:rFonts w:cs="Arial"/>
                <w:noProof/>
                <w:color w:val="auto"/>
                <w:szCs w:val="18"/>
                <w:u w:val="none"/>
              </w:rPr>
              <w:t>§ 2.5.4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_Toc429034627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68</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28" w:history="1">
            <w:r w:rsidR="00A75E3E" w:rsidRPr="001824BD">
              <w:rPr>
                <w:rStyle w:val="Hyperlink"/>
                <w:rFonts w:cs="Arial"/>
                <w:noProof/>
                <w:color w:val="auto"/>
                <w:szCs w:val="18"/>
                <w:u w:val="none"/>
              </w:rPr>
              <w:t>§ 2.5.5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_Toc429034628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71</w:t>
            </w:r>
            <w:r w:rsidR="00A75E3E" w:rsidRPr="00AD6166">
              <w:rPr>
                <w:rFonts w:cs="Arial"/>
                <w:noProof/>
                <w:webHidden/>
                <w:szCs w:val="18"/>
              </w:rPr>
              <w:fldChar w:fldCharType="end"/>
            </w:r>
          </w:hyperlink>
        </w:p>
        <w:p w:rsidR="00A75E3E" w:rsidRPr="001824BD" w:rsidRDefault="00C32AEB" w:rsidP="001824BD">
          <w:pPr>
            <w:pStyle w:val="Inhopg3"/>
            <w:spacing w:line="240" w:lineRule="auto"/>
            <w:rPr>
              <w:rFonts w:eastAsiaTheme="minorEastAsia" w:cs="Arial"/>
              <w:noProof/>
              <w:szCs w:val="18"/>
            </w:rPr>
          </w:pPr>
          <w:hyperlink w:anchor="_Toc429034629" w:history="1">
            <w:r w:rsidR="00A75E3E" w:rsidRPr="001824BD">
              <w:rPr>
                <w:rStyle w:val="Hyperlink"/>
                <w:rFonts w:cs="Arial"/>
                <w:noProof/>
                <w:color w:val="auto"/>
                <w:szCs w:val="18"/>
                <w:u w:val="none"/>
              </w:rPr>
              <w:t>§ 2.5.6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_Toc429034629 \h </w:instrText>
            </w:r>
            <w:r w:rsidR="00A75E3E" w:rsidRPr="00AD6166">
              <w:rPr>
                <w:rFonts w:cs="Arial"/>
                <w:noProof/>
                <w:webHidden/>
                <w:szCs w:val="18"/>
              </w:rPr>
            </w:r>
            <w:r w:rsidR="00A75E3E" w:rsidRPr="00AD6166">
              <w:rPr>
                <w:rFonts w:cs="Arial"/>
                <w:noProof/>
                <w:webHidden/>
                <w:szCs w:val="18"/>
              </w:rPr>
              <w:fldChar w:fldCharType="separate"/>
            </w:r>
            <w:r w:rsidR="008C1BEF">
              <w:rPr>
                <w:rFonts w:cs="Arial"/>
                <w:noProof/>
                <w:webHidden/>
                <w:szCs w:val="18"/>
              </w:rPr>
              <w:t>72</w:t>
            </w:r>
            <w:r w:rsidR="00A75E3E" w:rsidRPr="00AD6166">
              <w:rPr>
                <w:rFonts w:cs="Arial"/>
                <w:noProof/>
                <w:webHidden/>
                <w:szCs w:val="18"/>
              </w:rPr>
              <w:fldChar w:fldCharType="end"/>
            </w:r>
          </w:hyperlink>
        </w:p>
        <w:p w:rsidR="00B1068D" w:rsidRDefault="00B1068D" w:rsidP="001824BD">
          <w:pPr>
            <w:spacing w:line="240" w:lineRule="auto"/>
          </w:pPr>
          <w:r w:rsidRPr="001824BD">
            <w:rPr>
              <w:rFonts w:cs="Arial"/>
              <w:bCs/>
              <w:szCs w:val="18"/>
            </w:rPr>
            <w:fldChar w:fldCharType="end"/>
          </w:r>
        </w:p>
      </w:sdtContent>
    </w:sdt>
    <w:p w:rsidR="00B1068D" w:rsidRDefault="00B1068D">
      <w:pPr>
        <w:overflowPunct/>
        <w:autoSpaceDE/>
        <w:autoSpaceDN/>
        <w:adjustRightInd/>
        <w:spacing w:line="240" w:lineRule="auto"/>
        <w:textAlignment w:val="auto"/>
      </w:pPr>
      <w:r>
        <w:br w:type="page"/>
      </w:r>
    </w:p>
    <w:p w:rsidR="00316546" w:rsidRPr="00AE71AE" w:rsidRDefault="00D92D74" w:rsidP="00AE71AE">
      <w:pPr>
        <w:rPr>
          <w:rStyle w:val="Kop2Char"/>
        </w:rPr>
      </w:pPr>
      <w:bookmarkStart w:id="2" w:name="_Toc429034563"/>
      <w:r>
        <w:rPr>
          <w:rStyle w:val="Kop2Char"/>
        </w:rPr>
        <w:lastRenderedPageBreak/>
        <w:t xml:space="preserve">§ </w:t>
      </w:r>
      <w:r w:rsidR="00316546" w:rsidRPr="00AE71AE">
        <w:rPr>
          <w:rStyle w:val="Kop2Char"/>
        </w:rPr>
        <w:t>2.0</w:t>
      </w:r>
      <w:r w:rsidR="00316546" w:rsidRPr="00AE71AE">
        <w:rPr>
          <w:rStyle w:val="Kop2Char"/>
        </w:rPr>
        <w:tab/>
        <w:t>Begrippenlijst</w:t>
      </w:r>
      <w:bookmarkEnd w:id="2"/>
    </w:p>
    <w:p w:rsidR="00316546" w:rsidRPr="00316546" w:rsidRDefault="00316546" w:rsidP="00316546"/>
    <w:p w:rsidR="00316546" w:rsidRPr="00316546" w:rsidRDefault="00316546" w:rsidP="00316546">
      <w:r w:rsidRPr="00316546">
        <w:t>Hieronder zie je een lijst van begrippen die je tegenkomt in deze paragraaf.</w:t>
      </w:r>
    </w:p>
    <w:p w:rsidR="00316546" w:rsidRPr="00316546" w:rsidRDefault="00316546" w:rsidP="00316546"/>
    <w:p w:rsidR="00316546" w:rsidRPr="00316546" w:rsidRDefault="00316546" w:rsidP="00316546">
      <w:pPr>
        <w:rPr>
          <w:b/>
        </w:rPr>
      </w:pPr>
      <w:r w:rsidRPr="00316546">
        <w:rPr>
          <w:b/>
        </w:rPr>
        <w:t>Opgave 0</w:t>
      </w:r>
    </w:p>
    <w:p w:rsidR="00316546" w:rsidRPr="00316546" w:rsidRDefault="00316546" w:rsidP="00316546">
      <w:r w:rsidRPr="00316546">
        <w:t>Neem de begrippen in deze lijst door en noteer welke je al kent en welke nieuw voor je zijn.</w:t>
      </w:r>
    </w:p>
    <w:p w:rsidR="00316546" w:rsidRPr="00316546" w:rsidRDefault="00316546" w:rsidP="00316546"/>
    <w:p w:rsidR="00316546" w:rsidRPr="00316546" w:rsidRDefault="00316546" w:rsidP="00316546">
      <w:r w:rsidRPr="00316546">
        <w:t>Tijdens een statistisch onderzoek onderzoek je de (steekproef)populatie op bepaalde kenmerken.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shd w:val="clear" w:color="auto" w:fill="auto"/>
          </w:tcPr>
          <w:p w:rsidR="00316546" w:rsidRPr="00316546" w:rsidRDefault="00AE71AE" w:rsidP="00316546">
            <w:r w:rsidRPr="00316546">
              <w:t>Dataset</w:t>
            </w:r>
          </w:p>
        </w:tc>
        <w:tc>
          <w:tcPr>
            <w:tcW w:w="6123" w:type="dxa"/>
            <w:shd w:val="clear" w:color="auto" w:fill="auto"/>
          </w:tcPr>
          <w:p w:rsidR="00316546" w:rsidRPr="00316546" w:rsidRDefault="00AE71AE" w:rsidP="00316546">
            <w:r>
              <w:t>Een verzameling waarden van ee</w:t>
            </w:r>
            <w:r w:rsidRPr="00316546">
              <w:t>n of meer statistische variabelen</w:t>
            </w:r>
            <w:r w:rsidR="004B6D1E">
              <w:t>.</w:t>
            </w:r>
          </w:p>
        </w:tc>
      </w:tr>
      <w:tr w:rsidR="00316546" w:rsidRPr="00316546" w:rsidTr="001824BD">
        <w:tc>
          <w:tcPr>
            <w:tcW w:w="2274" w:type="dxa"/>
            <w:tcBorders>
              <w:bottom w:val="single" w:sz="4" w:space="0" w:color="auto"/>
            </w:tcBorders>
            <w:shd w:val="clear" w:color="auto" w:fill="auto"/>
          </w:tcPr>
          <w:p w:rsidR="00316546" w:rsidRPr="00316546" w:rsidRDefault="00AE71AE" w:rsidP="00AE71AE">
            <w:pPr>
              <w:jc w:val="both"/>
            </w:pPr>
            <w:r w:rsidRPr="00316546">
              <w:t>Deelgroep</w:t>
            </w:r>
          </w:p>
        </w:tc>
        <w:tc>
          <w:tcPr>
            <w:tcW w:w="6123" w:type="dxa"/>
            <w:tcBorders>
              <w:bottom w:val="single" w:sz="4" w:space="0" w:color="auto"/>
            </w:tcBorders>
            <w:shd w:val="clear" w:color="auto" w:fill="auto"/>
          </w:tcPr>
          <w:p w:rsidR="00316546" w:rsidRPr="00316546" w:rsidRDefault="00AE71AE" w:rsidP="00AE71AE">
            <w:r w:rsidRPr="00316546">
              <w:t xml:space="preserve">Groep variabelen uit de dataset die </w:t>
            </w:r>
            <w:r>
              <w:t>een</w:t>
            </w:r>
            <w:r w:rsidRPr="00316546">
              <w:t xml:space="preserve"> of meer dezelfde kenmerken hebben en</w:t>
            </w:r>
            <w:r>
              <w:t xml:space="preserve"> apart onderzocht worden</w:t>
            </w:r>
            <w:r w:rsidR="00092D49">
              <w:br/>
            </w:r>
            <w:r>
              <w:t>(bijv. o</w:t>
            </w:r>
            <w:r w:rsidRPr="00316546">
              <w:t>m ze met elkaar te vergelijken).</w:t>
            </w:r>
          </w:p>
        </w:tc>
      </w:tr>
      <w:tr w:rsidR="00316546" w:rsidRPr="00316546" w:rsidTr="001824BD">
        <w:tc>
          <w:tcPr>
            <w:tcW w:w="2274" w:type="dxa"/>
            <w:tcBorders>
              <w:bottom w:val="nil"/>
            </w:tcBorders>
            <w:shd w:val="clear" w:color="auto" w:fill="auto"/>
          </w:tcPr>
          <w:p w:rsidR="00316546" w:rsidRPr="00316546" w:rsidRDefault="00AE71AE" w:rsidP="00AE71AE">
            <w:pPr>
              <w:jc w:val="both"/>
            </w:pPr>
            <w:r w:rsidRPr="00316546">
              <w:t>Variabele</w:t>
            </w:r>
          </w:p>
        </w:tc>
        <w:tc>
          <w:tcPr>
            <w:tcW w:w="6123" w:type="dxa"/>
            <w:tcBorders>
              <w:bottom w:val="nil"/>
            </w:tcBorders>
            <w:shd w:val="clear" w:color="auto" w:fill="auto"/>
          </w:tcPr>
          <w:p w:rsidR="00316546" w:rsidRPr="00316546" w:rsidRDefault="00AE71AE" w:rsidP="00316546">
            <w:r w:rsidRPr="00316546">
              <w:t>Ieder te onderzoeken kenmerk leg je vast in een statistische variabele die verschillende waarden kan aannemen.</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AE71AE">
            <w:pPr>
              <w:jc w:val="both"/>
            </w:pPr>
            <w:r w:rsidRPr="00316546">
              <w:t>Kwalitatieve variabele</w:t>
            </w:r>
          </w:p>
        </w:tc>
        <w:tc>
          <w:tcPr>
            <w:tcW w:w="6123" w:type="dxa"/>
            <w:tcBorders>
              <w:top w:val="nil"/>
              <w:bottom w:val="nil"/>
            </w:tcBorders>
            <w:shd w:val="clear" w:color="auto" w:fill="D9D9D9" w:themeFill="background1" w:themeFillShade="D9"/>
          </w:tcPr>
          <w:p w:rsidR="004B6D1E" w:rsidRPr="00316546" w:rsidRDefault="004B6D1E" w:rsidP="00316546">
            <w:r w:rsidRPr="00316546">
              <w:t>Variabelen als geslacht, kleur ogen, godsd</w:t>
            </w:r>
            <w:r>
              <w:t>ienst, bloedgroep, naam, e.d. Z</w:t>
            </w:r>
            <w:r w:rsidRPr="00316546">
              <w:t>e geven alleen een kenmerk van de populatie weer</w:t>
            </w:r>
            <w:r>
              <w:t>,</w:t>
            </w:r>
            <w:r w:rsidRPr="00316546">
              <w:t xml:space="preserve"> maar hoeven niet noodzakelijkerwijs in een getal te worden uitgedrukt</w:t>
            </w:r>
            <w:r>
              <w:t>.</w:t>
            </w:r>
          </w:p>
        </w:tc>
      </w:tr>
      <w:tr w:rsidR="004B6D1E" w:rsidRPr="00316546" w:rsidTr="001824BD">
        <w:tc>
          <w:tcPr>
            <w:tcW w:w="2274" w:type="dxa"/>
            <w:tcBorders>
              <w:top w:val="nil"/>
              <w:bottom w:val="nil"/>
            </w:tcBorders>
            <w:shd w:val="clear" w:color="auto" w:fill="auto"/>
          </w:tcPr>
          <w:p w:rsidR="004B6D1E" w:rsidRPr="00316546" w:rsidRDefault="004B6D1E" w:rsidP="00AE71AE">
            <w:pPr>
              <w:jc w:val="both"/>
            </w:pPr>
            <w:r w:rsidRPr="00316546">
              <w:t>Nominale variabele</w:t>
            </w:r>
          </w:p>
        </w:tc>
        <w:tc>
          <w:tcPr>
            <w:tcW w:w="6123" w:type="dxa"/>
            <w:tcBorders>
              <w:top w:val="nil"/>
              <w:bottom w:val="nil"/>
            </w:tcBorders>
            <w:shd w:val="clear" w:color="auto" w:fill="auto"/>
          </w:tcPr>
          <w:p w:rsidR="004B6D1E" w:rsidRPr="00316546" w:rsidRDefault="004B6D1E" w:rsidP="00316546">
            <w:r w:rsidRPr="00316546">
              <w:t>Variabelen met namen als waarde</w:t>
            </w:r>
            <w:r w:rsidR="003A7DD7">
              <w:t>. E</w:t>
            </w:r>
            <w:r w:rsidRPr="00316546">
              <w:t>r zit geen volgorde in de waarden</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AE71AE">
            <w:pPr>
              <w:jc w:val="both"/>
            </w:pPr>
            <w:r w:rsidRPr="00316546">
              <w:t>Ordinale variabele</w:t>
            </w:r>
          </w:p>
        </w:tc>
        <w:tc>
          <w:tcPr>
            <w:tcW w:w="6123" w:type="dxa"/>
            <w:tcBorders>
              <w:top w:val="nil"/>
              <w:bottom w:val="nil"/>
            </w:tcBorders>
            <w:shd w:val="clear" w:color="auto" w:fill="D9D9D9" w:themeFill="background1" w:themeFillShade="D9"/>
          </w:tcPr>
          <w:p w:rsidR="004B6D1E" w:rsidRPr="00316546" w:rsidRDefault="004B6D1E" w:rsidP="002D4D70">
            <w:r w:rsidRPr="00316546">
              <w:t>Er zit een volg</w:t>
            </w:r>
            <w:r>
              <w:t>orde in de mogelijke waarden, bijv. d</w:t>
            </w:r>
            <w:r w:rsidRPr="00316546">
              <w:t xml:space="preserve">e mate van interesse in een onderwerp die kan </w:t>
            </w:r>
            <w:r w:rsidR="002D4D70">
              <w:t>op</w:t>
            </w:r>
            <w:r w:rsidRPr="00316546">
              <w:t>lopen van geen, een beetje, gemiddeld, redelijk en veel</w:t>
            </w:r>
            <w:r>
              <w:t>.</w:t>
            </w:r>
          </w:p>
        </w:tc>
      </w:tr>
      <w:tr w:rsidR="004B6D1E" w:rsidRPr="00316546" w:rsidTr="001824BD">
        <w:tc>
          <w:tcPr>
            <w:tcW w:w="2274" w:type="dxa"/>
            <w:tcBorders>
              <w:top w:val="nil"/>
              <w:bottom w:val="nil"/>
            </w:tcBorders>
            <w:shd w:val="clear" w:color="auto" w:fill="auto"/>
          </w:tcPr>
          <w:p w:rsidR="004B6D1E" w:rsidRPr="00316546" w:rsidRDefault="004B6D1E" w:rsidP="00AE71AE">
            <w:pPr>
              <w:jc w:val="both"/>
            </w:pPr>
            <w:r w:rsidRPr="00316546">
              <w:t>Kwantitatieve variabele</w:t>
            </w:r>
          </w:p>
        </w:tc>
        <w:tc>
          <w:tcPr>
            <w:tcW w:w="6123" w:type="dxa"/>
            <w:tcBorders>
              <w:top w:val="nil"/>
              <w:bottom w:val="nil"/>
            </w:tcBorders>
            <w:shd w:val="clear" w:color="auto" w:fill="auto"/>
          </w:tcPr>
          <w:p w:rsidR="004B6D1E" w:rsidRPr="00316546" w:rsidRDefault="004B6D1E" w:rsidP="00316546">
            <w:r w:rsidRPr="00316546">
              <w:t>Variabelen als lengte, hoogte van het inkomen, omvang van het gezin, e.d.</w:t>
            </w:r>
            <w:r w:rsidR="003A7DD7">
              <w:t xml:space="preserve"> D</w:t>
            </w:r>
            <w:r w:rsidRPr="00316546">
              <w:t>eze moeten wel in een getal worden uitgedrukt</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AE71AE">
            <w:pPr>
              <w:jc w:val="both"/>
            </w:pPr>
            <w:r w:rsidRPr="00316546">
              <w:t>Continue variabele</w:t>
            </w:r>
          </w:p>
        </w:tc>
        <w:tc>
          <w:tcPr>
            <w:tcW w:w="6123" w:type="dxa"/>
            <w:tcBorders>
              <w:top w:val="nil"/>
              <w:bottom w:val="nil"/>
            </w:tcBorders>
            <w:shd w:val="clear" w:color="auto" w:fill="D9D9D9" w:themeFill="background1" w:themeFillShade="D9"/>
          </w:tcPr>
          <w:p w:rsidR="004B6D1E" w:rsidRPr="00316546" w:rsidRDefault="004B6D1E" w:rsidP="00316546">
            <w:r w:rsidRPr="00316546">
              <w:t>Variabelen zoals lengte, gewicht e.d.</w:t>
            </w:r>
            <w:r w:rsidR="00092D49">
              <w:br/>
            </w:r>
            <w:r w:rsidR="003A7DD7">
              <w:t>D</w:t>
            </w:r>
            <w:r w:rsidRPr="00316546">
              <w:t>eze kunnen alle waarden binnen een interval aannemen</w:t>
            </w:r>
            <w:r>
              <w:t>.</w:t>
            </w:r>
          </w:p>
        </w:tc>
      </w:tr>
      <w:tr w:rsidR="004B6D1E" w:rsidRPr="00316546" w:rsidTr="001824BD">
        <w:tc>
          <w:tcPr>
            <w:tcW w:w="2274" w:type="dxa"/>
            <w:tcBorders>
              <w:top w:val="nil"/>
              <w:bottom w:val="single" w:sz="4" w:space="0" w:color="auto"/>
            </w:tcBorders>
            <w:shd w:val="clear" w:color="auto" w:fill="auto"/>
          </w:tcPr>
          <w:p w:rsidR="004B6D1E" w:rsidRPr="00316546" w:rsidRDefault="004B6D1E" w:rsidP="00AE71AE">
            <w:pPr>
              <w:jc w:val="both"/>
            </w:pPr>
            <w:r w:rsidRPr="00316546">
              <w:t>Discrete variabele</w:t>
            </w:r>
          </w:p>
        </w:tc>
        <w:tc>
          <w:tcPr>
            <w:tcW w:w="6123" w:type="dxa"/>
            <w:tcBorders>
              <w:top w:val="nil"/>
            </w:tcBorders>
            <w:shd w:val="clear" w:color="auto" w:fill="auto"/>
          </w:tcPr>
          <w:p w:rsidR="004B6D1E" w:rsidRPr="00316546" w:rsidRDefault="004B6D1E" w:rsidP="00316546">
            <w:r w:rsidRPr="00316546">
              <w:t>Variabelen zoals omvang van gezin, aantal ogen bij een worp met een dobbelsteen e.d.</w:t>
            </w:r>
            <w:r w:rsidR="003A7DD7">
              <w:t xml:space="preserve"> D</w:t>
            </w:r>
            <w:r w:rsidRPr="00316546">
              <w:t>eze nemen alleen bepaalde waarden aan</w:t>
            </w:r>
            <w:r>
              <w:t>.</w:t>
            </w:r>
          </w:p>
        </w:tc>
      </w:tr>
    </w:tbl>
    <w:p w:rsidR="00316546" w:rsidRPr="00316546" w:rsidRDefault="00316546" w:rsidP="00316546"/>
    <w:p w:rsidR="00316546" w:rsidRPr="00316546" w:rsidRDefault="00316546" w:rsidP="00316546">
      <w:r w:rsidRPr="00316546">
        <w:t>Voor iedere statistische variabele houd je bij welke waarden van dit kenmerk in de (steekproef)populatie voorkomen en hoe vaak.</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tcBorders>
              <w:top w:val="single" w:sz="4" w:space="0" w:color="auto"/>
              <w:bottom w:val="nil"/>
            </w:tcBorders>
            <w:shd w:val="clear" w:color="auto" w:fill="auto"/>
          </w:tcPr>
          <w:p w:rsidR="00316546" w:rsidRPr="00316546" w:rsidRDefault="00AE71AE" w:rsidP="00316546">
            <w:r w:rsidRPr="00316546">
              <w:t>Frequentie</w:t>
            </w:r>
          </w:p>
        </w:tc>
        <w:tc>
          <w:tcPr>
            <w:tcW w:w="6123" w:type="dxa"/>
            <w:tcBorders>
              <w:bottom w:val="nil"/>
            </w:tcBorders>
            <w:shd w:val="clear" w:color="auto" w:fill="auto"/>
          </w:tcPr>
          <w:p w:rsidR="00316546" w:rsidRPr="00316546" w:rsidRDefault="00AE71AE" w:rsidP="00316546">
            <w:r w:rsidRPr="00316546">
              <w:t xml:space="preserve">Aantal keren dat een waarde van een </w:t>
            </w:r>
            <w:r w:rsidR="00316546" w:rsidRPr="00316546">
              <w:t>variabele voorkomt in een steekproefpopulatie</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Absolute frequentie</w:t>
            </w:r>
          </w:p>
        </w:tc>
        <w:tc>
          <w:tcPr>
            <w:tcW w:w="6123" w:type="dxa"/>
            <w:tcBorders>
              <w:top w:val="nil"/>
              <w:bottom w:val="nil"/>
            </w:tcBorders>
            <w:shd w:val="clear" w:color="auto" w:fill="D9D9D9" w:themeFill="background1" w:themeFillShade="D9"/>
          </w:tcPr>
          <w:p w:rsidR="004B6D1E" w:rsidRPr="00316546" w:rsidRDefault="004B6D1E" w:rsidP="00316546">
            <w:r w:rsidRPr="00316546">
              <w:t>De frequentie leg je vast als het aantal dat je in de populatie geteld hebt</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Relatieve frequentie</w:t>
            </w:r>
          </w:p>
        </w:tc>
        <w:tc>
          <w:tcPr>
            <w:tcW w:w="6123" w:type="dxa"/>
            <w:tcBorders>
              <w:top w:val="nil"/>
              <w:bottom w:val="nil"/>
            </w:tcBorders>
            <w:shd w:val="clear" w:color="auto" w:fill="auto"/>
          </w:tcPr>
          <w:p w:rsidR="004B6D1E" w:rsidRPr="00316546" w:rsidRDefault="004B6D1E" w:rsidP="00316546">
            <w:r w:rsidRPr="00316546">
              <w:t>De frequentie leg je vast als percentage van de totale steekproefomvang</w:t>
            </w:r>
            <w:r>
              <w:t>.</w:t>
            </w:r>
          </w:p>
        </w:tc>
      </w:tr>
      <w:tr w:rsidR="004B6D1E" w:rsidRPr="00316546" w:rsidTr="001824BD">
        <w:tc>
          <w:tcPr>
            <w:tcW w:w="2274" w:type="dxa"/>
            <w:tcBorders>
              <w:top w:val="nil"/>
            </w:tcBorders>
            <w:shd w:val="clear" w:color="auto" w:fill="D9D9D9" w:themeFill="background1" w:themeFillShade="D9"/>
          </w:tcPr>
          <w:p w:rsidR="004B6D1E" w:rsidRPr="00316546" w:rsidRDefault="004B6D1E" w:rsidP="00AD201B">
            <w:r w:rsidRPr="00316546">
              <w:t>Cumulatieve frequentie</w:t>
            </w:r>
            <w:r>
              <w:br/>
            </w:r>
            <w:r w:rsidRPr="00316546">
              <w:t>(somfrequentie)</w:t>
            </w:r>
          </w:p>
        </w:tc>
        <w:tc>
          <w:tcPr>
            <w:tcW w:w="6123" w:type="dxa"/>
            <w:tcBorders>
              <w:top w:val="nil"/>
            </w:tcBorders>
            <w:shd w:val="clear" w:color="auto" w:fill="D9D9D9" w:themeFill="background1" w:themeFillShade="D9"/>
          </w:tcPr>
          <w:p w:rsidR="004B6D1E" w:rsidRPr="00316546" w:rsidRDefault="004B6D1E" w:rsidP="00316546">
            <w:r w:rsidRPr="00316546">
              <w:t>De som van de frequenties van een waarde en alle kleinere waarden</w:t>
            </w:r>
            <w:r w:rsidR="003A7DD7">
              <w:t>. J</w:t>
            </w:r>
            <w:r w:rsidRPr="00316546">
              <w:t>e stapelt dan als het ware de frequenties op elkaar: bij elke frequentie tel je die van de voorgaande waarden op (alleen bij kwantitatieve variabelen)</w:t>
            </w:r>
            <w:r>
              <w:t>.</w:t>
            </w:r>
          </w:p>
        </w:tc>
      </w:tr>
      <w:tr w:rsidR="00316546" w:rsidRPr="00316546" w:rsidTr="001824BD">
        <w:tc>
          <w:tcPr>
            <w:tcW w:w="2274" w:type="dxa"/>
            <w:shd w:val="clear" w:color="auto" w:fill="auto"/>
          </w:tcPr>
          <w:p w:rsidR="00316546" w:rsidRPr="00316546" w:rsidRDefault="00AE71AE" w:rsidP="00316546">
            <w:r w:rsidRPr="00316546">
              <w:t>Frequentietabel</w:t>
            </w:r>
          </w:p>
        </w:tc>
        <w:tc>
          <w:tcPr>
            <w:tcW w:w="6123" w:type="dxa"/>
            <w:shd w:val="clear" w:color="auto" w:fill="auto"/>
          </w:tcPr>
          <w:p w:rsidR="00316546" w:rsidRPr="00316546" w:rsidRDefault="00AE71AE" w:rsidP="00316546">
            <w:r w:rsidRPr="00316546">
              <w:t>Tabel over een statistische variabele</w:t>
            </w:r>
            <w:r w:rsidR="00C573CF">
              <w:t>.</w:t>
            </w:r>
            <w:r w:rsidR="00C573CF">
              <w:br/>
            </w:r>
            <w:r w:rsidR="003A7DD7">
              <w:t>P</w:t>
            </w:r>
            <w:r w:rsidRPr="00316546">
              <w:t>er waarde staat de bijbehorende frequentie</w:t>
            </w:r>
            <w:r>
              <w:t>.</w:t>
            </w:r>
          </w:p>
        </w:tc>
      </w:tr>
      <w:tr w:rsidR="00316546" w:rsidRPr="00316546" w:rsidTr="001824BD">
        <w:tc>
          <w:tcPr>
            <w:tcW w:w="2274" w:type="dxa"/>
            <w:tcBorders>
              <w:bottom w:val="single" w:sz="4" w:space="0" w:color="auto"/>
            </w:tcBorders>
            <w:shd w:val="clear" w:color="auto" w:fill="auto"/>
          </w:tcPr>
          <w:p w:rsidR="00316546" w:rsidRPr="00316546" w:rsidRDefault="00AE71AE" w:rsidP="00316546">
            <w:r w:rsidRPr="00316546">
              <w:t>Frequentieverdeling</w:t>
            </w:r>
          </w:p>
        </w:tc>
        <w:tc>
          <w:tcPr>
            <w:tcW w:w="6123" w:type="dxa"/>
            <w:tcBorders>
              <w:bottom w:val="single" w:sz="4" w:space="0" w:color="auto"/>
            </w:tcBorders>
            <w:shd w:val="clear" w:color="auto" w:fill="auto"/>
          </w:tcPr>
          <w:p w:rsidR="00316546" w:rsidRPr="00092D49" w:rsidRDefault="00AE71AE" w:rsidP="00316546">
            <w:r w:rsidRPr="00092D49">
              <w:t>Overzicht van het aantal keren dat de verschillende waarden van een</w:t>
            </w:r>
            <w:r w:rsidR="00AD201B" w:rsidRPr="00092D49">
              <w:t xml:space="preserve"> variabele in de populatie voor</w:t>
            </w:r>
            <w:r w:rsidRPr="00092D49">
              <w:t>komen.</w:t>
            </w:r>
          </w:p>
        </w:tc>
      </w:tr>
    </w:tbl>
    <w:p w:rsidR="00316546" w:rsidRPr="00316546" w:rsidRDefault="00316546" w:rsidP="00316546"/>
    <w:p w:rsidR="00316546" w:rsidRPr="00316546" w:rsidRDefault="00316546" w:rsidP="00316546">
      <w:r w:rsidRPr="00316546">
        <w:br w:type="page"/>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4B6D1E" w:rsidRPr="00316546" w:rsidTr="001824BD">
        <w:tc>
          <w:tcPr>
            <w:tcW w:w="2274" w:type="dxa"/>
            <w:tcBorders>
              <w:bottom w:val="nil"/>
            </w:tcBorders>
            <w:shd w:val="clear" w:color="auto" w:fill="auto"/>
          </w:tcPr>
          <w:p w:rsidR="004B6D1E" w:rsidRPr="00316546" w:rsidRDefault="004B6D1E" w:rsidP="00316546">
            <w:r w:rsidRPr="00316546">
              <w:lastRenderedPageBreak/>
              <w:t>Scheve verdeling</w:t>
            </w:r>
          </w:p>
        </w:tc>
        <w:tc>
          <w:tcPr>
            <w:tcW w:w="6123" w:type="dxa"/>
            <w:tcBorders>
              <w:bottom w:val="nil"/>
            </w:tcBorders>
            <w:shd w:val="clear" w:color="auto" w:fill="auto"/>
          </w:tcPr>
          <w:p w:rsidR="004B6D1E" w:rsidRPr="00316546" w:rsidRDefault="004B6D1E" w:rsidP="00316546">
            <w:r w:rsidRPr="00316546">
              <w:t>De hoogste frequenties zitten bij de kleinste of grootste helft van de waarden van de kwantitatieve variabele</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Rechts scheef</w:t>
            </w:r>
          </w:p>
        </w:tc>
        <w:tc>
          <w:tcPr>
            <w:tcW w:w="6123" w:type="dxa"/>
            <w:tcBorders>
              <w:top w:val="nil"/>
              <w:bottom w:val="nil"/>
            </w:tcBorders>
            <w:shd w:val="clear" w:color="auto" w:fill="D9D9D9" w:themeFill="background1" w:themeFillShade="D9"/>
          </w:tcPr>
          <w:p w:rsidR="004B6D1E" w:rsidRPr="00316546" w:rsidRDefault="004B6D1E" w:rsidP="00316546">
            <w:r w:rsidRPr="00316546">
              <w:t>De hoogste frequenties zitten bij de grootste helft van de waarden van de kwantitatieve variabele</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Links scheef</w:t>
            </w:r>
          </w:p>
        </w:tc>
        <w:tc>
          <w:tcPr>
            <w:tcW w:w="6123" w:type="dxa"/>
            <w:tcBorders>
              <w:top w:val="nil"/>
              <w:bottom w:val="nil"/>
            </w:tcBorders>
            <w:shd w:val="clear" w:color="auto" w:fill="auto"/>
          </w:tcPr>
          <w:p w:rsidR="004B6D1E" w:rsidRPr="00316546" w:rsidRDefault="004B6D1E" w:rsidP="00316546">
            <w:r w:rsidRPr="00316546">
              <w:t>De hoogste frequenties zitten bij de kleinste helft van de waarden van de kwantitatieve variabele</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Symmetrische verdeling</w:t>
            </w:r>
          </w:p>
        </w:tc>
        <w:tc>
          <w:tcPr>
            <w:tcW w:w="6123" w:type="dxa"/>
            <w:tcBorders>
              <w:top w:val="nil"/>
              <w:bottom w:val="nil"/>
            </w:tcBorders>
            <w:shd w:val="clear" w:color="auto" w:fill="D9D9D9" w:themeFill="background1" w:themeFillShade="D9"/>
          </w:tcPr>
          <w:p w:rsidR="004B6D1E" w:rsidRPr="00316546" w:rsidRDefault="004B6D1E" w:rsidP="00316546">
            <w:r w:rsidRPr="00316546">
              <w:t>De hoogste frequenties zitten rondom de mediaan van de waarden van de kwantitatieve variabele</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Klokvormige verdeling</w:t>
            </w:r>
          </w:p>
        </w:tc>
        <w:tc>
          <w:tcPr>
            <w:tcW w:w="6123" w:type="dxa"/>
            <w:tcBorders>
              <w:top w:val="nil"/>
              <w:bottom w:val="nil"/>
            </w:tcBorders>
            <w:shd w:val="clear" w:color="auto" w:fill="auto"/>
          </w:tcPr>
          <w:p w:rsidR="004B6D1E" w:rsidRPr="00316546" w:rsidRDefault="004B6D1E" w:rsidP="00316546">
            <w:r w:rsidRPr="00316546">
              <w:t>De frequentieverdeling heeft de symmetrische vorm van een kerstklok</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Tweetoppige verdeling</w:t>
            </w:r>
          </w:p>
        </w:tc>
        <w:tc>
          <w:tcPr>
            <w:tcW w:w="6123" w:type="dxa"/>
            <w:tcBorders>
              <w:top w:val="nil"/>
              <w:bottom w:val="nil"/>
            </w:tcBorders>
            <w:shd w:val="clear" w:color="auto" w:fill="D9D9D9" w:themeFill="background1" w:themeFillShade="D9"/>
          </w:tcPr>
          <w:p w:rsidR="004B6D1E" w:rsidRPr="00316546" w:rsidRDefault="004B6D1E" w:rsidP="003B0A16">
            <w:r w:rsidRPr="00316546">
              <w:t>De hoogste frequenties zitten zowel in de kleinste als in de grootste helft van de waarden van de kwantitatieve variabele</w:t>
            </w:r>
            <w:r w:rsidR="00C573CF">
              <w:t>.</w:t>
            </w:r>
            <w:r w:rsidR="00C573CF">
              <w:br/>
            </w:r>
            <w:r w:rsidR="003A7DD7">
              <w:t>D</w:t>
            </w:r>
            <w:r w:rsidRPr="00316546">
              <w:t>aartussen zitten waarden met (veel) lagere frequenties</w:t>
            </w:r>
            <w:r w:rsidR="003B0A16">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Meertoppige verdeling</w:t>
            </w:r>
          </w:p>
        </w:tc>
        <w:tc>
          <w:tcPr>
            <w:tcW w:w="6123" w:type="dxa"/>
            <w:tcBorders>
              <w:top w:val="nil"/>
              <w:bottom w:val="nil"/>
            </w:tcBorders>
            <w:shd w:val="clear" w:color="auto" w:fill="auto"/>
          </w:tcPr>
          <w:p w:rsidR="004B6D1E" w:rsidRPr="00316546" w:rsidRDefault="004B6D1E" w:rsidP="00316546">
            <w:r w:rsidRPr="00316546">
              <w:t>Er zijn meerdere groepjes waarden van de kwantitatieve variabele met een hoge frequentie</w:t>
            </w:r>
            <w:r w:rsidR="002D4D70">
              <w:t>,</w:t>
            </w:r>
            <w:r w:rsidRPr="00316546">
              <w:t xml:space="preserve"> met daartussen groepjes met een lage frequentie</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Uniforme verdeling</w:t>
            </w:r>
          </w:p>
        </w:tc>
        <w:tc>
          <w:tcPr>
            <w:tcW w:w="6123" w:type="dxa"/>
            <w:tcBorders>
              <w:top w:val="nil"/>
              <w:bottom w:val="nil"/>
            </w:tcBorders>
            <w:shd w:val="clear" w:color="auto" w:fill="D9D9D9" w:themeFill="background1" w:themeFillShade="D9"/>
          </w:tcPr>
          <w:p w:rsidR="004B6D1E" w:rsidRPr="00316546" w:rsidRDefault="004B6D1E" w:rsidP="00316546">
            <w:r w:rsidRPr="00316546">
              <w:t>Iedere waarde van de kwantitatieve variabele heeft dezelfde frequentie als iedere andere waarde</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Staart van de verdeling</w:t>
            </w:r>
          </w:p>
        </w:tc>
        <w:tc>
          <w:tcPr>
            <w:tcW w:w="6123" w:type="dxa"/>
            <w:tcBorders>
              <w:top w:val="nil"/>
              <w:bottom w:val="nil"/>
            </w:tcBorders>
            <w:shd w:val="clear" w:color="auto" w:fill="auto"/>
          </w:tcPr>
          <w:p w:rsidR="004B6D1E" w:rsidRPr="00316546" w:rsidRDefault="004B6D1E" w:rsidP="00316546">
            <w:r w:rsidRPr="00316546">
              <w:t>Het linker- of rechterdeel van de verdeling heet een staart als er in dat deel heel veel waarden zijn met een heel lage frequentie</w:t>
            </w:r>
            <w:r>
              <w:t>.</w:t>
            </w:r>
          </w:p>
        </w:tc>
      </w:tr>
      <w:tr w:rsidR="004B6D1E" w:rsidRPr="00316546" w:rsidTr="001824BD">
        <w:tc>
          <w:tcPr>
            <w:tcW w:w="2274" w:type="dxa"/>
            <w:tcBorders>
              <w:top w:val="nil"/>
            </w:tcBorders>
            <w:shd w:val="clear" w:color="auto" w:fill="D9D9D9" w:themeFill="background1" w:themeFillShade="D9"/>
          </w:tcPr>
          <w:p w:rsidR="004B6D1E" w:rsidRPr="00316546" w:rsidRDefault="004B6D1E" w:rsidP="00316546">
            <w:r w:rsidRPr="00316546">
              <w:t>Uitschieter</w:t>
            </w:r>
          </w:p>
        </w:tc>
        <w:tc>
          <w:tcPr>
            <w:tcW w:w="6123" w:type="dxa"/>
            <w:tcBorders>
              <w:top w:val="nil"/>
            </w:tcBorders>
            <w:shd w:val="clear" w:color="auto" w:fill="D9D9D9" w:themeFill="background1" w:themeFillShade="D9"/>
          </w:tcPr>
          <w:p w:rsidR="004B6D1E" w:rsidRPr="00316546" w:rsidRDefault="004B6D1E" w:rsidP="002D4D70">
            <w:r w:rsidRPr="00316546">
              <w:t>Staat beschreven bij de boxplot</w:t>
            </w:r>
            <w:r>
              <w:t>.</w:t>
            </w:r>
          </w:p>
        </w:tc>
      </w:tr>
    </w:tbl>
    <w:p w:rsidR="00316546" w:rsidRPr="00316546" w:rsidRDefault="00316546" w:rsidP="00316546"/>
    <w:p w:rsidR="00316546" w:rsidRPr="00316546" w:rsidRDefault="00316546" w:rsidP="00316546">
      <w:r w:rsidRPr="00316546">
        <w:t>Als een kwalitatieve variabele erg veel verschillende waarden kan aannemen, is het verstandig de waarden te groeperen.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shd w:val="clear" w:color="auto" w:fill="auto"/>
          </w:tcPr>
          <w:p w:rsidR="00316546" w:rsidRPr="00316546" w:rsidRDefault="00AE71AE" w:rsidP="00316546">
            <w:r w:rsidRPr="00316546">
              <w:t>Klassen</w:t>
            </w:r>
          </w:p>
        </w:tc>
        <w:tc>
          <w:tcPr>
            <w:tcW w:w="6123" w:type="dxa"/>
            <w:shd w:val="clear" w:color="auto" w:fill="auto"/>
          </w:tcPr>
          <w:p w:rsidR="00316546" w:rsidRPr="00316546" w:rsidRDefault="00AE71AE" w:rsidP="00316546">
            <w:r w:rsidRPr="00316546">
              <w:t>Groepering van een aa</w:t>
            </w:r>
            <w:r w:rsidR="00AD201B">
              <w:t>ntal waarden voor een variabele.</w:t>
            </w:r>
          </w:p>
          <w:p w:rsidR="00316546" w:rsidRPr="00316546" w:rsidRDefault="00AE71AE" w:rsidP="00316546">
            <w:r w:rsidRPr="00316546">
              <w:t>Voor continue variabele lengte kun je b</w:t>
            </w:r>
            <w:r w:rsidR="00AD201B">
              <w:t>ijv. k</w:t>
            </w:r>
            <w:r w:rsidRPr="00316546">
              <w:t>lasse 170-&lt;175 maken</w:t>
            </w:r>
            <w:r w:rsidR="003B0A16">
              <w:t>,</w:t>
            </w:r>
            <w:r w:rsidRPr="00316546">
              <w:t xml:space="preserve"> waarin de frequentielengtes </w:t>
            </w:r>
            <w:r w:rsidR="00316546" w:rsidRPr="00316546">
              <w:t>van 170</w:t>
            </w:r>
            <w:r w:rsidR="00AD201B">
              <w:t xml:space="preserve"> tot 175 </w:t>
            </w:r>
            <w:r w:rsidR="00C3648D" w:rsidRPr="00C3648D">
              <w:t>centimeter</w:t>
            </w:r>
            <w:r w:rsidR="00AD201B">
              <w:t xml:space="preserve"> word</w:t>
            </w:r>
            <w:r w:rsidR="003A7DD7">
              <w:t>en</w:t>
            </w:r>
            <w:r w:rsidR="00AD201B">
              <w:t xml:space="preserve"> vastgelegd.</w:t>
            </w:r>
          </w:p>
          <w:p w:rsidR="00316546" w:rsidRPr="00316546" w:rsidRDefault="00AE71AE" w:rsidP="00AD201B">
            <w:r w:rsidRPr="00316546">
              <w:t>Voor discrete variabele leeftijd (in jaren) kun je b</w:t>
            </w:r>
            <w:r w:rsidR="00AD201B">
              <w:t>ijv. k</w:t>
            </w:r>
            <w:r w:rsidRPr="00316546">
              <w:t>lasse 5</w:t>
            </w:r>
            <w:r w:rsidR="002D4D70">
              <w:t>-</w:t>
            </w:r>
            <w:r w:rsidRPr="00316546">
              <w:t>9 maken</w:t>
            </w:r>
            <w:r w:rsidR="003B0A16">
              <w:t>,</w:t>
            </w:r>
            <w:r w:rsidRPr="00316546">
              <w:t xml:space="preserve"> waarin de frequentieleeftijden 5 tot en met 9 jaar word</w:t>
            </w:r>
            <w:r w:rsidR="003A7DD7">
              <w:t>en</w:t>
            </w:r>
            <w:r w:rsidRPr="00316546">
              <w:t xml:space="preserve"> vastgelegd</w:t>
            </w:r>
            <w:r w:rsidR="00AD201B">
              <w:t>.</w:t>
            </w:r>
          </w:p>
        </w:tc>
      </w:tr>
      <w:tr w:rsidR="00316546" w:rsidRPr="00316546" w:rsidTr="001824BD">
        <w:tc>
          <w:tcPr>
            <w:tcW w:w="2274" w:type="dxa"/>
            <w:shd w:val="clear" w:color="auto" w:fill="auto"/>
          </w:tcPr>
          <w:p w:rsidR="00316546" w:rsidRPr="00316546" w:rsidRDefault="00AE71AE" w:rsidP="00316546">
            <w:r w:rsidRPr="00316546">
              <w:t>Klassenbreedte</w:t>
            </w:r>
          </w:p>
        </w:tc>
        <w:tc>
          <w:tcPr>
            <w:tcW w:w="6123" w:type="dxa"/>
            <w:shd w:val="clear" w:color="auto" w:fill="auto"/>
          </w:tcPr>
          <w:p w:rsidR="00316546" w:rsidRPr="00316546" w:rsidRDefault="00AE71AE" w:rsidP="006252BC">
            <w:r w:rsidRPr="00316546">
              <w:t xml:space="preserve">Lengteklasse 170-&lt;175 heeft een klassenbreedte van 5 </w:t>
            </w:r>
            <w:r w:rsidR="00C3648D" w:rsidRPr="00C3648D">
              <w:t>centimeter</w:t>
            </w:r>
            <w:r w:rsidR="003A7DD7">
              <w:t>. L</w:t>
            </w:r>
            <w:r w:rsidR="00316546" w:rsidRPr="00316546">
              <w:t>eeftijdsklasse 5</w:t>
            </w:r>
            <w:r w:rsidR="002D4D70">
              <w:t>-</w:t>
            </w:r>
            <w:r w:rsidR="00316546" w:rsidRPr="00316546">
              <w:t>9 heeft een klassenbreedte van 5 jaar</w:t>
            </w:r>
            <w:r w:rsidR="00AD201B">
              <w:t>.</w:t>
            </w:r>
          </w:p>
        </w:tc>
      </w:tr>
      <w:tr w:rsidR="00316546" w:rsidRPr="00316546" w:rsidTr="001824BD">
        <w:tc>
          <w:tcPr>
            <w:tcW w:w="2274" w:type="dxa"/>
            <w:shd w:val="clear" w:color="auto" w:fill="auto"/>
          </w:tcPr>
          <w:p w:rsidR="00316546" w:rsidRPr="00316546" w:rsidRDefault="00AE71AE" w:rsidP="00316546">
            <w:r w:rsidRPr="00316546">
              <w:t>Klassenindeling</w:t>
            </w:r>
          </w:p>
        </w:tc>
        <w:tc>
          <w:tcPr>
            <w:tcW w:w="6123" w:type="dxa"/>
            <w:shd w:val="clear" w:color="auto" w:fill="auto"/>
          </w:tcPr>
          <w:p w:rsidR="00316546" w:rsidRPr="00316546" w:rsidRDefault="00AE71AE" w:rsidP="00316546">
            <w:r w:rsidRPr="00316546">
              <w:t>De indeling van de waarden van een kwantitatieve variabele in groepen, klassen geheten</w:t>
            </w:r>
            <w:r w:rsidR="00AD201B">
              <w:t>.</w:t>
            </w:r>
          </w:p>
        </w:tc>
      </w:tr>
      <w:tr w:rsidR="00316546" w:rsidRPr="00316546" w:rsidTr="001824BD">
        <w:tc>
          <w:tcPr>
            <w:tcW w:w="2274" w:type="dxa"/>
            <w:shd w:val="clear" w:color="auto" w:fill="auto"/>
          </w:tcPr>
          <w:p w:rsidR="00316546" w:rsidRPr="00316546" w:rsidRDefault="00AE71AE" w:rsidP="00316546">
            <w:r w:rsidRPr="00316546">
              <w:t>Klassengrenzen</w:t>
            </w:r>
          </w:p>
        </w:tc>
        <w:tc>
          <w:tcPr>
            <w:tcW w:w="6123" w:type="dxa"/>
            <w:shd w:val="clear" w:color="auto" w:fill="auto"/>
          </w:tcPr>
          <w:p w:rsidR="00316546" w:rsidRPr="00316546" w:rsidRDefault="00AE71AE" w:rsidP="006252BC">
            <w:r w:rsidRPr="00316546">
              <w:t>De linker klassengrens van lengteklasse 170-&lt;175 is 170 en de rechtergre</w:t>
            </w:r>
            <w:r w:rsidR="00316546" w:rsidRPr="00316546">
              <w:t>ns is 175</w:t>
            </w:r>
            <w:r w:rsidR="00C573CF">
              <w:t>.</w:t>
            </w:r>
            <w:r w:rsidR="00C573CF">
              <w:br/>
            </w:r>
            <w:r w:rsidR="003A7DD7">
              <w:t>D</w:t>
            </w:r>
            <w:r w:rsidR="00316546" w:rsidRPr="00316546">
              <w:t>e linkergrens van leeftijdsklasse 5</w:t>
            </w:r>
            <w:r w:rsidR="002D4D70">
              <w:t>-</w:t>
            </w:r>
            <w:r w:rsidR="00316546" w:rsidRPr="00316546">
              <w:t>9 is 5 en de rechtergrens is 9</w:t>
            </w:r>
            <w:r w:rsidR="003B0A16">
              <w:t>.</w:t>
            </w:r>
          </w:p>
        </w:tc>
      </w:tr>
      <w:tr w:rsidR="00316546" w:rsidRPr="00316546" w:rsidTr="001824BD">
        <w:tc>
          <w:tcPr>
            <w:tcW w:w="2274" w:type="dxa"/>
            <w:shd w:val="clear" w:color="auto" w:fill="auto"/>
          </w:tcPr>
          <w:p w:rsidR="00316546" w:rsidRPr="00316546" w:rsidRDefault="00AE71AE" w:rsidP="00316546">
            <w:r w:rsidRPr="00316546">
              <w:t>Klassenmidden</w:t>
            </w:r>
          </w:p>
        </w:tc>
        <w:tc>
          <w:tcPr>
            <w:tcW w:w="6123" w:type="dxa"/>
            <w:shd w:val="clear" w:color="auto" w:fill="auto"/>
          </w:tcPr>
          <w:p w:rsidR="00316546" w:rsidRPr="00316546" w:rsidRDefault="00AE71AE" w:rsidP="006252BC">
            <w:r w:rsidRPr="00316546">
              <w:t xml:space="preserve">Het klassenmidden van lengteklasse 170-&lt;175 is 172,5 </w:t>
            </w:r>
            <w:r w:rsidR="00C3648D" w:rsidRPr="00C3648D">
              <w:t>centimeter</w:t>
            </w:r>
            <w:r w:rsidR="00C573CF">
              <w:t>.</w:t>
            </w:r>
            <w:r w:rsidR="00C573CF">
              <w:br/>
            </w:r>
            <w:r w:rsidR="003A7DD7">
              <w:t>H</w:t>
            </w:r>
            <w:r w:rsidRPr="00316546">
              <w:t>et klassenmidden van leeftijdsklasse 5</w:t>
            </w:r>
            <w:r w:rsidR="002D4D70">
              <w:t>-</w:t>
            </w:r>
            <w:r w:rsidRPr="00316546">
              <w:t>9 is 7 jaar</w:t>
            </w:r>
            <w:r w:rsidR="00AD201B">
              <w:t>.</w:t>
            </w:r>
          </w:p>
        </w:tc>
      </w:tr>
    </w:tbl>
    <w:p w:rsidR="00316546" w:rsidRPr="00316546" w:rsidRDefault="00316546" w:rsidP="00316546"/>
    <w:p w:rsidR="00316546" w:rsidRPr="00316546" w:rsidRDefault="00316546" w:rsidP="00316546">
      <w:r w:rsidRPr="00316546">
        <w:t>Een dataset kun je samenvatten.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tcBorders>
              <w:bottom w:val="nil"/>
            </w:tcBorders>
            <w:shd w:val="clear" w:color="auto" w:fill="auto"/>
          </w:tcPr>
          <w:p w:rsidR="00316546" w:rsidRPr="00316546" w:rsidRDefault="00AE71AE" w:rsidP="00316546">
            <w:r w:rsidRPr="00316546">
              <w:t>Centrummaat</w:t>
            </w:r>
          </w:p>
        </w:tc>
        <w:tc>
          <w:tcPr>
            <w:tcW w:w="6123" w:type="dxa"/>
            <w:tcBorders>
              <w:bottom w:val="nil"/>
            </w:tcBorders>
            <w:shd w:val="clear" w:color="auto" w:fill="auto"/>
          </w:tcPr>
          <w:p w:rsidR="00316546" w:rsidRPr="00316546" w:rsidRDefault="00AE71AE" w:rsidP="00316546">
            <w:r w:rsidRPr="00316546">
              <w:t>G</w:t>
            </w:r>
            <w:r w:rsidR="00316546" w:rsidRPr="00316546">
              <w:t>etal dat aangeeft waar de waarden omheen zijn gegroepeerd, waar het centrum van de waarden van een variabele zit</w:t>
            </w:r>
            <w:r w:rsidR="00AD201B">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Gemiddelde</w:t>
            </w:r>
          </w:p>
        </w:tc>
        <w:tc>
          <w:tcPr>
            <w:tcW w:w="6123" w:type="dxa"/>
            <w:tcBorders>
              <w:top w:val="nil"/>
              <w:bottom w:val="nil"/>
            </w:tcBorders>
            <w:shd w:val="clear" w:color="auto" w:fill="D9D9D9" w:themeFill="background1" w:themeFillShade="D9"/>
          </w:tcPr>
          <w:p w:rsidR="004B6D1E" w:rsidRPr="00316546" w:rsidRDefault="004B6D1E" w:rsidP="00316546">
            <w:r w:rsidRPr="00316546">
              <w:t>De gemiddelde waarde van een kwantitatieve variabele</w:t>
            </w:r>
            <w:r w:rsidR="003B0A16">
              <w:t>.</w:t>
            </w:r>
          </w:p>
          <w:p w:rsidR="004B6D1E" w:rsidRPr="00316546" w:rsidRDefault="004B6D1E" w:rsidP="00316546">
            <w:r w:rsidRPr="00316546">
              <w:t>Het evenwichtspunt van de frequentieverdeling van de variabele</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Mediaan</w:t>
            </w:r>
          </w:p>
        </w:tc>
        <w:tc>
          <w:tcPr>
            <w:tcW w:w="6123" w:type="dxa"/>
            <w:tcBorders>
              <w:top w:val="nil"/>
              <w:bottom w:val="nil"/>
            </w:tcBorders>
            <w:shd w:val="clear" w:color="auto" w:fill="auto"/>
          </w:tcPr>
          <w:p w:rsidR="004B6D1E" w:rsidRPr="00316546" w:rsidRDefault="004B6D1E" w:rsidP="00316546">
            <w:r w:rsidRPr="00316546">
              <w:t>De middelste waarde van een kwantitatieve variabele, als je alle waarden van klein tot groot op een rij zet</w:t>
            </w:r>
            <w:r>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Modus</w:t>
            </w:r>
          </w:p>
        </w:tc>
        <w:tc>
          <w:tcPr>
            <w:tcW w:w="6123" w:type="dxa"/>
            <w:tcBorders>
              <w:top w:val="nil"/>
              <w:bottom w:val="nil"/>
            </w:tcBorders>
            <w:shd w:val="clear" w:color="auto" w:fill="D9D9D9" w:themeFill="background1" w:themeFillShade="D9"/>
          </w:tcPr>
          <w:p w:rsidR="004B6D1E" w:rsidRPr="00316546" w:rsidRDefault="004B6D1E" w:rsidP="00316546">
            <w:r w:rsidRPr="00316546">
              <w:t>De meest voorkomende waarde van de (meestal kwalitatieve) variabele</w:t>
            </w:r>
            <w:r>
              <w:t>.</w:t>
            </w:r>
          </w:p>
        </w:tc>
      </w:tr>
      <w:tr w:rsidR="004B6D1E" w:rsidRPr="00316546" w:rsidTr="001824BD">
        <w:tc>
          <w:tcPr>
            <w:tcW w:w="2274" w:type="dxa"/>
            <w:tcBorders>
              <w:top w:val="nil"/>
              <w:bottom w:val="single" w:sz="4" w:space="0" w:color="auto"/>
            </w:tcBorders>
            <w:shd w:val="clear" w:color="auto" w:fill="auto"/>
          </w:tcPr>
          <w:p w:rsidR="004B6D1E" w:rsidRPr="00316546" w:rsidRDefault="004B6D1E" w:rsidP="00316546">
            <w:r w:rsidRPr="00316546">
              <w:t>Modale klasse, modaal</w:t>
            </w:r>
          </w:p>
        </w:tc>
        <w:tc>
          <w:tcPr>
            <w:tcW w:w="6123" w:type="dxa"/>
            <w:tcBorders>
              <w:top w:val="nil"/>
              <w:bottom w:val="single" w:sz="4" w:space="0" w:color="auto"/>
            </w:tcBorders>
            <w:shd w:val="clear" w:color="auto" w:fill="auto"/>
          </w:tcPr>
          <w:p w:rsidR="004B6D1E" w:rsidRPr="00316546" w:rsidRDefault="004B6D1E" w:rsidP="00316546">
            <w:r w:rsidRPr="00316546">
              <w:t>De klasse of andere groep waarden van de variabele met de hoogste frequentie</w:t>
            </w:r>
            <w:r>
              <w:t>.</w:t>
            </w:r>
          </w:p>
        </w:tc>
      </w:tr>
    </w:tbl>
    <w:p w:rsidR="002D4D70" w:rsidRDefault="002D4D70"/>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tcBorders>
              <w:bottom w:val="nil"/>
            </w:tcBorders>
            <w:shd w:val="clear" w:color="auto" w:fill="auto"/>
          </w:tcPr>
          <w:p w:rsidR="00316546" w:rsidRPr="00316546" w:rsidRDefault="00AE71AE" w:rsidP="00316546">
            <w:r w:rsidRPr="00316546">
              <w:t>Spreidingsmaat</w:t>
            </w:r>
          </w:p>
        </w:tc>
        <w:tc>
          <w:tcPr>
            <w:tcW w:w="6123" w:type="dxa"/>
            <w:tcBorders>
              <w:bottom w:val="nil"/>
            </w:tcBorders>
            <w:shd w:val="clear" w:color="auto" w:fill="auto"/>
          </w:tcPr>
          <w:p w:rsidR="00316546" w:rsidRPr="00316546" w:rsidRDefault="00AE71AE" w:rsidP="00316546">
            <w:r w:rsidRPr="00316546">
              <w:t>Getallen die aangeven hoe ver de waarden van een variabele gespreid liggen</w:t>
            </w:r>
            <w:r w:rsidR="00AD201B">
              <w:t>.</w:t>
            </w:r>
          </w:p>
        </w:tc>
      </w:tr>
      <w:tr w:rsidR="004B6D1E" w:rsidRPr="00316546" w:rsidTr="001824BD">
        <w:tc>
          <w:tcPr>
            <w:tcW w:w="2274" w:type="dxa"/>
            <w:tcBorders>
              <w:top w:val="nil"/>
              <w:bottom w:val="nil"/>
            </w:tcBorders>
            <w:shd w:val="clear" w:color="auto" w:fill="D9D9D9" w:themeFill="background1" w:themeFillShade="D9"/>
          </w:tcPr>
          <w:p w:rsidR="004B6D1E" w:rsidRPr="00316546" w:rsidRDefault="004B6D1E" w:rsidP="00316546">
            <w:r w:rsidRPr="00316546">
              <w:t>Interkwartielafstand</w:t>
            </w:r>
          </w:p>
        </w:tc>
        <w:tc>
          <w:tcPr>
            <w:tcW w:w="6123" w:type="dxa"/>
            <w:tcBorders>
              <w:top w:val="nil"/>
              <w:bottom w:val="nil"/>
            </w:tcBorders>
            <w:shd w:val="clear" w:color="auto" w:fill="D9D9D9" w:themeFill="background1" w:themeFillShade="D9"/>
          </w:tcPr>
          <w:p w:rsidR="004B6D1E" w:rsidRPr="006252BC" w:rsidRDefault="004B6D1E" w:rsidP="00316546">
            <w:r w:rsidRPr="001824BD">
              <w:t>Q3</w:t>
            </w:r>
            <w:r w:rsidR="002D4D70" w:rsidRPr="006252BC">
              <w:t>-</w:t>
            </w:r>
            <w:r w:rsidR="002D4D70" w:rsidRPr="001824BD">
              <w:t>Q</w:t>
            </w:r>
            <w:r w:rsidRPr="001824BD">
              <w:t>1.</w:t>
            </w:r>
          </w:p>
        </w:tc>
      </w:tr>
      <w:tr w:rsidR="004B6D1E" w:rsidRPr="00316546" w:rsidTr="001824BD">
        <w:tc>
          <w:tcPr>
            <w:tcW w:w="2274" w:type="dxa"/>
            <w:tcBorders>
              <w:top w:val="nil"/>
              <w:bottom w:val="nil"/>
            </w:tcBorders>
            <w:shd w:val="clear" w:color="auto" w:fill="auto"/>
          </w:tcPr>
          <w:p w:rsidR="004B6D1E" w:rsidRPr="006252BC" w:rsidRDefault="004B6D1E" w:rsidP="006252BC">
            <w:r w:rsidRPr="001824BD">
              <w:t>Q</w:t>
            </w:r>
            <w:r w:rsidR="006252BC">
              <w:t>1</w:t>
            </w:r>
            <w:r w:rsidRPr="006252BC">
              <w:t xml:space="preserve"> (</w:t>
            </w:r>
            <w:r w:rsidR="006252BC" w:rsidRPr="006252BC">
              <w:t xml:space="preserve">eerste </w:t>
            </w:r>
            <w:r w:rsidRPr="006252BC">
              <w:t>kwartiel)</w:t>
            </w:r>
          </w:p>
        </w:tc>
        <w:tc>
          <w:tcPr>
            <w:tcW w:w="6123" w:type="dxa"/>
            <w:tcBorders>
              <w:top w:val="nil"/>
              <w:bottom w:val="nil"/>
            </w:tcBorders>
            <w:shd w:val="clear" w:color="auto" w:fill="auto"/>
          </w:tcPr>
          <w:p w:rsidR="004B6D1E" w:rsidRPr="00316546" w:rsidRDefault="004B6D1E" w:rsidP="00316546">
            <w:r w:rsidRPr="00316546">
              <w:t>Rechtergrens van de laagste 25</w:t>
            </w:r>
            <w:r w:rsidR="00AF340B">
              <w:t xml:space="preserve"> procent</w:t>
            </w:r>
            <w:r w:rsidRPr="00316546">
              <w:t xml:space="preserve"> waarden van een kwantitatieve variabele</w:t>
            </w:r>
            <w:r>
              <w:t>.</w:t>
            </w:r>
          </w:p>
        </w:tc>
      </w:tr>
      <w:tr w:rsidR="004B6D1E" w:rsidRPr="00316546" w:rsidTr="001824BD">
        <w:tc>
          <w:tcPr>
            <w:tcW w:w="2274" w:type="dxa"/>
            <w:tcBorders>
              <w:top w:val="nil"/>
              <w:bottom w:val="nil"/>
            </w:tcBorders>
            <w:shd w:val="clear" w:color="auto" w:fill="D9D9D9" w:themeFill="background1" w:themeFillShade="D9"/>
          </w:tcPr>
          <w:p w:rsidR="004B6D1E" w:rsidRPr="006252BC" w:rsidRDefault="004B6D1E" w:rsidP="006252BC">
            <w:r w:rsidRPr="001824BD">
              <w:t>Q</w:t>
            </w:r>
            <w:r w:rsidR="006252BC">
              <w:t>3</w:t>
            </w:r>
            <w:r w:rsidRPr="006252BC">
              <w:t xml:space="preserve"> (</w:t>
            </w:r>
            <w:r w:rsidR="006252BC" w:rsidRPr="006252BC">
              <w:t xml:space="preserve">derde </w:t>
            </w:r>
            <w:r w:rsidRPr="006252BC">
              <w:t>kwartiel)</w:t>
            </w:r>
          </w:p>
        </w:tc>
        <w:tc>
          <w:tcPr>
            <w:tcW w:w="6123" w:type="dxa"/>
            <w:tcBorders>
              <w:top w:val="nil"/>
              <w:bottom w:val="nil"/>
            </w:tcBorders>
            <w:shd w:val="clear" w:color="auto" w:fill="D9D9D9" w:themeFill="background1" w:themeFillShade="D9"/>
          </w:tcPr>
          <w:p w:rsidR="004B6D1E" w:rsidRPr="00316546" w:rsidRDefault="004B6D1E" w:rsidP="00316546">
            <w:r w:rsidRPr="00316546">
              <w:t>Linkergrens van de hoogste 25</w:t>
            </w:r>
            <w:r w:rsidR="00AF340B">
              <w:t xml:space="preserve"> procent</w:t>
            </w:r>
            <w:r w:rsidRPr="00316546">
              <w:t xml:space="preserve"> waarden van een kwantitatieve variabele</w:t>
            </w:r>
            <w:r>
              <w:t>.</w:t>
            </w:r>
          </w:p>
        </w:tc>
      </w:tr>
      <w:tr w:rsidR="004B6D1E" w:rsidRPr="00316546" w:rsidTr="001824BD">
        <w:tc>
          <w:tcPr>
            <w:tcW w:w="2274" w:type="dxa"/>
            <w:tcBorders>
              <w:top w:val="nil"/>
              <w:bottom w:val="nil"/>
            </w:tcBorders>
            <w:shd w:val="clear" w:color="auto" w:fill="auto"/>
          </w:tcPr>
          <w:p w:rsidR="004B6D1E" w:rsidRPr="00316546" w:rsidRDefault="004B6D1E" w:rsidP="00316546">
            <w:r w:rsidRPr="00316546">
              <w:t>Spreidingsbreedte</w:t>
            </w:r>
          </w:p>
        </w:tc>
        <w:tc>
          <w:tcPr>
            <w:tcW w:w="6123" w:type="dxa"/>
            <w:tcBorders>
              <w:top w:val="nil"/>
              <w:bottom w:val="nil"/>
            </w:tcBorders>
            <w:shd w:val="clear" w:color="auto" w:fill="auto"/>
          </w:tcPr>
          <w:p w:rsidR="004B6D1E" w:rsidRPr="00316546" w:rsidRDefault="004B6D1E" w:rsidP="00316546">
            <w:r w:rsidRPr="00316546">
              <w:t>Maximumwaarde</w:t>
            </w:r>
            <w:r w:rsidR="002D4D70">
              <w:t>-</w:t>
            </w:r>
            <w:r w:rsidRPr="00316546">
              <w:t>minimumwaarde van een kwantitatieve variabele</w:t>
            </w:r>
            <w:r>
              <w:t>.</w:t>
            </w:r>
          </w:p>
        </w:tc>
      </w:tr>
      <w:tr w:rsidR="004B6D1E" w:rsidRPr="00316546" w:rsidTr="001824BD">
        <w:tc>
          <w:tcPr>
            <w:tcW w:w="2274" w:type="dxa"/>
            <w:tcBorders>
              <w:top w:val="nil"/>
            </w:tcBorders>
            <w:shd w:val="clear" w:color="auto" w:fill="D9D9D9" w:themeFill="background1" w:themeFillShade="D9"/>
          </w:tcPr>
          <w:p w:rsidR="004B6D1E" w:rsidRPr="00316546" w:rsidRDefault="004B6D1E" w:rsidP="00316546">
            <w:r w:rsidRPr="00316546">
              <w:t>Standaardafwijking;</w:t>
            </w:r>
          </w:p>
          <w:p w:rsidR="004B6D1E" w:rsidRPr="00316546" w:rsidRDefault="004B6D1E" w:rsidP="00316546">
            <w:r>
              <w:t>s</w:t>
            </w:r>
            <w:r w:rsidRPr="00316546">
              <w:t>tandaarddeviatie</w:t>
            </w:r>
          </w:p>
        </w:tc>
        <w:tc>
          <w:tcPr>
            <w:tcW w:w="6123" w:type="dxa"/>
            <w:tcBorders>
              <w:top w:val="nil"/>
            </w:tcBorders>
            <w:shd w:val="clear" w:color="auto" w:fill="D9D9D9" w:themeFill="background1" w:themeFillShade="D9"/>
          </w:tcPr>
          <w:p w:rsidR="004B6D1E" w:rsidRPr="00316546" w:rsidRDefault="002D4D70" w:rsidP="00316546">
            <w:r>
              <w:t>M</w:t>
            </w:r>
            <w:r w:rsidR="004B6D1E" w:rsidRPr="00316546">
              <w:t>aat voor spreiding waarin de afwijking van iedere waarneming ten opzichte van het gemiddelde gewogen wordt</w:t>
            </w:r>
            <w:r w:rsidR="004B6D1E">
              <w:t>.</w:t>
            </w:r>
          </w:p>
        </w:tc>
      </w:tr>
    </w:tbl>
    <w:p w:rsidR="00316546" w:rsidRPr="00316546" w:rsidRDefault="00316546" w:rsidP="00316546"/>
    <w:p w:rsidR="00316546" w:rsidRPr="00316546" w:rsidRDefault="00316546" w:rsidP="00316546">
      <w:r w:rsidRPr="00316546">
        <w:t>De waarden van een variabele kun je visualiseren.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tcBorders>
              <w:bottom w:val="nil"/>
            </w:tcBorders>
            <w:shd w:val="clear" w:color="auto" w:fill="auto"/>
          </w:tcPr>
          <w:p w:rsidR="00316546" w:rsidRPr="00316546" w:rsidRDefault="00AE71AE" w:rsidP="006252BC">
            <w:r w:rsidRPr="00316546">
              <w:t>Boxplot</w:t>
            </w:r>
          </w:p>
        </w:tc>
        <w:tc>
          <w:tcPr>
            <w:tcW w:w="6123" w:type="dxa"/>
            <w:tcBorders>
              <w:bottom w:val="nil"/>
            </w:tcBorders>
            <w:shd w:val="clear" w:color="auto" w:fill="auto"/>
          </w:tcPr>
          <w:p w:rsidR="00316546" w:rsidRPr="006854D5" w:rsidRDefault="00711C44" w:rsidP="00316546">
            <w:r>
              <w:t>Hierin</w:t>
            </w:r>
            <w:r w:rsidR="00AD201B">
              <w:t xml:space="preserve"> staan de minimum</w:t>
            </w:r>
            <w:r w:rsidR="00AE71AE" w:rsidRPr="00316546">
              <w:t>waarde,</w:t>
            </w:r>
            <w:r w:rsidRPr="006252BC">
              <w:t xml:space="preserve"> </w:t>
            </w:r>
            <w:r w:rsidRPr="001824BD">
              <w:t>Q1</w:t>
            </w:r>
            <w:r w:rsidRPr="006252BC">
              <w:t>,</w:t>
            </w:r>
            <w:r w:rsidR="00AD201B" w:rsidRPr="00E97AAD">
              <w:t xml:space="preserve"> </w:t>
            </w:r>
            <w:r w:rsidR="003B0A16" w:rsidRPr="008B6EC0">
              <w:t>m</w:t>
            </w:r>
            <w:r w:rsidR="00AE71AE" w:rsidRPr="006854D5">
              <w:t xml:space="preserve">ediaan, </w:t>
            </w:r>
            <w:r w:rsidRPr="001824BD">
              <w:t>Q</w:t>
            </w:r>
            <w:r w:rsidR="00316546" w:rsidRPr="001824BD">
              <w:t>3</w:t>
            </w:r>
            <w:r w:rsidR="00316546" w:rsidRPr="006252BC">
              <w:t xml:space="preserve"> en de</w:t>
            </w:r>
            <w:r w:rsidR="00316546" w:rsidRPr="00E97AAD">
              <w:t xml:space="preserve"> maximumwaarde van een kwantitatieve variabele </w:t>
            </w:r>
            <w:r w:rsidR="00AD201B" w:rsidRPr="008B6EC0">
              <w:t>uitgezet boven een getallenlijn</w:t>
            </w:r>
            <w:r w:rsidR="003B0A16" w:rsidRPr="006854D5">
              <w:t>.</w:t>
            </w:r>
          </w:p>
          <w:p w:rsidR="006252BC" w:rsidRPr="006854D5" w:rsidRDefault="00AE71AE" w:rsidP="00711C44">
            <w:r w:rsidRPr="006854D5">
              <w:t>Het deel tussen</w:t>
            </w:r>
            <w:r w:rsidR="00711C44" w:rsidRPr="006854D5">
              <w:t xml:space="preserve"> </w:t>
            </w:r>
            <w:r w:rsidR="00711C44" w:rsidRPr="001824BD">
              <w:t xml:space="preserve">Q1 </w:t>
            </w:r>
            <w:r w:rsidR="00711C44" w:rsidRPr="00E97AAD">
              <w:t xml:space="preserve">en </w:t>
            </w:r>
            <w:r w:rsidR="00711C44" w:rsidRPr="001824BD">
              <w:t>Q</w:t>
            </w:r>
            <w:r w:rsidR="00316546" w:rsidRPr="001824BD">
              <w:t>3</w:t>
            </w:r>
            <w:r w:rsidR="00316546" w:rsidRPr="006252BC">
              <w:t xml:space="preserve"> teken je in d</w:t>
            </w:r>
            <w:r w:rsidR="00316546" w:rsidRPr="00E97AAD">
              <w:t>e vorm van een doosje</w:t>
            </w:r>
            <w:r w:rsidR="003B0A16" w:rsidRPr="008B6EC0">
              <w:t xml:space="preserve"> (</w:t>
            </w:r>
            <w:r w:rsidR="00413BD8" w:rsidRPr="006854D5">
              <w:t>box</w:t>
            </w:r>
            <w:r w:rsidR="003B0A16" w:rsidRPr="006854D5">
              <w:t>).</w:t>
            </w:r>
          </w:p>
          <w:p w:rsidR="00316546" w:rsidRPr="00316546" w:rsidRDefault="006252BC" w:rsidP="00711C44">
            <w:r>
              <w:rPr>
                <w:rFonts w:cs="Arial"/>
                <w:szCs w:val="18"/>
              </w:rPr>
              <w:t>H</w:t>
            </w:r>
            <w:r w:rsidRPr="006252BC">
              <w:rPr>
                <w:rFonts w:cs="Arial"/>
                <w:szCs w:val="18"/>
              </w:rPr>
              <w:t xml:space="preserve">et linker- en </w:t>
            </w:r>
            <w:r w:rsidRPr="00E97AAD">
              <w:rPr>
                <w:rFonts w:cs="Arial"/>
                <w:szCs w:val="18"/>
              </w:rPr>
              <w:t xml:space="preserve">rechterkwart in de boxplot vormen de </w:t>
            </w:r>
            <w:r w:rsidRPr="001824BD">
              <w:rPr>
                <w:rFonts w:cs="Arial"/>
                <w:szCs w:val="18"/>
              </w:rPr>
              <w:t>snorharen</w:t>
            </w:r>
            <w:r w:rsidRPr="006252BC">
              <w:rPr>
                <w:rFonts w:cs="Arial"/>
                <w:szCs w:val="18"/>
              </w:rPr>
              <w:t xml:space="preserve"> van de boxplot.</w:t>
            </w:r>
          </w:p>
        </w:tc>
      </w:tr>
      <w:tr w:rsidR="003B0A16" w:rsidRPr="00316546" w:rsidTr="001824BD">
        <w:tc>
          <w:tcPr>
            <w:tcW w:w="2274" w:type="dxa"/>
            <w:tcBorders>
              <w:top w:val="nil"/>
            </w:tcBorders>
            <w:shd w:val="clear" w:color="auto" w:fill="D9D9D9" w:themeFill="background1" w:themeFillShade="D9"/>
          </w:tcPr>
          <w:p w:rsidR="003B0A16" w:rsidRPr="00316546" w:rsidRDefault="003B0A16" w:rsidP="00316546">
            <w:r w:rsidRPr="00316546">
              <w:t>Uitschieter</w:t>
            </w:r>
          </w:p>
        </w:tc>
        <w:tc>
          <w:tcPr>
            <w:tcW w:w="6123" w:type="dxa"/>
            <w:tcBorders>
              <w:top w:val="nil"/>
            </w:tcBorders>
            <w:shd w:val="clear" w:color="auto" w:fill="D9D9D9" w:themeFill="background1" w:themeFillShade="D9"/>
          </w:tcPr>
          <w:p w:rsidR="003B0A16" w:rsidRPr="00316546" w:rsidRDefault="003B0A16" w:rsidP="00316546">
            <w:r w:rsidRPr="00316546">
              <w:t>Een waarde die meer dan 1,5 keer de interkwartielafstand onder het eerste kwartiel of boven het derde kwartiel zit</w:t>
            </w:r>
            <w:r>
              <w:t>.</w:t>
            </w:r>
          </w:p>
        </w:tc>
      </w:tr>
    </w:tbl>
    <w:p w:rsidR="00316546" w:rsidRPr="00316546" w:rsidRDefault="00316546" w:rsidP="00316546"/>
    <w:p w:rsidR="00316546" w:rsidRPr="00316546" w:rsidRDefault="00316546" w:rsidP="00316546">
      <w:r w:rsidRPr="00316546">
        <w:rPr>
          <w:noProof/>
        </w:rPr>
        <w:drawing>
          <wp:anchor distT="0" distB="0" distL="114300" distR="114300" simplePos="0" relativeHeight="251621888" behindDoc="0" locked="0" layoutInCell="1" allowOverlap="1" wp14:anchorId="36FBB804" wp14:editId="71CF3689">
            <wp:simplePos x="0" y="0"/>
            <wp:positionH relativeFrom="margin">
              <wp:align>center</wp:align>
            </wp:positionH>
            <wp:positionV relativeFrom="paragraph">
              <wp:posOffset>1418</wp:posOffset>
            </wp:positionV>
            <wp:extent cx="3604437" cy="776176"/>
            <wp:effectExtent l="19050" t="0" r="0" b="0"/>
            <wp:wrapTopAndBottom/>
            <wp:docPr id="3" name="Afbeelding 3" descr="ha2013-stat-H2-fi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013-stat-H2-fig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437" cy="776176"/>
                    </a:xfrm>
                    <a:prstGeom prst="rect">
                      <a:avLst/>
                    </a:prstGeom>
                    <a:noFill/>
                  </pic:spPr>
                </pic:pic>
              </a:graphicData>
            </a:graphic>
          </wp:anchor>
        </w:drawing>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shd w:val="clear" w:color="auto" w:fill="auto"/>
          </w:tcPr>
          <w:p w:rsidR="00316546" w:rsidRPr="00316546" w:rsidRDefault="00316546" w:rsidP="00316546">
            <w:r w:rsidRPr="00316546">
              <w:t>Dotplot</w:t>
            </w:r>
          </w:p>
        </w:tc>
        <w:tc>
          <w:tcPr>
            <w:tcW w:w="6123" w:type="dxa"/>
            <w:shd w:val="clear" w:color="auto" w:fill="auto"/>
          </w:tcPr>
          <w:p w:rsidR="00316546" w:rsidRPr="00316546" w:rsidRDefault="00AE71AE" w:rsidP="00316546">
            <w:r w:rsidRPr="00316546">
              <w:t>Een diagram van de waarden van een statistische variabele, met een punt voor ieder element van de populatie</w:t>
            </w:r>
            <w:r w:rsidR="003B0A16">
              <w:t>.</w:t>
            </w:r>
          </w:p>
        </w:tc>
      </w:tr>
    </w:tbl>
    <w:p w:rsidR="00316546" w:rsidRPr="00316546" w:rsidRDefault="00316546" w:rsidP="00316546"/>
    <w:p w:rsidR="00316546" w:rsidRPr="00316546" w:rsidRDefault="00316546" w:rsidP="00316546">
      <w:r w:rsidRPr="00316546">
        <w:rPr>
          <w:noProof/>
        </w:rPr>
        <w:drawing>
          <wp:anchor distT="0" distB="0" distL="114300" distR="114300" simplePos="0" relativeHeight="251622912" behindDoc="0" locked="0" layoutInCell="1" allowOverlap="1" wp14:anchorId="356C11BE" wp14:editId="0DF17620">
            <wp:simplePos x="0" y="0"/>
            <wp:positionH relativeFrom="margin">
              <wp:align>center</wp:align>
            </wp:positionH>
            <wp:positionV relativeFrom="paragraph">
              <wp:posOffset>168910</wp:posOffset>
            </wp:positionV>
            <wp:extent cx="5400040" cy="17418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65730"/>
                    <a:stretch>
                      <a:fillRect/>
                    </a:stretch>
                  </pic:blipFill>
                  <pic:spPr bwMode="auto">
                    <a:xfrm>
                      <a:off x="0" y="0"/>
                      <a:ext cx="5400040" cy="1741805"/>
                    </a:xfrm>
                    <a:prstGeom prst="rect">
                      <a:avLst/>
                    </a:prstGeom>
                    <a:noFill/>
                  </pic:spPr>
                </pic:pic>
              </a:graphicData>
            </a:graphic>
          </wp:anchor>
        </w:drawing>
      </w:r>
    </w:p>
    <w:p w:rsidR="00316546" w:rsidRPr="00316546" w:rsidRDefault="00316546" w:rsidP="00316546">
      <w:r w:rsidRPr="00316546">
        <w:br w:type="page"/>
      </w:r>
    </w:p>
    <w:p w:rsidR="00316546" w:rsidRPr="00316546" w:rsidRDefault="00316546" w:rsidP="00316546"/>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rsidTr="001824BD">
        <w:tc>
          <w:tcPr>
            <w:tcW w:w="2274" w:type="dxa"/>
            <w:tcBorders>
              <w:bottom w:val="nil"/>
            </w:tcBorders>
            <w:shd w:val="clear" w:color="auto" w:fill="auto"/>
          </w:tcPr>
          <w:p w:rsidR="00316546" w:rsidRPr="00316546" w:rsidRDefault="00AE71AE" w:rsidP="00316546">
            <w:r w:rsidRPr="00316546">
              <w:t>Frequentiepolygoon</w:t>
            </w:r>
          </w:p>
        </w:tc>
        <w:tc>
          <w:tcPr>
            <w:tcW w:w="6123" w:type="dxa"/>
            <w:tcBorders>
              <w:bottom w:val="nil"/>
            </w:tcBorders>
            <w:shd w:val="clear" w:color="auto" w:fill="auto"/>
          </w:tcPr>
          <w:p w:rsidR="00316546" w:rsidRPr="00316546" w:rsidRDefault="00AE71AE" w:rsidP="00316546">
            <w:r w:rsidRPr="00316546">
              <w:t xml:space="preserve">Een lijndiagram met de frequenties van de </w:t>
            </w:r>
            <w:r w:rsidR="00316546" w:rsidRPr="00316546">
              <w:t>waarden van een variabele</w:t>
            </w:r>
            <w:r w:rsidR="00AD201B">
              <w:t>.</w:t>
            </w:r>
          </w:p>
        </w:tc>
      </w:tr>
      <w:tr w:rsidR="003B0A16" w:rsidRPr="00316546" w:rsidTr="001824BD">
        <w:tc>
          <w:tcPr>
            <w:tcW w:w="2274" w:type="dxa"/>
            <w:tcBorders>
              <w:top w:val="nil"/>
            </w:tcBorders>
            <w:shd w:val="clear" w:color="auto" w:fill="D9D9D9" w:themeFill="background1" w:themeFillShade="D9"/>
          </w:tcPr>
          <w:p w:rsidR="003B0A16" w:rsidRPr="00316546" w:rsidRDefault="003B0A16" w:rsidP="007E6E2A">
            <w:pPr>
              <w:rPr>
                <w:lang w:val="en-GB"/>
              </w:rPr>
            </w:pPr>
            <w:r w:rsidRPr="00316546">
              <w:rPr>
                <w:lang w:val="en-GB"/>
              </w:rPr>
              <w:t xml:space="preserve">Cumulatief </w:t>
            </w:r>
            <w:r w:rsidR="007E6E2A">
              <w:rPr>
                <w:lang w:val="en-GB"/>
              </w:rPr>
              <w:t xml:space="preserve">frequentiepolygoon </w:t>
            </w:r>
            <w:r w:rsidRPr="00316546">
              <w:rPr>
                <w:lang w:val="en-GB"/>
              </w:rPr>
              <w:t xml:space="preserve">of </w:t>
            </w:r>
            <w:r w:rsidR="007E6E2A">
              <w:rPr>
                <w:lang w:val="en-GB"/>
              </w:rPr>
              <w:t>s</w:t>
            </w:r>
            <w:r w:rsidRPr="00316546">
              <w:rPr>
                <w:lang w:val="en-GB"/>
              </w:rPr>
              <w:t>omfrequentiepolygoon</w:t>
            </w:r>
          </w:p>
        </w:tc>
        <w:tc>
          <w:tcPr>
            <w:tcW w:w="6123" w:type="dxa"/>
            <w:tcBorders>
              <w:top w:val="nil"/>
            </w:tcBorders>
            <w:shd w:val="clear" w:color="auto" w:fill="D9D9D9" w:themeFill="background1" w:themeFillShade="D9"/>
          </w:tcPr>
          <w:p w:rsidR="003B0A16" w:rsidRPr="00316546" w:rsidRDefault="003B0A16" w:rsidP="00316546">
            <w:r w:rsidRPr="00316546">
              <w:t>Een lijndiagram met de somfrequenties van de waarden van een variabele</w:t>
            </w:r>
            <w:r>
              <w:t>.</w:t>
            </w:r>
          </w:p>
        </w:tc>
      </w:tr>
      <w:tr w:rsidR="00316546" w:rsidRPr="00316546" w:rsidTr="001824BD">
        <w:tc>
          <w:tcPr>
            <w:tcW w:w="2274" w:type="dxa"/>
            <w:shd w:val="clear" w:color="auto" w:fill="auto"/>
          </w:tcPr>
          <w:p w:rsidR="00316546" w:rsidRPr="00316546" w:rsidRDefault="00316546" w:rsidP="00316546">
            <w:r w:rsidRPr="00316546">
              <w:t>Staafdiagram</w:t>
            </w:r>
          </w:p>
        </w:tc>
        <w:tc>
          <w:tcPr>
            <w:tcW w:w="6123" w:type="dxa"/>
            <w:shd w:val="clear" w:color="auto" w:fill="auto"/>
          </w:tcPr>
          <w:p w:rsidR="00316546" w:rsidRPr="00316546" w:rsidRDefault="00AE71AE" w:rsidP="00316546">
            <w:r w:rsidRPr="00316546">
              <w:t>Iedere waarde va</w:t>
            </w:r>
            <w:r w:rsidR="00AD201B">
              <w:t>n een variabele heeft een staaf.</w:t>
            </w:r>
          </w:p>
          <w:p w:rsidR="00316546" w:rsidRPr="00316546" w:rsidRDefault="00AE71AE" w:rsidP="00316546">
            <w:r w:rsidRPr="00316546">
              <w:t>De hoogte van de staaf wordt bepaald door de frequentie</w:t>
            </w:r>
            <w:r w:rsidR="00316546" w:rsidRPr="00316546">
              <w:t xml:space="preserve"> van de waarde</w:t>
            </w:r>
            <w:r w:rsidR="00AD201B">
              <w:t>.</w:t>
            </w:r>
          </w:p>
        </w:tc>
      </w:tr>
      <w:tr w:rsidR="00316546" w:rsidRPr="00316546" w:rsidTr="001824BD">
        <w:tc>
          <w:tcPr>
            <w:tcW w:w="2274" w:type="dxa"/>
            <w:shd w:val="clear" w:color="auto" w:fill="auto"/>
          </w:tcPr>
          <w:p w:rsidR="00316546" w:rsidRPr="00316546" w:rsidRDefault="00316546" w:rsidP="00316546">
            <w:r w:rsidRPr="00316546">
              <w:t>Steelbladdiagram</w:t>
            </w:r>
          </w:p>
        </w:tc>
        <w:tc>
          <w:tcPr>
            <w:tcW w:w="6123" w:type="dxa"/>
            <w:shd w:val="clear" w:color="auto" w:fill="auto"/>
          </w:tcPr>
          <w:p w:rsidR="00316546" w:rsidRPr="006A6411" w:rsidRDefault="00AE71AE" w:rsidP="007E6E2A">
            <w:r w:rsidRPr="00EE6271">
              <w:t>Een steelbladdiagram b</w:t>
            </w:r>
            <w:r w:rsidRPr="006A6411">
              <w:t xml:space="preserve">estaat uit een </w:t>
            </w:r>
            <w:r w:rsidR="00316546" w:rsidRPr="006A6411">
              <w:rPr>
                <w:bCs/>
              </w:rPr>
              <w:t xml:space="preserve">steel </w:t>
            </w:r>
            <w:r w:rsidR="00316546" w:rsidRPr="006A6411">
              <w:t xml:space="preserve">en </w:t>
            </w:r>
            <w:r w:rsidR="00316546" w:rsidRPr="006A6411">
              <w:rPr>
                <w:bCs/>
              </w:rPr>
              <w:t>bladeren</w:t>
            </w:r>
            <w:r w:rsidR="00AD201B" w:rsidRPr="006A6411">
              <w:t>.</w:t>
            </w:r>
            <w:r w:rsidR="00C573CF">
              <w:br/>
            </w:r>
            <w:r w:rsidR="00AD201B" w:rsidRPr="006A6411">
              <w:t>E</w:t>
            </w:r>
            <w:r w:rsidR="00316546" w:rsidRPr="006A6411">
              <w:t xml:space="preserve">lk blaadje </w:t>
            </w:r>
            <w:r w:rsidR="007E6E2A" w:rsidRPr="006A6411">
              <w:t xml:space="preserve">is – in </w:t>
            </w:r>
            <w:r w:rsidR="00316546" w:rsidRPr="006A6411">
              <w:t>combinatie met het bijbehorende getal uit de steel</w:t>
            </w:r>
            <w:r w:rsidR="007E6E2A" w:rsidRPr="006A6411">
              <w:t xml:space="preserve"> –</w:t>
            </w:r>
            <w:r w:rsidR="00316546" w:rsidRPr="006A6411">
              <w:t xml:space="preserve"> een waarde van de kwantitatieve variabele</w:t>
            </w:r>
            <w:r w:rsidR="00AD201B" w:rsidRPr="006A6411">
              <w:t>.</w:t>
            </w:r>
          </w:p>
        </w:tc>
      </w:tr>
    </w:tbl>
    <w:p w:rsidR="00316546" w:rsidRPr="00316546" w:rsidRDefault="00316546" w:rsidP="00316546"/>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tblGrid>
      <w:tr w:rsidR="00316546" w:rsidRPr="00316546" w:rsidTr="000C1A11">
        <w:tc>
          <w:tcPr>
            <w:tcW w:w="567" w:type="dxa"/>
            <w:shd w:val="clear" w:color="auto" w:fill="auto"/>
          </w:tcPr>
          <w:p w:rsidR="00316546" w:rsidRPr="00316546" w:rsidRDefault="00316546" w:rsidP="00316546">
            <w:r w:rsidRPr="00316546">
              <w:t>1</w:t>
            </w:r>
          </w:p>
        </w:tc>
        <w:tc>
          <w:tcPr>
            <w:tcW w:w="3118" w:type="dxa"/>
            <w:shd w:val="clear" w:color="auto" w:fill="auto"/>
          </w:tcPr>
          <w:p w:rsidR="00316546" w:rsidRPr="00316546" w:rsidRDefault="00316546" w:rsidP="00316546">
            <w:r w:rsidRPr="00316546">
              <w:t>8 8 9 9 9 9</w:t>
            </w:r>
          </w:p>
        </w:tc>
      </w:tr>
      <w:tr w:rsidR="00316546" w:rsidRPr="00316546" w:rsidTr="000C1A11">
        <w:tc>
          <w:tcPr>
            <w:tcW w:w="567" w:type="dxa"/>
            <w:shd w:val="clear" w:color="auto" w:fill="auto"/>
          </w:tcPr>
          <w:p w:rsidR="00316546" w:rsidRPr="00316546" w:rsidRDefault="00316546" w:rsidP="00316546">
            <w:r w:rsidRPr="00316546">
              <w:t>2</w:t>
            </w:r>
          </w:p>
        </w:tc>
        <w:tc>
          <w:tcPr>
            <w:tcW w:w="3118" w:type="dxa"/>
            <w:shd w:val="clear" w:color="auto" w:fill="auto"/>
          </w:tcPr>
          <w:p w:rsidR="00316546" w:rsidRPr="00316546" w:rsidRDefault="00316546" w:rsidP="00316546">
            <w:r w:rsidRPr="00316546">
              <w:t xml:space="preserve">0 0 1 2 2 6 9 </w:t>
            </w:r>
          </w:p>
        </w:tc>
      </w:tr>
      <w:tr w:rsidR="00316546" w:rsidRPr="00316546" w:rsidTr="000C1A11">
        <w:tc>
          <w:tcPr>
            <w:tcW w:w="567" w:type="dxa"/>
            <w:shd w:val="clear" w:color="auto" w:fill="auto"/>
          </w:tcPr>
          <w:p w:rsidR="00316546" w:rsidRPr="00316546" w:rsidRDefault="00316546" w:rsidP="00316546">
            <w:r w:rsidRPr="00316546">
              <w:t>3</w:t>
            </w:r>
          </w:p>
        </w:tc>
        <w:tc>
          <w:tcPr>
            <w:tcW w:w="3118" w:type="dxa"/>
            <w:shd w:val="clear" w:color="auto" w:fill="auto"/>
          </w:tcPr>
          <w:p w:rsidR="00316546" w:rsidRPr="00316546" w:rsidRDefault="00316546" w:rsidP="00316546">
            <w:r w:rsidRPr="00316546">
              <w:t>2 2 2 3 6 8 8 8</w:t>
            </w:r>
          </w:p>
        </w:tc>
      </w:tr>
      <w:tr w:rsidR="00316546" w:rsidRPr="00316546" w:rsidTr="000C1A11">
        <w:tc>
          <w:tcPr>
            <w:tcW w:w="567" w:type="dxa"/>
            <w:shd w:val="clear" w:color="auto" w:fill="auto"/>
          </w:tcPr>
          <w:p w:rsidR="00316546" w:rsidRPr="00316546" w:rsidRDefault="00316546" w:rsidP="00316546">
            <w:r w:rsidRPr="00316546">
              <w:t>4</w:t>
            </w:r>
          </w:p>
        </w:tc>
        <w:tc>
          <w:tcPr>
            <w:tcW w:w="3118" w:type="dxa"/>
            <w:shd w:val="clear" w:color="auto" w:fill="auto"/>
          </w:tcPr>
          <w:p w:rsidR="00316546" w:rsidRPr="00316546" w:rsidRDefault="00316546" w:rsidP="00316546">
            <w:r w:rsidRPr="00316546">
              <w:t xml:space="preserve">0 0 0 0 5 6 7 9 9 </w:t>
            </w:r>
          </w:p>
        </w:tc>
      </w:tr>
      <w:tr w:rsidR="00316546" w:rsidRPr="00316546" w:rsidTr="000C1A11">
        <w:tc>
          <w:tcPr>
            <w:tcW w:w="567" w:type="dxa"/>
            <w:shd w:val="clear" w:color="auto" w:fill="auto"/>
          </w:tcPr>
          <w:p w:rsidR="00316546" w:rsidRPr="00316546" w:rsidRDefault="00316546" w:rsidP="00316546">
            <w:r w:rsidRPr="00316546">
              <w:t>5</w:t>
            </w:r>
          </w:p>
        </w:tc>
        <w:tc>
          <w:tcPr>
            <w:tcW w:w="3118" w:type="dxa"/>
            <w:shd w:val="clear" w:color="auto" w:fill="auto"/>
          </w:tcPr>
          <w:p w:rsidR="00316546" w:rsidRPr="00316546" w:rsidRDefault="00316546" w:rsidP="00316546">
            <w:r w:rsidRPr="00316546">
              <w:t xml:space="preserve">0 0 3 4 4 4 </w:t>
            </w:r>
          </w:p>
        </w:tc>
      </w:tr>
    </w:tbl>
    <w:p w:rsidR="00316546" w:rsidRPr="00316546" w:rsidRDefault="00AD201B" w:rsidP="00316546">
      <w:r>
        <w:tab/>
      </w:r>
      <w:r>
        <w:tab/>
      </w:r>
      <w:r>
        <w:tab/>
        <w:t>Leeftijd van een groep collega’s</w:t>
      </w:r>
    </w:p>
    <w:p w:rsidR="00316546" w:rsidRPr="00316546" w:rsidRDefault="00316546" w:rsidP="00316546"/>
    <w:p w:rsidR="00316546" w:rsidRPr="00316546" w:rsidRDefault="00316546" w:rsidP="00316546">
      <w:r w:rsidRPr="00316546">
        <w:t>De waarden van twee kwantitatieve variabelen kun je in samenhang tonen.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499"/>
      </w:tblGrid>
      <w:tr w:rsidR="00316546" w:rsidRPr="00316546" w:rsidTr="001824BD">
        <w:tc>
          <w:tcPr>
            <w:tcW w:w="1609" w:type="dxa"/>
            <w:tcBorders>
              <w:bottom w:val="single" w:sz="4" w:space="0" w:color="auto"/>
            </w:tcBorders>
            <w:shd w:val="clear" w:color="auto" w:fill="auto"/>
          </w:tcPr>
          <w:p w:rsidR="00316546" w:rsidRPr="00316546" w:rsidRDefault="00316546" w:rsidP="00316546">
            <w:r w:rsidRPr="00316546">
              <w:t>Kruistabel</w:t>
            </w:r>
          </w:p>
        </w:tc>
        <w:tc>
          <w:tcPr>
            <w:tcW w:w="0" w:type="auto"/>
            <w:tcBorders>
              <w:bottom w:val="single" w:sz="4" w:space="0" w:color="auto"/>
            </w:tcBorders>
            <w:shd w:val="clear" w:color="auto" w:fill="auto"/>
          </w:tcPr>
          <w:p w:rsidR="00316546" w:rsidRPr="00316546" w:rsidRDefault="00AE71AE" w:rsidP="00316546">
            <w:r w:rsidRPr="00316546">
              <w:t>Eigenlijk een gecombineerde frequentietabel</w:t>
            </w:r>
            <w:r w:rsidR="008B6EC0">
              <w:t>. I</w:t>
            </w:r>
            <w:r w:rsidRPr="00316546">
              <w:t>n de bovenste rij van de kruistabel staan de waard</w:t>
            </w:r>
            <w:r w:rsidR="00316546" w:rsidRPr="00316546">
              <w:t>en van de ene variabele en in de linkerkolom staan de waarden van de andere variabele</w:t>
            </w:r>
            <w:r w:rsidR="008B6EC0">
              <w:t>. I</w:t>
            </w:r>
            <w:r w:rsidR="00316546" w:rsidRPr="00316546">
              <w:t>n de cellen staan frequenties</w:t>
            </w:r>
            <w:r w:rsidR="00AD201B">
              <w:t>.</w:t>
            </w:r>
          </w:p>
        </w:tc>
      </w:tr>
      <w:tr w:rsidR="00316546" w:rsidRPr="00316546" w:rsidTr="001824BD">
        <w:tc>
          <w:tcPr>
            <w:tcW w:w="1609" w:type="dxa"/>
            <w:tcBorders>
              <w:bottom w:val="nil"/>
            </w:tcBorders>
            <w:shd w:val="clear" w:color="auto" w:fill="auto"/>
          </w:tcPr>
          <w:p w:rsidR="00316546" w:rsidRPr="00316546" w:rsidRDefault="00316546" w:rsidP="00316546">
            <w:r w:rsidRPr="00316546">
              <w:t>Spreidingsdiagram</w:t>
            </w:r>
          </w:p>
        </w:tc>
        <w:tc>
          <w:tcPr>
            <w:tcW w:w="0" w:type="auto"/>
            <w:tcBorders>
              <w:bottom w:val="nil"/>
            </w:tcBorders>
            <w:shd w:val="clear" w:color="auto" w:fill="auto"/>
          </w:tcPr>
          <w:p w:rsidR="00316546" w:rsidRPr="00316546" w:rsidRDefault="00AE71AE" w:rsidP="006854D5">
            <w:r w:rsidRPr="00316546">
              <w:t>Beide variabelen hebben ieder een eigen as in dit diagra</w:t>
            </w:r>
            <w:r w:rsidR="00C573CF">
              <w:t>m.</w:t>
            </w:r>
            <w:r w:rsidR="00C573CF">
              <w:br/>
            </w:r>
            <w:r w:rsidR="008B6EC0">
              <w:t xml:space="preserve"> I</w:t>
            </w:r>
            <w:r w:rsidRPr="00316546">
              <w:t xml:space="preserve">eder element uit de populatie krijgt een eigen punt in dit </w:t>
            </w:r>
            <w:r w:rsidR="00316546" w:rsidRPr="00316546">
              <w:t>diagram</w:t>
            </w:r>
            <w:r w:rsidR="00AD201B">
              <w:t>.</w:t>
            </w:r>
          </w:p>
        </w:tc>
      </w:tr>
      <w:tr w:rsidR="003B0A16" w:rsidRPr="00316546" w:rsidTr="001824BD">
        <w:tc>
          <w:tcPr>
            <w:tcW w:w="1609" w:type="dxa"/>
            <w:tcBorders>
              <w:top w:val="nil"/>
            </w:tcBorders>
            <w:shd w:val="clear" w:color="auto" w:fill="D9D9D9" w:themeFill="background1" w:themeFillShade="D9"/>
          </w:tcPr>
          <w:p w:rsidR="003B0A16" w:rsidRPr="00316546" w:rsidRDefault="003B0A16" w:rsidP="00316546">
            <w:r w:rsidRPr="00316546">
              <w:t>Puntenwolk</w:t>
            </w:r>
          </w:p>
        </w:tc>
        <w:tc>
          <w:tcPr>
            <w:tcW w:w="0" w:type="auto"/>
            <w:tcBorders>
              <w:top w:val="nil"/>
            </w:tcBorders>
            <w:shd w:val="clear" w:color="auto" w:fill="D9D9D9" w:themeFill="background1" w:themeFillShade="D9"/>
          </w:tcPr>
          <w:p w:rsidR="003B0A16" w:rsidRPr="00316546" w:rsidRDefault="003B0A16" w:rsidP="00316546">
            <w:r w:rsidRPr="00316546">
              <w:t>De punten in een spreidingsdiagram vormen samen een puntenwolk</w:t>
            </w:r>
            <w:r>
              <w:t>.</w:t>
            </w:r>
          </w:p>
        </w:tc>
      </w:tr>
    </w:tbl>
    <w:p w:rsidR="00316546" w:rsidRPr="00316546" w:rsidRDefault="00316546" w:rsidP="00316546"/>
    <w:p w:rsidR="00316546" w:rsidRPr="00316546" w:rsidRDefault="00316546" w:rsidP="00316546"/>
    <w:p w:rsidR="00316546" w:rsidRPr="00316546" w:rsidRDefault="00316546" w:rsidP="00316546">
      <w:r w:rsidRPr="00316546">
        <w:br w:type="page"/>
      </w:r>
    </w:p>
    <w:p w:rsidR="00316546" w:rsidRPr="00316546" w:rsidRDefault="00D92D74" w:rsidP="000C1A11">
      <w:pPr>
        <w:pStyle w:val="Kop2"/>
      </w:pPr>
      <w:bookmarkStart w:id="3" w:name="_Toc429034564"/>
      <w:r>
        <w:lastRenderedPageBreak/>
        <w:t xml:space="preserve">§ </w:t>
      </w:r>
      <w:r w:rsidR="00316546" w:rsidRPr="00316546">
        <w:t>2.1</w:t>
      </w:r>
      <w:r w:rsidR="00316546" w:rsidRPr="00316546">
        <w:tab/>
        <w:t>Data presenteren</w:t>
      </w:r>
      <w:bookmarkEnd w:id="3"/>
    </w:p>
    <w:p w:rsidR="00AD201B" w:rsidRDefault="00AD201B" w:rsidP="00DB24AB">
      <w:pPr>
        <w:pStyle w:val="kopdeel"/>
      </w:pPr>
    </w:p>
    <w:p w:rsidR="00316546" w:rsidRPr="00316546" w:rsidRDefault="00C573CF" w:rsidP="00DB24AB">
      <w:pPr>
        <w:pStyle w:val="kopdeel"/>
      </w:pPr>
      <w:bookmarkStart w:id="4" w:name="_Toc429034565"/>
      <w:r w:rsidRPr="00C573CF">
        <w:t>§</w:t>
      </w:r>
      <w:r>
        <w:t xml:space="preserve"> </w:t>
      </w:r>
      <w:r w:rsidR="000C1A11">
        <w:t>2</w:t>
      </w:r>
      <w:r w:rsidR="00316546" w:rsidRPr="00316546">
        <w:t>.1</w:t>
      </w:r>
      <w:r w:rsidR="000C1A11">
        <w:t>.1</w:t>
      </w:r>
      <w:r>
        <w:tab/>
      </w:r>
      <w:r w:rsidR="004318BE">
        <w:tab/>
      </w:r>
      <w:r w:rsidR="00316546" w:rsidRPr="00316546">
        <w:t>Introductie</w:t>
      </w:r>
      <w:bookmarkEnd w:id="4"/>
    </w:p>
    <w:p w:rsidR="005D5EDA" w:rsidRDefault="005D5EDA" w:rsidP="00316546"/>
    <w:p w:rsidR="00316546" w:rsidRPr="00316546" w:rsidRDefault="00AD201B" w:rsidP="00316546">
      <w:r>
        <w:t xml:space="preserve">In het </w:t>
      </w:r>
      <w:r w:rsidR="00711C44">
        <w:t xml:space="preserve">boekje </w:t>
      </w:r>
      <w:r w:rsidR="00413BD8" w:rsidRPr="001824BD">
        <w:rPr>
          <w:rStyle w:val="Titelvanboek"/>
        </w:rPr>
        <w:t>Kijken naar data</w:t>
      </w:r>
      <w:r w:rsidR="00316546" w:rsidRPr="00316546">
        <w:t xml:space="preserve"> heb je vooral gekeken naar manieren waarop je gegevens tegenkomt in kranten, op internet, e.d. Meestal ontstaan dergelijke statistieken doordat op grond van een bepaalde vraag gericht gegevens zijn verzameld.</w:t>
      </w:r>
    </w:p>
    <w:p w:rsidR="00316546" w:rsidRPr="00316546" w:rsidRDefault="00316546" w:rsidP="00316546">
      <w:r w:rsidRPr="00316546">
        <w:t xml:space="preserve">Stel dat je wilt weten hoe de lengtes en de gewichten van de 154 leerlingen in </w:t>
      </w:r>
      <w:r w:rsidR="00AD201B" w:rsidRPr="00316546">
        <w:t>havo</w:t>
      </w:r>
      <w:r w:rsidRPr="00316546">
        <w:t xml:space="preserve"> 4 op een bepaalde school zijn verdeeld. Je </w:t>
      </w:r>
      <w:r w:rsidRPr="001824BD">
        <w:rPr>
          <w:rStyle w:val="Intensievebenadrukking"/>
        </w:rPr>
        <w:t>onderzoeksvragen</w:t>
      </w:r>
      <w:r w:rsidRPr="00316546">
        <w:t xml:space="preserve"> zouden kunnen zijn:</w:t>
      </w:r>
    </w:p>
    <w:p w:rsidR="003230D3" w:rsidRDefault="00316546" w:rsidP="001824BD">
      <w:pPr>
        <w:pStyle w:val="Lijstalinea"/>
        <w:numPr>
          <w:ilvl w:val="0"/>
          <w:numId w:val="104"/>
        </w:numPr>
        <w:ind w:left="360"/>
      </w:pPr>
      <w:r w:rsidRPr="00316546">
        <w:t>Welke conclusies kun je trekken als je de gewichten van de jongens en de meisjes met elkaar vergelijkt?</w:t>
      </w:r>
    </w:p>
    <w:p w:rsidR="003230D3" w:rsidRDefault="00316546" w:rsidP="001824BD">
      <w:pPr>
        <w:pStyle w:val="Lijstalinea"/>
        <w:ind w:left="360"/>
      </w:pPr>
      <w:r w:rsidRPr="00316546">
        <w:t>Dit is een voorbeeld van een vraag waarbij je de eigenschappen van twee groepen vergelijkt.</w:t>
      </w:r>
    </w:p>
    <w:p w:rsidR="003230D3" w:rsidRDefault="00316546" w:rsidP="001824BD">
      <w:pPr>
        <w:pStyle w:val="Lijstalinea"/>
        <w:numPr>
          <w:ilvl w:val="0"/>
          <w:numId w:val="104"/>
        </w:numPr>
        <w:ind w:left="360"/>
      </w:pPr>
      <w:r w:rsidRPr="00316546">
        <w:t>Bestaat er een relatie tussen lengte en gewicht? En zo ja, welk?</w:t>
      </w:r>
    </w:p>
    <w:p w:rsidR="00316546" w:rsidRPr="00316546" w:rsidRDefault="00316546" w:rsidP="00316546"/>
    <w:p w:rsidR="00C573CF" w:rsidRDefault="00316546" w:rsidP="00316546">
      <w:r w:rsidRPr="00316546">
        <w:t xml:space="preserve">In deze paragraaf </w:t>
      </w:r>
      <w:r w:rsidR="009B78E0">
        <w:t>leer</w:t>
      </w:r>
      <w:r w:rsidR="009B78E0" w:rsidRPr="00316546">
        <w:t xml:space="preserve"> </w:t>
      </w:r>
      <w:r w:rsidRPr="00316546">
        <w:t>je welk soort representaties er zijn om de gegevens uit een onderzoek inzichtelijk te maken.</w:t>
      </w:r>
    </w:p>
    <w:p w:rsidR="00C573CF" w:rsidRDefault="00316546" w:rsidP="00316546">
      <w:r w:rsidRPr="00316546">
        <w:t>In paragraaf 2 kijken we naar de verbanden tussen deze representaties.</w:t>
      </w:r>
    </w:p>
    <w:p w:rsidR="00C573CF" w:rsidRDefault="00316546" w:rsidP="00316546">
      <w:r w:rsidRPr="00316546">
        <w:t xml:space="preserve">Vanaf paragraaf 3 gaat het over frequentieverdelingen. </w:t>
      </w:r>
      <w:r w:rsidR="00C573CF">
        <w:t>We gaan</w:t>
      </w:r>
      <w:r w:rsidRPr="00316546">
        <w:t xml:space="preserve"> dieper in op frequentieverdelingen en leren deze typeren met kentallen.</w:t>
      </w:r>
    </w:p>
    <w:p w:rsidR="00316546" w:rsidRPr="00316546" w:rsidRDefault="00316546" w:rsidP="00316546">
      <w:r w:rsidRPr="00316546">
        <w:t xml:space="preserve">In paragraaf 4 </w:t>
      </w:r>
      <w:r w:rsidR="009B78E0">
        <w:t>vergelijken</w:t>
      </w:r>
      <w:r w:rsidR="009B78E0" w:rsidRPr="00316546">
        <w:t xml:space="preserve"> </w:t>
      </w:r>
      <w:r w:rsidRPr="00316546">
        <w:t xml:space="preserve">we </w:t>
      </w:r>
      <w:r w:rsidR="009B78E0">
        <w:t>twee</w:t>
      </w:r>
      <w:r w:rsidRPr="00316546">
        <w:t xml:space="preserve"> groepen op basis van de verdeling van </w:t>
      </w:r>
      <w:r w:rsidR="009B78E0">
        <w:t>één</w:t>
      </w:r>
      <w:r w:rsidRPr="00316546">
        <w:t xml:space="preserve"> variabele en in paragraaf 5 </w:t>
      </w:r>
      <w:r w:rsidR="009B78E0">
        <w:t>beschrijven</w:t>
      </w:r>
      <w:r w:rsidR="009B78E0" w:rsidRPr="00316546">
        <w:t xml:space="preserve"> </w:t>
      </w:r>
      <w:r w:rsidRPr="00316546">
        <w:t xml:space="preserve">we de samenhang van </w:t>
      </w:r>
      <w:r w:rsidR="009B78E0">
        <w:t>twee</w:t>
      </w:r>
      <w:r w:rsidRPr="00316546">
        <w:t xml:space="preserve"> variabelen.</w:t>
      </w:r>
    </w:p>
    <w:p w:rsidR="00316546" w:rsidRPr="00316546" w:rsidRDefault="00316546" w:rsidP="00316546"/>
    <w:p w:rsidR="00316546" w:rsidRPr="00316546" w:rsidRDefault="00316546" w:rsidP="00316546">
      <w:r w:rsidRPr="00316546">
        <w:t xml:space="preserve">Van de genoemde </w:t>
      </w:r>
      <w:r w:rsidR="00AD201B" w:rsidRPr="00316546">
        <w:t xml:space="preserve">havo </w:t>
      </w:r>
      <w:r w:rsidRPr="00316546">
        <w:t>4</w:t>
      </w:r>
      <w:r w:rsidR="00F85F13">
        <w:t>-</w:t>
      </w:r>
      <w:r w:rsidRPr="00316546">
        <w:t xml:space="preserve">leerlingen zijn behalve hun lengte en hun gewicht nog enkele gegevens opgevraagd. Dat heeft een tabel opgeleverd waarin per leerling de gegevens zijn terug te vinden, zie </w:t>
      </w:r>
      <w:r w:rsidRPr="001824BD">
        <w:rPr>
          <w:rStyle w:val="Titelvanboek"/>
        </w:rPr>
        <w:sym w:font="Wingdings 3" w:char="F075"/>
      </w:r>
      <w:r w:rsidRPr="001824BD">
        <w:rPr>
          <w:rStyle w:val="Titelvanboek"/>
        </w:rPr>
        <w:t>Gegevens154Leerlingen</w:t>
      </w:r>
      <w:r w:rsidRPr="00316546">
        <w:t xml:space="preserve">. Die verzameling gegevens noem je een </w:t>
      </w:r>
      <w:r w:rsidRPr="001824BD">
        <w:rPr>
          <w:rStyle w:val="Intensievebenadrukking"/>
        </w:rPr>
        <w:t>dataset</w:t>
      </w:r>
      <w:r w:rsidRPr="00316546">
        <w:t>.</w:t>
      </w:r>
    </w:p>
    <w:p w:rsidR="00316546" w:rsidRDefault="00316546" w:rsidP="00316546"/>
    <w:p w:rsidR="008B6EC0" w:rsidRPr="00316546" w:rsidRDefault="008B6EC0" w:rsidP="00316546"/>
    <w:p w:rsidR="00316546" w:rsidRPr="00316546" w:rsidRDefault="00316546" w:rsidP="00316546">
      <w:r w:rsidRPr="00316546">
        <w:rPr>
          <w:b/>
        </w:rPr>
        <w:sym w:font="Wingdings" w:char="F03A"/>
      </w:r>
      <w:r w:rsidRPr="00316546">
        <w:rPr>
          <w:b/>
        </w:rPr>
        <w:t xml:space="preserve"> Opgave 1</w:t>
      </w:r>
    </w:p>
    <w:p w:rsidR="00316546" w:rsidRPr="00316546" w:rsidRDefault="00316546" w:rsidP="00316546">
      <w:r w:rsidRPr="00316546">
        <w:t>Bekijk de genoemde dataset.</w:t>
      </w:r>
    </w:p>
    <w:p w:rsidR="00316546" w:rsidRPr="00316546" w:rsidRDefault="00316546" w:rsidP="00316546">
      <w:pPr>
        <w:numPr>
          <w:ilvl w:val="0"/>
          <w:numId w:val="3"/>
        </w:numPr>
      </w:pPr>
      <w:r w:rsidRPr="00316546">
        <w:t>Welke statistische variabelen zijn onderzocht?</w:t>
      </w:r>
    </w:p>
    <w:p w:rsidR="00316546" w:rsidRPr="00316546" w:rsidRDefault="00316546" w:rsidP="00316546">
      <w:pPr>
        <w:numPr>
          <w:ilvl w:val="0"/>
          <w:numId w:val="3"/>
        </w:numPr>
      </w:pPr>
      <w:r w:rsidRPr="00316546">
        <w:t xml:space="preserve">Om de jongens en de meisjes te kunnen vergelijken maak je twee deelgroepen. Je gebruikt dan </w:t>
      </w:r>
      <w:r w:rsidR="008B6EC0">
        <w:t>ee</w:t>
      </w:r>
      <w:r w:rsidRPr="00316546">
        <w:t>n van de statistische variabelen als kenmerk om de deelgroepen te onderscheiden. Welke?</w:t>
      </w:r>
    </w:p>
    <w:p w:rsidR="00316546" w:rsidRDefault="00316546" w:rsidP="00316546"/>
    <w:p w:rsidR="00DE4056" w:rsidRPr="00316546" w:rsidRDefault="00DE4056" w:rsidP="00316546"/>
    <w:p w:rsidR="003230D3" w:rsidRDefault="00C573CF" w:rsidP="001824BD">
      <w:pPr>
        <w:pStyle w:val="Kop3"/>
      </w:pPr>
      <w:bookmarkStart w:id="5" w:name="_Toc429034566"/>
      <w:r w:rsidRPr="00C573CF">
        <w:t>§</w:t>
      </w:r>
      <w:r>
        <w:t xml:space="preserve"> </w:t>
      </w:r>
      <w:r w:rsidR="00223B32" w:rsidRPr="00223B32">
        <w:t>2.1.2</w:t>
      </w:r>
      <w:r w:rsidR="00B1068D">
        <w:tab/>
      </w:r>
      <w:r>
        <w:tab/>
      </w:r>
      <w:r w:rsidR="00223B32" w:rsidRPr="00223B32">
        <w:t>Centrale vraag</w:t>
      </w:r>
      <w:bookmarkEnd w:id="5"/>
    </w:p>
    <w:p w:rsidR="003C2F68" w:rsidRPr="003C2F68" w:rsidRDefault="003C2F68"/>
    <w:p w:rsidR="005351F6" w:rsidRDefault="00FE6BCE">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rPr>
          <w:noProof/>
        </w:rPr>
        <mc:AlternateContent>
          <mc:Choice Requires="wps">
            <w:drawing>
              <wp:anchor distT="0" distB="0" distL="114300" distR="114300" simplePos="0" relativeHeight="251704832" behindDoc="0" locked="0" layoutInCell="1" allowOverlap="1">
                <wp:simplePos x="0" y="0"/>
                <wp:positionH relativeFrom="margin">
                  <wp:posOffset>-53975</wp:posOffset>
                </wp:positionH>
                <wp:positionV relativeFrom="paragraph">
                  <wp:posOffset>267335</wp:posOffset>
                </wp:positionV>
                <wp:extent cx="5400040" cy="1562735"/>
                <wp:effectExtent l="12700" t="10160" r="6985" b="8255"/>
                <wp:wrapTopAndBottom/>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62735"/>
                        </a:xfrm>
                        <a:prstGeom prst="rect">
                          <a:avLst/>
                        </a:prstGeom>
                        <a:solidFill>
                          <a:srgbClr val="FFDDDD"/>
                        </a:solidFill>
                        <a:ln w="9525">
                          <a:solidFill>
                            <a:srgbClr val="000000"/>
                          </a:solidFill>
                          <a:miter lim="800000"/>
                          <a:headEnd/>
                          <a:tailEnd/>
                        </a:ln>
                      </wps:spPr>
                      <wps:txbx>
                        <w:txbxContent>
                          <w:p w:rsidR="00467C08" w:rsidRPr="00316546" w:rsidRDefault="00467C08" w:rsidP="005351F6">
                            <w:r w:rsidRPr="00316546">
                              <w:t>Wouter is een van de leerlingen in de datase</w:t>
                            </w:r>
                            <w:r w:rsidRPr="001824BD">
                              <w:rPr>
                                <w:rStyle w:val="Titelvanboek"/>
                              </w:rPr>
                              <w:t xml:space="preserve">t </w:t>
                            </w:r>
                            <w:r w:rsidRPr="001824BD">
                              <w:rPr>
                                <w:rStyle w:val="Titelvanboek"/>
                              </w:rPr>
                              <w:sym w:font="Wingdings 3" w:char="F075"/>
                            </w:r>
                            <w:r w:rsidRPr="001824BD">
                              <w:rPr>
                                <w:rStyle w:val="Titelvanboek"/>
                              </w:rPr>
                              <w:t>Gegevens154Leerlingen</w:t>
                            </w:r>
                            <w:r>
                              <w:t>.</w:t>
                            </w:r>
                            <w:r>
                              <w:br/>
                            </w:r>
                            <w:r w:rsidRPr="00316546">
                              <w:t xml:space="preserve">Hij is 184 </w:t>
                            </w:r>
                            <w:r w:rsidRPr="00C3648D">
                              <w:t xml:space="preserve">centimeter </w:t>
                            </w:r>
                            <w:r w:rsidRPr="00316546">
                              <w:t>lang en weegt 68 k</w:t>
                            </w:r>
                            <w:r>
                              <w:t>ilo</w:t>
                            </w:r>
                            <w:r w:rsidRPr="00316546">
                              <w:t>g</w:t>
                            </w:r>
                            <w:r>
                              <w:t>ram. Zijn cijfergemiddelde is 7,5.</w:t>
                            </w:r>
                            <w:r>
                              <w:br/>
                            </w:r>
                            <w:r w:rsidRPr="00316546">
                              <w:t>Hoe verhoudt Wouter zich tot de rest van de leerlingen in deze dataset?</w:t>
                            </w:r>
                          </w:p>
                          <w:p w:rsidR="00467C08" w:rsidRPr="00316546" w:rsidRDefault="00467C08" w:rsidP="005351F6">
                            <w:r w:rsidRPr="00316546">
                              <w:t xml:space="preserve">In deze paragraaf </w:t>
                            </w:r>
                            <w:r>
                              <w:t>geven</w:t>
                            </w:r>
                            <w:r w:rsidRPr="00316546">
                              <w:t xml:space="preserve"> we </w:t>
                            </w:r>
                            <w:r w:rsidRPr="008B6EC0">
                              <w:t xml:space="preserve">antwoord </w:t>
                            </w:r>
                            <w:r w:rsidRPr="00316546">
                              <w:t>op deze vraag.</w:t>
                            </w:r>
                          </w:p>
                          <w:p w:rsidR="00467C08" w:rsidRPr="00316546" w:rsidRDefault="00467C08" w:rsidP="005351F6"/>
                          <w:p w:rsidR="00467C08" w:rsidRDefault="00467C08">
                            <w:r w:rsidRPr="00316546">
                              <w:t xml:space="preserve">Om dit te doen kijken we naar zeven </w:t>
                            </w:r>
                            <w:r>
                              <w:t>representaties van de gegevens.</w:t>
                            </w:r>
                            <w:r>
                              <w:br/>
                            </w:r>
                            <w:r w:rsidRPr="00316546">
                              <w:t>Bij iedere representatie kun je Wouter terugvinden, maar niet elk plaatje geeft dezelfde informatie. We bekijken welke informatie er uit elk van die plaatjes te halen is.</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25pt;margin-top:21.05pt;width:425.2pt;height:123.0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" fillcolor="#fdd">
                <v:textbox>
                  <w:txbxContent>
                    <w:p w:rsidR="00467C08" w:rsidRPr="00316546" w:rsidRDefault="00467C08" w:rsidP="005351F6">
                      <w:r w:rsidRPr="00316546">
                        <w:t>Wouter is een van de leerlingen in de datase</w:t>
                      </w:r>
                      <w:r w:rsidRPr="001824BD">
                        <w:rPr>
                          <w:rStyle w:val="Titelvanboek"/>
                        </w:rPr>
                        <w:t xml:space="preserve">t </w:t>
                      </w:r>
                      <w:r w:rsidRPr="001824BD">
                        <w:rPr>
                          <w:rStyle w:val="Titelvanboek"/>
                        </w:rPr>
                        <w:sym w:font="Wingdings 3" w:char="F075"/>
                      </w:r>
                      <w:r w:rsidRPr="001824BD">
                        <w:rPr>
                          <w:rStyle w:val="Titelvanboek"/>
                        </w:rPr>
                        <w:t>Gegevens154Leerlingen</w:t>
                      </w:r>
                      <w:r>
                        <w:t>.</w:t>
                      </w:r>
                      <w:r>
                        <w:br/>
                      </w:r>
                      <w:r w:rsidRPr="00316546">
                        <w:t xml:space="preserve">Hij is 184 </w:t>
                      </w:r>
                      <w:r w:rsidRPr="00C3648D">
                        <w:t xml:space="preserve">centimeter </w:t>
                      </w:r>
                      <w:r w:rsidRPr="00316546">
                        <w:t>lang en weegt 68 k</w:t>
                      </w:r>
                      <w:r>
                        <w:t>ilo</w:t>
                      </w:r>
                      <w:r w:rsidRPr="00316546">
                        <w:t>g</w:t>
                      </w:r>
                      <w:r>
                        <w:t>ram. Zijn cijfergemiddelde is 7,5.</w:t>
                      </w:r>
                      <w:r>
                        <w:br/>
                      </w:r>
                      <w:r w:rsidRPr="00316546">
                        <w:t>Hoe verhoudt Wouter zich tot de rest van de leerlingen in deze dataset?</w:t>
                      </w:r>
                    </w:p>
                    <w:p w:rsidR="00467C08" w:rsidRPr="00316546" w:rsidRDefault="00467C08" w:rsidP="005351F6">
                      <w:r w:rsidRPr="00316546">
                        <w:t xml:space="preserve">In deze paragraaf </w:t>
                      </w:r>
                      <w:r>
                        <w:t>geven</w:t>
                      </w:r>
                      <w:r w:rsidRPr="00316546">
                        <w:t xml:space="preserve"> we </w:t>
                      </w:r>
                      <w:r w:rsidRPr="008B6EC0">
                        <w:t xml:space="preserve">antwoord </w:t>
                      </w:r>
                      <w:r w:rsidRPr="00316546">
                        <w:t>op deze vraag.</w:t>
                      </w:r>
                    </w:p>
                    <w:p w:rsidR="00467C08" w:rsidRPr="00316546" w:rsidRDefault="00467C08" w:rsidP="005351F6"/>
                    <w:p w:rsidR="00467C08" w:rsidRDefault="00467C08">
                      <w:r w:rsidRPr="00316546">
                        <w:t xml:space="preserve">Om dit te doen kijken we naar zeven </w:t>
                      </w:r>
                      <w:r>
                        <w:t>representaties van de gegevens.</w:t>
                      </w:r>
                      <w:r>
                        <w:br/>
                      </w:r>
                      <w:r w:rsidRPr="00316546">
                        <w:t>Bij iedere representatie kun je Wouter terugvinden, maar niet elk plaatje geeft dezelfde informatie. We bekijken welke informatie er uit elk van die plaatjes te halen is.</w:t>
                      </w:r>
                    </w:p>
                    <w:p w:rsidR="00467C08" w:rsidRDefault="00467C08"/>
                  </w:txbxContent>
                </v:textbox>
                <w10:wrap type="topAndBottom" anchorx="margin"/>
              </v:shape>
            </w:pict>
          </mc:Fallback>
        </mc:AlternateContent>
      </w:r>
      <w:r w:rsidR="005351F6">
        <w:br w:type="page"/>
      </w:r>
    </w:p>
    <w:p w:rsidR="00316546" w:rsidRPr="00316546" w:rsidRDefault="00C573CF" w:rsidP="000C1A11">
      <w:pPr>
        <w:pStyle w:val="Kop3"/>
      </w:pPr>
      <w:bookmarkStart w:id="6" w:name="_Toc429034567"/>
      <w:r w:rsidRPr="00C573CF">
        <w:lastRenderedPageBreak/>
        <w:t>§</w:t>
      </w:r>
      <w:bookmarkEnd w:id="6"/>
      <w:r>
        <w:t xml:space="preserve"> </w:t>
      </w:r>
      <w:bookmarkStart w:id="7" w:name="_Toc429034568"/>
      <w:r w:rsidR="000C1A11">
        <w:t>2.</w:t>
      </w:r>
      <w:r w:rsidR="00316546" w:rsidRPr="00316546">
        <w:t>1.3</w:t>
      </w:r>
      <w:r>
        <w:tab/>
      </w:r>
      <w:r w:rsidR="00FF6933">
        <w:tab/>
      </w:r>
      <w:r w:rsidR="00316546" w:rsidRPr="00316546">
        <w:t>Representaties</w:t>
      </w:r>
      <w:bookmarkEnd w:id="7"/>
    </w:p>
    <w:p w:rsidR="005351F6" w:rsidRDefault="005351F6">
      <w:pPr>
        <w:overflowPunct/>
        <w:autoSpaceDE/>
        <w:autoSpaceDN/>
        <w:adjustRightInd/>
        <w:spacing w:line="240" w:lineRule="auto"/>
        <w:textAlignment w:val="auto"/>
      </w:pPr>
    </w:p>
    <w:p w:rsidR="00316546" w:rsidRPr="00CE366C" w:rsidRDefault="00316546" w:rsidP="00316546">
      <w:r w:rsidRPr="00316546">
        <w:t>In de voorbeelden kijken we steeds na</w:t>
      </w:r>
      <w:r w:rsidRPr="00CE366C">
        <w:t>ar gewicht. Je gaat daarna zelf kijken naar de informatie over lengte en cijfergemiddelde.</w:t>
      </w:r>
    </w:p>
    <w:p w:rsidR="00316546" w:rsidRPr="00316546" w:rsidRDefault="00316546" w:rsidP="00316546">
      <w:r w:rsidRPr="00316546">
        <w:t xml:space="preserve">Voor alle opgaven geldt dat je deze zowel in de DWO als in </w:t>
      </w:r>
      <w:r w:rsidR="00835503">
        <w:t>VuStat</w:t>
      </w:r>
      <w:r w:rsidRPr="00316546">
        <w:t xml:space="preserve"> kunt doen.</w:t>
      </w:r>
    </w:p>
    <w:p w:rsidR="00316546" w:rsidRPr="00316546" w:rsidRDefault="00316546" w:rsidP="00316546"/>
    <w:p w:rsidR="00316546" w:rsidRPr="00316546" w:rsidRDefault="00316546" w:rsidP="00316546">
      <w:pPr>
        <w:rPr>
          <w:b/>
        </w:rPr>
      </w:pPr>
      <w:r w:rsidRPr="00316546">
        <w:rPr>
          <w:b/>
        </w:rPr>
        <w:t>Steelbladdiagram</w:t>
      </w:r>
    </w:p>
    <w:p w:rsidR="00316546" w:rsidRPr="00316546" w:rsidRDefault="00316546" w:rsidP="00316546">
      <w:r w:rsidRPr="00316546">
        <w:t>In een steelbladdiagram staan alle leerlingen genoemd. Je kunt precies zien waar Wouter staat.</w:t>
      </w:r>
    </w:p>
    <w:p w:rsidR="00316546" w:rsidRPr="00316546" w:rsidRDefault="00316546" w:rsidP="00316546"/>
    <w:tbl>
      <w:tblPr>
        <w:tblW w:w="8674" w:type="dxa"/>
        <w:tblInd w:w="70" w:type="dxa"/>
        <w:tblLayout w:type="fixed"/>
        <w:tblCellMar>
          <w:left w:w="70" w:type="dxa"/>
          <w:right w:w="70" w:type="dxa"/>
        </w:tblCellMar>
        <w:tblLook w:val="0000" w:firstRow="0" w:lastRow="0" w:firstColumn="0" w:lastColumn="0" w:noHBand="0" w:noVBand="0"/>
      </w:tblPr>
      <w:tblGrid>
        <w:gridCol w:w="3175"/>
        <w:gridCol w:w="794"/>
        <w:gridCol w:w="4705"/>
      </w:tblGrid>
      <w:tr w:rsidR="00316546" w:rsidRPr="00316546" w:rsidTr="001824BD">
        <w:trPr>
          <w:trHeight w:hRule="exact" w:val="283"/>
        </w:trPr>
        <w:tc>
          <w:tcPr>
            <w:tcW w:w="3175" w:type="dxa"/>
            <w:tcBorders>
              <w:bottom w:val="single" w:sz="12" w:space="0" w:color="auto"/>
              <w:right w:val="single" w:sz="12" w:space="0" w:color="auto"/>
            </w:tcBorders>
            <w:vAlign w:val="center"/>
          </w:tcPr>
          <w:p w:rsidR="00316546" w:rsidRPr="001824BD" w:rsidRDefault="00316546" w:rsidP="00316546">
            <w:pPr>
              <w:rPr>
                <w:b/>
              </w:rPr>
            </w:pPr>
            <w:r w:rsidRPr="001824BD">
              <w:rPr>
                <w:b/>
              </w:rPr>
              <w:t>Jongens</w:t>
            </w:r>
          </w:p>
        </w:tc>
        <w:tc>
          <w:tcPr>
            <w:tcW w:w="794" w:type="dxa"/>
            <w:tcBorders>
              <w:bottom w:val="single" w:sz="12" w:space="0" w:color="auto"/>
              <w:right w:val="single" w:sz="12" w:space="0" w:color="auto"/>
            </w:tcBorders>
            <w:shd w:val="clear" w:color="auto" w:fill="auto"/>
            <w:vAlign w:val="center"/>
          </w:tcPr>
          <w:p w:rsidR="00316546" w:rsidRPr="001824BD" w:rsidRDefault="009B78E0" w:rsidP="00316546">
            <w:pPr>
              <w:rPr>
                <w:b/>
              </w:rPr>
            </w:pPr>
            <w:r w:rsidRPr="001824BD">
              <w:rPr>
                <w:b/>
              </w:rPr>
              <w:t>L</w:t>
            </w:r>
            <w:r w:rsidR="00316546" w:rsidRPr="001824BD">
              <w:rPr>
                <w:b/>
              </w:rPr>
              <w:t>engte</w:t>
            </w:r>
          </w:p>
        </w:tc>
        <w:tc>
          <w:tcPr>
            <w:tcW w:w="4705" w:type="dxa"/>
            <w:tcBorders>
              <w:left w:val="single" w:sz="12" w:space="0" w:color="auto"/>
              <w:bottom w:val="single" w:sz="12" w:space="0" w:color="auto"/>
            </w:tcBorders>
            <w:shd w:val="clear" w:color="auto" w:fill="auto"/>
            <w:vAlign w:val="center"/>
          </w:tcPr>
          <w:p w:rsidR="00316546" w:rsidRPr="001824BD" w:rsidRDefault="00316546" w:rsidP="00316546">
            <w:pPr>
              <w:rPr>
                <w:b/>
              </w:rPr>
            </w:pPr>
            <w:r w:rsidRPr="001824BD">
              <w:rPr>
                <w:b/>
              </w:rPr>
              <w:t>Meisjes</w:t>
            </w:r>
          </w:p>
        </w:tc>
      </w:tr>
      <w:tr w:rsidR="00316546" w:rsidRPr="00316546" w:rsidTr="001824BD">
        <w:trPr>
          <w:trHeight w:hRule="exact" w:val="283"/>
        </w:trPr>
        <w:tc>
          <w:tcPr>
            <w:tcW w:w="3175" w:type="dxa"/>
            <w:tcBorders>
              <w:top w:val="single" w:sz="12" w:space="0" w:color="auto"/>
              <w:right w:val="single" w:sz="12" w:space="0" w:color="auto"/>
            </w:tcBorders>
            <w:vAlign w:val="center"/>
          </w:tcPr>
          <w:p w:rsidR="00316546" w:rsidRPr="00316546" w:rsidRDefault="00316546" w:rsidP="00316546"/>
        </w:tc>
        <w:tc>
          <w:tcPr>
            <w:tcW w:w="794" w:type="dxa"/>
            <w:tcBorders>
              <w:top w:val="single" w:sz="12" w:space="0" w:color="auto"/>
              <w:right w:val="single" w:sz="12" w:space="0" w:color="auto"/>
            </w:tcBorders>
            <w:shd w:val="clear" w:color="auto" w:fill="auto"/>
            <w:vAlign w:val="center"/>
          </w:tcPr>
          <w:p w:rsidR="00316546" w:rsidRPr="00316546" w:rsidRDefault="00316546" w:rsidP="00316546">
            <w:r w:rsidRPr="00316546">
              <w:t>15</w:t>
            </w:r>
          </w:p>
        </w:tc>
        <w:tc>
          <w:tcPr>
            <w:tcW w:w="4705" w:type="dxa"/>
            <w:tcBorders>
              <w:top w:val="single" w:sz="12" w:space="0" w:color="auto"/>
              <w:left w:val="single" w:sz="12" w:space="0" w:color="auto"/>
            </w:tcBorders>
            <w:shd w:val="clear" w:color="auto" w:fill="auto"/>
            <w:vAlign w:val="center"/>
          </w:tcPr>
          <w:p w:rsidR="00316546" w:rsidRPr="00316546" w:rsidRDefault="00316546" w:rsidP="00316546">
            <w:r w:rsidRPr="00316546">
              <w:t>666777</w:t>
            </w:r>
          </w:p>
        </w:tc>
      </w:tr>
      <w:tr w:rsidR="00316546" w:rsidRPr="00316546" w:rsidTr="001824BD">
        <w:trPr>
          <w:trHeight w:hRule="exact" w:val="283"/>
        </w:trPr>
        <w:tc>
          <w:tcPr>
            <w:tcW w:w="3175" w:type="dxa"/>
            <w:tcBorders>
              <w:right w:val="single" w:sz="12" w:space="0" w:color="auto"/>
            </w:tcBorders>
            <w:vAlign w:val="center"/>
          </w:tcPr>
          <w:p w:rsidR="00316546" w:rsidRPr="00316546" w:rsidRDefault="00316546" w:rsidP="00316546">
            <w:r w:rsidRPr="00316546">
              <w:t>14688</w:t>
            </w:r>
          </w:p>
        </w:tc>
        <w:tc>
          <w:tcPr>
            <w:tcW w:w="794" w:type="dxa"/>
            <w:tcBorders>
              <w:right w:val="single" w:sz="12" w:space="0" w:color="auto"/>
            </w:tcBorders>
            <w:shd w:val="clear" w:color="auto" w:fill="auto"/>
            <w:vAlign w:val="center"/>
          </w:tcPr>
          <w:p w:rsidR="00316546" w:rsidRPr="00316546" w:rsidRDefault="00316546" w:rsidP="00316546">
            <w:r w:rsidRPr="00316546">
              <w:t>16</w:t>
            </w:r>
          </w:p>
        </w:tc>
        <w:tc>
          <w:tcPr>
            <w:tcW w:w="4705" w:type="dxa"/>
            <w:tcBorders>
              <w:left w:val="single" w:sz="12" w:space="0" w:color="auto"/>
            </w:tcBorders>
            <w:shd w:val="clear" w:color="auto" w:fill="auto"/>
            <w:vAlign w:val="center"/>
          </w:tcPr>
          <w:p w:rsidR="00316546" w:rsidRPr="00316546" w:rsidRDefault="00316546" w:rsidP="00316546">
            <w:r w:rsidRPr="00316546">
              <w:t>0000112333345555555555555666777888888888889999</w:t>
            </w:r>
          </w:p>
        </w:tc>
      </w:tr>
      <w:tr w:rsidR="00316546" w:rsidRPr="00316546" w:rsidTr="001824BD">
        <w:trPr>
          <w:trHeight w:hRule="exact" w:val="283"/>
        </w:trPr>
        <w:tc>
          <w:tcPr>
            <w:tcW w:w="3175" w:type="dxa"/>
            <w:tcBorders>
              <w:right w:val="single" w:sz="12" w:space="0" w:color="auto"/>
            </w:tcBorders>
            <w:vAlign w:val="center"/>
          </w:tcPr>
          <w:p w:rsidR="00316546" w:rsidRPr="00316546" w:rsidRDefault="00316546" w:rsidP="00316546">
            <w:r w:rsidRPr="00316546">
              <w:t>000000123355667888889999</w:t>
            </w:r>
          </w:p>
        </w:tc>
        <w:tc>
          <w:tcPr>
            <w:tcW w:w="794" w:type="dxa"/>
            <w:tcBorders>
              <w:right w:val="single" w:sz="12" w:space="0" w:color="auto"/>
            </w:tcBorders>
            <w:shd w:val="clear" w:color="auto" w:fill="auto"/>
            <w:vAlign w:val="center"/>
          </w:tcPr>
          <w:p w:rsidR="00316546" w:rsidRPr="00316546" w:rsidRDefault="00316546" w:rsidP="00316546">
            <w:r w:rsidRPr="00316546">
              <w:t>17</w:t>
            </w:r>
          </w:p>
        </w:tc>
        <w:tc>
          <w:tcPr>
            <w:tcW w:w="4705" w:type="dxa"/>
            <w:tcBorders>
              <w:left w:val="single" w:sz="12" w:space="0" w:color="auto"/>
            </w:tcBorders>
            <w:shd w:val="clear" w:color="auto" w:fill="auto"/>
            <w:vAlign w:val="center"/>
          </w:tcPr>
          <w:p w:rsidR="00316546" w:rsidRPr="00316546" w:rsidRDefault="00316546" w:rsidP="00316546">
            <w:r w:rsidRPr="00316546">
              <w:t>00000123333334445555567788</w:t>
            </w:r>
          </w:p>
        </w:tc>
      </w:tr>
      <w:tr w:rsidR="00316546" w:rsidRPr="00316546" w:rsidTr="001824BD">
        <w:trPr>
          <w:trHeight w:hRule="exact" w:val="283"/>
        </w:trPr>
        <w:tc>
          <w:tcPr>
            <w:tcW w:w="3175" w:type="dxa"/>
            <w:tcBorders>
              <w:right w:val="single" w:sz="12" w:space="0" w:color="auto"/>
            </w:tcBorders>
            <w:vAlign w:val="center"/>
          </w:tcPr>
          <w:p w:rsidR="00316546" w:rsidRPr="00316546" w:rsidRDefault="00316546" w:rsidP="00316546">
            <w:r w:rsidRPr="00316546">
              <w:t>00000000001233333</w:t>
            </w:r>
            <w:r w:rsidRPr="001824BD">
              <w:rPr>
                <w:highlight w:val="lightGray"/>
              </w:rPr>
              <w:t>4</w:t>
            </w:r>
            <w:r w:rsidRPr="00316546">
              <w:t>55555567999</w:t>
            </w:r>
          </w:p>
        </w:tc>
        <w:tc>
          <w:tcPr>
            <w:tcW w:w="794" w:type="dxa"/>
            <w:tcBorders>
              <w:right w:val="single" w:sz="12" w:space="0" w:color="auto"/>
            </w:tcBorders>
            <w:shd w:val="clear" w:color="auto" w:fill="auto"/>
            <w:vAlign w:val="center"/>
          </w:tcPr>
          <w:p w:rsidR="00316546" w:rsidRPr="00316546" w:rsidRDefault="00316546" w:rsidP="00316546">
            <w:r w:rsidRPr="00316546">
              <w:t>18</w:t>
            </w:r>
          </w:p>
        </w:tc>
        <w:tc>
          <w:tcPr>
            <w:tcW w:w="4705" w:type="dxa"/>
            <w:tcBorders>
              <w:left w:val="single" w:sz="12" w:space="0" w:color="auto"/>
            </w:tcBorders>
            <w:shd w:val="clear" w:color="auto" w:fill="auto"/>
            <w:vAlign w:val="center"/>
          </w:tcPr>
          <w:p w:rsidR="00316546" w:rsidRPr="00316546" w:rsidRDefault="00316546" w:rsidP="00316546">
            <w:r w:rsidRPr="00316546">
              <w:t>001125</w:t>
            </w:r>
          </w:p>
        </w:tc>
      </w:tr>
      <w:tr w:rsidR="00316546" w:rsidRPr="00316546" w:rsidTr="001824BD">
        <w:trPr>
          <w:trHeight w:hRule="exact" w:val="283"/>
        </w:trPr>
        <w:tc>
          <w:tcPr>
            <w:tcW w:w="3175" w:type="dxa"/>
            <w:tcBorders>
              <w:right w:val="single" w:sz="12" w:space="0" w:color="auto"/>
            </w:tcBorders>
            <w:vAlign w:val="center"/>
          </w:tcPr>
          <w:p w:rsidR="00316546" w:rsidRPr="00316546" w:rsidRDefault="00316546" w:rsidP="00316546">
            <w:r w:rsidRPr="00316546">
              <w:t>0000001245</w:t>
            </w:r>
          </w:p>
        </w:tc>
        <w:tc>
          <w:tcPr>
            <w:tcW w:w="794" w:type="dxa"/>
            <w:tcBorders>
              <w:right w:val="single" w:sz="12" w:space="0" w:color="auto"/>
            </w:tcBorders>
            <w:shd w:val="clear" w:color="auto" w:fill="auto"/>
            <w:vAlign w:val="center"/>
          </w:tcPr>
          <w:p w:rsidR="00316546" w:rsidRPr="00316546" w:rsidRDefault="00316546" w:rsidP="00316546">
            <w:r w:rsidRPr="00316546">
              <w:t>19</w:t>
            </w:r>
          </w:p>
        </w:tc>
        <w:tc>
          <w:tcPr>
            <w:tcW w:w="4705" w:type="dxa"/>
            <w:tcBorders>
              <w:left w:val="single" w:sz="12" w:space="0" w:color="auto"/>
            </w:tcBorders>
            <w:shd w:val="clear" w:color="auto" w:fill="auto"/>
            <w:vAlign w:val="center"/>
          </w:tcPr>
          <w:p w:rsidR="00316546" w:rsidRPr="00316546" w:rsidRDefault="00316546" w:rsidP="00316546">
            <w:r w:rsidRPr="00316546">
              <w:t>6</w:t>
            </w:r>
          </w:p>
        </w:tc>
      </w:tr>
      <w:tr w:rsidR="00316546" w:rsidRPr="00316546" w:rsidTr="001824BD">
        <w:trPr>
          <w:trHeight w:hRule="exact" w:val="283"/>
        </w:trPr>
        <w:tc>
          <w:tcPr>
            <w:tcW w:w="3175" w:type="dxa"/>
            <w:tcBorders>
              <w:right w:val="single" w:sz="12" w:space="0" w:color="auto"/>
            </w:tcBorders>
            <w:vAlign w:val="center"/>
          </w:tcPr>
          <w:p w:rsidR="00316546" w:rsidRPr="00316546" w:rsidRDefault="00316546" w:rsidP="00316546">
            <w:r w:rsidRPr="00316546">
              <w:t>0</w:t>
            </w:r>
          </w:p>
        </w:tc>
        <w:tc>
          <w:tcPr>
            <w:tcW w:w="794" w:type="dxa"/>
            <w:tcBorders>
              <w:right w:val="single" w:sz="12" w:space="0" w:color="auto"/>
            </w:tcBorders>
            <w:shd w:val="clear" w:color="auto" w:fill="auto"/>
            <w:vAlign w:val="center"/>
          </w:tcPr>
          <w:p w:rsidR="00316546" w:rsidRPr="00316546" w:rsidRDefault="00316546" w:rsidP="00316546">
            <w:r w:rsidRPr="00316546">
              <w:t>20</w:t>
            </w:r>
          </w:p>
        </w:tc>
        <w:tc>
          <w:tcPr>
            <w:tcW w:w="4705" w:type="dxa"/>
            <w:tcBorders>
              <w:left w:val="single" w:sz="12" w:space="0" w:color="auto"/>
            </w:tcBorders>
            <w:shd w:val="clear" w:color="auto" w:fill="auto"/>
            <w:vAlign w:val="center"/>
          </w:tcPr>
          <w:p w:rsidR="00316546" w:rsidRPr="00316546" w:rsidRDefault="00316546" w:rsidP="00316546"/>
        </w:tc>
      </w:tr>
    </w:tbl>
    <w:p w:rsidR="00316546" w:rsidRPr="00316546" w:rsidRDefault="00316546" w:rsidP="00316546"/>
    <w:p w:rsidR="00316546" w:rsidRPr="00316546" w:rsidRDefault="00316546" w:rsidP="00316546">
      <w:r w:rsidRPr="00316546">
        <w:t xml:space="preserve">Wouters lengte is 184 </w:t>
      </w:r>
      <w:r w:rsidR="00C3648D" w:rsidRPr="00C3648D">
        <w:t>centimeter</w:t>
      </w:r>
      <w:r w:rsidRPr="00316546">
        <w:t>. Voor een jongen is dat ergens boven de helft, er zitten meer jongens onder deze lengte dan erboven. Toch is het niet heel lang</w:t>
      </w:r>
      <w:r w:rsidR="007741AB">
        <w:t>,</w:t>
      </w:r>
      <w:r w:rsidRPr="00316546">
        <w:t xml:space="preserve"> want er zijn nog 22 jongens langer dan Wouter.</w:t>
      </w:r>
      <w:r w:rsidR="004318BE">
        <w:br/>
      </w:r>
      <w:r w:rsidRPr="00316546">
        <w:t>Wanneer Wouter tussen een groep meisjes zou staan, zou hij lang zijn</w:t>
      </w:r>
      <w:r w:rsidR="007741AB">
        <w:t xml:space="preserve">. Want </w:t>
      </w:r>
      <w:r w:rsidRPr="00316546">
        <w:t>er zijn maar 2 meisjes in deze groep langer dan Wouter. In het totaal zijn dus 24 van de 154 leerlingen langer dan Wouter.</w:t>
      </w:r>
    </w:p>
    <w:p w:rsidR="00316546" w:rsidRDefault="00316546" w:rsidP="00316546"/>
    <w:p w:rsidR="00417522" w:rsidRPr="00316546" w:rsidRDefault="00417522" w:rsidP="00316546"/>
    <w:p w:rsidR="00316546" w:rsidRPr="00316546" w:rsidRDefault="00316546" w:rsidP="00316546">
      <w:pPr>
        <w:rPr>
          <w:b/>
        </w:rPr>
      </w:pPr>
      <w:r w:rsidRPr="00316546">
        <w:rPr>
          <w:b/>
        </w:rPr>
        <w:sym w:font="Wingdings" w:char="F03A"/>
      </w:r>
      <w:r w:rsidRPr="00316546">
        <w:rPr>
          <w:b/>
        </w:rPr>
        <w:t xml:space="preserve"> Opgave 2</w:t>
      </w:r>
    </w:p>
    <w:p w:rsidR="00316546" w:rsidRPr="00316546" w:rsidRDefault="00316546" w:rsidP="00316546">
      <w:pPr>
        <w:numPr>
          <w:ilvl w:val="0"/>
          <w:numId w:val="4"/>
        </w:numPr>
      </w:pPr>
      <w:r w:rsidRPr="00316546">
        <w:t>Maak zelf een steelbladdiagram voor gewicht en voor cijfergemiddelde. Zorg dat je twee kanten hebt, een voor jongens en een voor meisjes.</w:t>
      </w:r>
    </w:p>
    <w:p w:rsidR="00316546" w:rsidRPr="00316546" w:rsidRDefault="00316546" w:rsidP="001824BD">
      <w:pPr>
        <w:ind w:firstLine="360"/>
      </w:pPr>
      <w:r w:rsidRPr="00316546">
        <w:t>Wijs Wouter aan in je steelbladdiagrammen.</w:t>
      </w:r>
    </w:p>
    <w:p w:rsidR="00316546" w:rsidRPr="00316546" w:rsidRDefault="00316546" w:rsidP="00316546">
      <w:pPr>
        <w:numPr>
          <w:ilvl w:val="0"/>
          <w:numId w:val="4"/>
        </w:numPr>
      </w:pPr>
      <w:r w:rsidRPr="00316546">
        <w:t>Geef een omschrijving van Wouters gewicht en cijfergemiddelde ten opzichte van de rest van de groep.</w:t>
      </w:r>
    </w:p>
    <w:p w:rsidR="00316546" w:rsidRPr="00316546" w:rsidRDefault="00316546" w:rsidP="00316546"/>
    <w:p w:rsidR="00316546" w:rsidRPr="00316546" w:rsidRDefault="00316546" w:rsidP="00316546"/>
    <w:p w:rsidR="00316546" w:rsidRPr="00316546" w:rsidRDefault="00316546" w:rsidP="00316546">
      <w:pPr>
        <w:rPr>
          <w:b/>
        </w:rPr>
      </w:pPr>
      <w:r w:rsidRPr="00316546">
        <w:rPr>
          <w:b/>
        </w:rPr>
        <w:t>Dotplot</w:t>
      </w:r>
    </w:p>
    <w:p w:rsidR="00316546" w:rsidRPr="00316546" w:rsidRDefault="00316546" w:rsidP="00316546">
      <w:r w:rsidRPr="00316546">
        <w:rPr>
          <w:noProof/>
        </w:rPr>
        <w:drawing>
          <wp:anchor distT="0" distB="0" distL="114300" distR="114300" simplePos="0" relativeHeight="251623936" behindDoc="0" locked="0" layoutInCell="1" allowOverlap="1" wp14:anchorId="034D63C6" wp14:editId="4AF9549B">
            <wp:simplePos x="0" y="0"/>
            <wp:positionH relativeFrom="margin">
              <wp:align>center</wp:align>
            </wp:positionH>
            <wp:positionV relativeFrom="paragraph">
              <wp:posOffset>290830</wp:posOffset>
            </wp:positionV>
            <wp:extent cx="5399405" cy="1288415"/>
            <wp:effectExtent l="19050" t="0" r="0" b="0"/>
            <wp:wrapSquare wrapText="bothSides"/>
            <wp:docPr id="10" name="Afbeelding 10" descr="do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tpl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1288415"/>
                    </a:xfrm>
                    <a:prstGeom prst="rect">
                      <a:avLst/>
                    </a:prstGeom>
                    <a:noFill/>
                  </pic:spPr>
                </pic:pic>
              </a:graphicData>
            </a:graphic>
          </wp:anchor>
        </w:drawing>
      </w:r>
      <w:r w:rsidRPr="00316546">
        <w:t>Ook in een dotplot heeft elke leerling zijn eigen plek.</w:t>
      </w:r>
    </w:p>
    <w:p w:rsidR="00316546" w:rsidRPr="00316546" w:rsidRDefault="00316546" w:rsidP="00316546">
      <w:r w:rsidRPr="00316546">
        <w:t xml:space="preserve">De plek van Wouter is aangegeven. Het is duidelijk te zien dat Wouter </w:t>
      </w:r>
      <w:r w:rsidR="00F85F13" w:rsidRPr="00F85F13">
        <w:t xml:space="preserve">hoort </w:t>
      </w:r>
      <w:r w:rsidRPr="00316546">
        <w:t>bij de langere leerlingen in de groep.</w:t>
      </w:r>
      <w:r w:rsidR="004318BE">
        <w:br/>
      </w:r>
      <w:r w:rsidRPr="00316546">
        <w:t>Het verschil tussen jongens en meisjes wordt aangegeven in kleur. Dit is niet altijd goed te zien, vooral bij een zwart</w:t>
      </w:r>
      <w:r w:rsidR="007741AB">
        <w:t>-</w:t>
      </w:r>
      <w:r w:rsidRPr="00316546">
        <w:t>witprint valt de kleur weg.</w:t>
      </w:r>
    </w:p>
    <w:p w:rsidR="00316546" w:rsidRPr="00316546" w:rsidRDefault="00316546" w:rsidP="00316546">
      <w:pPr>
        <w:rPr>
          <w:b/>
        </w:rPr>
      </w:pPr>
      <w:r w:rsidRPr="00316546">
        <w:rPr>
          <w:b/>
        </w:rPr>
        <w:br w:type="page"/>
      </w:r>
    </w:p>
    <w:p w:rsidR="00316546" w:rsidRPr="00316546" w:rsidRDefault="00316546" w:rsidP="00316546">
      <w:pPr>
        <w:rPr>
          <w:b/>
        </w:rPr>
      </w:pPr>
      <w:r w:rsidRPr="00316546">
        <w:rPr>
          <w:b/>
        </w:rPr>
        <w:lastRenderedPageBreak/>
        <w:sym w:font="Wingdings" w:char="F03A"/>
      </w:r>
      <w:r w:rsidRPr="00316546">
        <w:rPr>
          <w:b/>
        </w:rPr>
        <w:t xml:space="preserve"> Opgave 3</w:t>
      </w:r>
    </w:p>
    <w:p w:rsidR="00316546" w:rsidRPr="00316546" w:rsidRDefault="00316546" w:rsidP="00316546">
      <w:pPr>
        <w:numPr>
          <w:ilvl w:val="0"/>
          <w:numId w:val="5"/>
        </w:numPr>
      </w:pPr>
      <w:r w:rsidRPr="00316546">
        <w:t xml:space="preserve">Maak met gebruik van ICT een dotplot voor </w:t>
      </w:r>
      <w:r w:rsidRPr="001824BD">
        <w:rPr>
          <w:rStyle w:val="Subtielebenadrukking"/>
        </w:rPr>
        <w:t>gewicht</w:t>
      </w:r>
      <w:r w:rsidRPr="00316546">
        <w:t xml:space="preserve"> en </w:t>
      </w:r>
      <w:r w:rsidRPr="001824BD">
        <w:rPr>
          <w:rStyle w:val="Subtielebenadrukking"/>
        </w:rPr>
        <w:t>cijfergemiddelde</w:t>
      </w:r>
      <w:r w:rsidRPr="00316546">
        <w:t>.</w:t>
      </w:r>
    </w:p>
    <w:p w:rsidR="00316546" w:rsidRPr="00316546" w:rsidRDefault="00316546" w:rsidP="001824BD">
      <w:pPr>
        <w:ind w:firstLine="360"/>
      </w:pPr>
      <w:r w:rsidRPr="00316546">
        <w:t>Wijs Wouter aan in je grafieken.</w:t>
      </w:r>
    </w:p>
    <w:p w:rsidR="00316546" w:rsidRPr="00316546" w:rsidRDefault="00316546" w:rsidP="00316546">
      <w:pPr>
        <w:numPr>
          <w:ilvl w:val="0"/>
          <w:numId w:val="5"/>
        </w:numPr>
      </w:pPr>
      <w:r w:rsidRPr="00316546">
        <w:t>Geef een omschrijving van Wouters gewicht en cijfergemiddelde ten opzichte van de rest van de groep</w:t>
      </w:r>
      <w:r w:rsidR="007741AB">
        <w:t>. G</w:t>
      </w:r>
      <w:r w:rsidRPr="00316546">
        <w:t>ebruik alleen de informatie die je in de dotplots kunt zien.</w:t>
      </w:r>
    </w:p>
    <w:p w:rsidR="00316546" w:rsidRPr="00316546" w:rsidRDefault="00316546" w:rsidP="00316546"/>
    <w:p w:rsidR="00316546" w:rsidRPr="00316546" w:rsidRDefault="00316546" w:rsidP="00316546"/>
    <w:p w:rsidR="00316546" w:rsidRPr="00316546" w:rsidRDefault="00316546" w:rsidP="00316546">
      <w:pPr>
        <w:rPr>
          <w:b/>
        </w:rPr>
      </w:pPr>
      <w:r w:rsidRPr="00316546">
        <w:rPr>
          <w:b/>
        </w:rPr>
        <w:t>Frequentietabel</w:t>
      </w:r>
    </w:p>
    <w:p w:rsidR="00316546" w:rsidRPr="00316546" w:rsidRDefault="00316546" w:rsidP="00316546">
      <w:r w:rsidRPr="00316546">
        <w:t>In de frequentietabel staat per klasse hoeveel waarnemingen hier in zitten.</w:t>
      </w:r>
    </w:p>
    <w:p w:rsidR="00316546" w:rsidRPr="00316546" w:rsidRDefault="00316546" w:rsidP="00316546"/>
    <w:tbl>
      <w:tblPr>
        <w:tblStyle w:val="Tabelraster"/>
        <w:tblW w:w="0" w:type="auto"/>
        <w:tblInd w:w="108" w:type="dxa"/>
        <w:tblLayout w:type="fixed"/>
        <w:tblLook w:val="0000" w:firstRow="0" w:lastRow="0" w:firstColumn="0" w:lastColumn="0" w:noHBand="0" w:noVBand="0"/>
      </w:tblPr>
      <w:tblGrid>
        <w:gridCol w:w="956"/>
        <w:gridCol w:w="680"/>
        <w:gridCol w:w="6236"/>
      </w:tblGrid>
      <w:tr w:rsidR="00A047DD" w:rsidRPr="00316546" w:rsidTr="001824BD">
        <w:tc>
          <w:tcPr>
            <w:tcW w:w="956" w:type="dxa"/>
          </w:tcPr>
          <w:p w:rsidR="00A047DD" w:rsidRPr="00A047DD" w:rsidRDefault="00A047DD" w:rsidP="001824BD">
            <w:pPr>
              <w:jc w:val="center"/>
              <w:rPr>
                <w:b/>
              </w:rPr>
            </w:pPr>
            <w:r w:rsidRPr="00A047DD">
              <w:rPr>
                <w:b/>
              </w:rPr>
              <w:t>Lengte</w:t>
            </w:r>
          </w:p>
        </w:tc>
        <w:tc>
          <w:tcPr>
            <w:tcW w:w="680" w:type="dxa"/>
          </w:tcPr>
          <w:p w:rsidR="00A047DD" w:rsidRPr="00A047DD" w:rsidRDefault="00A047DD" w:rsidP="001824BD">
            <w:pPr>
              <w:jc w:val="center"/>
              <w:rPr>
                <w:b/>
              </w:rPr>
            </w:pPr>
            <w:r w:rsidRPr="00A047DD">
              <w:rPr>
                <w:b/>
              </w:rPr>
              <w:t>Freq.</w:t>
            </w:r>
          </w:p>
        </w:tc>
        <w:tc>
          <w:tcPr>
            <w:tcW w:w="6236" w:type="dxa"/>
            <w:tcBorders>
              <w:top w:val="nil"/>
              <w:bottom w:val="nil"/>
              <w:right w:val="nil"/>
            </w:tcBorders>
          </w:tcPr>
          <w:p w:rsidR="00A047DD" w:rsidRPr="00316546" w:rsidRDefault="00A047DD" w:rsidP="00316546"/>
        </w:tc>
      </w:tr>
      <w:tr w:rsidR="00316546" w:rsidRPr="00316546" w:rsidTr="001824BD">
        <w:tc>
          <w:tcPr>
            <w:tcW w:w="956" w:type="dxa"/>
          </w:tcPr>
          <w:p w:rsidR="00316546" w:rsidRPr="00316546" w:rsidRDefault="00316546" w:rsidP="001824BD">
            <w:pPr>
              <w:jc w:val="center"/>
            </w:pPr>
            <w:r w:rsidRPr="00316546">
              <w:t>155</w:t>
            </w:r>
            <w:r w:rsidR="00164D30">
              <w:t>-</w:t>
            </w:r>
            <w:r w:rsidRPr="00316546">
              <w:t>159</w:t>
            </w:r>
          </w:p>
        </w:tc>
        <w:tc>
          <w:tcPr>
            <w:tcW w:w="680" w:type="dxa"/>
          </w:tcPr>
          <w:p w:rsidR="00316546" w:rsidRPr="00316546" w:rsidRDefault="00316546" w:rsidP="001824BD">
            <w:pPr>
              <w:jc w:val="center"/>
            </w:pPr>
            <w:r w:rsidRPr="00316546">
              <w:t>6</w:t>
            </w:r>
          </w:p>
        </w:tc>
        <w:tc>
          <w:tcPr>
            <w:tcW w:w="6236" w:type="dxa"/>
            <w:vMerge w:val="restart"/>
            <w:tcBorders>
              <w:top w:val="nil"/>
              <w:bottom w:val="nil"/>
              <w:right w:val="nil"/>
            </w:tcBorders>
          </w:tcPr>
          <w:p w:rsidR="00316546" w:rsidRPr="00316546" w:rsidRDefault="00316546" w:rsidP="00316546"/>
          <w:p w:rsidR="008370B0" w:rsidRDefault="00316546" w:rsidP="00316546">
            <w:r w:rsidRPr="00316546">
              <w:t>Wouter zit in de klasse 180-184. Maar je kunt Wouter nu niet meer individueel aanwijzen. Je verliest informatie over het individu wanneer je een frequentietabel met klassen maakt. Toch wordt dit heel vaak gedaan.</w:t>
            </w:r>
          </w:p>
          <w:p w:rsidR="00316546" w:rsidRPr="00316546" w:rsidRDefault="00316546" w:rsidP="00316546">
            <w:r w:rsidRPr="00316546">
              <w:t>Uit de tabel blijkt dat 23 leerlingen ongeveer even lang zijn als Wouter. Hij zit niet in de groep waar de meeste leerlingen in</w:t>
            </w:r>
            <w:r w:rsidR="008370B0">
              <w:t xml:space="preserve"> </w:t>
            </w:r>
            <w:r w:rsidRPr="00316546">
              <w:t xml:space="preserve">zitten, hij is dus langer dan de modale lengte. De lengteklasse van Wouter zit wel net iets boven het gemiddelde. Wouter is dus niet uitzonderlijk lang. </w:t>
            </w:r>
          </w:p>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160</w:t>
            </w:r>
            <w:r w:rsidR="00164D30">
              <w:t>-</w:t>
            </w:r>
            <w:r w:rsidRPr="00316546">
              <w:t>164</w:t>
            </w:r>
          </w:p>
        </w:tc>
        <w:tc>
          <w:tcPr>
            <w:tcW w:w="680" w:type="dxa"/>
          </w:tcPr>
          <w:p w:rsidR="00316546" w:rsidRPr="00316546" w:rsidRDefault="00316546" w:rsidP="001824BD">
            <w:pPr>
              <w:jc w:val="center"/>
            </w:pPr>
            <w:r w:rsidRPr="00316546">
              <w:t>14</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165</w:t>
            </w:r>
            <w:r w:rsidR="00164D30">
              <w:t>-</w:t>
            </w:r>
            <w:r w:rsidRPr="00316546">
              <w:t>169</w:t>
            </w:r>
          </w:p>
        </w:tc>
        <w:tc>
          <w:tcPr>
            <w:tcW w:w="680" w:type="dxa"/>
          </w:tcPr>
          <w:p w:rsidR="00316546" w:rsidRPr="00316546" w:rsidRDefault="00316546" w:rsidP="001824BD">
            <w:pPr>
              <w:jc w:val="center"/>
            </w:pPr>
            <w:r w:rsidRPr="00316546">
              <w:t>37</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170</w:t>
            </w:r>
            <w:r w:rsidR="00164D30">
              <w:t>-</w:t>
            </w:r>
            <w:r w:rsidRPr="00316546">
              <w:t>174</w:t>
            </w:r>
          </w:p>
        </w:tc>
        <w:tc>
          <w:tcPr>
            <w:tcW w:w="680" w:type="dxa"/>
          </w:tcPr>
          <w:p w:rsidR="00316546" w:rsidRPr="00316546" w:rsidRDefault="00316546" w:rsidP="001824BD">
            <w:pPr>
              <w:jc w:val="center"/>
            </w:pPr>
            <w:r w:rsidRPr="00316546">
              <w:t>26</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175</w:t>
            </w:r>
            <w:r w:rsidR="00164D30">
              <w:t>-</w:t>
            </w:r>
            <w:r w:rsidRPr="00316546">
              <w:t>179</w:t>
            </w:r>
          </w:p>
        </w:tc>
        <w:tc>
          <w:tcPr>
            <w:tcW w:w="680" w:type="dxa"/>
          </w:tcPr>
          <w:p w:rsidR="00316546" w:rsidRPr="00316546" w:rsidRDefault="00316546" w:rsidP="001824BD">
            <w:pPr>
              <w:jc w:val="center"/>
            </w:pPr>
            <w:r w:rsidRPr="00316546">
              <w:t>24</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180</w:t>
            </w:r>
            <w:r w:rsidR="00164D30">
              <w:t>-</w:t>
            </w:r>
            <w:r w:rsidRPr="00316546">
              <w:t>184</w:t>
            </w:r>
          </w:p>
        </w:tc>
        <w:tc>
          <w:tcPr>
            <w:tcW w:w="680" w:type="dxa"/>
          </w:tcPr>
          <w:p w:rsidR="00316546" w:rsidRPr="00316546" w:rsidRDefault="00316546" w:rsidP="001824BD">
            <w:pPr>
              <w:jc w:val="center"/>
            </w:pPr>
            <w:r w:rsidRPr="00316546">
              <w:t>23</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185</w:t>
            </w:r>
            <w:r w:rsidR="00164D30">
              <w:t>-</w:t>
            </w:r>
            <w:r w:rsidRPr="00316546">
              <w:t>189</w:t>
            </w:r>
          </w:p>
        </w:tc>
        <w:tc>
          <w:tcPr>
            <w:tcW w:w="680" w:type="dxa"/>
          </w:tcPr>
          <w:p w:rsidR="00316546" w:rsidRPr="00316546" w:rsidRDefault="00316546" w:rsidP="001824BD">
            <w:pPr>
              <w:jc w:val="center"/>
            </w:pPr>
            <w:r w:rsidRPr="00316546">
              <w:t>12</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190</w:t>
            </w:r>
            <w:r w:rsidR="00164D30">
              <w:t>-</w:t>
            </w:r>
            <w:r w:rsidRPr="00316546">
              <w:t>194</w:t>
            </w:r>
          </w:p>
        </w:tc>
        <w:tc>
          <w:tcPr>
            <w:tcW w:w="680" w:type="dxa"/>
          </w:tcPr>
          <w:p w:rsidR="00316546" w:rsidRPr="00316546" w:rsidRDefault="00316546" w:rsidP="001824BD">
            <w:pPr>
              <w:jc w:val="center"/>
            </w:pPr>
            <w:r w:rsidRPr="00316546">
              <w:t>9</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195</w:t>
            </w:r>
            <w:r w:rsidR="00164D30">
              <w:t>-</w:t>
            </w:r>
            <w:r w:rsidRPr="00316546">
              <w:t>199</w:t>
            </w:r>
          </w:p>
        </w:tc>
        <w:tc>
          <w:tcPr>
            <w:tcW w:w="680" w:type="dxa"/>
          </w:tcPr>
          <w:p w:rsidR="00316546" w:rsidRPr="00316546" w:rsidRDefault="00316546" w:rsidP="001824BD">
            <w:pPr>
              <w:jc w:val="center"/>
            </w:pPr>
            <w:r w:rsidRPr="00316546">
              <w:t>2</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316546" w:rsidRDefault="00316546" w:rsidP="001824BD">
            <w:pPr>
              <w:jc w:val="center"/>
            </w:pPr>
            <w:r w:rsidRPr="00316546">
              <w:t>200</w:t>
            </w:r>
            <w:r w:rsidR="00164D30">
              <w:t>-</w:t>
            </w:r>
            <w:r w:rsidRPr="00316546">
              <w:t>204</w:t>
            </w:r>
          </w:p>
        </w:tc>
        <w:tc>
          <w:tcPr>
            <w:tcW w:w="680" w:type="dxa"/>
          </w:tcPr>
          <w:p w:rsidR="00316546" w:rsidRPr="00316546" w:rsidRDefault="00316546" w:rsidP="001824BD">
            <w:pPr>
              <w:jc w:val="center"/>
            </w:pPr>
            <w:r w:rsidRPr="00316546">
              <w:t>1</w:t>
            </w:r>
          </w:p>
        </w:tc>
        <w:tc>
          <w:tcPr>
            <w:tcW w:w="6236" w:type="dxa"/>
            <w:vMerge/>
            <w:tcBorders>
              <w:top w:val="nil"/>
              <w:bottom w:val="nil"/>
              <w:right w:val="nil"/>
            </w:tcBorders>
          </w:tcPr>
          <w:p w:rsidR="00316546" w:rsidRPr="00316546" w:rsidRDefault="00316546" w:rsidP="00316546"/>
        </w:tc>
      </w:tr>
      <w:tr w:rsidR="00316546" w:rsidRPr="00316546" w:rsidTr="001824BD">
        <w:tc>
          <w:tcPr>
            <w:tcW w:w="956" w:type="dxa"/>
          </w:tcPr>
          <w:p w:rsidR="00316546" w:rsidRPr="001824BD" w:rsidRDefault="00316546" w:rsidP="001824BD">
            <w:pPr>
              <w:jc w:val="center"/>
              <w:rPr>
                <w:b/>
              </w:rPr>
            </w:pPr>
            <w:r w:rsidRPr="001824BD">
              <w:rPr>
                <w:b/>
              </w:rPr>
              <w:t>Totaal</w:t>
            </w:r>
          </w:p>
        </w:tc>
        <w:tc>
          <w:tcPr>
            <w:tcW w:w="680" w:type="dxa"/>
          </w:tcPr>
          <w:p w:rsidR="00316546" w:rsidRPr="00316546" w:rsidRDefault="00316546" w:rsidP="001824BD">
            <w:pPr>
              <w:jc w:val="center"/>
            </w:pPr>
            <w:r w:rsidRPr="00316546">
              <w:t>154</w:t>
            </w:r>
          </w:p>
        </w:tc>
        <w:tc>
          <w:tcPr>
            <w:tcW w:w="6236" w:type="dxa"/>
            <w:tcBorders>
              <w:top w:val="nil"/>
              <w:bottom w:val="nil"/>
              <w:right w:val="nil"/>
            </w:tcBorders>
          </w:tcPr>
          <w:p w:rsidR="00316546" w:rsidRPr="00316546" w:rsidRDefault="00316546" w:rsidP="00316546"/>
        </w:tc>
      </w:tr>
    </w:tbl>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4</w:t>
      </w:r>
    </w:p>
    <w:p w:rsidR="00316546" w:rsidRPr="00316546" w:rsidRDefault="00316546" w:rsidP="00316546">
      <w:pPr>
        <w:numPr>
          <w:ilvl w:val="0"/>
          <w:numId w:val="6"/>
        </w:numPr>
        <w:rPr>
          <w:i/>
        </w:rPr>
      </w:pPr>
      <w:r w:rsidRPr="00316546">
        <w:t xml:space="preserve">Maak met gebruik van ICT een frequentietabel voor gewicht en cijfergemiddelde. Denk na over de klassenindeling </w:t>
      </w:r>
      <w:r w:rsidRPr="001824BD">
        <w:t xml:space="preserve">(vuistregel: maak ongeveer </w:t>
      </w:r>
      <w:r w:rsidR="00A047DD">
        <w:t>tien</w:t>
      </w:r>
      <w:r w:rsidR="00A047DD" w:rsidRPr="001824BD">
        <w:t xml:space="preserve"> </w:t>
      </w:r>
      <w:r w:rsidRPr="001824BD">
        <w:t>klassen)</w:t>
      </w:r>
      <w:r w:rsidR="007741AB" w:rsidRPr="001824BD">
        <w:t>.</w:t>
      </w:r>
    </w:p>
    <w:p w:rsidR="00316546" w:rsidRPr="00316546" w:rsidRDefault="00316546" w:rsidP="00316546">
      <w:pPr>
        <w:numPr>
          <w:ilvl w:val="0"/>
          <w:numId w:val="6"/>
        </w:numPr>
      </w:pPr>
      <w:r w:rsidRPr="00316546">
        <w:t xml:space="preserve">Wat kun je over Wouters gewicht en cijfergemiddelde zeggen wanneer je alleen </w:t>
      </w:r>
      <w:r w:rsidR="00A047DD" w:rsidRPr="00A047DD">
        <w:t xml:space="preserve">kijkt </w:t>
      </w:r>
      <w:r w:rsidRPr="00316546">
        <w:t>naar de frequentietabellen?</w:t>
      </w:r>
    </w:p>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pPr>
        <w:rPr>
          <w:b/>
        </w:rPr>
      </w:pPr>
      <w:r w:rsidRPr="00316546">
        <w:rPr>
          <w:b/>
        </w:rPr>
        <w:lastRenderedPageBreak/>
        <w:t>Staafdiagram</w:t>
      </w:r>
    </w:p>
    <w:p w:rsidR="00316546" w:rsidRPr="00316546" w:rsidRDefault="00316546" w:rsidP="00316546">
      <w:r w:rsidRPr="00316546">
        <w:t>In een staafdiagram zet je de frequenties uit de frequentietabel in een grafiek.</w:t>
      </w:r>
    </w:p>
    <w:p w:rsidR="00316546" w:rsidRPr="00316546" w:rsidRDefault="00316546" w:rsidP="00316546">
      <w:r w:rsidRPr="00316546">
        <w:rPr>
          <w:noProof/>
        </w:rPr>
        <w:drawing>
          <wp:anchor distT="0" distB="0" distL="114300" distR="114300" simplePos="0" relativeHeight="251624960" behindDoc="0" locked="0" layoutInCell="1" allowOverlap="1" wp14:anchorId="5A2FA88F" wp14:editId="71625628">
            <wp:simplePos x="0" y="0"/>
            <wp:positionH relativeFrom="margin">
              <wp:align>center</wp:align>
            </wp:positionH>
            <wp:positionV relativeFrom="paragraph">
              <wp:posOffset>198755</wp:posOffset>
            </wp:positionV>
            <wp:extent cx="5400040" cy="2954655"/>
            <wp:effectExtent l="0" t="0" r="0" b="0"/>
            <wp:wrapSquare wrapText="bothSides"/>
            <wp:docPr id="9" name="Afbeelding 9" descr="staaf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af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954655"/>
                    </a:xfrm>
                    <a:prstGeom prst="rect">
                      <a:avLst/>
                    </a:prstGeom>
                    <a:noFill/>
                  </pic:spPr>
                </pic:pic>
              </a:graphicData>
            </a:graphic>
          </wp:anchor>
        </w:drawing>
      </w:r>
    </w:p>
    <w:p w:rsidR="00316546" w:rsidRPr="00316546" w:rsidRDefault="00316546" w:rsidP="00316546"/>
    <w:p w:rsidR="00316546" w:rsidRPr="00316546" w:rsidRDefault="00316546" w:rsidP="00316546">
      <w:pPr>
        <w:rPr>
          <w:i/>
        </w:rPr>
      </w:pPr>
      <w:r w:rsidRPr="00316546">
        <w:rPr>
          <w:i/>
        </w:rPr>
        <w:t>(Een histogram is een staafdiagram van een kwantitatieve variabele.</w:t>
      </w:r>
      <w:r w:rsidR="006A6411">
        <w:rPr>
          <w:i/>
        </w:rPr>
        <w:br/>
      </w:r>
      <w:r w:rsidRPr="00316546">
        <w:rPr>
          <w:i/>
        </w:rPr>
        <w:t>De staafjes staan tegen elkaar aan.)</w:t>
      </w:r>
    </w:p>
    <w:p w:rsidR="00316546" w:rsidRPr="00316546" w:rsidRDefault="00316546" w:rsidP="00316546"/>
    <w:p w:rsidR="00316546" w:rsidRPr="00316546" w:rsidRDefault="00316546" w:rsidP="00316546">
      <w:r w:rsidRPr="00316546">
        <w:t xml:space="preserve">Wouters lengte zit in de klasse 180-185 </w:t>
      </w:r>
      <w:r w:rsidR="00C3648D" w:rsidRPr="00C3648D">
        <w:t>centimeter</w:t>
      </w:r>
      <w:r w:rsidRPr="00316546">
        <w:t>. Deze klasse is niet de klasse met de meeste leerlingen, maar er zitten relatief veel leerlingen in deze klasse.</w:t>
      </w:r>
      <w:r w:rsidR="004318BE">
        <w:br/>
      </w:r>
      <w:r w:rsidRPr="00316546">
        <w:t>Meer naar rechts in de grafiek wordt het aantal leerlingen in de klassen snel kleiner.</w:t>
      </w:r>
      <w:r w:rsidR="004318BE">
        <w:t xml:space="preserve"> </w:t>
      </w:r>
      <w:r w:rsidRPr="00316546">
        <w:t>Wouter hoort bij de langere leerlingen, maar is niet uitzonderlijk lang.</w:t>
      </w:r>
    </w:p>
    <w:p w:rsidR="00723376" w:rsidRDefault="0072337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5</w:t>
      </w:r>
    </w:p>
    <w:p w:rsidR="00316546" w:rsidRPr="00316546" w:rsidRDefault="00316546" w:rsidP="00316546">
      <w:pPr>
        <w:numPr>
          <w:ilvl w:val="0"/>
          <w:numId w:val="7"/>
        </w:numPr>
      </w:pPr>
      <w:r w:rsidRPr="00316546">
        <w:t>Maak een staafdiagram voor gewicht en cijfergemiddelde.</w:t>
      </w:r>
      <w:r w:rsidR="00C573CF">
        <w:br/>
      </w:r>
      <w:r w:rsidRPr="00316546">
        <w:t>Neem dezelfde klassenindeling als bij opgave 4.</w:t>
      </w:r>
    </w:p>
    <w:p w:rsidR="003230D3" w:rsidRDefault="00316546" w:rsidP="001824BD">
      <w:pPr>
        <w:numPr>
          <w:ilvl w:val="0"/>
          <w:numId w:val="7"/>
        </w:numPr>
      </w:pPr>
      <w:r w:rsidRPr="00316546">
        <w:t>Wat kun je over Wouters gewicht en cijfergemiddelde zeggen wanneer je alleen naar de staafdiagrammen kijkt?</w:t>
      </w:r>
    </w:p>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pPr>
        <w:rPr>
          <w:b/>
        </w:rPr>
      </w:pPr>
      <w:r w:rsidRPr="00316546">
        <w:rPr>
          <w:b/>
        </w:rPr>
        <w:lastRenderedPageBreak/>
        <w:t>Frequentiepolygoon</w:t>
      </w:r>
    </w:p>
    <w:p w:rsidR="00316546" w:rsidRPr="00316546" w:rsidRDefault="00316546" w:rsidP="00316546">
      <w:r w:rsidRPr="00316546">
        <w:t>Wanneer je de middens van de bovenkant van het staafdiagram met elkaar verbindt, krijg je een frequentiepolygoon</w:t>
      </w:r>
      <w:r w:rsidRPr="00A047DD">
        <w:t xml:space="preserve"> </w:t>
      </w:r>
      <w:r w:rsidRPr="001824BD">
        <w:t>(polygoon = veel hoek).</w:t>
      </w:r>
      <w:r w:rsidRPr="00316546">
        <w:t xml:space="preserve"> Het frequentiepolygoon geeft dus dezelfde informatie als het staafdiagram.</w:t>
      </w:r>
    </w:p>
    <w:p w:rsidR="00316546" w:rsidRPr="00316546" w:rsidRDefault="00316546" w:rsidP="00316546">
      <w:r w:rsidRPr="00316546">
        <w:rPr>
          <w:noProof/>
        </w:rPr>
        <w:drawing>
          <wp:anchor distT="0" distB="0" distL="114300" distR="114300" simplePos="0" relativeHeight="251625984" behindDoc="0" locked="0" layoutInCell="1" allowOverlap="1" wp14:anchorId="64901F0F" wp14:editId="08047D43">
            <wp:simplePos x="0" y="0"/>
            <wp:positionH relativeFrom="margin">
              <wp:align>center</wp:align>
            </wp:positionH>
            <wp:positionV relativeFrom="paragraph">
              <wp:posOffset>195580</wp:posOffset>
            </wp:positionV>
            <wp:extent cx="5399405" cy="2947035"/>
            <wp:effectExtent l="19050" t="0" r="0" b="0"/>
            <wp:wrapSquare wrapText="bothSides"/>
            <wp:docPr id="8" name="Afbeelding 8" descr="freq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qpo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2947035"/>
                    </a:xfrm>
                    <a:prstGeom prst="rect">
                      <a:avLst/>
                    </a:prstGeom>
                    <a:noFill/>
                  </pic:spPr>
                </pic:pic>
              </a:graphicData>
            </a:graphic>
          </wp:anchor>
        </w:drawing>
      </w:r>
    </w:p>
    <w:p w:rsidR="00316546" w:rsidRPr="00316546" w:rsidRDefault="00316546" w:rsidP="00316546"/>
    <w:p w:rsidR="00316546" w:rsidRPr="00316546" w:rsidRDefault="00316546" w:rsidP="00316546">
      <w:r w:rsidRPr="00316546">
        <w:t xml:space="preserve">In het frequentiepolygoon zie je dat de klasse </w:t>
      </w:r>
      <w:r w:rsidR="00A047DD">
        <w:t>met</w:t>
      </w:r>
      <w:r w:rsidR="00A047DD" w:rsidRPr="00316546">
        <w:t xml:space="preserve"> </w:t>
      </w:r>
      <w:r w:rsidRPr="00316546">
        <w:t>Wouters lengte aan het einde van de bult</w:t>
      </w:r>
      <w:r w:rsidR="00A047DD">
        <w:t xml:space="preserve"> </w:t>
      </w:r>
      <w:r w:rsidR="00A047DD" w:rsidRPr="00A047DD">
        <w:t>zit</w:t>
      </w:r>
      <w:r w:rsidRPr="00316546">
        <w:t>.</w:t>
      </w:r>
      <w:r w:rsidR="00F85F13">
        <w:br/>
      </w:r>
      <w:r w:rsidRPr="00316546">
        <w:t>Hij hoort dus bij de langere leerlingen, maar is niet uitzonderlijk lang. Het aantal leerlingen dat korter is dan Wouter is duidelijk groter dan het aantal leerlingen dat langer is.</w:t>
      </w:r>
    </w:p>
    <w:p w:rsidR="00316546" w:rsidRDefault="00316546" w:rsidP="00316546"/>
    <w:p w:rsidR="00A047DD" w:rsidRDefault="00A047DD" w:rsidP="00316546"/>
    <w:p w:rsidR="00316546" w:rsidRPr="00316546" w:rsidRDefault="00316546" w:rsidP="00316546">
      <w:pPr>
        <w:rPr>
          <w:b/>
        </w:rPr>
      </w:pPr>
      <w:r w:rsidRPr="00316546">
        <w:rPr>
          <w:b/>
        </w:rPr>
        <w:sym w:font="Wingdings" w:char="F03A"/>
      </w:r>
      <w:r w:rsidRPr="00316546">
        <w:rPr>
          <w:b/>
        </w:rPr>
        <w:t xml:space="preserve"> Opgave 6</w:t>
      </w:r>
    </w:p>
    <w:p w:rsidR="00316546" w:rsidRPr="00316546" w:rsidRDefault="00316546" w:rsidP="00316546">
      <w:pPr>
        <w:numPr>
          <w:ilvl w:val="0"/>
          <w:numId w:val="8"/>
        </w:numPr>
      </w:pPr>
      <w:r w:rsidRPr="00316546">
        <w:t xml:space="preserve">Maak voor de variabelen </w:t>
      </w:r>
      <w:r w:rsidRPr="001824BD">
        <w:rPr>
          <w:rStyle w:val="Subtielebenadrukking"/>
        </w:rPr>
        <w:t>gewicht</w:t>
      </w:r>
      <w:r w:rsidRPr="00316546">
        <w:t xml:space="preserve"> en </w:t>
      </w:r>
      <w:r w:rsidRPr="001824BD">
        <w:rPr>
          <w:rStyle w:val="Subtielebenadrukking"/>
        </w:rPr>
        <w:t>cijfergemiddelde</w:t>
      </w:r>
      <w:r w:rsidRPr="00316546">
        <w:t xml:space="preserve"> freq</w:t>
      </w:r>
      <w:r w:rsidR="008370B0">
        <w:t>u</w:t>
      </w:r>
      <w:r w:rsidRPr="00316546">
        <w:t>entiepolygonen.</w:t>
      </w:r>
    </w:p>
    <w:p w:rsidR="00316546" w:rsidRPr="00316546" w:rsidRDefault="00316546" w:rsidP="00316546">
      <w:pPr>
        <w:numPr>
          <w:ilvl w:val="0"/>
          <w:numId w:val="8"/>
        </w:numPr>
      </w:pPr>
      <w:r w:rsidRPr="00316546">
        <w:t>Geef in elk van de grafieken aan waar Wouter zich bevindt en vertel welke informatie over Wouter je uit deze grafieken kunt halen.</w:t>
      </w:r>
    </w:p>
    <w:p w:rsidR="00316546" w:rsidRPr="00316546" w:rsidRDefault="00316546" w:rsidP="00316546"/>
    <w:p w:rsidR="00316546" w:rsidRDefault="00316546" w:rsidP="00A047DD">
      <w:pPr>
        <w:rPr>
          <w:b/>
        </w:rPr>
      </w:pPr>
      <w:r w:rsidRPr="00316546">
        <w:rPr>
          <w:b/>
        </w:rPr>
        <w:br w:type="page"/>
      </w:r>
      <w:r w:rsidRPr="00316546">
        <w:rPr>
          <w:b/>
        </w:rPr>
        <w:lastRenderedPageBreak/>
        <w:t>Cumulatief frequentiepolygoon</w:t>
      </w:r>
    </w:p>
    <w:p w:rsidR="00A047DD" w:rsidRPr="00316546" w:rsidRDefault="00A047DD" w:rsidP="00A047DD">
      <w:pPr>
        <w:rPr>
          <w:b/>
        </w:rPr>
      </w:pPr>
    </w:p>
    <w:tbl>
      <w:tblPr>
        <w:tblStyle w:val="Tabelraster"/>
        <w:tblpPr w:leftFromText="141" w:rightFromText="141" w:vertAnchor="text" w:horzAnchor="margin" w:tblpX="113" w:tblpY="200"/>
        <w:tblW w:w="0" w:type="auto"/>
        <w:tblLayout w:type="fixed"/>
        <w:tblLook w:val="0000" w:firstRow="0" w:lastRow="0" w:firstColumn="0" w:lastColumn="0" w:noHBand="0" w:noVBand="0"/>
      </w:tblPr>
      <w:tblGrid>
        <w:gridCol w:w="951"/>
        <w:gridCol w:w="692"/>
        <w:gridCol w:w="1334"/>
        <w:gridCol w:w="5116"/>
      </w:tblGrid>
      <w:tr w:rsidR="00316546" w:rsidRPr="00316546" w:rsidTr="001824BD">
        <w:tc>
          <w:tcPr>
            <w:tcW w:w="951" w:type="dxa"/>
          </w:tcPr>
          <w:p w:rsidR="00316546" w:rsidRPr="001824BD" w:rsidRDefault="00413BD8" w:rsidP="001824BD">
            <w:pPr>
              <w:keepNext/>
              <w:keepLines/>
              <w:tabs>
                <w:tab w:val="center" w:pos="4536"/>
                <w:tab w:val="right" w:pos="9072"/>
              </w:tabs>
              <w:jc w:val="center"/>
              <w:outlineLvl w:val="3"/>
              <w:rPr>
                <w:b/>
              </w:rPr>
            </w:pPr>
            <w:r w:rsidRPr="001824BD">
              <w:rPr>
                <w:b/>
              </w:rPr>
              <w:t>Lengte</w:t>
            </w:r>
          </w:p>
        </w:tc>
        <w:tc>
          <w:tcPr>
            <w:tcW w:w="692" w:type="dxa"/>
          </w:tcPr>
          <w:p w:rsidR="00316546" w:rsidRPr="001824BD" w:rsidRDefault="00413BD8" w:rsidP="001824BD">
            <w:pPr>
              <w:keepNext/>
              <w:keepLines/>
              <w:tabs>
                <w:tab w:val="center" w:pos="4536"/>
                <w:tab w:val="right" w:pos="9072"/>
              </w:tabs>
              <w:jc w:val="center"/>
              <w:outlineLvl w:val="3"/>
              <w:rPr>
                <w:b/>
              </w:rPr>
            </w:pPr>
            <w:r w:rsidRPr="001824BD">
              <w:rPr>
                <w:b/>
              </w:rPr>
              <w:t>Freq.</w:t>
            </w:r>
          </w:p>
        </w:tc>
        <w:tc>
          <w:tcPr>
            <w:tcW w:w="1334" w:type="dxa"/>
          </w:tcPr>
          <w:p w:rsidR="00316546" w:rsidRPr="001824BD" w:rsidRDefault="00413BD8" w:rsidP="001824BD">
            <w:pPr>
              <w:keepNext/>
              <w:keepLines/>
              <w:tabs>
                <w:tab w:val="center" w:pos="4536"/>
                <w:tab w:val="right" w:pos="9072"/>
              </w:tabs>
              <w:jc w:val="center"/>
              <w:outlineLvl w:val="3"/>
              <w:rPr>
                <w:b/>
              </w:rPr>
            </w:pPr>
            <w:r w:rsidRPr="001824BD">
              <w:rPr>
                <w:b/>
              </w:rPr>
              <w:t>Cum. freq.</w:t>
            </w:r>
          </w:p>
        </w:tc>
        <w:tc>
          <w:tcPr>
            <w:tcW w:w="5116" w:type="dxa"/>
            <w:tcBorders>
              <w:top w:val="nil"/>
              <w:bottom w:val="nil"/>
              <w:right w:val="nil"/>
            </w:tcBorders>
          </w:tcPr>
          <w:p w:rsidR="00316546" w:rsidRPr="00316546" w:rsidRDefault="00316546" w:rsidP="00A047DD"/>
        </w:tc>
      </w:tr>
      <w:tr w:rsidR="00316546" w:rsidRPr="00316546" w:rsidTr="001824BD">
        <w:tc>
          <w:tcPr>
            <w:tcW w:w="951" w:type="dxa"/>
          </w:tcPr>
          <w:p w:rsidR="00316546" w:rsidRPr="00316546" w:rsidRDefault="00316546" w:rsidP="001824BD">
            <w:pPr>
              <w:jc w:val="center"/>
            </w:pPr>
            <w:r w:rsidRPr="00316546">
              <w:t>155-159</w:t>
            </w:r>
          </w:p>
        </w:tc>
        <w:tc>
          <w:tcPr>
            <w:tcW w:w="692" w:type="dxa"/>
          </w:tcPr>
          <w:p w:rsidR="00316546" w:rsidRPr="00316546" w:rsidRDefault="00316546" w:rsidP="001824BD">
            <w:pPr>
              <w:jc w:val="center"/>
            </w:pPr>
            <w:r w:rsidRPr="00316546">
              <w:t>6</w:t>
            </w:r>
          </w:p>
        </w:tc>
        <w:tc>
          <w:tcPr>
            <w:tcW w:w="1334" w:type="dxa"/>
          </w:tcPr>
          <w:p w:rsidR="00316546" w:rsidRPr="00316546" w:rsidRDefault="00316546" w:rsidP="001824BD">
            <w:pPr>
              <w:jc w:val="center"/>
            </w:pPr>
            <w:r w:rsidRPr="00316546">
              <w:t>6</w:t>
            </w:r>
          </w:p>
        </w:tc>
        <w:tc>
          <w:tcPr>
            <w:tcW w:w="5116" w:type="dxa"/>
            <w:vMerge w:val="restart"/>
            <w:tcBorders>
              <w:top w:val="nil"/>
              <w:bottom w:val="nil"/>
              <w:right w:val="nil"/>
            </w:tcBorders>
          </w:tcPr>
          <w:p w:rsidR="00316546" w:rsidRPr="00316546" w:rsidRDefault="00316546" w:rsidP="005D4F1B"/>
          <w:p w:rsidR="00316546" w:rsidRPr="00316546" w:rsidRDefault="00316546" w:rsidP="005D4F1B">
            <w:r w:rsidRPr="00316546">
              <w:t xml:space="preserve">In de frequentietabel is de kolom cumulatieve frequentie toegevoegd. De cumulatieve frequentie is voor elke klasse de som van de frequenties van de voorgaande klassen plus de frequentie van deze klasse. </w:t>
            </w:r>
          </w:p>
          <w:p w:rsidR="00316546" w:rsidRPr="00316546" w:rsidRDefault="00316546" w:rsidP="005D4F1B">
            <w:r w:rsidRPr="00316546">
              <w:t xml:space="preserve">Bijvoorbeeld, de cumulatieve frequentie van de klasse </w:t>
            </w:r>
            <w:r w:rsidR="00F85F13">
              <w:br/>
            </w:r>
            <w:r w:rsidRPr="00316546">
              <w:t>170</w:t>
            </w:r>
            <w:r w:rsidR="00C1474A">
              <w:t>-</w:t>
            </w:r>
            <w:r w:rsidRPr="00316546">
              <w:t>174 is de som 6</w:t>
            </w:r>
            <w:r w:rsidR="00F85F13">
              <w:t xml:space="preserve"> </w:t>
            </w:r>
            <w:r w:rsidRPr="00316546">
              <w:t>+</w:t>
            </w:r>
            <w:r w:rsidR="00F85F13">
              <w:t xml:space="preserve"> </w:t>
            </w:r>
            <w:r w:rsidRPr="00316546">
              <w:t>14</w:t>
            </w:r>
            <w:r w:rsidR="00F85F13">
              <w:t xml:space="preserve"> </w:t>
            </w:r>
            <w:r w:rsidRPr="00316546">
              <w:t>+</w:t>
            </w:r>
            <w:r w:rsidR="00F85F13">
              <w:t xml:space="preserve"> </w:t>
            </w:r>
            <w:r w:rsidRPr="00316546">
              <w:t>37</w:t>
            </w:r>
            <w:r w:rsidR="00F85F13">
              <w:t xml:space="preserve"> </w:t>
            </w:r>
            <w:r w:rsidRPr="00316546">
              <w:t>+</w:t>
            </w:r>
            <w:r w:rsidR="00F85F13">
              <w:t xml:space="preserve"> </w:t>
            </w:r>
            <w:r w:rsidRPr="00316546">
              <w:t>26</w:t>
            </w:r>
            <w:r w:rsidR="00F85F13">
              <w:t xml:space="preserve"> </w:t>
            </w:r>
            <w:r w:rsidRPr="00316546">
              <w:t>=</w:t>
            </w:r>
            <w:r w:rsidR="00F85F13">
              <w:t xml:space="preserve"> </w:t>
            </w:r>
            <w:r w:rsidRPr="00316546">
              <w:t>83</w:t>
            </w:r>
          </w:p>
          <w:p w:rsidR="00316546" w:rsidRPr="00316546" w:rsidRDefault="00316546" w:rsidP="005D4F1B"/>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160-164</w:t>
            </w:r>
          </w:p>
        </w:tc>
        <w:tc>
          <w:tcPr>
            <w:tcW w:w="692" w:type="dxa"/>
          </w:tcPr>
          <w:p w:rsidR="00316546" w:rsidRPr="00316546" w:rsidRDefault="00316546" w:rsidP="001824BD">
            <w:pPr>
              <w:jc w:val="center"/>
            </w:pPr>
            <w:r w:rsidRPr="00316546">
              <w:t>14</w:t>
            </w:r>
          </w:p>
        </w:tc>
        <w:tc>
          <w:tcPr>
            <w:tcW w:w="1334" w:type="dxa"/>
          </w:tcPr>
          <w:p w:rsidR="00316546" w:rsidRPr="00316546" w:rsidRDefault="00316546" w:rsidP="001824BD">
            <w:pPr>
              <w:jc w:val="center"/>
            </w:pPr>
            <w:r w:rsidRPr="00316546">
              <w:t>20</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165-169</w:t>
            </w:r>
          </w:p>
        </w:tc>
        <w:tc>
          <w:tcPr>
            <w:tcW w:w="692" w:type="dxa"/>
          </w:tcPr>
          <w:p w:rsidR="00316546" w:rsidRPr="00316546" w:rsidRDefault="00316546" w:rsidP="001824BD">
            <w:pPr>
              <w:jc w:val="center"/>
            </w:pPr>
            <w:r w:rsidRPr="00316546">
              <w:t>37</w:t>
            </w:r>
          </w:p>
        </w:tc>
        <w:tc>
          <w:tcPr>
            <w:tcW w:w="1334" w:type="dxa"/>
          </w:tcPr>
          <w:p w:rsidR="00316546" w:rsidRPr="00316546" w:rsidRDefault="00316546" w:rsidP="001824BD">
            <w:pPr>
              <w:jc w:val="center"/>
            </w:pPr>
            <w:r w:rsidRPr="00316546">
              <w:t>57</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170-174</w:t>
            </w:r>
          </w:p>
        </w:tc>
        <w:tc>
          <w:tcPr>
            <w:tcW w:w="692" w:type="dxa"/>
          </w:tcPr>
          <w:p w:rsidR="00316546" w:rsidRPr="00316546" w:rsidRDefault="00316546" w:rsidP="001824BD">
            <w:pPr>
              <w:jc w:val="center"/>
            </w:pPr>
            <w:r w:rsidRPr="00316546">
              <w:t>26</w:t>
            </w:r>
          </w:p>
        </w:tc>
        <w:tc>
          <w:tcPr>
            <w:tcW w:w="1334" w:type="dxa"/>
          </w:tcPr>
          <w:p w:rsidR="00316546" w:rsidRPr="00316546" w:rsidRDefault="00316546" w:rsidP="001824BD">
            <w:pPr>
              <w:jc w:val="center"/>
            </w:pPr>
            <w:r w:rsidRPr="00316546">
              <w:t>83</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175-179</w:t>
            </w:r>
          </w:p>
        </w:tc>
        <w:tc>
          <w:tcPr>
            <w:tcW w:w="692" w:type="dxa"/>
          </w:tcPr>
          <w:p w:rsidR="00316546" w:rsidRPr="00316546" w:rsidRDefault="00316546" w:rsidP="001824BD">
            <w:pPr>
              <w:jc w:val="center"/>
            </w:pPr>
            <w:r w:rsidRPr="00316546">
              <w:t>24</w:t>
            </w:r>
          </w:p>
        </w:tc>
        <w:tc>
          <w:tcPr>
            <w:tcW w:w="1334" w:type="dxa"/>
          </w:tcPr>
          <w:p w:rsidR="00316546" w:rsidRPr="00316546" w:rsidRDefault="00316546" w:rsidP="001824BD">
            <w:pPr>
              <w:jc w:val="center"/>
            </w:pPr>
            <w:r w:rsidRPr="00316546">
              <w:t>107</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180-184</w:t>
            </w:r>
          </w:p>
        </w:tc>
        <w:tc>
          <w:tcPr>
            <w:tcW w:w="692" w:type="dxa"/>
          </w:tcPr>
          <w:p w:rsidR="00316546" w:rsidRPr="00316546" w:rsidRDefault="00316546" w:rsidP="001824BD">
            <w:pPr>
              <w:jc w:val="center"/>
            </w:pPr>
            <w:r w:rsidRPr="00316546">
              <w:t>23</w:t>
            </w:r>
          </w:p>
        </w:tc>
        <w:tc>
          <w:tcPr>
            <w:tcW w:w="1334" w:type="dxa"/>
          </w:tcPr>
          <w:p w:rsidR="00316546" w:rsidRPr="00316546" w:rsidRDefault="00316546" w:rsidP="001824BD">
            <w:pPr>
              <w:jc w:val="center"/>
            </w:pPr>
            <w:r w:rsidRPr="00316546">
              <w:t>130</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185-189</w:t>
            </w:r>
          </w:p>
        </w:tc>
        <w:tc>
          <w:tcPr>
            <w:tcW w:w="692" w:type="dxa"/>
          </w:tcPr>
          <w:p w:rsidR="00316546" w:rsidRPr="00316546" w:rsidRDefault="00316546" w:rsidP="001824BD">
            <w:pPr>
              <w:jc w:val="center"/>
            </w:pPr>
            <w:r w:rsidRPr="00316546">
              <w:t>12</w:t>
            </w:r>
          </w:p>
        </w:tc>
        <w:tc>
          <w:tcPr>
            <w:tcW w:w="1334" w:type="dxa"/>
          </w:tcPr>
          <w:p w:rsidR="00316546" w:rsidRPr="00316546" w:rsidRDefault="00316546" w:rsidP="001824BD">
            <w:pPr>
              <w:jc w:val="center"/>
            </w:pPr>
            <w:r w:rsidRPr="00316546">
              <w:t>142</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190-194</w:t>
            </w:r>
          </w:p>
        </w:tc>
        <w:tc>
          <w:tcPr>
            <w:tcW w:w="692" w:type="dxa"/>
          </w:tcPr>
          <w:p w:rsidR="00316546" w:rsidRPr="00316546" w:rsidRDefault="00316546" w:rsidP="001824BD">
            <w:pPr>
              <w:jc w:val="center"/>
            </w:pPr>
            <w:r w:rsidRPr="00316546">
              <w:t>9</w:t>
            </w:r>
          </w:p>
        </w:tc>
        <w:tc>
          <w:tcPr>
            <w:tcW w:w="1334" w:type="dxa"/>
          </w:tcPr>
          <w:p w:rsidR="00316546" w:rsidRPr="00316546" w:rsidRDefault="00316546" w:rsidP="001824BD">
            <w:pPr>
              <w:jc w:val="center"/>
            </w:pPr>
            <w:r w:rsidRPr="00316546">
              <w:t>151</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195-199</w:t>
            </w:r>
          </w:p>
        </w:tc>
        <w:tc>
          <w:tcPr>
            <w:tcW w:w="692" w:type="dxa"/>
          </w:tcPr>
          <w:p w:rsidR="00316546" w:rsidRPr="00316546" w:rsidRDefault="00316546" w:rsidP="001824BD">
            <w:pPr>
              <w:jc w:val="center"/>
            </w:pPr>
            <w:r w:rsidRPr="00316546">
              <w:t>2</w:t>
            </w:r>
          </w:p>
        </w:tc>
        <w:tc>
          <w:tcPr>
            <w:tcW w:w="1334" w:type="dxa"/>
          </w:tcPr>
          <w:p w:rsidR="00316546" w:rsidRPr="00316546" w:rsidRDefault="00316546" w:rsidP="001824BD">
            <w:pPr>
              <w:jc w:val="center"/>
            </w:pPr>
            <w:r w:rsidRPr="00316546">
              <w:t>153</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316546" w:rsidRDefault="00316546" w:rsidP="001824BD">
            <w:pPr>
              <w:jc w:val="center"/>
            </w:pPr>
            <w:r w:rsidRPr="00316546">
              <w:t>200-204</w:t>
            </w:r>
          </w:p>
        </w:tc>
        <w:tc>
          <w:tcPr>
            <w:tcW w:w="692" w:type="dxa"/>
          </w:tcPr>
          <w:p w:rsidR="00316546" w:rsidRPr="00316546" w:rsidRDefault="00316546" w:rsidP="001824BD">
            <w:pPr>
              <w:jc w:val="center"/>
            </w:pPr>
            <w:r w:rsidRPr="00316546">
              <w:t>1</w:t>
            </w:r>
          </w:p>
        </w:tc>
        <w:tc>
          <w:tcPr>
            <w:tcW w:w="1334" w:type="dxa"/>
          </w:tcPr>
          <w:p w:rsidR="00316546" w:rsidRPr="00316546" w:rsidRDefault="00316546" w:rsidP="001824BD">
            <w:pPr>
              <w:jc w:val="center"/>
            </w:pPr>
            <w:r w:rsidRPr="00316546">
              <w:t>154</w:t>
            </w:r>
          </w:p>
        </w:tc>
        <w:tc>
          <w:tcPr>
            <w:tcW w:w="5116" w:type="dxa"/>
            <w:vMerge/>
            <w:tcBorders>
              <w:top w:val="nil"/>
              <w:bottom w:val="nil"/>
              <w:right w:val="nil"/>
            </w:tcBorders>
          </w:tcPr>
          <w:p w:rsidR="00316546" w:rsidRPr="00316546" w:rsidRDefault="00316546" w:rsidP="005D4F1B"/>
        </w:tc>
      </w:tr>
      <w:tr w:rsidR="00316546" w:rsidRPr="00316546" w:rsidTr="001824BD">
        <w:tc>
          <w:tcPr>
            <w:tcW w:w="951" w:type="dxa"/>
          </w:tcPr>
          <w:p w:rsidR="00316546" w:rsidRPr="001824BD" w:rsidRDefault="00316546" w:rsidP="001824BD">
            <w:pPr>
              <w:jc w:val="center"/>
              <w:rPr>
                <w:b/>
              </w:rPr>
            </w:pPr>
            <w:r w:rsidRPr="001824BD">
              <w:rPr>
                <w:b/>
              </w:rPr>
              <w:t>Totaal</w:t>
            </w:r>
          </w:p>
        </w:tc>
        <w:tc>
          <w:tcPr>
            <w:tcW w:w="692" w:type="dxa"/>
          </w:tcPr>
          <w:p w:rsidR="00316546" w:rsidRPr="00316546" w:rsidRDefault="00316546" w:rsidP="001824BD">
            <w:pPr>
              <w:jc w:val="center"/>
            </w:pPr>
            <w:r w:rsidRPr="00316546">
              <w:t>154</w:t>
            </w:r>
          </w:p>
        </w:tc>
        <w:tc>
          <w:tcPr>
            <w:tcW w:w="1334" w:type="dxa"/>
          </w:tcPr>
          <w:p w:rsidR="00316546" w:rsidRPr="00316546" w:rsidRDefault="00316546" w:rsidP="001824BD">
            <w:pPr>
              <w:jc w:val="center"/>
            </w:pPr>
            <w:r w:rsidRPr="00316546">
              <w:t>154</w:t>
            </w:r>
          </w:p>
        </w:tc>
        <w:tc>
          <w:tcPr>
            <w:tcW w:w="5116" w:type="dxa"/>
            <w:tcBorders>
              <w:top w:val="nil"/>
              <w:bottom w:val="nil"/>
              <w:right w:val="nil"/>
            </w:tcBorders>
          </w:tcPr>
          <w:p w:rsidR="00316546" w:rsidRPr="00316546" w:rsidRDefault="00316546" w:rsidP="005D4F1B"/>
        </w:tc>
      </w:tr>
    </w:tbl>
    <w:p w:rsidR="00316546" w:rsidRPr="00316546" w:rsidRDefault="00316546" w:rsidP="00316546"/>
    <w:p w:rsidR="00316546" w:rsidRPr="00316546" w:rsidRDefault="00316546" w:rsidP="00316546">
      <w:r w:rsidRPr="00316546">
        <w:t>Wanneer je deze cumulatieve frequenties in een grafiek zet, krijg je het cumulatieve frequentiepolygoon.</w:t>
      </w:r>
    </w:p>
    <w:p w:rsidR="00316546" w:rsidRPr="00316546" w:rsidRDefault="00316546" w:rsidP="00316546">
      <w:r w:rsidRPr="00316546">
        <w:rPr>
          <w:noProof/>
        </w:rPr>
        <w:drawing>
          <wp:anchor distT="0" distB="0" distL="114300" distR="114300" simplePos="0" relativeHeight="251631104" behindDoc="0" locked="0" layoutInCell="1" allowOverlap="1" wp14:anchorId="2F461BA7" wp14:editId="2F9FA4DE">
            <wp:simplePos x="0" y="0"/>
            <wp:positionH relativeFrom="margin">
              <wp:align>center</wp:align>
            </wp:positionH>
            <wp:positionV relativeFrom="paragraph">
              <wp:posOffset>186528</wp:posOffset>
            </wp:positionV>
            <wp:extent cx="5403554" cy="2945218"/>
            <wp:effectExtent l="19050" t="0" r="6646" b="0"/>
            <wp:wrapSquare wrapText="bothSides"/>
            <wp:docPr id="16" name="Afbeelding 16" descr="cumfreq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mfreqpo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3554" cy="2945218"/>
                    </a:xfrm>
                    <a:prstGeom prst="rect">
                      <a:avLst/>
                    </a:prstGeom>
                    <a:noFill/>
                  </pic:spPr>
                </pic:pic>
              </a:graphicData>
            </a:graphic>
          </wp:anchor>
        </w:drawing>
      </w:r>
    </w:p>
    <w:p w:rsidR="00316546" w:rsidRPr="00316546" w:rsidRDefault="00316546" w:rsidP="00316546"/>
    <w:p w:rsidR="00316546" w:rsidRPr="00316546" w:rsidRDefault="00316546" w:rsidP="00316546">
      <w:r w:rsidRPr="00316546">
        <w:t>In het cumulatieve frequentiepolygoon kun je aflezen hoeveel leerlingen er langer of minder lang zijn dan de leerlingen in de klasse van Wouter. Je ziet dat na de klasse van Wouter de grafiek nog maar langzaam stijgt, dit betekent dat er niet veel leerlingen langer zijn dan Wouter.</w:t>
      </w:r>
    </w:p>
    <w:p w:rsidR="00723376" w:rsidRDefault="0072337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7</w:t>
      </w:r>
    </w:p>
    <w:p w:rsidR="00316546" w:rsidRPr="00316546" w:rsidRDefault="00316546" w:rsidP="00316546">
      <w:pPr>
        <w:numPr>
          <w:ilvl w:val="0"/>
          <w:numId w:val="10"/>
        </w:numPr>
      </w:pPr>
      <w:r w:rsidRPr="00316546">
        <w:t xml:space="preserve">Maak </w:t>
      </w:r>
      <w:r w:rsidR="008A288F" w:rsidRPr="00316546">
        <w:t>cumulatieve freq</w:t>
      </w:r>
      <w:r w:rsidR="00C1474A">
        <w:t>u</w:t>
      </w:r>
      <w:r w:rsidR="008A288F" w:rsidRPr="00316546">
        <w:t>entiepolygonen</w:t>
      </w:r>
      <w:r w:rsidR="008A288F">
        <w:t xml:space="preserve"> </w:t>
      </w:r>
      <w:r w:rsidR="00723376">
        <w:t>voor</w:t>
      </w:r>
      <w:r w:rsidR="008A288F">
        <w:t xml:space="preserve"> de </w:t>
      </w:r>
      <w:r w:rsidRPr="00316546">
        <w:t xml:space="preserve">variabelen </w:t>
      </w:r>
      <w:r w:rsidRPr="001824BD">
        <w:rPr>
          <w:rStyle w:val="Subtielebenadrukking"/>
        </w:rPr>
        <w:t>gewicht</w:t>
      </w:r>
      <w:r w:rsidRPr="00316546">
        <w:t xml:space="preserve"> en </w:t>
      </w:r>
      <w:r w:rsidRPr="001824BD">
        <w:rPr>
          <w:rStyle w:val="Subtielebenadrukking"/>
        </w:rPr>
        <w:t>cijfergemiddelde</w:t>
      </w:r>
      <w:r w:rsidRPr="00316546">
        <w:t>.</w:t>
      </w:r>
    </w:p>
    <w:p w:rsidR="00316546" w:rsidRPr="00316546" w:rsidRDefault="00316546" w:rsidP="00316546">
      <w:pPr>
        <w:numPr>
          <w:ilvl w:val="0"/>
          <w:numId w:val="10"/>
        </w:numPr>
      </w:pPr>
      <w:r w:rsidRPr="00316546">
        <w:t>Wijs in elke grafiek de plek van Wouter aan. Welke informatie over Wouter kun je uit de twee cumulatieve frequentiepolygonen halen?</w:t>
      </w:r>
    </w:p>
    <w:p w:rsidR="00316546" w:rsidRPr="00316546" w:rsidRDefault="00316546" w:rsidP="00316546"/>
    <w:p w:rsidR="00316546" w:rsidRPr="00316546" w:rsidRDefault="00316546" w:rsidP="00316546">
      <w:pPr>
        <w:rPr>
          <w:b/>
        </w:rPr>
      </w:pPr>
      <w:r w:rsidRPr="00316546">
        <w:rPr>
          <w:b/>
        </w:rPr>
        <w:br w:type="page"/>
      </w:r>
      <w:r w:rsidRPr="00316546">
        <w:rPr>
          <w:b/>
        </w:rPr>
        <w:lastRenderedPageBreak/>
        <w:t>Boxplot</w:t>
      </w:r>
    </w:p>
    <w:p w:rsidR="005D4F1B" w:rsidRDefault="00316546" w:rsidP="00316546">
      <w:r w:rsidRPr="00316546">
        <w:t>Bij een boxplot verlies je nog meer individuele gegevens. Om een boxplot te maken gebruik je de mediaan, het eerste en derde kwartiel en het maximum en minimum.</w:t>
      </w:r>
    </w:p>
    <w:p w:rsidR="00316546" w:rsidRPr="00316546" w:rsidRDefault="00316546" w:rsidP="00316546"/>
    <w:p w:rsidR="00316546" w:rsidRPr="00316546" w:rsidRDefault="00316546" w:rsidP="00B619F2">
      <w:pPr>
        <w:rPr>
          <w:lang w:val="fr-FR"/>
        </w:rPr>
      </w:pPr>
      <w:r w:rsidRPr="00316546">
        <w:rPr>
          <w:noProof/>
        </w:rPr>
        <w:drawing>
          <wp:anchor distT="0" distB="0" distL="114300" distR="114300" simplePos="0" relativeHeight="251632128" behindDoc="0" locked="0" layoutInCell="1" allowOverlap="1" wp14:anchorId="1A84B244" wp14:editId="6FB79778">
            <wp:simplePos x="0" y="0"/>
            <wp:positionH relativeFrom="margin">
              <wp:align>center</wp:align>
            </wp:positionH>
            <wp:positionV relativeFrom="paragraph">
              <wp:posOffset>52808</wp:posOffset>
            </wp:positionV>
            <wp:extent cx="3774558" cy="1105786"/>
            <wp:effectExtent l="19050" t="0" r="0" b="0"/>
            <wp:wrapTopAndBottom/>
            <wp:docPr id="15" name="Afbeelding 15"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pl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4558" cy="1105786"/>
                    </a:xfrm>
                    <a:prstGeom prst="rect">
                      <a:avLst/>
                    </a:prstGeom>
                    <a:noFill/>
                  </pic:spPr>
                </pic:pic>
              </a:graphicData>
            </a:graphic>
          </wp:anchor>
        </w:drawing>
      </w:r>
      <w:r w:rsidR="004318BE">
        <w:tab/>
      </w:r>
      <w:r w:rsidR="004318BE">
        <w:tab/>
      </w:r>
      <w:r w:rsidR="004318BE">
        <w:tab/>
      </w:r>
      <w:r w:rsidR="00B619F2">
        <w:rPr>
          <w:lang w:val="fr-FR"/>
        </w:rPr>
        <w:t>M</w:t>
      </w:r>
      <w:r w:rsidRPr="00316546">
        <w:rPr>
          <w:lang w:val="fr-FR"/>
        </w:rPr>
        <w:t xml:space="preserve">inimale lengte = 156 </w:t>
      </w:r>
      <w:r w:rsidR="00C3648D" w:rsidRPr="00C3648D">
        <w:rPr>
          <w:lang w:val="fr-FR"/>
        </w:rPr>
        <w:t>centimeter</w:t>
      </w:r>
      <w:r w:rsidR="00723376">
        <w:rPr>
          <w:lang w:val="fr-FR"/>
        </w:rPr>
        <w:t>.</w:t>
      </w:r>
    </w:p>
    <w:p w:rsidR="00316546" w:rsidRPr="00316546" w:rsidRDefault="00B619F2" w:rsidP="001824BD">
      <w:pPr>
        <w:ind w:left="1360" w:firstLine="680"/>
        <w:rPr>
          <w:lang w:val="fr-FR"/>
        </w:rPr>
      </w:pPr>
      <w:r>
        <w:rPr>
          <w:lang w:val="fr-FR"/>
        </w:rPr>
        <w:t>M</w:t>
      </w:r>
      <w:r w:rsidR="00316546" w:rsidRPr="00316546">
        <w:rPr>
          <w:lang w:val="fr-FR"/>
        </w:rPr>
        <w:t xml:space="preserve">aximale lengte = 200 </w:t>
      </w:r>
      <w:r w:rsidR="00C3648D" w:rsidRPr="00C3648D">
        <w:rPr>
          <w:lang w:val="fr-FR"/>
        </w:rPr>
        <w:t>centimeter</w:t>
      </w:r>
      <w:r w:rsidR="00723376">
        <w:rPr>
          <w:lang w:val="fr-FR"/>
        </w:rPr>
        <w:t>.</w:t>
      </w:r>
    </w:p>
    <w:p w:rsidR="00316546" w:rsidRPr="00316546" w:rsidRDefault="00316546" w:rsidP="001824BD">
      <w:pPr>
        <w:ind w:left="1360" w:firstLine="680"/>
      </w:pPr>
      <w:r w:rsidRPr="00316546">
        <w:t xml:space="preserve">Mediaan = 173 </w:t>
      </w:r>
      <w:r w:rsidR="00C3648D" w:rsidRPr="00C3648D">
        <w:t>centimeter</w:t>
      </w:r>
      <w:r w:rsidR="00723376">
        <w:t>.</w:t>
      </w:r>
    </w:p>
    <w:p w:rsidR="00316546" w:rsidRPr="00A047DD" w:rsidRDefault="00316546" w:rsidP="001824BD">
      <w:pPr>
        <w:ind w:left="1360" w:firstLine="680"/>
      </w:pPr>
      <w:r w:rsidRPr="001824BD">
        <w:t>Q1</w:t>
      </w:r>
      <w:r w:rsidRPr="00A047DD">
        <w:t xml:space="preserve"> = 167 </w:t>
      </w:r>
      <w:r w:rsidR="00C3648D" w:rsidRPr="00A047DD">
        <w:t>centimeter</w:t>
      </w:r>
      <w:r w:rsidR="00723376" w:rsidRPr="00A047DD">
        <w:t>.</w:t>
      </w:r>
    </w:p>
    <w:p w:rsidR="00316546" w:rsidRPr="00A047DD" w:rsidRDefault="00316546" w:rsidP="001824BD">
      <w:pPr>
        <w:ind w:left="1360" w:firstLine="680"/>
      </w:pPr>
      <w:r w:rsidRPr="001824BD">
        <w:t>Q3</w:t>
      </w:r>
      <w:r w:rsidRPr="00A047DD">
        <w:t xml:space="preserve"> = 180 </w:t>
      </w:r>
      <w:r w:rsidR="00C3648D" w:rsidRPr="00A047DD">
        <w:t>centimeter</w:t>
      </w:r>
      <w:r w:rsidR="00723376" w:rsidRPr="00A047DD">
        <w:t>.</w:t>
      </w:r>
    </w:p>
    <w:p w:rsidR="00316546" w:rsidRPr="00316546" w:rsidRDefault="00316546" w:rsidP="00316546"/>
    <w:p w:rsidR="00F85F13" w:rsidRDefault="00316546" w:rsidP="00316546">
      <w:r w:rsidRPr="00316546">
        <w:t xml:space="preserve">Ieder van de </w:t>
      </w:r>
      <w:r w:rsidR="00C1474A">
        <w:t>vier</w:t>
      </w:r>
      <w:r w:rsidRPr="00316546">
        <w:t xml:space="preserve"> stukjes van een boxplot </w:t>
      </w:r>
      <w:r w:rsidR="00B619F2">
        <w:t>bevat</w:t>
      </w:r>
      <w:r w:rsidR="00B619F2" w:rsidRPr="00316546">
        <w:t xml:space="preserve"> </w:t>
      </w:r>
      <w:r w:rsidRPr="00316546">
        <w:t>25</w:t>
      </w:r>
      <w:r w:rsidR="00C1474A">
        <w:t xml:space="preserve"> procent</w:t>
      </w:r>
      <w:r w:rsidRPr="00316546">
        <w:t xml:space="preserve"> van de waarnemingen.</w:t>
      </w:r>
    </w:p>
    <w:p w:rsidR="00316546" w:rsidRPr="00316546" w:rsidRDefault="00316546" w:rsidP="00316546">
      <w:r w:rsidRPr="00316546">
        <w:t>Dus:</w:t>
      </w:r>
    </w:p>
    <w:p w:rsidR="003230D3" w:rsidRPr="00B619F2" w:rsidRDefault="00723376" w:rsidP="001824BD">
      <w:pPr>
        <w:pStyle w:val="Lijstalinea"/>
        <w:numPr>
          <w:ilvl w:val="0"/>
          <w:numId w:val="96"/>
        </w:numPr>
        <w:ind w:left="360"/>
      </w:pPr>
      <w:r w:rsidRPr="00B619F2">
        <w:t xml:space="preserve">Tussen het minimum en </w:t>
      </w:r>
      <w:r w:rsidR="00BF0F33" w:rsidRPr="001824BD">
        <w:t>Q1</w:t>
      </w:r>
      <w:r w:rsidR="00316546" w:rsidRPr="00B619F2">
        <w:t xml:space="preserve"> </w:t>
      </w:r>
      <w:r w:rsidRPr="00B619F2">
        <w:t>zit 25</w:t>
      </w:r>
      <w:r w:rsidR="00C1474A" w:rsidRPr="00B619F2">
        <w:t xml:space="preserve"> procent </w:t>
      </w:r>
      <w:r w:rsidRPr="00B619F2">
        <w:t>van de waarnemingen.</w:t>
      </w:r>
    </w:p>
    <w:p w:rsidR="003230D3" w:rsidRPr="00B619F2" w:rsidRDefault="00723376" w:rsidP="001824BD">
      <w:pPr>
        <w:pStyle w:val="Lijstalinea"/>
        <w:numPr>
          <w:ilvl w:val="0"/>
          <w:numId w:val="96"/>
        </w:numPr>
        <w:ind w:left="360"/>
      </w:pPr>
      <w:r w:rsidRPr="00B619F2">
        <w:t xml:space="preserve">Tussen </w:t>
      </w:r>
      <w:r w:rsidR="00C1474A" w:rsidRPr="00B619F2">
        <w:t>Q</w:t>
      </w:r>
      <w:r w:rsidR="00BF0F33" w:rsidRPr="001824BD">
        <w:t>1</w:t>
      </w:r>
      <w:r w:rsidR="00316546" w:rsidRPr="00B619F2">
        <w:t xml:space="preserve"> </w:t>
      </w:r>
      <w:r w:rsidRPr="00B619F2">
        <w:t>en de mediaan zit 25</w:t>
      </w:r>
      <w:r w:rsidR="00C1474A" w:rsidRPr="00B619F2">
        <w:t xml:space="preserve"> procent </w:t>
      </w:r>
      <w:r w:rsidRPr="00B619F2">
        <w:t>van de waarnemingen.</w:t>
      </w:r>
    </w:p>
    <w:p w:rsidR="003230D3" w:rsidRPr="00B619F2" w:rsidRDefault="00723376" w:rsidP="001824BD">
      <w:pPr>
        <w:pStyle w:val="Lijstalinea"/>
        <w:numPr>
          <w:ilvl w:val="0"/>
          <w:numId w:val="96"/>
        </w:numPr>
        <w:ind w:left="360"/>
      </w:pPr>
      <w:r w:rsidRPr="00B619F2">
        <w:t xml:space="preserve">Tussen de mediaan en </w:t>
      </w:r>
      <w:r w:rsidR="00BF0F33" w:rsidRPr="001824BD">
        <w:t>Q3</w:t>
      </w:r>
      <w:r w:rsidR="00316546" w:rsidRPr="00B619F2">
        <w:t xml:space="preserve"> </w:t>
      </w:r>
      <w:r w:rsidRPr="00B619F2">
        <w:t>zit 25</w:t>
      </w:r>
      <w:r w:rsidR="00C1474A" w:rsidRPr="00B619F2">
        <w:t xml:space="preserve"> procent </w:t>
      </w:r>
      <w:r w:rsidRPr="00B619F2">
        <w:t>van de waarnemingen.</w:t>
      </w:r>
    </w:p>
    <w:p w:rsidR="003230D3" w:rsidRPr="00B619F2" w:rsidRDefault="00723376" w:rsidP="001824BD">
      <w:pPr>
        <w:pStyle w:val="Lijstalinea"/>
        <w:numPr>
          <w:ilvl w:val="0"/>
          <w:numId w:val="96"/>
        </w:numPr>
        <w:ind w:left="360"/>
      </w:pPr>
      <w:r w:rsidRPr="00B619F2">
        <w:t xml:space="preserve">Tussen </w:t>
      </w:r>
      <w:r w:rsidR="00BF0F33" w:rsidRPr="001824BD">
        <w:t>Q3</w:t>
      </w:r>
      <w:r w:rsidR="00316546" w:rsidRPr="00B619F2">
        <w:t xml:space="preserve"> </w:t>
      </w:r>
      <w:r w:rsidRPr="00B619F2">
        <w:t>en het maximum zit 25</w:t>
      </w:r>
      <w:r w:rsidR="00C1474A" w:rsidRPr="00B619F2">
        <w:t xml:space="preserve"> procent </w:t>
      </w:r>
      <w:r w:rsidRPr="00B619F2">
        <w:t>van de waarnemingen.</w:t>
      </w:r>
    </w:p>
    <w:p w:rsidR="00316546" w:rsidRPr="00316546" w:rsidRDefault="00316546" w:rsidP="00EE6271"/>
    <w:p w:rsidR="00316546" w:rsidRPr="00316546" w:rsidRDefault="00316546" w:rsidP="00316546">
      <w:r w:rsidRPr="00316546">
        <w:t xml:space="preserve">De plek van Wouter is aangegeven. Wouter zit voorbij de box van de boxplot, dit betekent dat hij </w:t>
      </w:r>
      <w:r w:rsidR="00B619F2" w:rsidRPr="00B619F2">
        <w:t xml:space="preserve">hoort </w:t>
      </w:r>
      <w:r w:rsidRPr="00316546">
        <w:t>bij de langste 25</w:t>
      </w:r>
      <w:r w:rsidR="00C1474A">
        <w:t xml:space="preserve"> procent</w:t>
      </w:r>
      <w:r w:rsidRPr="00316546">
        <w:t xml:space="preserve"> van de leerlingen. Het is niet duidelijk hoe de verdeling binnen deze groep is, je kunt alleen nog zeggen dat hij niet het langste is.</w:t>
      </w:r>
    </w:p>
    <w:p w:rsidR="00723376" w:rsidRDefault="0072337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8</w:t>
      </w:r>
    </w:p>
    <w:p w:rsidR="00316546" w:rsidRPr="00316546" w:rsidRDefault="00316546" w:rsidP="00316546">
      <w:pPr>
        <w:numPr>
          <w:ilvl w:val="0"/>
          <w:numId w:val="26"/>
        </w:numPr>
      </w:pPr>
      <w:r w:rsidRPr="00316546">
        <w:t xml:space="preserve">Maak </w:t>
      </w:r>
      <w:r w:rsidR="00723376" w:rsidRPr="00316546">
        <w:t xml:space="preserve">boxplotten </w:t>
      </w:r>
      <w:r w:rsidRPr="00316546">
        <w:t xml:space="preserve">voor de variabelen </w:t>
      </w:r>
      <w:r w:rsidRPr="001824BD">
        <w:rPr>
          <w:rStyle w:val="Subtielebenadrukking"/>
        </w:rPr>
        <w:t>gewicht</w:t>
      </w:r>
      <w:r w:rsidRPr="00316546">
        <w:t xml:space="preserve"> en </w:t>
      </w:r>
      <w:r w:rsidRPr="001824BD">
        <w:rPr>
          <w:rStyle w:val="Subtielebenadrukking"/>
        </w:rPr>
        <w:t>cijfergemiddelde</w:t>
      </w:r>
      <w:r w:rsidRPr="00316546">
        <w:t>.</w:t>
      </w:r>
    </w:p>
    <w:p w:rsidR="003230D3" w:rsidRDefault="00316546" w:rsidP="001824BD">
      <w:pPr>
        <w:ind w:left="360"/>
      </w:pPr>
      <w:r w:rsidRPr="00316546">
        <w:t>Geef de plek van Wouter</w:t>
      </w:r>
      <w:r w:rsidR="00C1474A">
        <w:t xml:space="preserve"> aan</w:t>
      </w:r>
      <w:r w:rsidRPr="00316546">
        <w:t xml:space="preserve"> in beide boxplotten.</w:t>
      </w:r>
      <w:r w:rsidR="00C573CF">
        <w:br/>
      </w:r>
      <w:r w:rsidRPr="00316546">
        <w:t>Wat kun je zeggen over Wouter ten opzichte van de rest van de leerlingen?</w:t>
      </w:r>
    </w:p>
    <w:p w:rsidR="005351F6" w:rsidRDefault="005351F6" w:rsidP="00316546"/>
    <w:p w:rsidR="005351F6" w:rsidRDefault="005351F6" w:rsidP="00316546"/>
    <w:bookmarkStart w:id="8" w:name="_Toc429034570"/>
    <w:p w:rsidR="00316546" w:rsidRPr="00316546" w:rsidRDefault="00FE6BCE" w:rsidP="000C1A11">
      <w:pPr>
        <w:pStyle w:val="Kop3"/>
      </w:pPr>
      <w:r>
        <w:rPr>
          <w:noProof/>
        </w:rPr>
        <mc:AlternateContent>
          <mc:Choice Requires="wps">
            <w:drawing>
              <wp:anchor distT="0" distB="0" distL="114300" distR="114300" simplePos="0" relativeHeight="251706880" behindDoc="0" locked="0" layoutInCell="1" allowOverlap="1">
                <wp:simplePos x="0" y="0"/>
                <wp:positionH relativeFrom="margin">
                  <wp:align>center</wp:align>
                </wp:positionH>
                <wp:positionV relativeFrom="paragraph">
                  <wp:posOffset>172720</wp:posOffset>
                </wp:positionV>
                <wp:extent cx="5400040" cy="978535"/>
                <wp:effectExtent l="9525" t="10795" r="10160" b="10795"/>
                <wp:wrapTopAndBottom/>
                <wp:docPr id="1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8535"/>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9" w:name="_Toc429034569"/>
                            <w:r w:rsidRPr="00316546">
                              <w:t>Antwoord op de centrale vraag</w:t>
                            </w:r>
                            <w:bookmarkEnd w:id="9"/>
                          </w:p>
                          <w:p w:rsidR="00467C08" w:rsidRDefault="00467C08">
                            <w:r w:rsidRPr="00316546">
                              <w:t>Uit alle representaties van de data die in deze paragraaf zijn behandeld blijkt dat Wouter een redelijk lange jongen is. Hij is niet uitzonderlijk lang, maar behoort tot de 25</w:t>
                            </w:r>
                            <w:r>
                              <w:t xml:space="preserve"> </w:t>
                            </w:r>
                            <w:r w:rsidRPr="00C1474A">
                              <w:t xml:space="preserve">procent </w:t>
                            </w:r>
                            <w:r w:rsidRPr="00316546">
                              <w:t>langste leerlingen in dit onderzoek. Er zijn 24 leerlingen ongeveer even lang als hij, dat zijn 22 jongens en 2 meisjes.</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3.6pt;width:425.2pt;height:77.0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" fillcolor="#fdd">
                <v:textbox>
                  <w:txbxContent>
                    <w:p w:rsidR="00467C08" w:rsidRDefault="00467C08" w:rsidP="003E1298">
                      <w:pPr>
                        <w:pStyle w:val="Kop3"/>
                      </w:pPr>
                      <w:bookmarkStart w:id="10" w:name="_Toc429034569"/>
                      <w:r w:rsidRPr="00316546">
                        <w:t>Antwoord op de centrale vraag</w:t>
                      </w:r>
                      <w:bookmarkEnd w:id="10"/>
                    </w:p>
                    <w:p w:rsidR="00467C08" w:rsidRDefault="00467C08">
                      <w:r w:rsidRPr="00316546">
                        <w:t>Uit alle representaties van de data die in deze paragraaf zijn behandeld blijkt dat Wouter een redelijk lange jongen is. Hij is niet uitzonderlijk lang, maar behoort tot de 25</w:t>
                      </w:r>
                      <w:r>
                        <w:t xml:space="preserve"> </w:t>
                      </w:r>
                      <w:r w:rsidRPr="00C1474A">
                        <w:t xml:space="preserve">procent </w:t>
                      </w:r>
                      <w:r w:rsidRPr="00316546">
                        <w:t>langste leerlingen in dit onderzoek. Er zijn 24 leerlingen ongeveer even lang als hij, dat zijn 22 jongens en 2 meisjes.</w:t>
                      </w:r>
                    </w:p>
                    <w:p w:rsidR="00467C08" w:rsidRDefault="00467C08"/>
                  </w:txbxContent>
                </v:textbox>
                <w10:wrap type="topAndBottom" anchorx="margin"/>
              </v:shape>
            </w:pict>
          </mc:Fallback>
        </mc:AlternateContent>
      </w:r>
      <w:bookmarkEnd w:id="8"/>
      <w:r w:rsidR="00316546" w:rsidRPr="00316546">
        <w:br w:type="page"/>
      </w:r>
      <w:bookmarkStart w:id="10" w:name="_Toc429034571"/>
      <w:r w:rsidR="00C573CF" w:rsidRPr="00C573CF">
        <w:lastRenderedPageBreak/>
        <w:t>§</w:t>
      </w:r>
      <w:r w:rsidR="00C573CF">
        <w:t xml:space="preserve"> </w:t>
      </w:r>
      <w:r w:rsidR="000C1A11">
        <w:t>2.</w:t>
      </w:r>
      <w:r w:rsidR="00316546" w:rsidRPr="00316546">
        <w:t>1.4</w:t>
      </w:r>
      <w:r w:rsidR="00FF6933">
        <w:tab/>
      </w:r>
      <w:r w:rsidR="00C573CF">
        <w:tab/>
      </w:r>
      <w:r w:rsidR="00316546" w:rsidRPr="00316546">
        <w:t>Oefenen</w:t>
      </w:r>
      <w:bookmarkEnd w:id="10"/>
    </w:p>
    <w:p w:rsidR="00316546" w:rsidRPr="00316546" w:rsidRDefault="00316546" w:rsidP="00316546"/>
    <w:p w:rsidR="00316546" w:rsidRPr="00316546" w:rsidRDefault="00316546" w:rsidP="00316546">
      <w:r w:rsidRPr="00316546">
        <w:rPr>
          <w:b/>
        </w:rPr>
        <w:sym w:font="Wingdings" w:char="F03A"/>
      </w:r>
      <w:r w:rsidRPr="00316546">
        <w:rPr>
          <w:b/>
        </w:rPr>
        <w:t xml:space="preserve"> Opgave 9</w:t>
      </w:r>
    </w:p>
    <w:p w:rsidR="00316546" w:rsidRPr="00316546" w:rsidRDefault="00316546" w:rsidP="00316546">
      <w:r w:rsidRPr="00316546">
        <w:t xml:space="preserve">Bekijk de genoemde dataset </w:t>
      </w:r>
      <w:r w:rsidRPr="001824BD">
        <w:rPr>
          <w:rStyle w:val="Titelvanboek"/>
        </w:rPr>
        <w:sym w:font="Wingdings 3" w:char="F075"/>
      </w:r>
      <w:r w:rsidRPr="001824BD">
        <w:rPr>
          <w:rStyle w:val="Titelvanboek"/>
        </w:rPr>
        <w:t>Gegevens154Leerlingen.</w:t>
      </w:r>
    </w:p>
    <w:p w:rsidR="00316546" w:rsidRPr="00316546" w:rsidRDefault="00316546" w:rsidP="00316546">
      <w:pPr>
        <w:numPr>
          <w:ilvl w:val="0"/>
          <w:numId w:val="25"/>
        </w:numPr>
      </w:pPr>
      <w:r w:rsidRPr="00316546">
        <w:t>Hoe lang is het grootste meisje? En de grootste jongen?</w:t>
      </w:r>
    </w:p>
    <w:p w:rsidR="00316546" w:rsidRPr="00316546" w:rsidRDefault="00316546" w:rsidP="00316546">
      <w:pPr>
        <w:numPr>
          <w:ilvl w:val="0"/>
          <w:numId w:val="25"/>
        </w:numPr>
      </w:pPr>
      <w:r w:rsidRPr="00316546">
        <w:t>Welke lengtes komen het meeste voor?</w:t>
      </w:r>
    </w:p>
    <w:p w:rsidR="00316546" w:rsidRPr="00316546" w:rsidRDefault="00316546" w:rsidP="00316546">
      <w:pPr>
        <w:numPr>
          <w:ilvl w:val="0"/>
          <w:numId w:val="25"/>
        </w:numPr>
      </w:pPr>
      <w:r w:rsidRPr="00316546">
        <w:t>Is het berekenen van gemiddelden een goede manier om de lengtes van de meisjes en de jongens met elkaar te vergelijken? Licht je antwoord toe.</w:t>
      </w:r>
    </w:p>
    <w:p w:rsidR="00723376" w:rsidRDefault="00723376" w:rsidP="00316546"/>
    <w:p w:rsidR="00DE4056" w:rsidRPr="00316546" w:rsidRDefault="00DE4056" w:rsidP="00316546"/>
    <w:p w:rsidR="00316546" w:rsidRPr="00316546" w:rsidRDefault="00316546" w:rsidP="00316546">
      <w:r w:rsidRPr="00316546">
        <w:rPr>
          <w:b/>
        </w:rPr>
        <w:sym w:font="Wingdings" w:char="F03A"/>
      </w:r>
      <w:r w:rsidRPr="00316546">
        <w:rPr>
          <w:b/>
        </w:rPr>
        <w:t xml:space="preserve"> Opgave 10</w:t>
      </w:r>
    </w:p>
    <w:p w:rsidR="00C1474A" w:rsidRDefault="00316546" w:rsidP="00C1474A">
      <w:pPr>
        <w:numPr>
          <w:ilvl w:val="0"/>
          <w:numId w:val="24"/>
        </w:numPr>
      </w:pPr>
      <w:r w:rsidRPr="00316546">
        <w:t xml:space="preserve">Maak een dotplot van de lengtes van de leerlingen. Maak geen onderscheid tussen jongens en meisjes, je krijgt dus </w:t>
      </w:r>
      <w:r w:rsidR="00C1474A">
        <w:t>één</w:t>
      </w:r>
      <w:r w:rsidRPr="00316546">
        <w:t xml:space="preserve"> dotplot met alle leerlingen erin.</w:t>
      </w:r>
    </w:p>
    <w:p w:rsidR="00316546" w:rsidRPr="00316546" w:rsidRDefault="00316546" w:rsidP="00C1474A">
      <w:pPr>
        <w:numPr>
          <w:ilvl w:val="0"/>
          <w:numId w:val="24"/>
        </w:numPr>
      </w:pPr>
      <w:r w:rsidRPr="00316546">
        <w:t>Beantwoord nu de vragen a en b van opgave 9 met behulp van deze figuur.</w:t>
      </w:r>
    </w:p>
    <w:p w:rsidR="00316546" w:rsidRPr="00316546" w:rsidRDefault="00316546" w:rsidP="00316546">
      <w:pPr>
        <w:numPr>
          <w:ilvl w:val="0"/>
          <w:numId w:val="24"/>
        </w:numPr>
      </w:pPr>
      <w:r w:rsidRPr="00316546">
        <w:t>Wat is het voordeel van een dotplot ten opzichte van de lijst met gegevens die je in de dataset hebt?</w:t>
      </w:r>
    </w:p>
    <w:p w:rsidR="00316546" w:rsidRPr="00316546" w:rsidRDefault="00316546" w:rsidP="00316546">
      <w:pPr>
        <w:numPr>
          <w:ilvl w:val="0"/>
          <w:numId w:val="24"/>
        </w:numPr>
      </w:pPr>
      <w:r w:rsidRPr="00316546">
        <w:t>Je ziet dat de lengtes 170, 180 en 190 opvallend vaak voorkomen. Heb je daar een verklaring voor?</w:t>
      </w:r>
    </w:p>
    <w:p w:rsidR="003230D3" w:rsidRDefault="00316546" w:rsidP="001824BD">
      <w:pPr>
        <w:numPr>
          <w:ilvl w:val="0"/>
          <w:numId w:val="24"/>
        </w:numPr>
      </w:pPr>
      <w:r w:rsidRPr="00316546">
        <w:t>In plaats van een dotplot had je ook een steelbladdiagram kunnen maken, daar kun je dezelfde informatie uithalen.</w:t>
      </w:r>
    </w:p>
    <w:p w:rsidR="003230D3" w:rsidRDefault="00316546" w:rsidP="001824BD">
      <w:pPr>
        <w:ind w:left="360"/>
      </w:pPr>
      <w:r w:rsidRPr="00316546">
        <w:t>Geef een voor</w:t>
      </w:r>
      <w:r w:rsidR="0060112E">
        <w:t xml:space="preserve">- </w:t>
      </w:r>
      <w:r w:rsidRPr="00316546">
        <w:t>en nadeel van het gebruik van een steelbladdiagram ten opzichte van het gebruik van een dotplot.</w:t>
      </w:r>
    </w:p>
    <w:p w:rsidR="00723376" w:rsidRDefault="00723376" w:rsidP="00316546"/>
    <w:p w:rsidR="00DE4056" w:rsidRPr="00316546" w:rsidRDefault="00DE4056" w:rsidP="00316546"/>
    <w:p w:rsidR="00316546" w:rsidRPr="00316546" w:rsidRDefault="00316546" w:rsidP="00316546">
      <w:r w:rsidRPr="00316546">
        <w:rPr>
          <w:b/>
        </w:rPr>
        <w:t>Opgave 11</w:t>
      </w:r>
    </w:p>
    <w:p w:rsidR="00316546" w:rsidRPr="00316546" w:rsidRDefault="00316546" w:rsidP="00316546">
      <w:r w:rsidRPr="00316546">
        <w:t>Je hebt al kennisgemaakt met kwalitatieve en kwantitatieve statistische variabelen.</w:t>
      </w:r>
    </w:p>
    <w:p w:rsidR="00316546" w:rsidRPr="00316546" w:rsidRDefault="00316546" w:rsidP="00316546">
      <w:pPr>
        <w:numPr>
          <w:ilvl w:val="0"/>
          <w:numId w:val="22"/>
        </w:numPr>
      </w:pPr>
      <w:r w:rsidRPr="00316546">
        <w:t>Noem van beide soorten variabelen een voorbeeld.</w:t>
      </w:r>
    </w:p>
    <w:p w:rsidR="00316546" w:rsidRPr="00316546" w:rsidRDefault="00316546" w:rsidP="00316546">
      <w:pPr>
        <w:numPr>
          <w:ilvl w:val="0"/>
          <w:numId w:val="22"/>
        </w:numPr>
      </w:pPr>
      <w:r w:rsidRPr="00316546">
        <w:t>Aan de variabele geslacht worden soms twee waarden toegekend: 0 = vrouw en 1 = man.</w:t>
      </w:r>
    </w:p>
    <w:p w:rsidR="003230D3" w:rsidRDefault="00316546" w:rsidP="001824BD">
      <w:pPr>
        <w:ind w:firstLine="360"/>
      </w:pPr>
      <w:r w:rsidRPr="00316546">
        <w:t>Wordt de variabele daarmee kwantitatief?</w:t>
      </w:r>
    </w:p>
    <w:p w:rsidR="00316546" w:rsidRPr="00316546" w:rsidRDefault="00316546" w:rsidP="00316546">
      <w:pPr>
        <w:numPr>
          <w:ilvl w:val="0"/>
          <w:numId w:val="22"/>
        </w:numPr>
      </w:pPr>
      <w:r w:rsidRPr="00316546">
        <w:t>De lengtes bij een bevolkingsonderzoek worden gemeten in centimeters. Kun je daarvoor redenen aangeven?</w:t>
      </w:r>
    </w:p>
    <w:p w:rsidR="00316546" w:rsidRPr="00316546" w:rsidRDefault="00316546" w:rsidP="00316546"/>
    <w:p w:rsidR="00316546" w:rsidRPr="00316546" w:rsidRDefault="00316546" w:rsidP="00316546">
      <w:r w:rsidRPr="00316546">
        <w:rPr>
          <w:noProof/>
        </w:rPr>
        <w:drawing>
          <wp:anchor distT="0" distB="0" distL="114300" distR="114300" simplePos="0" relativeHeight="251627008" behindDoc="0" locked="0" layoutInCell="1" allowOverlap="1" wp14:anchorId="713ABC58" wp14:editId="75586F6E">
            <wp:simplePos x="0" y="0"/>
            <wp:positionH relativeFrom="column">
              <wp:posOffset>2594610</wp:posOffset>
            </wp:positionH>
            <wp:positionV relativeFrom="paragraph">
              <wp:posOffset>144780</wp:posOffset>
            </wp:positionV>
            <wp:extent cx="1160145" cy="1296035"/>
            <wp:effectExtent l="0" t="0" r="1905" b="0"/>
            <wp:wrapSquare wrapText="bothSides"/>
            <wp:docPr id="14" name="Afbeelding 14" descr="weegschaa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egschaal-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145" cy="1296035"/>
                    </a:xfrm>
                    <a:prstGeom prst="rect">
                      <a:avLst/>
                    </a:prstGeom>
                    <a:noFill/>
                  </pic:spPr>
                </pic:pic>
              </a:graphicData>
            </a:graphic>
          </wp:anchor>
        </w:drawing>
      </w:r>
    </w:p>
    <w:p w:rsidR="00316546" w:rsidRPr="00316546" w:rsidRDefault="00316546" w:rsidP="00316546">
      <w:pPr>
        <w:numPr>
          <w:ilvl w:val="0"/>
          <w:numId w:val="22"/>
        </w:numPr>
      </w:pPr>
      <w:r w:rsidRPr="00316546">
        <w:rPr>
          <w:noProof/>
        </w:rPr>
        <w:drawing>
          <wp:anchor distT="0" distB="0" distL="114300" distR="114300" simplePos="0" relativeHeight="251628032" behindDoc="0" locked="0" layoutInCell="1" allowOverlap="1" wp14:anchorId="5CB7CBB7" wp14:editId="120F15F5">
            <wp:simplePos x="0" y="0"/>
            <wp:positionH relativeFrom="margin">
              <wp:align>right</wp:align>
            </wp:positionH>
            <wp:positionV relativeFrom="paragraph">
              <wp:posOffset>5080</wp:posOffset>
            </wp:positionV>
            <wp:extent cx="1249680" cy="1188085"/>
            <wp:effectExtent l="19050" t="0" r="7620" b="0"/>
            <wp:wrapSquare wrapText="bothSides"/>
            <wp:docPr id="13" name="Afbeelding 13" descr="weegschaal-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egschaal-d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680" cy="1188085"/>
                    </a:xfrm>
                    <a:prstGeom prst="rect">
                      <a:avLst/>
                    </a:prstGeom>
                    <a:noFill/>
                  </pic:spPr>
                </pic:pic>
              </a:graphicData>
            </a:graphic>
          </wp:anchor>
        </w:drawing>
      </w:r>
      <w:r w:rsidRPr="00316546">
        <w:t>Je ziet hier twee weegschalen. Wat is het verschil tussen beide als het gaat om het aflezen van een gewicht?</w:t>
      </w:r>
    </w:p>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r w:rsidRPr="00316546">
        <w:rPr>
          <w:noProof/>
        </w:rPr>
        <w:drawing>
          <wp:anchor distT="0" distB="0" distL="114300" distR="114300" simplePos="0" relativeHeight="251629056" behindDoc="0" locked="0" layoutInCell="1" allowOverlap="1" wp14:anchorId="67CA0FC0" wp14:editId="4DCB17FC">
            <wp:simplePos x="0" y="0"/>
            <wp:positionH relativeFrom="margin">
              <wp:align>right</wp:align>
            </wp:positionH>
            <wp:positionV relativeFrom="paragraph">
              <wp:posOffset>160020</wp:posOffset>
            </wp:positionV>
            <wp:extent cx="1570355" cy="693420"/>
            <wp:effectExtent l="0" t="0" r="0" b="0"/>
            <wp:wrapSquare wrapText="bothSides"/>
            <wp:docPr id="12" name="Afbeelding 12" descr="discr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r co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55" cy="693420"/>
                    </a:xfrm>
                    <a:prstGeom prst="rect">
                      <a:avLst/>
                    </a:prstGeom>
                    <a:noFill/>
                  </pic:spPr>
                </pic:pic>
              </a:graphicData>
            </a:graphic>
          </wp:anchor>
        </w:drawing>
      </w:r>
    </w:p>
    <w:p w:rsidR="00316546" w:rsidRPr="00316546" w:rsidRDefault="00316546" w:rsidP="00316546">
      <w:pPr>
        <w:numPr>
          <w:ilvl w:val="0"/>
          <w:numId w:val="22"/>
        </w:numPr>
      </w:pPr>
      <w:r w:rsidRPr="00316546">
        <w:t>Bij een grafiek van het temperatuurverloop van een dag kun je een vloeiende lijn tekenen. Waarom kan dat niet bij een grafiek van de gemiddelde maandtemperatuur in 2009?</w:t>
      </w:r>
    </w:p>
    <w:p w:rsidR="00316546" w:rsidRPr="00316546" w:rsidRDefault="00316546" w:rsidP="00316546"/>
    <w:p w:rsidR="00316546" w:rsidRPr="00316546" w:rsidRDefault="00316546" w:rsidP="00316546">
      <w:pPr>
        <w:rPr>
          <w:b/>
        </w:rPr>
      </w:pPr>
      <w:r w:rsidRPr="00316546">
        <w:rPr>
          <w:b/>
        </w:rPr>
        <w:br w:type="page"/>
      </w:r>
      <w:r w:rsidRPr="00316546">
        <w:rPr>
          <w:b/>
        </w:rPr>
        <w:lastRenderedPageBreak/>
        <w:t>Opgave 12</w:t>
      </w:r>
    </w:p>
    <w:p w:rsidR="00316546" w:rsidRPr="00316546" w:rsidRDefault="00316546" w:rsidP="00316546">
      <w:r w:rsidRPr="00316546">
        <w:t>Ga van de volgende statistische variabelen na of ze continu of discreet zijn en welke waarden ze kunnen aannemen.</w:t>
      </w:r>
    </w:p>
    <w:p w:rsidR="00316546" w:rsidRPr="00316546" w:rsidRDefault="00B958E9" w:rsidP="00316546">
      <w:pPr>
        <w:numPr>
          <w:ilvl w:val="0"/>
          <w:numId w:val="21"/>
        </w:numPr>
      </w:pPr>
      <w:r w:rsidRPr="00316546">
        <w:t>Geboortejaar (van nog levende personen)</w:t>
      </w:r>
      <w:r>
        <w:t>.</w:t>
      </w:r>
    </w:p>
    <w:p w:rsidR="00316546" w:rsidRPr="00316546" w:rsidRDefault="00B958E9" w:rsidP="00316546">
      <w:pPr>
        <w:numPr>
          <w:ilvl w:val="0"/>
          <w:numId w:val="21"/>
        </w:numPr>
      </w:pPr>
      <w:r>
        <w:t>T</w:t>
      </w:r>
      <w:r w:rsidR="00316546" w:rsidRPr="00316546">
        <w:t>emperatuur op de Noordpool in graden Celsius</w:t>
      </w:r>
      <w:r>
        <w:t>.</w:t>
      </w:r>
    </w:p>
    <w:p w:rsidR="00316546" w:rsidRPr="00316546" w:rsidRDefault="00B958E9" w:rsidP="00316546">
      <w:pPr>
        <w:numPr>
          <w:ilvl w:val="0"/>
          <w:numId w:val="21"/>
        </w:numPr>
      </w:pPr>
      <w:r w:rsidRPr="00316546">
        <w:t>Enquête met een driepuntssch</w:t>
      </w:r>
      <w:r w:rsidR="00316546" w:rsidRPr="00316546">
        <w:t>aal</w:t>
      </w:r>
      <w:r>
        <w:t>.</w:t>
      </w:r>
    </w:p>
    <w:p w:rsidR="00316546" w:rsidRPr="00316546" w:rsidRDefault="00B958E9" w:rsidP="00316546">
      <w:pPr>
        <w:numPr>
          <w:ilvl w:val="0"/>
          <w:numId w:val="21"/>
        </w:numPr>
      </w:pPr>
      <w:r w:rsidRPr="00316546">
        <w:t>Gewicht van muizen in grammen</w:t>
      </w:r>
      <w:r>
        <w:t>.</w:t>
      </w:r>
    </w:p>
    <w:p w:rsidR="00316546" w:rsidRPr="00316546" w:rsidRDefault="00B958E9" w:rsidP="00316546">
      <w:pPr>
        <w:numPr>
          <w:ilvl w:val="0"/>
          <w:numId w:val="21"/>
        </w:numPr>
      </w:pPr>
      <w:r w:rsidRPr="00316546">
        <w:t>T</w:t>
      </w:r>
      <w:r w:rsidR="00316546" w:rsidRPr="00316546">
        <w:t>oetscijfer</w:t>
      </w:r>
      <w:r>
        <w:t>.</w:t>
      </w:r>
    </w:p>
    <w:p w:rsidR="00316546" w:rsidRPr="00316546" w:rsidRDefault="00B958E9" w:rsidP="00316546">
      <w:pPr>
        <w:numPr>
          <w:ilvl w:val="0"/>
          <w:numId w:val="21"/>
        </w:numPr>
      </w:pPr>
      <w:r w:rsidRPr="00316546">
        <w:t xml:space="preserve">Profiel in bovenbouw </w:t>
      </w:r>
      <w:r w:rsidR="00723376" w:rsidRPr="00316546">
        <w:t>havo</w:t>
      </w:r>
      <w:r>
        <w:t>.</w:t>
      </w:r>
    </w:p>
    <w:p w:rsidR="00316546" w:rsidRPr="00316546" w:rsidRDefault="00B958E9" w:rsidP="00316546">
      <w:pPr>
        <w:numPr>
          <w:ilvl w:val="0"/>
          <w:numId w:val="21"/>
        </w:numPr>
      </w:pPr>
      <w:r w:rsidRPr="00316546">
        <w:t>Kwaliteit van een hotel: aantal sterren</w:t>
      </w:r>
      <w:r>
        <w:t>.</w:t>
      </w:r>
    </w:p>
    <w:p w:rsidR="00B958E9" w:rsidRDefault="00B958E9" w:rsidP="00316546"/>
    <w:p w:rsidR="00DE4056" w:rsidRPr="00316546" w:rsidRDefault="00DE4056" w:rsidP="00316546"/>
    <w:p w:rsidR="00316546" w:rsidRPr="00316546" w:rsidRDefault="00316546" w:rsidP="00316546">
      <w:r w:rsidRPr="00316546">
        <w:rPr>
          <w:b/>
        </w:rPr>
        <w:sym w:font="Wingdings" w:char="F03A"/>
      </w:r>
      <w:r w:rsidRPr="00316546">
        <w:rPr>
          <w:b/>
        </w:rPr>
        <w:t xml:space="preserve"> Opgave 13</w:t>
      </w:r>
    </w:p>
    <w:p w:rsidR="00316546" w:rsidRPr="00316546" w:rsidRDefault="00316546" w:rsidP="00316546">
      <w:r w:rsidRPr="00316546">
        <w:t>Bij het maken van frequentietabellen en staafdiagrammen bij de lengtes en de gewichten van de 154 leerlingen speelt de volgorde waarin je de gemeten waarden zet een grote rol.</w:t>
      </w:r>
    </w:p>
    <w:p w:rsidR="00316546" w:rsidRPr="00316546" w:rsidRDefault="00316546" w:rsidP="00316546">
      <w:pPr>
        <w:numPr>
          <w:ilvl w:val="0"/>
          <w:numId w:val="23"/>
        </w:numPr>
      </w:pPr>
      <w:r w:rsidRPr="00316546">
        <w:t xml:space="preserve">Bekijk de variabele </w:t>
      </w:r>
      <w:r w:rsidRPr="001824BD">
        <w:rPr>
          <w:rStyle w:val="Subtielebenadrukking"/>
        </w:rPr>
        <w:t>profielkeuze</w:t>
      </w:r>
      <w:r w:rsidRPr="001F3B53">
        <w:t xml:space="preserve">. </w:t>
      </w:r>
      <w:r w:rsidRPr="00316546">
        <w:t>Kun je daarbij een zinvol staafdiagram maken?</w:t>
      </w:r>
      <w:r w:rsidR="00C573CF">
        <w:br/>
      </w:r>
      <w:r w:rsidRPr="00316546">
        <w:t>En is de volgorde van de staven dan van belang?</w:t>
      </w:r>
    </w:p>
    <w:p w:rsidR="00316546" w:rsidRPr="00316546" w:rsidRDefault="00316546" w:rsidP="00316546">
      <w:pPr>
        <w:numPr>
          <w:ilvl w:val="0"/>
          <w:numId w:val="23"/>
        </w:numPr>
      </w:pPr>
      <w:r w:rsidRPr="00316546">
        <w:t xml:space="preserve">Bekijk de variabele </w:t>
      </w:r>
      <w:r w:rsidRPr="001824BD">
        <w:rPr>
          <w:rStyle w:val="Subtielebenadrukking"/>
        </w:rPr>
        <w:t>huiswerk</w:t>
      </w:r>
      <w:r w:rsidRPr="001F3B53">
        <w:t xml:space="preserve">. </w:t>
      </w:r>
      <w:r w:rsidRPr="00316546">
        <w:t>Kun je daarbij een zinvol staafdiagram maken?</w:t>
      </w:r>
      <w:r w:rsidR="00C573CF">
        <w:br/>
      </w:r>
      <w:r w:rsidRPr="00316546">
        <w:t>En is de volgorde van de staven dan van belang?</w:t>
      </w:r>
    </w:p>
    <w:p w:rsidR="00316546" w:rsidRPr="00316546" w:rsidRDefault="00316546" w:rsidP="00316546">
      <w:pPr>
        <w:numPr>
          <w:ilvl w:val="0"/>
          <w:numId w:val="23"/>
        </w:numPr>
      </w:pPr>
      <w:r w:rsidRPr="00316546">
        <w:t xml:space="preserve">Bekijk de variabele </w:t>
      </w:r>
      <w:r w:rsidRPr="001824BD">
        <w:rPr>
          <w:rStyle w:val="Subtielebenadrukking"/>
        </w:rPr>
        <w:t>geboortejaar</w:t>
      </w:r>
      <w:r w:rsidRPr="001F3B53">
        <w:t>.</w:t>
      </w:r>
      <w:r w:rsidR="00C573CF">
        <w:br/>
      </w:r>
      <w:r w:rsidRPr="00316546">
        <w:t xml:space="preserve">Waarom is het bij deze dataset nauwelijks zinvol om </w:t>
      </w:r>
      <w:r w:rsidR="00B619F2">
        <w:t>hier</w:t>
      </w:r>
      <w:r w:rsidRPr="00316546">
        <w:t>bij een frequentietabel te maken?</w:t>
      </w:r>
    </w:p>
    <w:p w:rsidR="00316546" w:rsidRPr="00316546" w:rsidRDefault="00316546" w:rsidP="00316546">
      <w:pPr>
        <w:numPr>
          <w:ilvl w:val="0"/>
          <w:numId w:val="23"/>
        </w:numPr>
      </w:pPr>
      <w:r w:rsidRPr="00316546">
        <w:t xml:space="preserve">Bekijk de variabele </w:t>
      </w:r>
      <w:r w:rsidRPr="001824BD">
        <w:rPr>
          <w:rStyle w:val="Subtielebenadrukking"/>
        </w:rPr>
        <w:t>plezier</w:t>
      </w:r>
      <w:r w:rsidRPr="00316546">
        <w:t>. Kun je daarbij een zinvol staafdiagram maken?</w:t>
      </w:r>
      <w:r w:rsidR="00C573CF">
        <w:br/>
      </w:r>
      <w:r w:rsidRPr="00316546">
        <w:t>En is de volgorde van de staven dan van belang?</w:t>
      </w:r>
    </w:p>
    <w:p w:rsidR="00316546" w:rsidRPr="00316546" w:rsidRDefault="00316546" w:rsidP="00316546">
      <w:pPr>
        <w:numPr>
          <w:ilvl w:val="0"/>
          <w:numId w:val="23"/>
        </w:numPr>
      </w:pPr>
      <w:r w:rsidRPr="00316546">
        <w:t xml:space="preserve">Hier wordt een aantal andere statistische variabelen genoemd. Beschrijf bij elk van deze variabelen of </w:t>
      </w:r>
      <w:r w:rsidR="00B619F2">
        <w:t>deze</w:t>
      </w:r>
      <w:r w:rsidRPr="00316546">
        <w:t xml:space="preserve"> kwalitatief of kwantitatief is.</w:t>
      </w:r>
      <w:r w:rsidR="00C573CF">
        <w:br/>
      </w:r>
      <w:r w:rsidRPr="00316546">
        <w:t>Geef bij kwantitatieve variabelen aan of het een continue of discrete variabele is.</w:t>
      </w:r>
    </w:p>
    <w:p w:rsidR="00316546" w:rsidRPr="00B619F2" w:rsidRDefault="00B958E9" w:rsidP="001824BD">
      <w:pPr>
        <w:pStyle w:val="Lijstalinea"/>
        <w:numPr>
          <w:ilvl w:val="0"/>
          <w:numId w:val="110"/>
        </w:numPr>
      </w:pPr>
      <w:r w:rsidRPr="001824BD">
        <w:rPr>
          <w:rStyle w:val="Subtielebenadrukking"/>
        </w:rPr>
        <w:t xml:space="preserve">Dagelijkse reistijd naar school </w:t>
      </w:r>
      <w:r w:rsidRPr="00B619F2">
        <w:t>(in minuten).</w:t>
      </w:r>
    </w:p>
    <w:p w:rsidR="00316546" w:rsidRPr="00C573CF" w:rsidRDefault="00B958E9" w:rsidP="001824BD">
      <w:pPr>
        <w:pStyle w:val="Lijstalinea"/>
        <w:numPr>
          <w:ilvl w:val="0"/>
          <w:numId w:val="110"/>
        </w:numPr>
      </w:pPr>
      <w:r w:rsidRPr="001824BD">
        <w:rPr>
          <w:rStyle w:val="Subtielebenadrukking"/>
        </w:rPr>
        <w:t>Aantal lesuren per week</w:t>
      </w:r>
      <w:r w:rsidRPr="001F3B53">
        <w:t>.</w:t>
      </w:r>
    </w:p>
    <w:p w:rsidR="00316546" w:rsidRPr="00316546" w:rsidRDefault="00B958E9" w:rsidP="001824BD">
      <w:pPr>
        <w:pStyle w:val="Lijstalinea"/>
        <w:numPr>
          <w:ilvl w:val="0"/>
          <w:numId w:val="110"/>
        </w:numPr>
      </w:pPr>
      <w:r w:rsidRPr="001824BD">
        <w:rPr>
          <w:rStyle w:val="Subtielebenadrukking"/>
        </w:rPr>
        <w:t xml:space="preserve">Muziekvoorkeur </w:t>
      </w:r>
      <w:r w:rsidRPr="00316546">
        <w:t>(bedenk zelf de categorieën)</w:t>
      </w:r>
      <w:r>
        <w:t>.</w:t>
      </w:r>
    </w:p>
    <w:p w:rsidR="00316546" w:rsidRPr="00316546" w:rsidRDefault="00B958E9" w:rsidP="001824BD">
      <w:pPr>
        <w:pStyle w:val="Lijstalinea"/>
        <w:numPr>
          <w:ilvl w:val="0"/>
          <w:numId w:val="110"/>
        </w:numPr>
      </w:pPr>
      <w:r w:rsidRPr="001824BD">
        <w:rPr>
          <w:rStyle w:val="Subtielebenadrukking"/>
        </w:rPr>
        <w:t>Belang van bewegingsonderwijs voor iedereen</w:t>
      </w:r>
      <w:r w:rsidR="00C573CF">
        <w:br/>
      </w:r>
      <w:r w:rsidRPr="00316546">
        <w:t>(vijfpuntsschaal: totaal onbelangrijk, niet erg belangrijk, neutraal,</w:t>
      </w:r>
      <w:r w:rsidR="00316546" w:rsidRPr="00316546">
        <w:t xml:space="preserve"> belangrijk, heel belangrijk).</w:t>
      </w:r>
    </w:p>
    <w:p w:rsidR="00316546" w:rsidRDefault="00316546" w:rsidP="00316546"/>
    <w:p w:rsidR="00DE4056" w:rsidRPr="00316546" w:rsidRDefault="00DE4056" w:rsidP="00316546"/>
    <w:p w:rsidR="00316546" w:rsidRPr="00316546" w:rsidRDefault="00316546" w:rsidP="00316546">
      <w:r w:rsidRPr="00316546">
        <w:rPr>
          <w:b/>
        </w:rPr>
        <w:t>Opgave 14</w:t>
      </w:r>
    </w:p>
    <w:p w:rsidR="00316546" w:rsidRPr="00316546" w:rsidRDefault="00316546" w:rsidP="00316546">
      <w:r w:rsidRPr="00316546">
        <w:t xml:space="preserve">Iemand wil een onderzoek doen bij examenklassen havo met de volgende variabelen: </w:t>
      </w:r>
      <w:r w:rsidRPr="001824BD">
        <w:rPr>
          <w:rStyle w:val="Subtielebenadrukking"/>
        </w:rPr>
        <w:t>geslacht</w:t>
      </w:r>
      <w:r w:rsidRPr="001F3B53">
        <w:t>,</w:t>
      </w:r>
      <w:r w:rsidRPr="00316546">
        <w:t xml:space="preserve"> </w:t>
      </w:r>
      <w:r w:rsidRPr="001824BD">
        <w:rPr>
          <w:rStyle w:val="Subtielebenadrukking"/>
        </w:rPr>
        <w:t>geboortejaar</w:t>
      </w:r>
      <w:r w:rsidRPr="001F3B53">
        <w:t>,</w:t>
      </w:r>
      <w:r w:rsidRPr="00316546">
        <w:t xml:space="preserve"> </w:t>
      </w:r>
      <w:r w:rsidRPr="001824BD">
        <w:rPr>
          <w:rStyle w:val="Subtielebenadrukking"/>
        </w:rPr>
        <w:t>geboortemaand</w:t>
      </w:r>
      <w:r w:rsidRPr="001F3B53">
        <w:t>,</w:t>
      </w:r>
      <w:r w:rsidRPr="00316546">
        <w:t xml:space="preserve"> </w:t>
      </w:r>
      <w:r w:rsidRPr="001824BD">
        <w:rPr>
          <w:rStyle w:val="Subtielebenadrukking"/>
        </w:rPr>
        <w:t>gewicht</w:t>
      </w:r>
      <w:r w:rsidRPr="001F3B53">
        <w:t xml:space="preserve">, </w:t>
      </w:r>
      <w:r w:rsidRPr="001824BD">
        <w:rPr>
          <w:rStyle w:val="Subtielebenadrukking"/>
        </w:rPr>
        <w:t>lengte</w:t>
      </w:r>
      <w:r w:rsidRPr="001F3B53">
        <w:t>,</w:t>
      </w:r>
      <w:r w:rsidRPr="00316546">
        <w:t xml:space="preserve"> </w:t>
      </w:r>
      <w:r w:rsidRPr="001824BD">
        <w:rPr>
          <w:rStyle w:val="Subtielebenadrukking"/>
        </w:rPr>
        <w:t>cijfergemiddelde</w:t>
      </w:r>
      <w:r w:rsidRPr="001F3B53">
        <w:t>,</w:t>
      </w:r>
      <w:r w:rsidRPr="00316546">
        <w:t xml:space="preserve"> </w:t>
      </w:r>
      <w:r w:rsidRPr="001824BD">
        <w:rPr>
          <w:rStyle w:val="Subtielebenadrukking"/>
        </w:rPr>
        <w:t>cijfer voor wiskunde</w:t>
      </w:r>
      <w:r w:rsidRPr="001F3B53">
        <w:t>,</w:t>
      </w:r>
      <w:r w:rsidRPr="00316546">
        <w:t xml:space="preserve"> </w:t>
      </w:r>
      <w:r w:rsidRPr="001824BD">
        <w:rPr>
          <w:rStyle w:val="Subtielebenadrukking"/>
        </w:rPr>
        <w:t>huiswerk</w:t>
      </w:r>
      <w:r w:rsidRPr="001F3B53">
        <w:t xml:space="preserve">, </w:t>
      </w:r>
      <w:r w:rsidRPr="001824BD">
        <w:rPr>
          <w:rStyle w:val="Subtielebenadrukking"/>
        </w:rPr>
        <w:t>wiskundegroep</w:t>
      </w:r>
      <w:r w:rsidRPr="001F3B53">
        <w:t>,</w:t>
      </w:r>
      <w:r w:rsidRPr="00316546">
        <w:t xml:space="preserve"> </w:t>
      </w:r>
      <w:r w:rsidRPr="001824BD">
        <w:rPr>
          <w:rStyle w:val="Subtielebenadrukking"/>
        </w:rPr>
        <w:t>profiel</w:t>
      </w:r>
      <w:r w:rsidRPr="001F3B53">
        <w:t>,</w:t>
      </w:r>
      <w:r w:rsidRPr="00316546">
        <w:t xml:space="preserve"> </w:t>
      </w:r>
      <w:r w:rsidRPr="001824BD">
        <w:rPr>
          <w:rStyle w:val="Subtielebenadrukking"/>
        </w:rPr>
        <w:t>plezier</w:t>
      </w:r>
      <w:r w:rsidRPr="00B619F2">
        <w:t>.</w:t>
      </w:r>
    </w:p>
    <w:p w:rsidR="00316546" w:rsidRPr="00316546" w:rsidRDefault="00316546" w:rsidP="00316546">
      <w:r w:rsidRPr="00316546">
        <w:t>Geef bij elk van deze variabelen aan of deze kwalitatief of kwantitatief is en welke waarden deze kan aannemen.</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15</w:t>
      </w:r>
    </w:p>
    <w:p w:rsidR="00316546" w:rsidRPr="00316546" w:rsidRDefault="00316546" w:rsidP="00316546">
      <w:pPr>
        <w:numPr>
          <w:ilvl w:val="0"/>
          <w:numId w:val="11"/>
        </w:numPr>
      </w:pPr>
      <w:r w:rsidRPr="00316546">
        <w:t>Als je zonder te kijken in de gegevens iets zou moeten zeggen over het verschil in lengte tussen jongens en meisjes, wat zou je dan zeggen?</w:t>
      </w:r>
    </w:p>
    <w:p w:rsidR="00316546" w:rsidRPr="00316546" w:rsidRDefault="00316546" w:rsidP="00316546">
      <w:pPr>
        <w:numPr>
          <w:ilvl w:val="0"/>
          <w:numId w:val="11"/>
        </w:numPr>
      </w:pPr>
      <w:r w:rsidRPr="00316546">
        <w:t>Maak twee dotplots voor lengte. Eén voor jongens en één voor meisjes.</w:t>
      </w:r>
    </w:p>
    <w:p w:rsidR="003230D3" w:rsidRDefault="00316546" w:rsidP="001824BD">
      <w:pPr>
        <w:ind w:left="360"/>
      </w:pPr>
      <w:r w:rsidRPr="00316546">
        <w:t>Vergelijk de lengtes van meisjes en jongens. Wat valt je op?</w:t>
      </w:r>
      <w:r w:rsidR="00C573CF">
        <w:br/>
      </w:r>
      <w:r w:rsidRPr="00316546">
        <w:t>Kun je het antwoord dat je bij opgave a bedacht hebt terugvinden?</w:t>
      </w:r>
    </w:p>
    <w:p w:rsidR="00316546" w:rsidRPr="00316546" w:rsidRDefault="00316546" w:rsidP="00316546">
      <w:pPr>
        <w:rPr>
          <w:b/>
        </w:rPr>
      </w:pPr>
      <w:r w:rsidRPr="00316546">
        <w:rPr>
          <w:b/>
        </w:rPr>
        <w:br w:type="page"/>
      </w:r>
    </w:p>
    <w:p w:rsidR="00316546" w:rsidRPr="00316546" w:rsidRDefault="00316546" w:rsidP="00316546">
      <w:r w:rsidRPr="00316546">
        <w:rPr>
          <w:b/>
        </w:rPr>
        <w:lastRenderedPageBreak/>
        <w:sym w:font="Wingdings" w:char="F03A"/>
      </w:r>
      <w:r w:rsidRPr="00316546">
        <w:rPr>
          <w:b/>
        </w:rPr>
        <w:t xml:space="preserve"> Opgave 16</w:t>
      </w:r>
    </w:p>
    <w:p w:rsidR="00316546" w:rsidRPr="00316546" w:rsidRDefault="00316546" w:rsidP="00316546">
      <w:r w:rsidRPr="00316546">
        <w:t>Je kunt de lengtes van de jongens en de meisjes ook in een staafdiagram zetten.</w:t>
      </w:r>
    </w:p>
    <w:p w:rsidR="00316546" w:rsidRPr="00316546" w:rsidRDefault="00316546" w:rsidP="00316546">
      <w:pPr>
        <w:rPr>
          <w:b/>
        </w:rPr>
      </w:pPr>
      <w:r w:rsidRPr="00316546">
        <w:t>Gebruik nu niet de absolute aantallen</w:t>
      </w:r>
      <w:r w:rsidR="00B958E9">
        <w:t>,</w:t>
      </w:r>
      <w:r w:rsidRPr="00316546">
        <w:t xml:space="preserve"> maar de relatieve aantallen (procenten).</w:t>
      </w:r>
    </w:p>
    <w:p w:rsidR="00316546" w:rsidRPr="00316546" w:rsidRDefault="00316546" w:rsidP="00316546">
      <w:pPr>
        <w:numPr>
          <w:ilvl w:val="0"/>
          <w:numId w:val="12"/>
        </w:numPr>
      </w:pPr>
      <w:r w:rsidRPr="00316546">
        <w:t>Maak twee staafdiagrammen van de lengtes</w:t>
      </w:r>
      <w:r w:rsidR="00F85F13">
        <w:t>:</w:t>
      </w:r>
      <w:r w:rsidRPr="00316546">
        <w:t xml:space="preserve"> één voor jongens en één voor meisjes van de relatieve frequenties.</w:t>
      </w:r>
    </w:p>
    <w:p w:rsidR="00316546" w:rsidRPr="00316546" w:rsidRDefault="00316546" w:rsidP="00316546">
      <w:pPr>
        <w:numPr>
          <w:ilvl w:val="0"/>
          <w:numId w:val="12"/>
        </w:numPr>
      </w:pPr>
      <w:r w:rsidRPr="00316546">
        <w:t>Waarom kan het nuttig zijn om frequenties om te zetten naar relatieve frequenties wanneer je twee groepen wilt vergelijken?</w:t>
      </w:r>
    </w:p>
    <w:p w:rsidR="00316546" w:rsidRPr="00316546" w:rsidRDefault="00316546" w:rsidP="00C3648D">
      <w:pPr>
        <w:numPr>
          <w:ilvl w:val="0"/>
          <w:numId w:val="12"/>
        </w:numPr>
      </w:pPr>
      <w:r w:rsidRPr="00316546">
        <w:t xml:space="preserve">Hoeveel procent van de jongens is langer dan 180 </w:t>
      </w:r>
      <w:r w:rsidR="00C3648D" w:rsidRPr="00C3648D">
        <w:t>centimeter</w:t>
      </w:r>
      <w:r w:rsidRPr="00316546">
        <w:t>? En hoeveel procent van de meisjes?</w:t>
      </w:r>
    </w:p>
    <w:p w:rsidR="00316546" w:rsidRPr="00316546" w:rsidRDefault="00316546" w:rsidP="00316546">
      <w:pPr>
        <w:numPr>
          <w:ilvl w:val="0"/>
          <w:numId w:val="12"/>
        </w:numPr>
      </w:pPr>
      <w:r w:rsidRPr="00316546">
        <w:t>Bekijk de 50</w:t>
      </w:r>
      <w:r w:rsidR="00732C59">
        <w:t xml:space="preserve"> procent</w:t>
      </w:r>
      <w:r w:rsidR="00732C59" w:rsidRPr="00316546">
        <w:t xml:space="preserve"> </w:t>
      </w:r>
      <w:r w:rsidRPr="00316546">
        <w:t>kleinste</w:t>
      </w:r>
      <w:r w:rsidRPr="00316546" w:rsidDel="00B506F5">
        <w:t xml:space="preserve"> </w:t>
      </w:r>
      <w:r w:rsidRPr="00316546">
        <w:t>meisjes.</w:t>
      </w:r>
      <w:r w:rsidR="00C573CF">
        <w:br/>
      </w:r>
      <w:r w:rsidRPr="00316546">
        <w:t>Tussen welke waarden zit hun lengte? En hoe zit dat bij de jongens?</w:t>
      </w:r>
    </w:p>
    <w:p w:rsidR="00316546" w:rsidRPr="00316546" w:rsidRDefault="00316546" w:rsidP="00732C59">
      <w:pPr>
        <w:numPr>
          <w:ilvl w:val="0"/>
          <w:numId w:val="12"/>
        </w:numPr>
      </w:pPr>
      <w:r w:rsidRPr="00316546">
        <w:t>Bekijk de 25</w:t>
      </w:r>
      <w:r w:rsidR="00732C59">
        <w:t xml:space="preserve"> procent</w:t>
      </w:r>
      <w:r w:rsidRPr="00316546">
        <w:t xml:space="preserve"> grootste meisjes.</w:t>
      </w:r>
      <w:r w:rsidR="00C573CF">
        <w:br/>
      </w:r>
      <w:r w:rsidRPr="00316546">
        <w:t>Tussen welke waarden zit hun lengte? En hoe zit dat bij de jongens?</w:t>
      </w:r>
    </w:p>
    <w:p w:rsidR="00316546" w:rsidRPr="00316546" w:rsidRDefault="00316546" w:rsidP="00316546">
      <w:pPr>
        <w:numPr>
          <w:ilvl w:val="0"/>
          <w:numId w:val="12"/>
        </w:numPr>
      </w:pPr>
      <w:r w:rsidRPr="00316546">
        <w:t>Vergelijk de grafiek van de jongens met die van de meisjes. Wat valt je op?</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17</w:t>
      </w:r>
    </w:p>
    <w:p w:rsidR="00316546" w:rsidRPr="00316546" w:rsidRDefault="00316546" w:rsidP="00316546">
      <w:r w:rsidRPr="00316546">
        <w:t>Bij het maken van een frequentietabel deel je de gegevens</w:t>
      </w:r>
      <w:r w:rsidR="00C54D4C">
        <w:t xml:space="preserve"> in</w:t>
      </w:r>
      <w:r w:rsidRPr="00316546">
        <w:t xml:space="preserve"> in klassen. Je krijgt een ander beeld wanneer je andere klassen neemt. De klassen moeten wel altijd even groot zijn, maar je kunt ze groter of minder groot maken.</w:t>
      </w:r>
    </w:p>
    <w:p w:rsidR="00316546" w:rsidRPr="00316546" w:rsidRDefault="00316546" w:rsidP="00316546">
      <w:pPr>
        <w:numPr>
          <w:ilvl w:val="0"/>
          <w:numId w:val="13"/>
        </w:numPr>
      </w:pPr>
      <w:r w:rsidRPr="00316546">
        <w:t xml:space="preserve">Maak </w:t>
      </w:r>
      <w:r w:rsidR="00C54D4C">
        <w:t>vier</w:t>
      </w:r>
      <w:r w:rsidRPr="00316546">
        <w:t xml:space="preserve"> staafdiagrammen van de lengte.</w:t>
      </w:r>
      <w:r w:rsidR="00C573CF">
        <w:br/>
      </w:r>
      <w:r w:rsidRPr="00316546">
        <w:t xml:space="preserve">Maak de klassenbreedte eerst 2, dan 5, dan 10 en tot slot 15 </w:t>
      </w:r>
      <w:r w:rsidR="004579EF">
        <w:t>centi</w:t>
      </w:r>
      <w:r w:rsidRPr="00316546">
        <w:t>m</w:t>
      </w:r>
      <w:r w:rsidR="004579EF">
        <w:t>eter</w:t>
      </w:r>
      <w:r w:rsidRPr="00316546">
        <w:t xml:space="preserve"> breed.</w:t>
      </w:r>
    </w:p>
    <w:p w:rsidR="00316546" w:rsidRPr="00316546" w:rsidRDefault="00316546" w:rsidP="00316546">
      <w:pPr>
        <w:numPr>
          <w:ilvl w:val="0"/>
          <w:numId w:val="13"/>
        </w:numPr>
      </w:pPr>
      <w:r w:rsidRPr="00316546">
        <w:t>Wat valt je op aan de verschillende staafdiagrammen?</w:t>
      </w:r>
      <w:r w:rsidR="00C573CF">
        <w:br/>
      </w:r>
      <w:r w:rsidRPr="00316546">
        <w:t>Welke klassenindeling vind jij hier het beste passen en waarom?</w:t>
      </w:r>
    </w:p>
    <w:p w:rsidR="00316546" w:rsidRPr="00316546" w:rsidRDefault="00316546" w:rsidP="00316546">
      <w:pPr>
        <w:numPr>
          <w:ilvl w:val="0"/>
          <w:numId w:val="13"/>
        </w:numPr>
      </w:pPr>
      <w:r w:rsidRPr="00316546">
        <w:t xml:space="preserve">Je wilt weten hoeveel procent van de meisjes tussen de 155 en 160 </w:t>
      </w:r>
      <w:r w:rsidR="00413BD8" w:rsidRPr="001824BD">
        <w:t>centimeter</w:t>
      </w:r>
      <w:r w:rsidR="004579EF" w:rsidRPr="004579EF">
        <w:rPr>
          <w:b/>
        </w:rPr>
        <w:t xml:space="preserve"> </w:t>
      </w:r>
      <w:r w:rsidRPr="00316546">
        <w:t>lang is.</w:t>
      </w:r>
      <w:r w:rsidR="00C573CF">
        <w:br/>
      </w:r>
      <w:r w:rsidRPr="00316546">
        <w:t>Welke tabel of grafiek heb je nodig om deze vraag te kunnen beantwoorden?</w:t>
      </w:r>
    </w:p>
    <w:p w:rsidR="003230D3" w:rsidRDefault="00316546" w:rsidP="001824BD">
      <w:pPr>
        <w:ind w:firstLine="360"/>
      </w:pPr>
      <w:r w:rsidRPr="00316546">
        <w:t>Beantwoord de vraag</w:t>
      </w:r>
      <w:r w:rsidR="00DC4E7A">
        <w:t>.</w:t>
      </w:r>
    </w:p>
    <w:p w:rsidR="00316546" w:rsidRPr="00316546" w:rsidRDefault="00316546" w:rsidP="00316546">
      <w:pPr>
        <w:numPr>
          <w:ilvl w:val="0"/>
          <w:numId w:val="13"/>
        </w:numPr>
      </w:pPr>
      <w:r w:rsidRPr="00316546">
        <w:t xml:space="preserve">Hoeveel procent van de jongens is langer dan 182 </w:t>
      </w:r>
      <w:r w:rsidR="004579EF" w:rsidRPr="004579EF">
        <w:t>centimeter</w:t>
      </w:r>
      <w:r w:rsidRPr="00316546">
        <w:t>?</w:t>
      </w:r>
      <w:r w:rsidR="00C573CF">
        <w:br/>
      </w:r>
      <w:r w:rsidRPr="00316546">
        <w:t>Met welke representatie heb je deze vraag beantwoord?</w:t>
      </w:r>
    </w:p>
    <w:p w:rsidR="00316546" w:rsidRPr="00316546" w:rsidRDefault="00316546" w:rsidP="00316546">
      <w:pPr>
        <w:numPr>
          <w:ilvl w:val="0"/>
          <w:numId w:val="13"/>
        </w:numPr>
      </w:pPr>
      <w:r w:rsidRPr="00316546">
        <w:t>Welke voordelen heeft het groeperen van de metingen in klassen?</w:t>
      </w:r>
    </w:p>
    <w:p w:rsidR="00316546" w:rsidRPr="00316546" w:rsidRDefault="00316546" w:rsidP="00316546">
      <w:pPr>
        <w:numPr>
          <w:ilvl w:val="0"/>
          <w:numId w:val="13"/>
        </w:numPr>
      </w:pPr>
      <w:r w:rsidRPr="00316546">
        <w:t>Welke nadelen heeft het groeperen van de metingen in klassen?</w:t>
      </w:r>
    </w:p>
    <w:p w:rsidR="00316546" w:rsidRDefault="00316546" w:rsidP="00316546"/>
    <w:p w:rsidR="00DE4056" w:rsidRPr="00316546" w:rsidRDefault="00DE4056" w:rsidP="00316546"/>
    <w:p w:rsidR="00316546" w:rsidRPr="00316546" w:rsidRDefault="00316546" w:rsidP="00316546">
      <w:r w:rsidRPr="00316546">
        <w:rPr>
          <w:b/>
        </w:rPr>
        <w:sym w:font="Wingdings" w:char="F03A"/>
      </w:r>
      <w:r w:rsidRPr="00316546">
        <w:rPr>
          <w:b/>
        </w:rPr>
        <w:t xml:space="preserve"> Opgave 18</w:t>
      </w:r>
    </w:p>
    <w:p w:rsidR="00316546" w:rsidRPr="00316546" w:rsidRDefault="00316546" w:rsidP="00316546">
      <w:r w:rsidRPr="00316546">
        <w:t>Je kunt een klassenindeling op verschillende manieren noteren.</w:t>
      </w:r>
    </w:p>
    <w:p w:rsidR="00316546" w:rsidRPr="00316546" w:rsidRDefault="00316546" w:rsidP="00316546">
      <w:pPr>
        <w:numPr>
          <w:ilvl w:val="0"/>
          <w:numId w:val="14"/>
        </w:numPr>
      </w:pPr>
      <w:r w:rsidRPr="00316546">
        <w:t>Lengtes van de bladeren van een bepaalde soort boom (in cm) worden ingedeeld in de volgende klassen: 6,5</w:t>
      </w:r>
      <w:r w:rsidR="00C54D4C">
        <w:t>-</w:t>
      </w:r>
      <w:r w:rsidRPr="00316546">
        <w:t>&lt;7,5; 7,5</w:t>
      </w:r>
      <w:r w:rsidR="00C54D4C">
        <w:t>-</w:t>
      </w:r>
      <w:r w:rsidRPr="00316546">
        <w:t>&lt;8,5; enz.</w:t>
      </w:r>
    </w:p>
    <w:p w:rsidR="00316546" w:rsidRPr="00316546" w:rsidRDefault="00316546" w:rsidP="001824BD">
      <w:pPr>
        <w:ind w:firstLine="360"/>
      </w:pPr>
      <w:r w:rsidRPr="00316546">
        <w:t>Bepaal de klassenbreedte en de klassenmiddens.</w:t>
      </w:r>
    </w:p>
    <w:p w:rsidR="00316546" w:rsidRPr="00316546" w:rsidRDefault="00316546" w:rsidP="00316546">
      <w:pPr>
        <w:numPr>
          <w:ilvl w:val="0"/>
          <w:numId w:val="14"/>
        </w:numPr>
      </w:pPr>
      <w:r w:rsidRPr="00316546">
        <w:t>De leeftijden van de werknemers van een bepaald bedrijf worden ingedeeld in de volgende klassen:  20</w:t>
      </w:r>
      <w:r w:rsidR="00C54D4C">
        <w:t>-</w:t>
      </w:r>
      <w:r w:rsidRPr="00316546">
        <w:t>24, 25</w:t>
      </w:r>
      <w:r w:rsidR="00C54D4C">
        <w:t>-</w:t>
      </w:r>
      <w:r w:rsidRPr="00316546">
        <w:t>29, …, 60</w:t>
      </w:r>
      <w:r w:rsidR="00C54D4C">
        <w:t>-</w:t>
      </w:r>
      <w:r w:rsidRPr="00316546">
        <w:t xml:space="preserve">64.   </w:t>
      </w:r>
    </w:p>
    <w:p w:rsidR="00316546" w:rsidRDefault="00316546" w:rsidP="001824BD">
      <w:pPr>
        <w:ind w:firstLine="360"/>
      </w:pPr>
      <w:r w:rsidRPr="00316546">
        <w:t>Bepaal de klassenbreedte en de klassenmiddens.</w:t>
      </w:r>
    </w:p>
    <w:p w:rsidR="003230D3" w:rsidRDefault="00DC4E7A" w:rsidP="001824BD">
      <w:pPr>
        <w:pStyle w:val="Lijstalinea"/>
        <w:numPr>
          <w:ilvl w:val="0"/>
          <w:numId w:val="14"/>
        </w:numPr>
      </w:pPr>
      <w:r>
        <w:t>E</w:t>
      </w:r>
      <w:r w:rsidR="00316546" w:rsidRPr="00316546">
        <w:t>en theater houdt bij hoeveel kaartjes er voor een voorstelling worden verkocht.</w:t>
      </w:r>
      <w:r w:rsidR="00C573CF">
        <w:br/>
      </w:r>
      <w:r w:rsidR="00316546" w:rsidRPr="00316546">
        <w:t>De klasse 200</w:t>
      </w:r>
      <w:r w:rsidR="004579EF">
        <w:t>-</w:t>
      </w:r>
      <w:r w:rsidR="00316546" w:rsidRPr="00316546">
        <w:t>249 geeft het aantal voorstellingen weer waarvoor 200 tot en met 249 kaartjes verkocht zijn. Bepaal de klassenbreedte en het klassenmidden van deze klasse.</w:t>
      </w:r>
    </w:p>
    <w:p w:rsidR="00316546" w:rsidRPr="00316546" w:rsidRDefault="00316546" w:rsidP="001824BD">
      <w:pPr>
        <w:pStyle w:val="Lijstalinea"/>
        <w:numPr>
          <w:ilvl w:val="0"/>
          <w:numId w:val="14"/>
        </w:numPr>
      </w:pPr>
      <w:r w:rsidRPr="00316546">
        <w:t>Bij welke variabele</w:t>
      </w:r>
      <w:r w:rsidR="00DC4E7A">
        <w:t>n</w:t>
      </w:r>
      <w:r w:rsidRPr="00316546">
        <w:t xml:space="preserve"> uit de dataset met gegevens van 154 leerlingen is het zinvol</w:t>
      </w:r>
      <w:r w:rsidR="00DC4E7A">
        <w:t xml:space="preserve"> en/of </w:t>
      </w:r>
      <w:r w:rsidRPr="00316546">
        <w:t xml:space="preserve">mogelijk </w:t>
      </w:r>
      <w:r w:rsidR="00DC4E7A">
        <w:t xml:space="preserve">om </w:t>
      </w:r>
      <w:r w:rsidRPr="00316546">
        <w:t>een klassenindeling te maken? Licht je antwoorden toe.</w:t>
      </w:r>
    </w:p>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r w:rsidRPr="00316546">
        <w:rPr>
          <w:b/>
        </w:rPr>
        <w:lastRenderedPageBreak/>
        <w:sym w:font="Wingdings" w:char="F03A"/>
      </w:r>
      <w:r w:rsidRPr="00316546">
        <w:rPr>
          <w:b/>
        </w:rPr>
        <w:t xml:space="preserve"> Opgave 19</w:t>
      </w:r>
    </w:p>
    <w:p w:rsidR="00316546" w:rsidRPr="00316546" w:rsidRDefault="00316546" w:rsidP="00316546">
      <w:r w:rsidRPr="00316546">
        <w:t xml:space="preserve">We </w:t>
      </w:r>
      <w:r w:rsidR="00E03FE4">
        <w:t>kijken</w:t>
      </w:r>
      <w:r w:rsidR="00E03FE4" w:rsidRPr="00316546">
        <w:t xml:space="preserve"> </w:t>
      </w:r>
      <w:r w:rsidRPr="00316546">
        <w:t xml:space="preserve">nu naar de verschillen tussen jongens en meisjes in het aantal uren dat ze </w:t>
      </w:r>
      <w:r w:rsidR="00F85F13" w:rsidRPr="00F85F13">
        <w:t xml:space="preserve">besteden </w:t>
      </w:r>
      <w:r w:rsidRPr="00316546">
        <w:t>aan huiswerk.</w:t>
      </w:r>
    </w:p>
    <w:p w:rsidR="00316546" w:rsidRPr="00316546" w:rsidRDefault="00316546" w:rsidP="00316546">
      <w:pPr>
        <w:numPr>
          <w:ilvl w:val="0"/>
          <w:numId w:val="15"/>
        </w:numPr>
      </w:pPr>
      <w:r w:rsidRPr="00316546">
        <w:t>Maak twee frequentietabellen van het aantal uren dat aan huiswerk wordt besteed. Eén voor meisjes en één voor jongens. Voeg een kolom relatieve frequenties toe (klassenbreedte = 5)</w:t>
      </w:r>
      <w:r w:rsidR="00E03FE4">
        <w:t>.</w:t>
      </w:r>
    </w:p>
    <w:p w:rsidR="00316546" w:rsidRPr="00316546" w:rsidRDefault="00316546" w:rsidP="00316546">
      <w:pPr>
        <w:numPr>
          <w:ilvl w:val="0"/>
          <w:numId w:val="15"/>
        </w:numPr>
      </w:pPr>
      <w:r w:rsidRPr="00316546">
        <w:t xml:space="preserve">Waarom is het verstandig om hier </w:t>
      </w:r>
      <w:r w:rsidR="0060112E" w:rsidRPr="0060112E">
        <w:t xml:space="preserve">te kijken </w:t>
      </w:r>
      <w:r w:rsidRPr="00316546">
        <w:t>naar relatieve frequenties?</w:t>
      </w:r>
    </w:p>
    <w:p w:rsidR="00316546" w:rsidRPr="00316546" w:rsidRDefault="00316546" w:rsidP="00316546">
      <w:pPr>
        <w:numPr>
          <w:ilvl w:val="0"/>
          <w:numId w:val="15"/>
        </w:numPr>
      </w:pPr>
      <w:r w:rsidRPr="00316546">
        <w:t>Je ziet dat de huiswerkuren in klassen zijn ingedeeld. Noem een voor</w:t>
      </w:r>
      <w:r w:rsidR="0060112E">
        <w:t>-</w:t>
      </w:r>
      <w:r w:rsidRPr="00316546">
        <w:t xml:space="preserve"> en nadeel van het gebruik van klassen.</w:t>
      </w:r>
    </w:p>
    <w:p w:rsidR="00316546" w:rsidRPr="00316546" w:rsidRDefault="00316546" w:rsidP="00316546">
      <w:pPr>
        <w:numPr>
          <w:ilvl w:val="0"/>
          <w:numId w:val="15"/>
        </w:numPr>
      </w:pPr>
      <w:r w:rsidRPr="00316546">
        <w:t>Teken van beide frequentietabellen de bijbehorende relatieve frequentiepolygonen.</w:t>
      </w:r>
    </w:p>
    <w:p w:rsidR="00316546" w:rsidRPr="00316546" w:rsidRDefault="00316546" w:rsidP="00316546">
      <w:pPr>
        <w:numPr>
          <w:ilvl w:val="0"/>
          <w:numId w:val="15"/>
        </w:numPr>
      </w:pPr>
      <w:r w:rsidRPr="00316546">
        <w:t>Wat kun je zeggen over het verschil tussen meisjes en jongens op basis van de tabel en/of de freq</w:t>
      </w:r>
      <w:r w:rsidR="00C3648D">
        <w:t>u</w:t>
      </w:r>
      <w:r w:rsidRPr="00316546">
        <w:t>entiepolygonen?</w:t>
      </w:r>
    </w:p>
    <w:p w:rsidR="00316546" w:rsidRPr="00316546" w:rsidRDefault="00316546" w:rsidP="00316546">
      <w:pPr>
        <w:numPr>
          <w:ilvl w:val="0"/>
          <w:numId w:val="15"/>
        </w:numPr>
      </w:pPr>
      <w:r w:rsidRPr="00316546">
        <w:t>Wat vind je overzichtelijker, de tabel of de polygonen?</w:t>
      </w:r>
    </w:p>
    <w:p w:rsidR="00316546" w:rsidRDefault="00316546" w:rsidP="00316546"/>
    <w:p w:rsidR="00DE4056" w:rsidRPr="00316546" w:rsidRDefault="00DE4056" w:rsidP="00316546"/>
    <w:p w:rsidR="00316546" w:rsidRPr="00316546" w:rsidRDefault="00316546" w:rsidP="00316546">
      <w:r w:rsidRPr="00316546">
        <w:rPr>
          <w:b/>
        </w:rPr>
        <w:t>Opgave 20</w:t>
      </w:r>
    </w:p>
    <w:p w:rsidR="00316546" w:rsidRPr="00316546" w:rsidRDefault="00316546" w:rsidP="00316546">
      <w:r w:rsidRPr="00316546">
        <w:t xml:space="preserve">Voor een practicum biologie zijn op twee velden regenwormen gevangen. Vervolgens werden de lengtes van die wormen gemeten. </w:t>
      </w:r>
      <w:r w:rsidR="00151256">
        <w:t>In de tabel rechtsonder</w:t>
      </w:r>
      <w:r w:rsidR="00151256" w:rsidRPr="00316546">
        <w:t xml:space="preserve"> </w:t>
      </w:r>
      <w:r w:rsidRPr="00316546">
        <w:t>zie je de resultaten.</w:t>
      </w:r>
    </w:p>
    <w:p w:rsidR="00316546" w:rsidRPr="00316546" w:rsidRDefault="00151256" w:rsidP="00316546">
      <w:pPr>
        <w:numPr>
          <w:ilvl w:val="0"/>
          <w:numId w:val="16"/>
        </w:numPr>
      </w:pPr>
      <w:r w:rsidRPr="00316546">
        <w:rPr>
          <w:noProof/>
        </w:rPr>
        <w:drawing>
          <wp:anchor distT="0" distB="0" distL="114300" distR="114300" simplePos="0" relativeHeight="251630080" behindDoc="0" locked="0" layoutInCell="1" allowOverlap="1" wp14:anchorId="0363F338" wp14:editId="2C766890">
            <wp:simplePos x="0" y="0"/>
            <wp:positionH relativeFrom="margin">
              <wp:align>right</wp:align>
            </wp:positionH>
            <wp:positionV relativeFrom="page">
              <wp:posOffset>4391660</wp:posOffset>
            </wp:positionV>
            <wp:extent cx="1974850" cy="1488440"/>
            <wp:effectExtent l="0" t="0" r="0" b="0"/>
            <wp:wrapSquare wrapText="bothSides"/>
            <wp:docPr id="11" name="Afbeelding 11" descr="regenw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enworm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4850" cy="1488440"/>
                    </a:xfrm>
                    <a:prstGeom prst="rect">
                      <a:avLst/>
                    </a:prstGeom>
                    <a:noFill/>
                  </pic:spPr>
                </pic:pic>
              </a:graphicData>
            </a:graphic>
          </wp:anchor>
        </w:drawing>
      </w:r>
      <w:r w:rsidR="00316546" w:rsidRPr="00316546">
        <w:t>Om wat voor soort statistische variabele gaat het hier?</w:t>
      </w:r>
    </w:p>
    <w:p w:rsidR="00316546" w:rsidRPr="00316546" w:rsidRDefault="00316546" w:rsidP="00316546">
      <w:pPr>
        <w:numPr>
          <w:ilvl w:val="0"/>
          <w:numId w:val="16"/>
        </w:numPr>
      </w:pPr>
      <w:r w:rsidRPr="00316546">
        <w:t>Wat is de maximaal mogelijke lengte van een gev</w:t>
      </w:r>
      <w:r w:rsidR="00E03FE4">
        <w:t>angen regenworm</w:t>
      </w:r>
      <w:r w:rsidRPr="00316546">
        <w:t>?</w:t>
      </w:r>
    </w:p>
    <w:p w:rsidR="00316546" w:rsidRPr="00316546" w:rsidRDefault="00316546" w:rsidP="00316546">
      <w:pPr>
        <w:numPr>
          <w:ilvl w:val="0"/>
          <w:numId w:val="16"/>
        </w:numPr>
      </w:pPr>
      <w:r w:rsidRPr="00316546">
        <w:t>Wanneer is het verstandig om relatieve frequenties te gebruiken in plaats van absolute?</w:t>
      </w:r>
    </w:p>
    <w:p w:rsidR="00316546" w:rsidRPr="00316546" w:rsidRDefault="00316546" w:rsidP="00316546">
      <w:pPr>
        <w:numPr>
          <w:ilvl w:val="0"/>
          <w:numId w:val="16"/>
        </w:numPr>
      </w:pPr>
      <w:r w:rsidRPr="00316546">
        <w:t>Maak van beide velden relatieve frequentietabellen van de lengtes en teken er staafdiagrammen bij.</w:t>
      </w:r>
    </w:p>
    <w:p w:rsidR="003230D3" w:rsidRDefault="00316546" w:rsidP="001824BD">
      <w:pPr>
        <w:ind w:left="360"/>
      </w:pPr>
      <w:r w:rsidRPr="00316546">
        <w:t xml:space="preserve">Dit mag je ook </w:t>
      </w:r>
      <w:r w:rsidR="00127341" w:rsidRPr="00127341">
        <w:t xml:space="preserve">doen </w:t>
      </w:r>
      <w:r w:rsidRPr="00316546">
        <w:t>met ICT. Je moet dan wel de</w:t>
      </w:r>
      <w:r w:rsidR="00151256">
        <w:t xml:space="preserve"> </w:t>
      </w:r>
      <w:r w:rsidRPr="00316546">
        <w:t>gegevens zelf invoeren.</w:t>
      </w:r>
    </w:p>
    <w:p w:rsidR="00316546" w:rsidRPr="00316546" w:rsidRDefault="00316546" w:rsidP="00316546">
      <w:pPr>
        <w:numPr>
          <w:ilvl w:val="0"/>
          <w:numId w:val="16"/>
        </w:numPr>
      </w:pPr>
      <w:r w:rsidRPr="00316546">
        <w:t>Vergelijk beide staafdiagrammen. Wat valt je daarbij op?</w:t>
      </w:r>
    </w:p>
    <w:p w:rsidR="00316546" w:rsidRDefault="00316546" w:rsidP="00316546"/>
    <w:p w:rsidR="00DE4056" w:rsidRPr="00316546" w:rsidRDefault="00DE4056" w:rsidP="00316546"/>
    <w:p w:rsidR="00316546" w:rsidRPr="00316546" w:rsidRDefault="00316546" w:rsidP="00316546">
      <w:r w:rsidRPr="00316546">
        <w:rPr>
          <w:b/>
        </w:rPr>
        <w:sym w:font="Wingdings" w:char="F03A"/>
      </w:r>
      <w:r w:rsidRPr="00316546">
        <w:rPr>
          <w:b/>
        </w:rPr>
        <w:t xml:space="preserve"> Opgave 21</w:t>
      </w:r>
    </w:p>
    <w:p w:rsidR="00316546" w:rsidRPr="00316546" w:rsidRDefault="00316546" w:rsidP="00316546">
      <w:r w:rsidRPr="00316546">
        <w:t>Voor een bepaalde toets kun je maximaal 100 punten scoren. Hier zie je hoe een groep van</w:t>
      </w:r>
      <w:r w:rsidR="008D1489">
        <w:br/>
      </w:r>
      <w:r w:rsidR="001F3B53">
        <w:t>40</w:t>
      </w:r>
      <w:r w:rsidR="00127341" w:rsidRPr="00316546">
        <w:t xml:space="preserve"> </w:t>
      </w:r>
      <w:r w:rsidRPr="00316546">
        <w:t>personen de toets heeft gemaakt.</w:t>
      </w:r>
    </w:p>
    <w:p w:rsidR="00316546" w:rsidRPr="00316546" w:rsidRDefault="00316546" w:rsidP="00316546">
      <w:r w:rsidRPr="00316546">
        <w:t>59  57  53  60  63  58  77  33  50  59  58  75  62  54  53  78  59  68  65  62</w:t>
      </w:r>
    </w:p>
    <w:p w:rsidR="00316546" w:rsidRPr="00316546" w:rsidRDefault="00316546" w:rsidP="00316546">
      <w:r w:rsidRPr="00316546">
        <w:t>57  60  80  47  90  30  60  35  57  87  63  65  63  58  65  70  73  58  63  55</w:t>
      </w:r>
    </w:p>
    <w:p w:rsidR="00316546" w:rsidRPr="00316546" w:rsidRDefault="00316546" w:rsidP="00316546"/>
    <w:p w:rsidR="00316546" w:rsidRPr="00316546" w:rsidRDefault="00316546" w:rsidP="00316546">
      <w:pPr>
        <w:numPr>
          <w:ilvl w:val="0"/>
          <w:numId w:val="17"/>
        </w:numPr>
      </w:pPr>
      <w:r w:rsidRPr="00316546">
        <w:t>Om wat voor soort statistische variabele gaat het hier?</w:t>
      </w:r>
    </w:p>
    <w:p w:rsidR="00316546" w:rsidRPr="00316546" w:rsidRDefault="00316546" w:rsidP="00316546">
      <w:pPr>
        <w:numPr>
          <w:ilvl w:val="0"/>
          <w:numId w:val="17"/>
        </w:numPr>
      </w:pPr>
      <w:r w:rsidRPr="00316546">
        <w:t>Deel deze scores in klassen in, neem als laagste klasse 25</w:t>
      </w:r>
      <w:r w:rsidR="00C3648D">
        <w:t>-</w:t>
      </w:r>
      <w:r w:rsidRPr="00316546">
        <w:t>&lt;35. Maak een frequentietabel.</w:t>
      </w:r>
    </w:p>
    <w:p w:rsidR="00316546" w:rsidRPr="00316546" w:rsidRDefault="00316546" w:rsidP="00316546">
      <w:pPr>
        <w:numPr>
          <w:ilvl w:val="0"/>
          <w:numId w:val="17"/>
        </w:numPr>
      </w:pPr>
      <w:r w:rsidRPr="00316546">
        <w:t>Maak bij deze tabel een staafdiagram van relatieve frequenties.</w:t>
      </w:r>
    </w:p>
    <w:p w:rsidR="00316546" w:rsidRPr="00316546" w:rsidRDefault="00316546" w:rsidP="00316546">
      <w:pPr>
        <w:numPr>
          <w:ilvl w:val="0"/>
          <w:numId w:val="17"/>
        </w:numPr>
      </w:pPr>
      <w:r w:rsidRPr="00316546">
        <w:t>Personen die 55 of meer punten hebben behaald, scoren voldoende.</w:t>
      </w:r>
    </w:p>
    <w:p w:rsidR="00316546" w:rsidRPr="00316546" w:rsidRDefault="00316546" w:rsidP="001824BD">
      <w:pPr>
        <w:ind w:firstLine="360"/>
      </w:pPr>
      <w:r w:rsidRPr="00316546">
        <w:t>Hoeveel procent van deze groep scoorde voldoende?</w:t>
      </w:r>
    </w:p>
    <w:p w:rsidR="00316546" w:rsidRPr="00316546" w:rsidRDefault="00316546" w:rsidP="00316546">
      <w:pPr>
        <w:numPr>
          <w:ilvl w:val="0"/>
          <w:numId w:val="17"/>
        </w:numPr>
      </w:pPr>
      <w:r w:rsidRPr="00316546">
        <w:t>Je had ook als eerste klasse 30</w:t>
      </w:r>
      <w:r w:rsidR="00C3648D">
        <w:t>-</w:t>
      </w:r>
      <w:r w:rsidRPr="00316546">
        <w:t>&lt;40 kunnen nemen. Wat is daarvan het nadeel?</w:t>
      </w:r>
    </w:p>
    <w:p w:rsidR="00DE4056" w:rsidRPr="00316546" w:rsidRDefault="00DE4056" w:rsidP="00316546"/>
    <w:p w:rsidR="00CB01AC" w:rsidRDefault="00CB01AC">
      <w:pPr>
        <w:overflowPunct/>
        <w:autoSpaceDE/>
        <w:autoSpaceDN/>
        <w:adjustRightInd/>
        <w:spacing w:line="240" w:lineRule="auto"/>
        <w:textAlignment w:val="auto"/>
        <w:rPr>
          <w:b/>
        </w:rPr>
      </w:pPr>
      <w:r>
        <w:rPr>
          <w:b/>
        </w:rPr>
        <w:br w:type="page"/>
      </w:r>
    </w:p>
    <w:p w:rsidR="00316546" w:rsidRPr="00316546" w:rsidRDefault="00316546" w:rsidP="00316546">
      <w:pPr>
        <w:rPr>
          <w:b/>
        </w:rPr>
      </w:pPr>
      <w:r w:rsidRPr="00316546">
        <w:rPr>
          <w:b/>
        </w:rPr>
        <w:lastRenderedPageBreak/>
        <w:t>Opgave 22</w:t>
      </w:r>
    </w:p>
    <w:p w:rsidR="00316546" w:rsidRPr="00316546" w:rsidRDefault="00316546" w:rsidP="00316546">
      <w:r w:rsidRPr="00316546">
        <w:t>Er zijn een paar belangrijke dingen waar je op moet letten bij het tekenen van een cumulatief frequentiepolygoon:</w:t>
      </w:r>
    </w:p>
    <w:p w:rsidR="00316546" w:rsidRPr="00316546" w:rsidRDefault="00CB01AC" w:rsidP="001824BD">
      <w:pPr>
        <w:pStyle w:val="Lijstalinea"/>
        <w:numPr>
          <w:ilvl w:val="0"/>
          <w:numId w:val="109"/>
        </w:numPr>
      </w:pPr>
      <w:r>
        <w:t>D</w:t>
      </w:r>
      <w:r w:rsidR="00E03FE4" w:rsidRPr="00316546">
        <w:t>e eerste stip begint aan de linkerkant van de kleinste klasse</w:t>
      </w:r>
      <w:r w:rsidR="00E03FE4">
        <w:t>.</w:t>
      </w:r>
    </w:p>
    <w:p w:rsidR="00316546" w:rsidRPr="00316546" w:rsidRDefault="00CB01AC" w:rsidP="001824BD">
      <w:pPr>
        <w:pStyle w:val="Lijstalinea"/>
        <w:numPr>
          <w:ilvl w:val="0"/>
          <w:numId w:val="109"/>
        </w:numPr>
      </w:pPr>
      <w:r>
        <w:t>D</w:t>
      </w:r>
      <w:r w:rsidR="00316546" w:rsidRPr="00316546">
        <w:t>e volgende stippen staan steeds aan de rechterkant van de klasse</w:t>
      </w:r>
      <w:r w:rsidR="00E03FE4">
        <w:t>.</w:t>
      </w:r>
    </w:p>
    <w:p w:rsidR="00CB01AC" w:rsidRDefault="00CB01AC" w:rsidP="001824BD"/>
    <w:p w:rsidR="00316546" w:rsidRPr="00316546" w:rsidRDefault="00316546" w:rsidP="00316546">
      <w:pPr>
        <w:numPr>
          <w:ilvl w:val="0"/>
          <w:numId w:val="27"/>
        </w:numPr>
      </w:pPr>
      <w:r w:rsidRPr="00316546">
        <w:t>Leg uit waarom de twee hierboven genoemde eigenschappen van een cumulatief frequentiepolygoon heel logisch zijn.</w:t>
      </w:r>
    </w:p>
    <w:p w:rsidR="00316546" w:rsidRPr="00316546" w:rsidRDefault="00316546" w:rsidP="00316546">
      <w:pPr>
        <w:numPr>
          <w:ilvl w:val="0"/>
          <w:numId w:val="27"/>
        </w:numPr>
      </w:pPr>
      <w:r w:rsidRPr="00316546">
        <w:t>Bekijk de cumulatieve frequentiepolygonen van opgave 7.</w:t>
      </w:r>
      <w:r w:rsidR="00C573CF">
        <w:br/>
      </w:r>
      <w:r w:rsidRPr="00316546">
        <w:t>Wordt hier aan beide voorwaarden voldaan?</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23</w:t>
      </w:r>
    </w:p>
    <w:p w:rsidR="00316546" w:rsidRPr="00316546" w:rsidRDefault="00316546" w:rsidP="00316546">
      <w:r w:rsidRPr="00316546">
        <w:t>In deze opgave komt Wouter uit de centrale vraag weer even terug en samen met hem ook weer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t>.</w:t>
      </w:r>
    </w:p>
    <w:p w:rsidR="00316546" w:rsidRPr="00316546" w:rsidRDefault="00316546" w:rsidP="00316546">
      <w:pPr>
        <w:numPr>
          <w:ilvl w:val="0"/>
          <w:numId w:val="18"/>
        </w:numPr>
      </w:pPr>
      <w:r w:rsidRPr="00316546">
        <w:t>Maak met behulp van ICT cumulatieve frequentiepolygonen van de lengte, het gewicht en het cijfergemiddelde van de leerlingen, met langs de zijkant percentages i.p.v. de absolute frequenties.</w:t>
      </w:r>
    </w:p>
    <w:p w:rsidR="00316546" w:rsidRPr="00316546" w:rsidRDefault="00316546" w:rsidP="00316546">
      <w:pPr>
        <w:numPr>
          <w:ilvl w:val="0"/>
          <w:numId w:val="18"/>
        </w:numPr>
      </w:pPr>
      <w:r w:rsidRPr="00316546">
        <w:t>Geef een voor</w:t>
      </w:r>
      <w:r w:rsidR="00C3648D">
        <w:t xml:space="preserve">- </w:t>
      </w:r>
      <w:r w:rsidRPr="00316546">
        <w:t>en nadeel van het gebruik van relatieve frequenties t</w:t>
      </w:r>
      <w:r w:rsidR="00C573CF">
        <w:t>en opzichte van</w:t>
      </w:r>
      <w:r w:rsidRPr="00316546">
        <w:t xml:space="preserve"> het gebruik van absolute frequenties.</w:t>
      </w:r>
    </w:p>
    <w:p w:rsidR="00316546" w:rsidRPr="00316546" w:rsidRDefault="00316546" w:rsidP="00316546">
      <w:pPr>
        <w:numPr>
          <w:ilvl w:val="0"/>
          <w:numId w:val="18"/>
        </w:numPr>
      </w:pPr>
      <w:r w:rsidRPr="00316546">
        <w:t>Vul de volgende zin aan: Wouter behoort bij de …</w:t>
      </w:r>
      <w:r w:rsidR="00C3648D">
        <w:t xml:space="preserve"> procent </w:t>
      </w:r>
      <w:r w:rsidRPr="00316546">
        <w:t>langste leerlingen.</w:t>
      </w:r>
    </w:p>
    <w:p w:rsidR="00316546" w:rsidRPr="00316546" w:rsidRDefault="00316546" w:rsidP="00316546">
      <w:pPr>
        <w:numPr>
          <w:ilvl w:val="0"/>
          <w:numId w:val="18"/>
        </w:numPr>
      </w:pPr>
      <w:r w:rsidRPr="00316546">
        <w:t>Maak ook een dergelijke zin voor Wouter over gewicht en cijfergemiddelde.</w:t>
      </w:r>
    </w:p>
    <w:p w:rsidR="00316546" w:rsidRPr="00316546" w:rsidRDefault="00316546" w:rsidP="00316546">
      <w:pPr>
        <w:numPr>
          <w:ilvl w:val="0"/>
          <w:numId w:val="18"/>
        </w:numPr>
      </w:pPr>
      <w:r w:rsidRPr="00316546">
        <w:t>Wanneer je uitspraken doet zoals hierboven bij opgave c en d</w:t>
      </w:r>
      <w:r w:rsidR="00E03FE4">
        <w:t>,</w:t>
      </w:r>
      <w:r w:rsidRPr="00316546">
        <w:t xml:space="preserve"> doe je eigenlijk een aanname over de verdeling van de mensen in een klasse.</w:t>
      </w:r>
      <w:r w:rsidR="00C573CF">
        <w:br/>
      </w:r>
      <w:r w:rsidRPr="00316546">
        <w:t>Welke aanname is dat? Vind je dit een gerechtvaardigde aanname?</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24</w:t>
      </w:r>
    </w:p>
    <w:p w:rsidR="00316546" w:rsidRPr="00316546" w:rsidRDefault="00316546" w:rsidP="00316546">
      <w:pPr>
        <w:numPr>
          <w:ilvl w:val="0"/>
          <w:numId w:val="19"/>
        </w:numPr>
      </w:pPr>
      <w:r w:rsidRPr="00316546">
        <w:t xml:space="preserve">Splits de data in dataset </w:t>
      </w:r>
      <w:r w:rsidRPr="001824BD">
        <w:rPr>
          <w:rStyle w:val="Titelvanboek"/>
        </w:rPr>
        <w:sym w:font="Wingdings 3" w:char="F075"/>
      </w:r>
      <w:r w:rsidRPr="001824BD">
        <w:rPr>
          <w:rStyle w:val="Titelvanboek"/>
        </w:rPr>
        <w:t>Gegevens154Leerlingen</w:t>
      </w:r>
      <w:r w:rsidRPr="00316546">
        <w:t xml:space="preserve"> in jongens en meisjes en maak nu drie boxplotten:</w:t>
      </w:r>
    </w:p>
    <w:p w:rsidR="00316546" w:rsidRPr="00316546" w:rsidRDefault="00076508" w:rsidP="001824BD">
      <w:pPr>
        <w:pStyle w:val="Lijstalinea"/>
        <w:numPr>
          <w:ilvl w:val="0"/>
          <w:numId w:val="107"/>
        </w:numPr>
      </w:pPr>
      <w:r w:rsidRPr="00316546">
        <w:t>Lengte</w:t>
      </w:r>
      <w:r>
        <w:t>.</w:t>
      </w:r>
    </w:p>
    <w:p w:rsidR="00316546" w:rsidRPr="00316546" w:rsidRDefault="00076508" w:rsidP="001824BD">
      <w:pPr>
        <w:pStyle w:val="Lijstalinea"/>
        <w:numPr>
          <w:ilvl w:val="0"/>
          <w:numId w:val="107"/>
        </w:numPr>
      </w:pPr>
      <w:r>
        <w:t>U</w:t>
      </w:r>
      <w:r w:rsidR="00316546" w:rsidRPr="00316546">
        <w:t>ren huiswerk</w:t>
      </w:r>
      <w:r>
        <w:t>.</w:t>
      </w:r>
    </w:p>
    <w:p w:rsidR="00316546" w:rsidRPr="00316546" w:rsidRDefault="00076508" w:rsidP="001824BD">
      <w:pPr>
        <w:pStyle w:val="Lijstalinea"/>
        <w:numPr>
          <w:ilvl w:val="0"/>
          <w:numId w:val="107"/>
        </w:numPr>
      </w:pPr>
      <w:r>
        <w:t>C</w:t>
      </w:r>
      <w:r w:rsidR="00316546" w:rsidRPr="00316546">
        <w:t>ijfergemiddelde</w:t>
      </w:r>
      <w:r>
        <w:t>.</w:t>
      </w:r>
    </w:p>
    <w:p w:rsidR="00316546" w:rsidRPr="00316546" w:rsidRDefault="00316546" w:rsidP="00316546">
      <w:pPr>
        <w:numPr>
          <w:ilvl w:val="0"/>
          <w:numId w:val="19"/>
        </w:numPr>
      </w:pPr>
      <w:r w:rsidRPr="00316546">
        <w:t>Geef het verschil tussen jongens en meisjes op basis van deze drie boxplotten.</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25</w:t>
      </w:r>
    </w:p>
    <w:p w:rsidR="00316546" w:rsidRPr="00316546" w:rsidRDefault="00316546" w:rsidP="00316546">
      <w:pPr>
        <w:numPr>
          <w:ilvl w:val="0"/>
          <w:numId w:val="20"/>
        </w:numPr>
      </w:pPr>
      <w:r w:rsidRPr="00316546">
        <w:t>Maak nogmaals het relatieve cumulatieve frequentiepolygoon voor de lengte.</w:t>
      </w:r>
    </w:p>
    <w:p w:rsidR="00316546" w:rsidRPr="00316546" w:rsidRDefault="00316546" w:rsidP="00316546">
      <w:pPr>
        <w:numPr>
          <w:ilvl w:val="0"/>
          <w:numId w:val="20"/>
        </w:numPr>
      </w:pPr>
      <w:r w:rsidRPr="00316546">
        <w:t>Print deze grafiek en geef in de grafiek de mediaan aan.</w:t>
      </w:r>
    </w:p>
    <w:p w:rsidR="00316546" w:rsidRPr="00316546" w:rsidRDefault="00316546" w:rsidP="00316546">
      <w:pPr>
        <w:numPr>
          <w:ilvl w:val="0"/>
          <w:numId w:val="20"/>
        </w:numPr>
      </w:pPr>
      <w:r w:rsidRPr="00316546">
        <w:t xml:space="preserve">Geef in de grafiek het eerste kwartiel en </w:t>
      </w:r>
      <w:r w:rsidR="00076508">
        <w:t>derde</w:t>
      </w:r>
      <w:r w:rsidRPr="00316546">
        <w:t xml:space="preserve"> kwartiel aan</w:t>
      </w:r>
      <w:r w:rsidR="00076508">
        <w:t>.</w:t>
      </w:r>
    </w:p>
    <w:p w:rsidR="00316546" w:rsidRPr="00316546" w:rsidRDefault="00316546" w:rsidP="00316546">
      <w:pPr>
        <w:numPr>
          <w:ilvl w:val="0"/>
          <w:numId w:val="20"/>
        </w:numPr>
      </w:pPr>
      <w:r w:rsidRPr="00316546">
        <w:t>Teken onder het relatieve cumulatieve frequentiepolygoon met de hand de boxplot.</w:t>
      </w:r>
    </w:p>
    <w:p w:rsidR="00316546" w:rsidRPr="00316546" w:rsidRDefault="00316546" w:rsidP="00316546">
      <w:pPr>
        <w:numPr>
          <w:ilvl w:val="0"/>
          <w:numId w:val="20"/>
        </w:numPr>
      </w:pPr>
      <w:r w:rsidRPr="00316546">
        <w:t xml:space="preserve">Omschrijf hoe je uit een relatief cumulatief frequentiepolygoon de gegevens kunt halen om een boxplot </w:t>
      </w:r>
      <w:r w:rsidR="00076508">
        <w:t>te</w:t>
      </w:r>
      <w:r w:rsidR="00076508" w:rsidRPr="00316546">
        <w:t xml:space="preserve"> </w:t>
      </w:r>
      <w:r w:rsidRPr="00316546">
        <w:t>tekenen.</w:t>
      </w:r>
    </w:p>
    <w:p w:rsidR="00316546" w:rsidRPr="00316546" w:rsidRDefault="00316546" w:rsidP="00316546"/>
    <w:p w:rsidR="00DE4056" w:rsidRDefault="00DE4056">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316546" w:rsidRPr="00316546" w:rsidRDefault="00C573CF" w:rsidP="000C1A11">
      <w:pPr>
        <w:pStyle w:val="Kop3"/>
      </w:pPr>
      <w:bookmarkStart w:id="11" w:name="_Toc429034572"/>
      <w:r w:rsidRPr="00C573CF">
        <w:lastRenderedPageBreak/>
        <w:t>§</w:t>
      </w:r>
      <w:r>
        <w:t xml:space="preserve"> </w:t>
      </w:r>
      <w:r w:rsidR="000C1A11">
        <w:t>2.</w:t>
      </w:r>
      <w:r w:rsidR="00316546" w:rsidRPr="00316546">
        <w:t>1.5</w:t>
      </w:r>
      <w:r w:rsidR="00FF6933">
        <w:tab/>
      </w:r>
      <w:r>
        <w:tab/>
      </w:r>
      <w:r w:rsidR="00316546" w:rsidRPr="00316546">
        <w:t>Om te onthouden</w:t>
      </w:r>
      <w:bookmarkEnd w:id="11"/>
    </w:p>
    <w:p w:rsidR="00316546" w:rsidRPr="00316546" w:rsidRDefault="00FE6BCE" w:rsidP="00316546">
      <w:r>
        <w:rPr>
          <w:noProof/>
        </w:rPr>
        <mc:AlternateContent>
          <mc:Choice Requires="wps">
            <w:drawing>
              <wp:anchor distT="0" distB="0" distL="114300" distR="114300" simplePos="0" relativeHeight="251705856" behindDoc="0" locked="0" layoutInCell="1" allowOverlap="1">
                <wp:simplePos x="0" y="0"/>
                <wp:positionH relativeFrom="margin">
                  <wp:align>center</wp:align>
                </wp:positionH>
                <wp:positionV relativeFrom="paragraph">
                  <wp:posOffset>220345</wp:posOffset>
                </wp:positionV>
                <wp:extent cx="5400040" cy="2670175"/>
                <wp:effectExtent l="9525" t="10795" r="10160" b="5080"/>
                <wp:wrapTopAndBottom/>
                <wp:docPr id="1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70175"/>
                        </a:xfrm>
                        <a:prstGeom prst="rect">
                          <a:avLst/>
                        </a:prstGeom>
                        <a:solidFill>
                          <a:srgbClr val="DAEEF3"/>
                        </a:solidFill>
                        <a:ln w="9525">
                          <a:solidFill>
                            <a:srgbClr val="000000"/>
                          </a:solidFill>
                          <a:miter lim="800000"/>
                          <a:headEnd/>
                          <a:tailEnd/>
                        </a:ln>
                      </wps:spPr>
                      <wps:txbx>
                        <w:txbxContent>
                          <w:p w:rsidR="00467C08" w:rsidRPr="00316546" w:rsidRDefault="00467C08" w:rsidP="005351F6">
                            <w:r w:rsidRPr="00316546">
                              <w:t xml:space="preserve">Ruwe data orden je in tabellen of diagrammen waarin je de </w:t>
                            </w:r>
                            <w:r w:rsidRPr="001824BD">
                              <w:rPr>
                                <w:rStyle w:val="Intensievebenadrukking"/>
                              </w:rPr>
                              <w:t>frequenties</w:t>
                            </w:r>
                            <w:r w:rsidRPr="00316546">
                              <w:t xml:space="preserve"> uitzet tegen de waarden die de statistische variabele kan aannemen. Zo krijg je een </w:t>
                            </w:r>
                            <w:r w:rsidRPr="001824BD">
                              <w:rPr>
                                <w:rStyle w:val="Intensievebenadrukking"/>
                              </w:rPr>
                              <w:t>frequentieverdeling</w:t>
                            </w:r>
                            <w:r w:rsidRPr="00316546">
                              <w:t xml:space="preserve"> van de gegevens.</w:t>
                            </w:r>
                          </w:p>
                          <w:p w:rsidR="00467C08" w:rsidRPr="00316546" w:rsidRDefault="00467C08" w:rsidP="005351F6"/>
                          <w:p w:rsidR="00467C08" w:rsidRPr="00316546" w:rsidRDefault="00467C08" w:rsidP="005351F6">
                            <w:r w:rsidRPr="00316546">
                              <w:t>Kwantitatieve variabelen kun je onderscheiden in:</w:t>
                            </w:r>
                          </w:p>
                          <w:p w:rsidR="00467C08" w:rsidRPr="004F15A3" w:rsidRDefault="00467C08" w:rsidP="001824BD">
                            <w:pPr>
                              <w:pStyle w:val="Lijstalinea"/>
                              <w:numPr>
                                <w:ilvl w:val="0"/>
                                <w:numId w:val="99"/>
                              </w:numPr>
                              <w:ind w:left="360"/>
                            </w:pPr>
                            <w:r w:rsidRPr="001824BD">
                              <w:rPr>
                                <w:rStyle w:val="Intensievebenadrukking"/>
                              </w:rPr>
                              <w:t>Continue variabelen</w:t>
                            </w:r>
                            <w:r w:rsidRPr="001824BD">
                              <w:t>:</w:t>
                            </w:r>
                            <w:r w:rsidRPr="004F15A3" w:rsidDel="00B506F5">
                              <w:t xml:space="preserve"> </w:t>
                            </w:r>
                            <w:r w:rsidRPr="004F15A3">
                              <w:t>alle waarden binnen een interval kunnen worden aangenomen.</w:t>
                            </w:r>
                          </w:p>
                          <w:p w:rsidR="00467C08" w:rsidRDefault="00467C08" w:rsidP="001824BD">
                            <w:pPr>
                              <w:pStyle w:val="Lijstalinea"/>
                              <w:numPr>
                                <w:ilvl w:val="0"/>
                                <w:numId w:val="99"/>
                              </w:numPr>
                              <w:ind w:left="360"/>
                              <w:rPr>
                                <w:b/>
                              </w:rPr>
                            </w:pPr>
                            <w:r w:rsidRPr="001824BD">
                              <w:rPr>
                                <w:rStyle w:val="Intensievebenadrukking"/>
                              </w:rPr>
                              <w:t>Discrete variabelen</w:t>
                            </w:r>
                            <w:r w:rsidRPr="001824BD">
                              <w:t>:</w:t>
                            </w:r>
                            <w:r w:rsidRPr="004F15A3" w:rsidDel="00B506F5">
                              <w:t xml:space="preserve"> </w:t>
                            </w:r>
                            <w:r w:rsidRPr="004F15A3">
                              <w:t>a</w:t>
                            </w:r>
                            <w:r w:rsidRPr="00316546">
                              <w:t>lleen bepaalde waarden kunnen worden aangenomen.</w:t>
                            </w:r>
                          </w:p>
                          <w:p w:rsidR="00467C08" w:rsidRPr="00316546" w:rsidRDefault="00467C08" w:rsidP="00EE6271"/>
                          <w:p w:rsidR="00467C08" w:rsidRDefault="00467C08" w:rsidP="001824BD">
                            <w:r w:rsidRPr="00316546">
                              <w:t xml:space="preserve">Vaak verdelen we de gegevens in </w:t>
                            </w:r>
                            <w:r w:rsidRPr="001824BD">
                              <w:rPr>
                                <w:rStyle w:val="Intensievebenadrukking"/>
                              </w:rPr>
                              <w:t>deelgroepen</w:t>
                            </w:r>
                            <w:r>
                              <w:t>, bijvoorbeeld jongens/meisjes.</w:t>
                            </w:r>
                            <w:r>
                              <w:br/>
                            </w:r>
                            <w:r w:rsidRPr="00316546">
                              <w:t>Dan kun je iets zeggen over de verschillen tussen deze deelgroepen.</w:t>
                            </w:r>
                          </w:p>
                          <w:p w:rsidR="00467C08" w:rsidRDefault="00467C08" w:rsidP="001824BD">
                            <w:pPr>
                              <w:pStyle w:val="Lijstalinea"/>
                              <w:numPr>
                                <w:ilvl w:val="0"/>
                                <w:numId w:val="98"/>
                              </w:numPr>
                            </w:pPr>
                            <w:r w:rsidRPr="00316546">
                              <w:t xml:space="preserve">Door de ruwe data in </w:t>
                            </w:r>
                            <w:r w:rsidRPr="001824BD">
                              <w:rPr>
                                <w:rStyle w:val="Intensievebenadrukking"/>
                              </w:rPr>
                              <w:t>klassen</w:t>
                            </w:r>
                            <w:r w:rsidRPr="00316546">
                              <w:t xml:space="preserve"> te groeperen </w:t>
                            </w:r>
                            <w:r>
                              <w:t>krijg</w:t>
                            </w:r>
                            <w:r w:rsidRPr="00316546">
                              <w:t xml:space="preserve"> je een beter overzicht, maar dan zijn de ruwe data zelf niet meer te zien.</w:t>
                            </w:r>
                          </w:p>
                          <w:p w:rsidR="00467C08" w:rsidRDefault="00467C08" w:rsidP="001824BD">
                            <w:pPr>
                              <w:pStyle w:val="Lijstalinea"/>
                              <w:numPr>
                                <w:ilvl w:val="0"/>
                                <w:numId w:val="98"/>
                              </w:numPr>
                            </w:pPr>
                            <w:r w:rsidRPr="00316546">
                              <w:t>Met indelen in klassen kun je gegevens groeperen. De lengtes kun je bijvoorbeeld groeperen in klassen als 160</w:t>
                            </w:r>
                            <w:r>
                              <w:t>-</w:t>
                            </w:r>
                            <w:r w:rsidRPr="00316546">
                              <w:t xml:space="preserve">&lt;165, enzovoorts. De klassen hebben dan een </w:t>
                            </w:r>
                            <w:r w:rsidRPr="001824BD">
                              <w:rPr>
                                <w:rStyle w:val="Intensievebenadrukking"/>
                              </w:rPr>
                              <w:t>klassenbreedte</w:t>
                            </w:r>
                            <w:r w:rsidRPr="00316546">
                              <w:t xml:space="preserve"> van 5 </w:t>
                            </w:r>
                            <w:r w:rsidRPr="00C3648D">
                              <w:t>centimeter</w:t>
                            </w:r>
                            <w:r w:rsidRPr="00316546">
                              <w:t xml:space="preserve">. Het </w:t>
                            </w:r>
                            <w:r w:rsidRPr="001824BD">
                              <w:rPr>
                                <w:rStyle w:val="Intensievebenadrukking"/>
                              </w:rPr>
                              <w:t>klassenmidden</w:t>
                            </w:r>
                            <w:r w:rsidRPr="00316546">
                              <w:t xml:space="preserve"> is 162,5 en de getallen 160 en 165 zijn de </w:t>
                            </w:r>
                            <w:r w:rsidRPr="001824BD">
                              <w:rPr>
                                <w:rStyle w:val="Intensievebenadrukking"/>
                              </w:rPr>
                              <w:t>klassengrenzen</w:t>
                            </w:r>
                            <w:r w:rsidRPr="00316546">
                              <w:t>.</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0;margin-top:17.35pt;width:425.2pt;height:210.25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" fillcolor="#daeef3">
                <v:textbox>
                  <w:txbxContent>
                    <w:p w:rsidR="00467C08" w:rsidRPr="00316546" w:rsidRDefault="00467C08" w:rsidP="005351F6">
                      <w:r w:rsidRPr="00316546">
                        <w:t xml:space="preserve">Ruwe data orden je in tabellen of diagrammen waarin je de </w:t>
                      </w:r>
                      <w:r w:rsidRPr="001824BD">
                        <w:rPr>
                          <w:rStyle w:val="Intensievebenadrukking"/>
                        </w:rPr>
                        <w:t>frequenties</w:t>
                      </w:r>
                      <w:r w:rsidRPr="00316546">
                        <w:t xml:space="preserve"> uitzet tegen de waarden die de statistische variabele kan aannemen. Zo krijg je een </w:t>
                      </w:r>
                      <w:r w:rsidRPr="001824BD">
                        <w:rPr>
                          <w:rStyle w:val="Intensievebenadrukking"/>
                        </w:rPr>
                        <w:t>frequentieverdeling</w:t>
                      </w:r>
                      <w:r w:rsidRPr="00316546">
                        <w:t xml:space="preserve"> van de gegevens.</w:t>
                      </w:r>
                    </w:p>
                    <w:p w:rsidR="00467C08" w:rsidRPr="00316546" w:rsidRDefault="00467C08" w:rsidP="005351F6"/>
                    <w:p w:rsidR="00467C08" w:rsidRPr="00316546" w:rsidRDefault="00467C08" w:rsidP="005351F6">
                      <w:r w:rsidRPr="00316546">
                        <w:t>Kwantitatieve variabelen kun je onderscheiden in:</w:t>
                      </w:r>
                    </w:p>
                    <w:p w:rsidR="00467C08" w:rsidRPr="004F15A3" w:rsidRDefault="00467C08" w:rsidP="001824BD">
                      <w:pPr>
                        <w:pStyle w:val="Lijstalinea"/>
                        <w:numPr>
                          <w:ilvl w:val="0"/>
                          <w:numId w:val="99"/>
                        </w:numPr>
                        <w:ind w:left="360"/>
                      </w:pPr>
                      <w:r w:rsidRPr="001824BD">
                        <w:rPr>
                          <w:rStyle w:val="Intensievebenadrukking"/>
                        </w:rPr>
                        <w:t>Continue variabelen</w:t>
                      </w:r>
                      <w:r w:rsidRPr="001824BD">
                        <w:t>:</w:t>
                      </w:r>
                      <w:r w:rsidRPr="004F15A3" w:rsidDel="00B506F5">
                        <w:t xml:space="preserve"> </w:t>
                      </w:r>
                      <w:r w:rsidRPr="004F15A3">
                        <w:t>alle waarden binnen een interval kunnen worden aangenomen.</w:t>
                      </w:r>
                    </w:p>
                    <w:p w:rsidR="00467C08" w:rsidRDefault="00467C08" w:rsidP="001824BD">
                      <w:pPr>
                        <w:pStyle w:val="Lijstalinea"/>
                        <w:numPr>
                          <w:ilvl w:val="0"/>
                          <w:numId w:val="99"/>
                        </w:numPr>
                        <w:ind w:left="360"/>
                        <w:rPr>
                          <w:b/>
                        </w:rPr>
                      </w:pPr>
                      <w:r w:rsidRPr="001824BD">
                        <w:rPr>
                          <w:rStyle w:val="Intensievebenadrukking"/>
                        </w:rPr>
                        <w:t>Discrete variabelen</w:t>
                      </w:r>
                      <w:r w:rsidRPr="001824BD">
                        <w:t>:</w:t>
                      </w:r>
                      <w:r w:rsidRPr="004F15A3" w:rsidDel="00B506F5">
                        <w:t xml:space="preserve"> </w:t>
                      </w:r>
                      <w:r w:rsidRPr="004F15A3">
                        <w:t>a</w:t>
                      </w:r>
                      <w:r w:rsidRPr="00316546">
                        <w:t>lleen bepaalde waarden kunnen worden aangenomen.</w:t>
                      </w:r>
                    </w:p>
                    <w:p w:rsidR="00467C08" w:rsidRPr="00316546" w:rsidRDefault="00467C08" w:rsidP="00EE6271"/>
                    <w:p w:rsidR="00467C08" w:rsidRDefault="00467C08" w:rsidP="001824BD">
                      <w:r w:rsidRPr="00316546">
                        <w:t xml:space="preserve">Vaak verdelen we de gegevens in </w:t>
                      </w:r>
                      <w:r w:rsidRPr="001824BD">
                        <w:rPr>
                          <w:rStyle w:val="Intensievebenadrukking"/>
                        </w:rPr>
                        <w:t>deelgroepen</w:t>
                      </w:r>
                      <w:r>
                        <w:t>, bijvoorbeeld jongens/meisjes.</w:t>
                      </w:r>
                      <w:r>
                        <w:br/>
                      </w:r>
                      <w:r w:rsidRPr="00316546">
                        <w:t>Dan kun je iets zeggen over de verschillen tussen deze deelgroepen.</w:t>
                      </w:r>
                    </w:p>
                    <w:p w:rsidR="00467C08" w:rsidRDefault="00467C08" w:rsidP="001824BD">
                      <w:pPr>
                        <w:pStyle w:val="Lijstalinea"/>
                        <w:numPr>
                          <w:ilvl w:val="0"/>
                          <w:numId w:val="98"/>
                        </w:numPr>
                      </w:pPr>
                      <w:r w:rsidRPr="00316546">
                        <w:t xml:space="preserve">Door de ruwe data in </w:t>
                      </w:r>
                      <w:r w:rsidRPr="001824BD">
                        <w:rPr>
                          <w:rStyle w:val="Intensievebenadrukking"/>
                        </w:rPr>
                        <w:t>klassen</w:t>
                      </w:r>
                      <w:r w:rsidRPr="00316546">
                        <w:t xml:space="preserve"> te groeperen </w:t>
                      </w:r>
                      <w:r>
                        <w:t>krijg</w:t>
                      </w:r>
                      <w:r w:rsidRPr="00316546">
                        <w:t xml:space="preserve"> je een beter overzicht, maar dan zijn de ruwe data zelf niet meer te zien.</w:t>
                      </w:r>
                    </w:p>
                    <w:p w:rsidR="00467C08" w:rsidRDefault="00467C08" w:rsidP="001824BD">
                      <w:pPr>
                        <w:pStyle w:val="Lijstalinea"/>
                        <w:numPr>
                          <w:ilvl w:val="0"/>
                          <w:numId w:val="98"/>
                        </w:numPr>
                      </w:pPr>
                      <w:r w:rsidRPr="00316546">
                        <w:t>Met indelen in klassen kun je gegevens groeperen. De lengtes kun je bijvoorbeeld groeperen in klassen als 160</w:t>
                      </w:r>
                      <w:r>
                        <w:t>-</w:t>
                      </w:r>
                      <w:r w:rsidRPr="00316546">
                        <w:t xml:space="preserve">&lt;165, enzovoorts. De klassen hebben dan een </w:t>
                      </w:r>
                      <w:r w:rsidRPr="001824BD">
                        <w:rPr>
                          <w:rStyle w:val="Intensievebenadrukking"/>
                        </w:rPr>
                        <w:t>klassenbreedte</w:t>
                      </w:r>
                      <w:r w:rsidRPr="00316546">
                        <w:t xml:space="preserve"> van 5 </w:t>
                      </w:r>
                      <w:r w:rsidRPr="00C3648D">
                        <w:t>centimeter</w:t>
                      </w:r>
                      <w:r w:rsidRPr="00316546">
                        <w:t xml:space="preserve">. Het </w:t>
                      </w:r>
                      <w:r w:rsidRPr="001824BD">
                        <w:rPr>
                          <w:rStyle w:val="Intensievebenadrukking"/>
                        </w:rPr>
                        <w:t>klassenmidden</w:t>
                      </w:r>
                      <w:r w:rsidRPr="00316546">
                        <w:t xml:space="preserve"> is 162,5 en de getallen 160 en 165 zijn de </w:t>
                      </w:r>
                      <w:r w:rsidRPr="001824BD">
                        <w:rPr>
                          <w:rStyle w:val="Intensievebenadrukking"/>
                        </w:rPr>
                        <w:t>klassengrenzen</w:t>
                      </w:r>
                      <w:r w:rsidRPr="00316546">
                        <w:t>.</w:t>
                      </w:r>
                    </w:p>
                    <w:p w:rsidR="00467C08" w:rsidRDefault="00467C08"/>
                  </w:txbxContent>
                </v:textbox>
                <w10:wrap type="topAndBottom" anchorx="margin"/>
              </v:shape>
            </w:pict>
          </mc:Fallback>
        </mc:AlternateContent>
      </w:r>
    </w:p>
    <w:p w:rsidR="005351F6" w:rsidRDefault="005351F6" w:rsidP="00316546"/>
    <w:p w:rsidR="00316546" w:rsidRPr="00316546" w:rsidRDefault="00316546" w:rsidP="005A2748">
      <w:pPr>
        <w:pStyle w:val="Kop3"/>
      </w:pPr>
      <w:r w:rsidRPr="00316546">
        <w:br w:type="page"/>
      </w:r>
      <w:bookmarkStart w:id="12" w:name="_Toc429034573"/>
      <w:r w:rsidR="00C573CF" w:rsidRPr="00C573CF">
        <w:lastRenderedPageBreak/>
        <w:t>§</w:t>
      </w:r>
      <w:r w:rsidR="00C573CF">
        <w:t xml:space="preserve"> </w:t>
      </w:r>
      <w:r w:rsidR="000C1A11">
        <w:t>2.</w:t>
      </w:r>
      <w:r w:rsidRPr="00316546">
        <w:t>1.6</w:t>
      </w:r>
      <w:r w:rsidR="00FF6933">
        <w:tab/>
      </w:r>
      <w:r w:rsidR="00C573CF">
        <w:tab/>
      </w:r>
      <w:r w:rsidRPr="00316546">
        <w:t>Geïntegreerd oefenen</w:t>
      </w:r>
      <w:bookmarkEnd w:id="12"/>
    </w:p>
    <w:p w:rsidR="00316546" w:rsidRPr="00316546" w:rsidRDefault="00316546" w:rsidP="00316546">
      <w:r w:rsidRPr="00316546">
        <w:rPr>
          <w:b/>
          <w:noProof/>
        </w:rPr>
        <w:drawing>
          <wp:anchor distT="0" distB="0" distL="114300" distR="114300" simplePos="0" relativeHeight="251633152" behindDoc="0" locked="0" layoutInCell="1" allowOverlap="1" wp14:anchorId="55961F26" wp14:editId="7B35CF8A">
            <wp:simplePos x="0" y="0"/>
            <wp:positionH relativeFrom="margin">
              <wp:align>right</wp:align>
            </wp:positionH>
            <wp:positionV relativeFrom="paragraph">
              <wp:posOffset>101600</wp:posOffset>
            </wp:positionV>
            <wp:extent cx="940435" cy="2879725"/>
            <wp:effectExtent l="19050" t="0" r="0" b="0"/>
            <wp:wrapSquare wrapText="bothSides"/>
            <wp:docPr id="18" name="Afbeelding 18" descr="mouwlen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wleng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0435" cy="2879725"/>
                    </a:xfrm>
                    <a:prstGeom prst="rect">
                      <a:avLst/>
                    </a:prstGeom>
                    <a:noFill/>
                  </pic:spPr>
                </pic:pic>
              </a:graphicData>
            </a:graphic>
          </wp:anchor>
        </w:drawing>
      </w:r>
    </w:p>
    <w:p w:rsidR="00316546" w:rsidRPr="00316546" w:rsidRDefault="00316546" w:rsidP="00316546">
      <w:pPr>
        <w:rPr>
          <w:bCs/>
        </w:rPr>
      </w:pPr>
      <w:r w:rsidRPr="00316546">
        <w:rPr>
          <w:b/>
          <w:bCs/>
        </w:rPr>
        <w:t>Opgave 26</w:t>
      </w:r>
    </w:p>
    <w:p w:rsidR="00316546" w:rsidRPr="00316546" w:rsidRDefault="00316546" w:rsidP="00316546">
      <w:r w:rsidRPr="00316546">
        <w:t>In 1947 hielden de wiskundigen Freudenthal en Sittig een statistisch onderzoek ten behoeve van een nieuw maatsysteem voor vrouwenkleding in opdracht van het warenhuis De Bijenkorf. Onder andere maten zij de mouwlengte van 5001 vrouwen in c</w:t>
      </w:r>
      <w:r w:rsidR="00076508">
        <w:t>entimeters</w:t>
      </w:r>
      <w:r w:rsidRPr="00316546">
        <w:t xml:space="preserve"> nauwkeurig.</w:t>
      </w:r>
    </w:p>
    <w:p w:rsidR="00316546" w:rsidRPr="00316546" w:rsidRDefault="00316546" w:rsidP="00316546">
      <w:r w:rsidRPr="00316546">
        <w:t>Hier</w:t>
      </w:r>
      <w:r w:rsidR="001F3B53">
        <w:t>naast</w:t>
      </w:r>
      <w:r w:rsidRPr="00316546">
        <w:t xml:space="preserve"> zie je een frequentietabel met hun data.</w:t>
      </w:r>
    </w:p>
    <w:p w:rsidR="00316546" w:rsidRPr="00316546" w:rsidRDefault="00316546" w:rsidP="00316546">
      <w:pPr>
        <w:numPr>
          <w:ilvl w:val="0"/>
          <w:numId w:val="29"/>
        </w:numPr>
      </w:pPr>
      <w:r w:rsidRPr="00316546">
        <w:t>Met wat voor soort variabele heb je hier te maken?</w:t>
      </w:r>
    </w:p>
    <w:p w:rsidR="00316546" w:rsidRPr="00316546" w:rsidRDefault="00316546" w:rsidP="00316546">
      <w:pPr>
        <w:numPr>
          <w:ilvl w:val="0"/>
          <w:numId w:val="29"/>
        </w:numPr>
      </w:pPr>
      <w:r w:rsidRPr="00316546">
        <w:t>Maak een klassenindeling: 45</w:t>
      </w:r>
      <w:r w:rsidR="005D5EDA">
        <w:t>-</w:t>
      </w:r>
      <w:r w:rsidRPr="00316546">
        <w:t>49, 50</w:t>
      </w:r>
      <w:r w:rsidR="005D5EDA">
        <w:t>-</w:t>
      </w:r>
      <w:r w:rsidRPr="00316546">
        <w:t>54, enz. Maak bij die klassenindeling een staafdiagram van relatieve frequenties.</w:t>
      </w:r>
    </w:p>
    <w:p w:rsidR="00316546" w:rsidRPr="00316546" w:rsidRDefault="00316546" w:rsidP="00316546">
      <w:pPr>
        <w:numPr>
          <w:ilvl w:val="0"/>
          <w:numId w:val="29"/>
        </w:numPr>
      </w:pPr>
      <w:r w:rsidRPr="00316546">
        <w:t xml:space="preserve">Vergelijk deze klassenindeling met de gegeven frequentietabel en beschrijf </w:t>
      </w:r>
      <w:r w:rsidR="009B50AC">
        <w:t xml:space="preserve">het </w:t>
      </w:r>
      <w:r w:rsidR="009B50AC" w:rsidRPr="00316546">
        <w:t>voor</w:t>
      </w:r>
      <w:r w:rsidR="009B50AC">
        <w:t>-</w:t>
      </w:r>
      <w:r w:rsidR="009B50AC" w:rsidRPr="00316546">
        <w:t xml:space="preserve"> </w:t>
      </w:r>
      <w:r w:rsidRPr="00316546">
        <w:t>en nadee</w:t>
      </w:r>
      <w:r w:rsidR="009B50AC">
        <w:t>l</w:t>
      </w:r>
      <w:r w:rsidRPr="00316546">
        <w:t xml:space="preserve"> ervan.</w:t>
      </w:r>
    </w:p>
    <w:p w:rsidR="00316546" w:rsidRPr="00316546" w:rsidRDefault="00316546" w:rsidP="00C3648D">
      <w:pPr>
        <w:numPr>
          <w:ilvl w:val="0"/>
          <w:numId w:val="29"/>
        </w:numPr>
      </w:pPr>
      <w:r w:rsidRPr="00316546">
        <w:t xml:space="preserve">Hoeveel procent van deze vrouwen heeft een mouwlengte van 53 </w:t>
      </w:r>
      <w:r w:rsidR="00C3648D" w:rsidRPr="00C3648D">
        <w:t>centimeter</w:t>
      </w:r>
      <w:r w:rsidRPr="00316546">
        <w:t>?</w:t>
      </w:r>
    </w:p>
    <w:p w:rsidR="00316546" w:rsidRPr="00316546" w:rsidRDefault="00316546" w:rsidP="00C3648D">
      <w:pPr>
        <w:numPr>
          <w:ilvl w:val="0"/>
          <w:numId w:val="29"/>
        </w:numPr>
      </w:pPr>
      <w:r w:rsidRPr="00316546">
        <w:t xml:space="preserve">Hoeveel procent van deze vrouwen heeft een mouwlengte van 65 </w:t>
      </w:r>
      <w:r w:rsidR="00C3648D" w:rsidRPr="00C3648D">
        <w:t>centimeter</w:t>
      </w:r>
      <w:r w:rsidRPr="00316546">
        <w:t xml:space="preserve"> of meer?</w:t>
      </w:r>
    </w:p>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Pr>
        <w:rPr>
          <w:b/>
        </w:rPr>
      </w:pPr>
      <w:r w:rsidRPr="00316546">
        <w:rPr>
          <w:b/>
        </w:rPr>
        <w:sym w:font="Wingdings" w:char="F03A"/>
      </w:r>
      <w:r w:rsidRPr="00316546">
        <w:rPr>
          <w:b/>
        </w:rPr>
        <w:t xml:space="preserve"> Opgave 27</w:t>
      </w:r>
    </w:p>
    <w:p w:rsidR="00316546" w:rsidRPr="00316546" w:rsidRDefault="00316546" w:rsidP="00316546">
      <w:r w:rsidRPr="00316546">
        <w:t>Op de volgende pagina zie je het leeftijdsdiagram voor Nederland in het jaar 2000.</w:t>
      </w:r>
      <w:r w:rsidR="001F3B53">
        <w:br/>
      </w:r>
      <w:r w:rsidRPr="00316546">
        <w:t xml:space="preserve">Verder zijn er vier verschillende prognoses </w:t>
      </w:r>
      <w:r w:rsidR="009B50AC" w:rsidRPr="009B50AC">
        <w:t xml:space="preserve">gedaan </w:t>
      </w:r>
      <w:r w:rsidRPr="00316546">
        <w:t>voor 2050.</w:t>
      </w:r>
    </w:p>
    <w:p w:rsidR="00316546" w:rsidRPr="00316546" w:rsidRDefault="00316546" w:rsidP="00316546">
      <w:pPr>
        <w:numPr>
          <w:ilvl w:val="0"/>
          <w:numId w:val="30"/>
        </w:numPr>
      </w:pPr>
      <w:r w:rsidRPr="00316546">
        <w:t>Bepaal de klassenbreedte en het klassenmidden van de eerste klasse.</w:t>
      </w:r>
    </w:p>
    <w:p w:rsidR="00316546" w:rsidRPr="00316546" w:rsidRDefault="00316546" w:rsidP="00316546">
      <w:pPr>
        <w:numPr>
          <w:ilvl w:val="0"/>
          <w:numId w:val="30"/>
        </w:numPr>
      </w:pPr>
      <w:r w:rsidRPr="00316546">
        <w:t>Hebben alle klassen dezelfde breedte?</w:t>
      </w:r>
    </w:p>
    <w:p w:rsidR="00316546" w:rsidRPr="00316546" w:rsidRDefault="00316546" w:rsidP="00316546">
      <w:pPr>
        <w:numPr>
          <w:ilvl w:val="0"/>
          <w:numId w:val="30"/>
        </w:numPr>
      </w:pPr>
      <w:r w:rsidRPr="00316546">
        <w:t>Waarom staan in dit leeftijdsdiagram absolute frequenties en geen relatieve frequenties?</w:t>
      </w:r>
    </w:p>
    <w:p w:rsidR="00316546" w:rsidRPr="00316546" w:rsidRDefault="00316546" w:rsidP="00316546">
      <w:pPr>
        <w:numPr>
          <w:ilvl w:val="0"/>
          <w:numId w:val="30"/>
        </w:numPr>
      </w:pPr>
      <w:r w:rsidRPr="00316546">
        <w:t>Je kunt dit leeftijdsdiagram omzetten naar relatieve frequenties door percentages van het totaal aantal Nederlanders te nemen of door percentages van de aantallen mannen en vrouwen afzonderlijk te nemen. Noem van elke mogelijkheid een voordeel en licht je antwoord toe.</w:t>
      </w:r>
    </w:p>
    <w:p w:rsidR="00316546" w:rsidRPr="00316546" w:rsidRDefault="00316546" w:rsidP="00316546">
      <w:pPr>
        <w:numPr>
          <w:ilvl w:val="0"/>
          <w:numId w:val="30"/>
        </w:numPr>
      </w:pPr>
      <w:r w:rsidRPr="00316546">
        <w:t>Hoe kun je zien dat vrouwen gemiddeld langer leven dan mannen?</w:t>
      </w:r>
    </w:p>
    <w:p w:rsidR="003230D3" w:rsidRDefault="00316546" w:rsidP="001824BD">
      <w:pPr>
        <w:numPr>
          <w:ilvl w:val="0"/>
          <w:numId w:val="30"/>
        </w:numPr>
      </w:pPr>
      <w:r w:rsidRPr="00316546">
        <w:t>De vier prognoses zijn gebaseerd op vier economische scenario’s.</w:t>
      </w:r>
      <w:r w:rsidR="001F3B53">
        <w:br/>
      </w:r>
      <w:r w:rsidRPr="00316546">
        <w:t>Bij welk scenario is het vergrijzingsprobleem het sterkst in Nederland?</w:t>
      </w:r>
    </w:p>
    <w:p w:rsidR="00316546" w:rsidRPr="00316546" w:rsidRDefault="00316546" w:rsidP="00316546"/>
    <w:p w:rsidR="00316546" w:rsidRPr="00316546" w:rsidRDefault="00316546" w:rsidP="00316546">
      <w:r w:rsidRPr="00316546">
        <w:rPr>
          <w:b/>
        </w:rPr>
        <w:br w:type="page"/>
      </w:r>
    </w:p>
    <w:p w:rsidR="00316546" w:rsidRPr="00316546" w:rsidRDefault="00574242" w:rsidP="00316546">
      <w:r>
        <w:rPr>
          <w:noProof/>
        </w:rPr>
        <w:lastRenderedPageBreak/>
        <w:drawing>
          <wp:anchor distT="0" distB="0" distL="114300" distR="114300" simplePos="0" relativeHeight="251634176" behindDoc="0" locked="0" layoutInCell="1" allowOverlap="1" wp14:anchorId="5A67E00F" wp14:editId="5E0B941C">
            <wp:simplePos x="0" y="0"/>
            <wp:positionH relativeFrom="margin">
              <wp:align>center</wp:align>
            </wp:positionH>
            <wp:positionV relativeFrom="paragraph">
              <wp:posOffset>59011</wp:posOffset>
            </wp:positionV>
            <wp:extent cx="5403554" cy="5358809"/>
            <wp:effectExtent l="19050" t="0" r="6646" b="0"/>
            <wp:wrapSquare wrapText="bothSides"/>
            <wp:docPr id="17" name="Afbeelding 17" descr="Leeftijddiagram-NL-CBSprog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eftijddiagram-NL-CBSprogno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554" cy="5358809"/>
                    </a:xfrm>
                    <a:prstGeom prst="rect">
                      <a:avLst/>
                    </a:prstGeom>
                    <a:noFill/>
                  </pic:spPr>
                </pic:pic>
              </a:graphicData>
            </a:graphic>
          </wp:anchor>
        </w:drawing>
      </w:r>
    </w:p>
    <w:p w:rsidR="00316546" w:rsidRPr="00316546" w:rsidRDefault="00316546" w:rsidP="00316546"/>
    <w:p w:rsidR="00316546" w:rsidRPr="00316546" w:rsidRDefault="00316546" w:rsidP="00316546">
      <w:pPr>
        <w:rPr>
          <w:bCs/>
        </w:rPr>
      </w:pPr>
      <w:r w:rsidRPr="00316546">
        <w:rPr>
          <w:b/>
        </w:rPr>
        <w:sym w:font="Wingdings" w:char="F03A"/>
      </w:r>
      <w:r w:rsidRPr="00316546">
        <w:rPr>
          <w:b/>
        </w:rPr>
        <w:t xml:space="preserve"> </w:t>
      </w:r>
      <w:r w:rsidRPr="00316546">
        <w:rPr>
          <w:b/>
          <w:bCs/>
        </w:rPr>
        <w:t>Opgave 28</w:t>
      </w:r>
    </w:p>
    <w:p w:rsidR="00316546" w:rsidRPr="00316546" w:rsidRDefault="00316546" w:rsidP="00316546">
      <w:r w:rsidRPr="00316546">
        <w:t xml:space="preserve">Gebruik het bestand </w:t>
      </w:r>
      <w:r w:rsidRPr="001824BD">
        <w:rPr>
          <w:rStyle w:val="Titelvanboek"/>
        </w:rPr>
        <w:sym w:font="Wingdings 3" w:char="F075"/>
      </w:r>
      <w:r w:rsidRPr="001824BD">
        <w:rPr>
          <w:rStyle w:val="Titelvanboek"/>
        </w:rPr>
        <w:t>Sportprestaties</w:t>
      </w:r>
      <w:r w:rsidRPr="00316546">
        <w:t>. Je vindt er gegevens van brugklassers op sportgebied.</w:t>
      </w:r>
    </w:p>
    <w:p w:rsidR="00316546" w:rsidRPr="00316546" w:rsidRDefault="00316546" w:rsidP="00316546">
      <w:pPr>
        <w:numPr>
          <w:ilvl w:val="0"/>
          <w:numId w:val="31"/>
        </w:numPr>
      </w:pPr>
      <w:r w:rsidRPr="00316546">
        <w:t>Welke vijf statistische variabelen tref je</w:t>
      </w:r>
      <w:r w:rsidR="009B50AC">
        <w:t xml:space="preserve"> </w:t>
      </w:r>
      <w:r w:rsidR="009B50AC" w:rsidRPr="009B50AC">
        <w:t>aan</w:t>
      </w:r>
      <w:r w:rsidRPr="00316546">
        <w:t xml:space="preserve"> in deze dataset?</w:t>
      </w:r>
      <w:r w:rsidR="00246459">
        <w:br/>
      </w:r>
      <w:r w:rsidRPr="00316546">
        <w:t>Meld bij elke variabele om welke soort het gaat.</w:t>
      </w:r>
    </w:p>
    <w:p w:rsidR="00316546" w:rsidRPr="00316546" w:rsidRDefault="00316546" w:rsidP="00316546">
      <w:pPr>
        <w:numPr>
          <w:ilvl w:val="0"/>
          <w:numId w:val="31"/>
        </w:numPr>
      </w:pPr>
      <w:r w:rsidRPr="00316546">
        <w:t>Bij het vergooien gaat het om de geworpen afstand in meter met een kogel van 200 gram.</w:t>
      </w:r>
      <w:r w:rsidR="001F3B53">
        <w:br/>
      </w:r>
      <w:r w:rsidRPr="00316546">
        <w:t>Kies hierbij een geschikte klassenindeling en maak frequentietabellen en staafdiagrammen voor de jongens en de meisjes afzonderlijk.</w:t>
      </w:r>
    </w:p>
    <w:p w:rsidR="00316546" w:rsidRPr="00316546" w:rsidRDefault="00316546" w:rsidP="00316546">
      <w:pPr>
        <w:numPr>
          <w:ilvl w:val="0"/>
          <w:numId w:val="31"/>
        </w:numPr>
      </w:pPr>
      <w:r w:rsidRPr="00316546">
        <w:t>Wat valt je op wat het vergooien betreft?</w:t>
      </w:r>
    </w:p>
    <w:p w:rsidR="00316546" w:rsidRPr="00316546" w:rsidRDefault="00316546" w:rsidP="00316546"/>
    <w:p w:rsidR="00316546" w:rsidRPr="00316546" w:rsidRDefault="00316546" w:rsidP="00316546">
      <w:r w:rsidRPr="00316546">
        <w:br w:type="page"/>
      </w:r>
    </w:p>
    <w:p w:rsidR="00316546" w:rsidRPr="00316546" w:rsidRDefault="00D92D74" w:rsidP="005A2748">
      <w:pPr>
        <w:pStyle w:val="Kop2"/>
      </w:pPr>
      <w:bookmarkStart w:id="13" w:name="_Toc429034574"/>
      <w:r>
        <w:lastRenderedPageBreak/>
        <w:t xml:space="preserve">§ </w:t>
      </w:r>
      <w:r w:rsidR="00316546" w:rsidRPr="00316546">
        <w:t>2.2</w:t>
      </w:r>
      <w:r w:rsidR="00316546" w:rsidRPr="00316546">
        <w:tab/>
        <w:t>Verbanden tussen datarepresentaties</w:t>
      </w:r>
      <w:bookmarkEnd w:id="13"/>
    </w:p>
    <w:p w:rsidR="00316546" w:rsidRPr="00316546" w:rsidRDefault="00316546" w:rsidP="00316546"/>
    <w:p w:rsidR="00316546" w:rsidRPr="00316546" w:rsidRDefault="00C573CF" w:rsidP="005A2748">
      <w:pPr>
        <w:pStyle w:val="Kop3"/>
      </w:pPr>
      <w:bookmarkStart w:id="14" w:name="_Toc429034575"/>
      <w:r w:rsidRPr="00C573CF">
        <w:t>§</w:t>
      </w:r>
      <w:r w:rsidR="00A75E3E">
        <w:t xml:space="preserve"> </w:t>
      </w:r>
      <w:r w:rsidR="005A2748">
        <w:t>2.</w:t>
      </w:r>
      <w:r w:rsidR="00316546" w:rsidRPr="00316546">
        <w:t>2.1</w:t>
      </w:r>
      <w:r>
        <w:tab/>
      </w:r>
      <w:r>
        <w:tab/>
      </w:r>
      <w:r w:rsidR="00316546" w:rsidRPr="00316546">
        <w:t>Introductie</w:t>
      </w:r>
      <w:bookmarkEnd w:id="14"/>
    </w:p>
    <w:p w:rsidR="00316546" w:rsidRPr="00316546" w:rsidRDefault="00316546" w:rsidP="00316546"/>
    <w:p w:rsidR="00316546" w:rsidRPr="00316546" w:rsidRDefault="00316546" w:rsidP="00316546">
      <w:r w:rsidRPr="00316546">
        <w:t>In paragraaf 1 heb je een hele reeks aan datarepresentaties leren kennen.</w:t>
      </w:r>
      <w:r w:rsidR="001F3B53">
        <w:br/>
      </w:r>
      <w:r w:rsidRPr="00316546">
        <w:t>In deze paragraaf leer je welke verbanden er tussen deze representaties bestaan.</w:t>
      </w:r>
      <w:r w:rsidR="00246459">
        <w:br/>
      </w:r>
      <w:r w:rsidRPr="00316546">
        <w:t>Ook leer je van iedere representatie welke informatie je er bij uitstek goed uit kunt aflezen</w:t>
      </w:r>
      <w:r w:rsidR="00AA3E13">
        <w:t xml:space="preserve"> en </w:t>
      </w:r>
      <w:r w:rsidRPr="00316546">
        <w:t>wanneer je welke representatie het beste kunt gebruiken.</w:t>
      </w:r>
    </w:p>
    <w:p w:rsidR="00316546" w:rsidRDefault="00316546" w:rsidP="00316546"/>
    <w:p w:rsidR="005D5EDA" w:rsidRPr="00316546" w:rsidRDefault="005D5EDA" w:rsidP="00316546"/>
    <w:p w:rsidR="00316546" w:rsidRPr="00316546" w:rsidRDefault="00C573CF" w:rsidP="005A2748">
      <w:pPr>
        <w:pStyle w:val="Kop3"/>
      </w:pPr>
      <w:bookmarkStart w:id="15" w:name="_Toc429034576"/>
      <w:r w:rsidRPr="00C573CF">
        <w:t>§</w:t>
      </w:r>
      <w:r w:rsidR="00A75E3E">
        <w:t xml:space="preserve"> </w:t>
      </w:r>
      <w:r w:rsidR="005A2748">
        <w:t>2.</w:t>
      </w:r>
      <w:r w:rsidR="00316546" w:rsidRPr="00316546">
        <w:t>2.2</w:t>
      </w:r>
      <w:r w:rsidR="00FF6933">
        <w:tab/>
      </w:r>
      <w:r>
        <w:tab/>
      </w:r>
      <w:r w:rsidR="00316546" w:rsidRPr="00316546">
        <w:t>Centrale vraag</w:t>
      </w:r>
      <w:bookmarkEnd w:id="15"/>
    </w:p>
    <w:p w:rsidR="005D5EDA" w:rsidRDefault="00FE6BCE" w:rsidP="00316546">
      <w:r>
        <w:rPr>
          <w:noProof/>
        </w:rPr>
        <mc:AlternateContent>
          <mc:Choice Requires="wps">
            <w:drawing>
              <wp:anchor distT="0" distB="0" distL="114300" distR="114300" simplePos="0" relativeHeight="251707904" behindDoc="0" locked="0" layoutInCell="1" allowOverlap="1">
                <wp:simplePos x="0" y="0"/>
                <wp:positionH relativeFrom="margin">
                  <wp:posOffset>-53975</wp:posOffset>
                </wp:positionH>
                <wp:positionV relativeFrom="paragraph">
                  <wp:posOffset>215900</wp:posOffset>
                </wp:positionV>
                <wp:extent cx="5400040" cy="3623945"/>
                <wp:effectExtent l="12700" t="6350" r="6985" b="8255"/>
                <wp:wrapTopAndBottom/>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23945"/>
                        </a:xfrm>
                        <a:prstGeom prst="rect">
                          <a:avLst/>
                        </a:prstGeom>
                        <a:solidFill>
                          <a:srgbClr val="FFDDDD"/>
                        </a:solidFill>
                        <a:ln w="9525">
                          <a:solidFill>
                            <a:srgbClr val="000000"/>
                          </a:solidFill>
                          <a:miter lim="800000"/>
                          <a:headEnd/>
                          <a:tailEnd/>
                        </a:ln>
                      </wps:spPr>
                      <wps:txbx>
                        <w:txbxContent>
                          <w:p w:rsidR="00467C08" w:rsidRPr="005804FF" w:rsidRDefault="00467C08" w:rsidP="005804FF">
                            <w:r w:rsidRPr="005804FF">
                              <w:t>Je ziet hier de dotplot van de sprinttijden van een groep brugklasleerlingen.</w:t>
                            </w:r>
                          </w:p>
                          <w:p w:rsidR="00467C08" w:rsidRDefault="00467C08" w:rsidP="00B90AD6"/>
                          <w:p w:rsidR="00467C08" w:rsidRPr="00316546" w:rsidRDefault="00467C08" w:rsidP="00B90AD6">
                            <w:r>
                              <w:rPr>
                                <w:noProof/>
                              </w:rPr>
                              <w:drawing>
                                <wp:inline distT="0" distB="0" distL="0" distR="0" wp14:anchorId="42E33B08" wp14:editId="225C6E8F">
                                  <wp:extent cx="5193102" cy="1627534"/>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par2-CV-sprinttij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3010" cy="1627505"/>
                                          </a:xfrm>
                                          <a:prstGeom prst="rect">
                                            <a:avLst/>
                                          </a:prstGeom>
                                          <a:noFill/>
                                        </pic:spPr>
                                      </pic:pic>
                                    </a:graphicData>
                                  </a:graphic>
                                </wp:inline>
                              </w:drawing>
                            </w:r>
                          </w:p>
                          <w:p w:rsidR="00467C08" w:rsidRPr="00316546" w:rsidRDefault="00467C08" w:rsidP="00B90AD6"/>
                          <w:p w:rsidR="00467C08" w:rsidRDefault="00467C08" w:rsidP="00B90AD6">
                            <w:pPr>
                              <w:pStyle w:val="Kop3"/>
                            </w:pPr>
                            <w:bookmarkStart w:id="16" w:name="_Toc429034577"/>
                            <w:r w:rsidRPr="00316546">
                              <w:t>Centrale vraag 1</w:t>
                            </w:r>
                            <w:bookmarkEnd w:id="16"/>
                          </w:p>
                          <w:p w:rsidR="00467C08" w:rsidRPr="00316546" w:rsidRDefault="00467C08" w:rsidP="00B90AD6">
                            <w:r w:rsidRPr="00316546">
                              <w:t>Kun je vaststellen hoe het staafdiagram of de boxplot van deze sprinttijden eruit ziet?</w:t>
                            </w:r>
                          </w:p>
                          <w:p w:rsidR="00467C08" w:rsidRPr="00316546" w:rsidRDefault="00467C08" w:rsidP="00B90AD6"/>
                          <w:p w:rsidR="00467C08" w:rsidRPr="00316546" w:rsidRDefault="00467C08" w:rsidP="00B90AD6"/>
                          <w:p w:rsidR="00467C08" w:rsidRDefault="00467C08" w:rsidP="00B90AD6">
                            <w:pPr>
                              <w:pStyle w:val="Kop3"/>
                            </w:pPr>
                            <w:bookmarkStart w:id="17" w:name="_Toc429034578"/>
                            <w:r w:rsidRPr="00316546">
                              <w:t>Centrale vraag 2</w:t>
                            </w:r>
                            <w:bookmarkEnd w:id="17"/>
                          </w:p>
                          <w:p w:rsidR="00467C08" w:rsidRPr="00316546" w:rsidRDefault="00467C08" w:rsidP="00B90AD6">
                            <w:r w:rsidRPr="00316546">
                              <w:t>Welke informatie kun je over deze sprinttijden aflezen uit de dotplot?</w:t>
                            </w:r>
                            <w:r>
                              <w:br/>
                            </w:r>
                            <w:r w:rsidRPr="00316546">
                              <w:t>En welke informatie kun je beter aflezen uit een andere representatie?</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25pt;margin-top:17pt;width:425.2pt;height:285.3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" fillcolor="#fdd">
                <v:textbox>
                  <w:txbxContent>
                    <w:p w:rsidR="00467C08" w:rsidRPr="005804FF" w:rsidRDefault="00467C08" w:rsidP="005804FF">
                      <w:r w:rsidRPr="005804FF">
                        <w:t>Je ziet hier de dotplot van de sprinttijden van een groep brugklasleerlingen.</w:t>
                      </w:r>
                    </w:p>
                    <w:p w:rsidR="00467C08" w:rsidRDefault="00467C08" w:rsidP="00B90AD6"/>
                    <w:p w:rsidR="00467C08" w:rsidRPr="00316546" w:rsidRDefault="00467C08" w:rsidP="00B90AD6">
                      <w:r>
                        <w:rPr>
                          <w:noProof/>
                        </w:rPr>
                        <w:drawing>
                          <wp:inline distT="0" distB="0" distL="0" distR="0" wp14:anchorId="42E33B08" wp14:editId="225C6E8F">
                            <wp:extent cx="5193102" cy="1627534"/>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par2-CV-sprinttij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3010" cy="1627505"/>
                                    </a:xfrm>
                                    <a:prstGeom prst="rect">
                                      <a:avLst/>
                                    </a:prstGeom>
                                    <a:noFill/>
                                  </pic:spPr>
                                </pic:pic>
                              </a:graphicData>
                            </a:graphic>
                          </wp:inline>
                        </w:drawing>
                      </w:r>
                    </w:p>
                    <w:p w:rsidR="00467C08" w:rsidRPr="00316546" w:rsidRDefault="00467C08" w:rsidP="00B90AD6"/>
                    <w:p w:rsidR="00467C08" w:rsidRDefault="00467C08" w:rsidP="00B90AD6">
                      <w:pPr>
                        <w:pStyle w:val="Kop3"/>
                      </w:pPr>
                      <w:bookmarkStart w:id="19" w:name="_Toc429034577"/>
                      <w:r w:rsidRPr="00316546">
                        <w:t>Centrale vraag 1</w:t>
                      </w:r>
                      <w:bookmarkEnd w:id="19"/>
                    </w:p>
                    <w:p w:rsidR="00467C08" w:rsidRPr="00316546" w:rsidRDefault="00467C08" w:rsidP="00B90AD6">
                      <w:r w:rsidRPr="00316546">
                        <w:t>Kun je vaststellen hoe het staafdiagram of de boxplot van deze sprinttijden eruit ziet?</w:t>
                      </w:r>
                    </w:p>
                    <w:p w:rsidR="00467C08" w:rsidRPr="00316546" w:rsidRDefault="00467C08" w:rsidP="00B90AD6"/>
                    <w:p w:rsidR="00467C08" w:rsidRPr="00316546" w:rsidRDefault="00467C08" w:rsidP="00B90AD6"/>
                    <w:p w:rsidR="00467C08" w:rsidRDefault="00467C08" w:rsidP="00B90AD6">
                      <w:pPr>
                        <w:pStyle w:val="Kop3"/>
                      </w:pPr>
                      <w:bookmarkStart w:id="20" w:name="_Toc429034578"/>
                      <w:r w:rsidRPr="00316546">
                        <w:t>Centrale vraag 2</w:t>
                      </w:r>
                      <w:bookmarkEnd w:id="20"/>
                    </w:p>
                    <w:p w:rsidR="00467C08" w:rsidRPr="00316546" w:rsidRDefault="00467C08" w:rsidP="00B90AD6">
                      <w:r w:rsidRPr="00316546">
                        <w:t>Welke informatie kun je over deze sprinttijden aflezen uit de dotplot?</w:t>
                      </w:r>
                      <w:r>
                        <w:br/>
                      </w:r>
                      <w:r w:rsidRPr="00316546">
                        <w:t>En welke informatie kun je beter aflezen uit een andere representatie?</w:t>
                      </w:r>
                    </w:p>
                    <w:p w:rsidR="00467C08" w:rsidRDefault="00467C08"/>
                  </w:txbxContent>
                </v:textbox>
                <w10:wrap type="topAndBottom" anchorx="margin"/>
              </v:shape>
            </w:pict>
          </mc:Fallback>
        </mc:AlternateContent>
      </w:r>
    </w:p>
    <w:p w:rsidR="00316546" w:rsidRPr="00316546" w:rsidRDefault="00316546" w:rsidP="00316546"/>
    <w:p w:rsidR="00316546" w:rsidRPr="00316546" w:rsidRDefault="00316546" w:rsidP="005A2748">
      <w:pPr>
        <w:pStyle w:val="Kop3"/>
      </w:pPr>
      <w:r w:rsidRPr="00316546">
        <w:br w:type="page"/>
      </w:r>
      <w:bookmarkStart w:id="18" w:name="_Toc429034579"/>
      <w:r w:rsidR="00C573CF" w:rsidRPr="00C573CF">
        <w:lastRenderedPageBreak/>
        <w:t>§</w:t>
      </w:r>
      <w:r w:rsidR="00C573CF">
        <w:t xml:space="preserve"> </w:t>
      </w:r>
      <w:r w:rsidRPr="00316546">
        <w:t>2</w:t>
      </w:r>
      <w:r w:rsidR="005A2748">
        <w:t>.2</w:t>
      </w:r>
      <w:r w:rsidRPr="00316546">
        <w:t>.3</w:t>
      </w:r>
      <w:r w:rsidR="00FF6933">
        <w:tab/>
      </w:r>
      <w:r w:rsidR="00C573CF">
        <w:tab/>
      </w:r>
      <w:r w:rsidRPr="00316546">
        <w:t>Verbanden tussen representaties</w:t>
      </w:r>
      <w:bookmarkEnd w:id="18"/>
    </w:p>
    <w:p w:rsidR="00316546" w:rsidRPr="00316546" w:rsidRDefault="00316546" w:rsidP="00316546"/>
    <w:p w:rsidR="003230D3" w:rsidRPr="001824BD" w:rsidRDefault="00316546" w:rsidP="005804FF">
      <w:pPr>
        <w:rPr>
          <w:b/>
        </w:rPr>
      </w:pPr>
      <w:r w:rsidRPr="001824BD">
        <w:rPr>
          <w:b/>
        </w:rPr>
        <w:t>Van dotplot naar andere rep</w:t>
      </w:r>
      <w:r w:rsidR="00B01BA3" w:rsidRPr="001824BD">
        <w:rPr>
          <w:b/>
        </w:rPr>
        <w:t>r</w:t>
      </w:r>
      <w:r w:rsidRPr="001824BD">
        <w:rPr>
          <w:b/>
        </w:rPr>
        <w:t>esentaties</w:t>
      </w:r>
    </w:p>
    <w:p w:rsidR="00316546" w:rsidRPr="00316546" w:rsidRDefault="00316546" w:rsidP="00316546"/>
    <w:p w:rsidR="00316546" w:rsidRPr="00316546" w:rsidRDefault="00316546" w:rsidP="00316546">
      <w:r w:rsidRPr="00316546">
        <w:rPr>
          <w:b/>
        </w:rPr>
        <w:t xml:space="preserve">Opgave </w:t>
      </w:r>
      <w:r w:rsidR="00EE6271">
        <w:rPr>
          <w:b/>
        </w:rPr>
        <w:t>29</w:t>
      </w:r>
    </w:p>
    <w:p w:rsidR="00316546" w:rsidRPr="00316546" w:rsidRDefault="00316546" w:rsidP="00316546">
      <w:pPr>
        <w:numPr>
          <w:ilvl w:val="0"/>
          <w:numId w:val="32"/>
        </w:numPr>
      </w:pPr>
      <w:r w:rsidRPr="00316546">
        <w:t>Schets</w:t>
      </w:r>
      <w:r w:rsidR="00164D30">
        <w:t xml:space="preserve"> –</w:t>
      </w:r>
      <w:r w:rsidRPr="00316546">
        <w:t xml:space="preserve"> op basis van de dotplot uit de centrale vraag</w:t>
      </w:r>
      <w:r w:rsidR="00164D30">
        <w:t xml:space="preserve"> </w:t>
      </w:r>
      <w:r w:rsidR="00164D30" w:rsidRPr="00164D30">
        <w:t>–</w:t>
      </w:r>
      <w:r w:rsidRPr="00316546">
        <w:t xml:space="preserve"> het staafdiagram en het frequentiepolygoon voor de sprinttijden.</w:t>
      </w:r>
    </w:p>
    <w:p w:rsidR="00316546" w:rsidRPr="00316546" w:rsidRDefault="00316546" w:rsidP="00316546">
      <w:pPr>
        <w:numPr>
          <w:ilvl w:val="0"/>
          <w:numId w:val="32"/>
        </w:numPr>
      </w:pPr>
      <w:r w:rsidRPr="00316546">
        <w:t>Schets ook het steelbladdiagram, zonder precies de steel en de blaadjes allemaal in te vullen: het gaat om de vorm van de blaadjes.</w:t>
      </w:r>
    </w:p>
    <w:p w:rsidR="00316546" w:rsidRPr="00316546" w:rsidRDefault="00316546" w:rsidP="00316546">
      <w:pPr>
        <w:numPr>
          <w:ilvl w:val="0"/>
          <w:numId w:val="32"/>
        </w:numPr>
      </w:pPr>
      <w:r w:rsidRPr="00316546">
        <w:t xml:space="preserve">Omschrijf het verband tussen </w:t>
      </w:r>
      <w:r w:rsidR="00164D30">
        <w:t xml:space="preserve">de </w:t>
      </w:r>
      <w:r w:rsidRPr="00316546">
        <w:t xml:space="preserve">dotplot, </w:t>
      </w:r>
      <w:r w:rsidR="00164D30">
        <w:t xml:space="preserve">het </w:t>
      </w:r>
      <w:r w:rsidRPr="00316546">
        <w:t xml:space="preserve">staafdiagram, </w:t>
      </w:r>
      <w:r w:rsidR="00164D30">
        <w:t xml:space="preserve">het </w:t>
      </w:r>
      <w:r w:rsidRPr="00316546">
        <w:t>frequentiepolygoon en de vorm van het steelbladdiagram.</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EE6271">
        <w:rPr>
          <w:b/>
        </w:rPr>
        <w:t>30</w:t>
      </w:r>
    </w:p>
    <w:p w:rsidR="00316546" w:rsidRPr="00316546" w:rsidRDefault="00316546" w:rsidP="00316546">
      <w:r w:rsidRPr="00316546">
        <w:t>Je kunt de sprinttijden ook indelen in klassen.</w:t>
      </w:r>
    </w:p>
    <w:p w:rsidR="00316546" w:rsidRDefault="00316546" w:rsidP="00316546">
      <w:r w:rsidRPr="00316546">
        <w:rPr>
          <w:noProof/>
        </w:rPr>
        <w:drawing>
          <wp:anchor distT="0" distB="0" distL="114300" distR="114300" simplePos="0" relativeHeight="251636224" behindDoc="0" locked="0" layoutInCell="1" allowOverlap="1" wp14:anchorId="2FDE92B6" wp14:editId="08AF2816">
            <wp:simplePos x="0" y="0"/>
            <wp:positionH relativeFrom="margin">
              <wp:align>center</wp:align>
            </wp:positionH>
            <wp:positionV relativeFrom="paragraph">
              <wp:posOffset>364490</wp:posOffset>
            </wp:positionV>
            <wp:extent cx="5401310" cy="2955290"/>
            <wp:effectExtent l="19050" t="0" r="889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310" cy="2955290"/>
                    </a:xfrm>
                    <a:prstGeom prst="rect">
                      <a:avLst/>
                    </a:prstGeom>
                    <a:noFill/>
                  </pic:spPr>
                </pic:pic>
              </a:graphicData>
            </a:graphic>
          </wp:anchor>
        </w:drawing>
      </w:r>
      <w:r w:rsidRPr="00316546">
        <w:t>Je ziet hier het staafdiagram (histogram) van zo’n klassenindeling van de sprinttijden.</w:t>
      </w:r>
    </w:p>
    <w:p w:rsidR="005D4F1B" w:rsidRPr="00316546" w:rsidRDefault="005D4F1B" w:rsidP="00316546"/>
    <w:p w:rsidR="003230D3" w:rsidRDefault="003230D3" w:rsidP="001824BD">
      <w:pPr>
        <w:ind w:left="360"/>
      </w:pPr>
    </w:p>
    <w:p w:rsidR="00316546" w:rsidRPr="00316546" w:rsidRDefault="00316546" w:rsidP="00316546">
      <w:pPr>
        <w:numPr>
          <w:ilvl w:val="0"/>
          <w:numId w:val="33"/>
        </w:numPr>
      </w:pPr>
      <w:r w:rsidRPr="00316546">
        <w:t>Had je de vorm van dit staafdiagram kunnen voorspellen vanuit de dotplot uit de centrale vraag? Beargumenteer je antwoord.</w:t>
      </w:r>
    </w:p>
    <w:p w:rsidR="00316546" w:rsidRPr="00316546" w:rsidRDefault="00316546" w:rsidP="00316546">
      <w:pPr>
        <w:numPr>
          <w:ilvl w:val="0"/>
          <w:numId w:val="33"/>
        </w:numPr>
      </w:pPr>
      <w:r w:rsidRPr="00316546">
        <w:t>Had je de vorm van de dotplot uit de centrale vraag kunnen voorspellen op basis van dit staafdiagram? Beargumenteer je antwoord.</w:t>
      </w:r>
    </w:p>
    <w:p w:rsidR="00DE4056" w:rsidRPr="00316546" w:rsidRDefault="00DE4056" w:rsidP="00316546"/>
    <w:p w:rsidR="005D4F1B" w:rsidRDefault="005D4F1B">
      <w:pPr>
        <w:overflowPunct/>
        <w:autoSpaceDE/>
        <w:autoSpaceDN/>
        <w:adjustRightInd/>
        <w:spacing w:line="240" w:lineRule="auto"/>
        <w:textAlignment w:val="auto"/>
        <w:rPr>
          <w:b/>
        </w:rPr>
      </w:pPr>
      <w:r>
        <w:rPr>
          <w:b/>
        </w:rPr>
        <w:br w:type="page"/>
      </w:r>
    </w:p>
    <w:p w:rsidR="00316546" w:rsidRPr="00316546" w:rsidRDefault="00316546" w:rsidP="00316546">
      <w:pPr>
        <w:rPr>
          <w:b/>
        </w:rPr>
      </w:pPr>
      <w:r w:rsidRPr="00316546">
        <w:rPr>
          <w:b/>
        </w:rPr>
        <w:lastRenderedPageBreak/>
        <w:t>Opgave 3</w:t>
      </w:r>
      <w:r w:rsidR="00EE6271">
        <w:rPr>
          <w:b/>
        </w:rPr>
        <w:t>1</w:t>
      </w:r>
    </w:p>
    <w:p w:rsidR="00316546" w:rsidRPr="00316546" w:rsidRDefault="00316546" w:rsidP="00316546">
      <w:r w:rsidRPr="00316546">
        <w:t>Kun je voorspellen hoe de boxplot eruit ziet die bij de dotplot van de sprinttijden hoort?</w:t>
      </w:r>
      <w:r w:rsidR="0036155E">
        <w:br/>
      </w:r>
      <w:r w:rsidRPr="00316546">
        <w:t>Splits de beantwoording van deze vraag uit in de volgende deelvragen en beargumenteer ieder antwoord, gebruik makend van de gegevens uit de dotplot:</w:t>
      </w:r>
    </w:p>
    <w:p w:rsidR="00316546" w:rsidRPr="00316546" w:rsidRDefault="00316546" w:rsidP="00316546">
      <w:pPr>
        <w:numPr>
          <w:ilvl w:val="0"/>
          <w:numId w:val="34"/>
        </w:numPr>
      </w:pPr>
      <w:r w:rsidRPr="00316546">
        <w:t>Denk je dat de linkerhelft langer/korter/even lang is als de rechterhelft van de totale boxplot?</w:t>
      </w:r>
    </w:p>
    <w:p w:rsidR="00316546" w:rsidRPr="00316546" w:rsidRDefault="00316546" w:rsidP="00316546">
      <w:pPr>
        <w:numPr>
          <w:ilvl w:val="0"/>
          <w:numId w:val="34"/>
        </w:numPr>
      </w:pPr>
      <w:r w:rsidRPr="00316546">
        <w:t>Denk je dat de kleinste 25</w:t>
      </w:r>
      <w:r w:rsidR="00164D30">
        <w:t xml:space="preserve"> procent</w:t>
      </w:r>
      <w:r w:rsidRPr="00316546">
        <w:t xml:space="preserve"> langer/korter/even lang is als de grootste 25</w:t>
      </w:r>
      <w:r w:rsidR="00164D30">
        <w:t xml:space="preserve"> procent</w:t>
      </w:r>
      <w:r w:rsidRPr="00316546">
        <w:t xml:space="preserve"> van de boxplot?</w:t>
      </w:r>
    </w:p>
    <w:p w:rsidR="005D4F1B" w:rsidRPr="00316546" w:rsidRDefault="00316546" w:rsidP="00316546">
      <w:pPr>
        <w:numPr>
          <w:ilvl w:val="0"/>
          <w:numId w:val="34"/>
        </w:numPr>
      </w:pPr>
      <w:r w:rsidRPr="00316546">
        <w:t>Verwacht je op basis van de dotplot (dus zonder te rekenen) mogelijke uitschieters in de dataset?</w:t>
      </w:r>
    </w:p>
    <w:p w:rsidR="00056358" w:rsidRDefault="00056358">
      <w:pPr>
        <w:rPr>
          <w:b/>
        </w:rPr>
      </w:pPr>
    </w:p>
    <w:p w:rsidR="00056358" w:rsidRDefault="00056358">
      <w:pPr>
        <w:rPr>
          <w:b/>
        </w:rPr>
      </w:pPr>
    </w:p>
    <w:p w:rsidR="00056358" w:rsidRDefault="00BF0F33">
      <w:pPr>
        <w:rPr>
          <w:b/>
        </w:rPr>
      </w:pPr>
      <w:r>
        <w:rPr>
          <w:b/>
        </w:rPr>
        <w:t xml:space="preserve">Opgave </w:t>
      </w:r>
      <w:r w:rsidR="00EE6271">
        <w:rPr>
          <w:b/>
        </w:rPr>
        <w:t>32</w:t>
      </w:r>
    </w:p>
    <w:p w:rsidR="00316546" w:rsidRPr="00316546" w:rsidRDefault="00574242" w:rsidP="00316546">
      <w:r w:rsidRPr="001824BD">
        <w:rPr>
          <w:b/>
          <w:noProof/>
        </w:rPr>
        <w:drawing>
          <wp:anchor distT="0" distB="0" distL="114300" distR="114300" simplePos="0" relativeHeight="251638272" behindDoc="0" locked="0" layoutInCell="1" allowOverlap="1" wp14:anchorId="42A190E9" wp14:editId="4B4107F8">
            <wp:simplePos x="0" y="0"/>
            <wp:positionH relativeFrom="column">
              <wp:posOffset>2747010</wp:posOffset>
            </wp:positionH>
            <wp:positionV relativeFrom="paragraph">
              <wp:posOffset>168910</wp:posOffset>
            </wp:positionV>
            <wp:extent cx="2743200" cy="149860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98600"/>
                    </a:xfrm>
                    <a:prstGeom prst="rect">
                      <a:avLst/>
                    </a:prstGeom>
                    <a:noFill/>
                  </pic:spPr>
                </pic:pic>
              </a:graphicData>
            </a:graphic>
          </wp:anchor>
        </w:drawing>
      </w:r>
    </w:p>
    <w:p w:rsidR="00316546" w:rsidRPr="00316546" w:rsidRDefault="00316546" w:rsidP="00316546">
      <w:r w:rsidRPr="00316546">
        <w:rPr>
          <w:noProof/>
        </w:rPr>
        <w:drawing>
          <wp:anchor distT="0" distB="0" distL="114300" distR="114300" simplePos="0" relativeHeight="251637248" behindDoc="0" locked="0" layoutInCell="1" allowOverlap="1" wp14:anchorId="18DBA052" wp14:editId="3CA21A7E">
            <wp:simplePos x="0" y="0"/>
            <wp:positionH relativeFrom="column">
              <wp:posOffset>3810</wp:posOffset>
            </wp:positionH>
            <wp:positionV relativeFrom="paragraph">
              <wp:posOffset>3810</wp:posOffset>
            </wp:positionV>
            <wp:extent cx="2743200" cy="1498600"/>
            <wp:effectExtent l="0" t="0" r="0"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98600"/>
                    </a:xfrm>
                    <a:prstGeom prst="rect">
                      <a:avLst/>
                    </a:prstGeom>
                    <a:noFill/>
                  </pic:spPr>
                </pic:pic>
              </a:graphicData>
            </a:graphic>
          </wp:anchor>
        </w:drawing>
      </w:r>
    </w:p>
    <w:p w:rsidR="00316546" w:rsidRPr="00316546" w:rsidRDefault="00316546" w:rsidP="00316546">
      <w:r w:rsidRPr="00316546">
        <w:rPr>
          <w:noProof/>
        </w:rPr>
        <w:drawing>
          <wp:anchor distT="0" distB="0" distL="114300" distR="114300" simplePos="0" relativeHeight="251639296" behindDoc="0" locked="0" layoutInCell="1" allowOverlap="1" wp14:anchorId="31DF3029" wp14:editId="5A476D4F">
            <wp:simplePos x="0" y="0"/>
            <wp:positionH relativeFrom="column">
              <wp:posOffset>3175</wp:posOffset>
            </wp:positionH>
            <wp:positionV relativeFrom="paragraph">
              <wp:posOffset>8388</wp:posOffset>
            </wp:positionV>
            <wp:extent cx="2743200" cy="1503473"/>
            <wp:effectExtent l="1905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503473"/>
                    </a:xfrm>
                    <a:prstGeom prst="rect">
                      <a:avLst/>
                    </a:prstGeom>
                    <a:noFill/>
                  </pic:spPr>
                </pic:pic>
              </a:graphicData>
            </a:graphic>
          </wp:anchor>
        </w:drawing>
      </w:r>
    </w:p>
    <w:p w:rsidR="00316546" w:rsidRPr="00316546" w:rsidRDefault="00316546" w:rsidP="00316546">
      <w:r w:rsidRPr="00316546">
        <w:t xml:space="preserve">Welke van deze drie cumulatieve frequentiepolygonen </w:t>
      </w:r>
      <w:r w:rsidR="00246459">
        <w:t>hoor</w:t>
      </w:r>
      <w:r w:rsidRPr="00316546">
        <w:t>t bij de dotplot uit de centrale vraag? Beargumenteer je antwoord en gebruik daarbij de gegevens uit de dotplot.</w:t>
      </w:r>
    </w:p>
    <w:p w:rsidR="00316546" w:rsidRPr="00316546" w:rsidRDefault="00316546" w:rsidP="00316546"/>
    <w:p w:rsidR="00316546" w:rsidRPr="00316546" w:rsidRDefault="00FE6BCE" w:rsidP="00316546">
      <w:r>
        <w:rPr>
          <w:noProof/>
        </w:rPr>
        <mc:AlternateContent>
          <mc:Choice Requires="wps">
            <w:drawing>
              <wp:anchor distT="0" distB="0" distL="114300" distR="114300" simplePos="0" relativeHeight="251708928" behindDoc="0" locked="0" layoutInCell="1" allowOverlap="1">
                <wp:simplePos x="0" y="0"/>
                <wp:positionH relativeFrom="margin">
                  <wp:posOffset>-6350</wp:posOffset>
                </wp:positionH>
                <wp:positionV relativeFrom="paragraph">
                  <wp:posOffset>191135</wp:posOffset>
                </wp:positionV>
                <wp:extent cx="5400040" cy="1791970"/>
                <wp:effectExtent l="12700" t="10160" r="6985" b="7620"/>
                <wp:wrapTopAndBottom/>
                <wp:docPr id="1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91970"/>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19" w:name="_Toc429034580"/>
                            <w:r w:rsidRPr="00316546">
                              <w:t>Antwoord op centrale vraag 1</w:t>
                            </w:r>
                            <w:bookmarkEnd w:id="19"/>
                          </w:p>
                          <w:p w:rsidR="00467C08" w:rsidRPr="00316546" w:rsidRDefault="00467C08" w:rsidP="00B90AD6">
                            <w:r w:rsidRPr="00316546">
                              <w:t xml:space="preserve">Het is eenvoudig om vanuit een dotplot het bijbehorende staafdiagram te maken: je ziet bij wijze van spreken de staafjes al staan. Voor </w:t>
                            </w:r>
                            <w:r>
                              <w:t xml:space="preserve">een </w:t>
                            </w:r>
                            <w:r w:rsidRPr="00316546">
                              <w:t xml:space="preserve">dotplot, </w:t>
                            </w:r>
                            <w:r>
                              <w:t xml:space="preserve">een </w:t>
                            </w:r>
                            <w:r w:rsidRPr="00316546">
                              <w:t xml:space="preserve">staafdiagram en </w:t>
                            </w:r>
                            <w:r>
                              <w:t xml:space="preserve">een </w:t>
                            </w:r>
                            <w:r w:rsidRPr="00316546">
                              <w:t>frequentiepolygoon geldt: als je de één hebt, heb je eigenlijk ook meteen de andere twee diagrammen.</w:t>
                            </w:r>
                          </w:p>
                          <w:p w:rsidR="00467C08" w:rsidRPr="00316546" w:rsidRDefault="00467C08" w:rsidP="00B90AD6">
                            <w:r w:rsidRPr="00316546">
                              <w:t xml:space="preserve">Vanuit een steelbladdiagram kun je ook eenvoudig </w:t>
                            </w:r>
                            <w:r>
                              <w:t xml:space="preserve">een </w:t>
                            </w:r>
                            <w:r w:rsidRPr="00316546">
                              <w:t xml:space="preserve">dotplot, </w:t>
                            </w:r>
                            <w:r w:rsidRPr="005804FF">
                              <w:t xml:space="preserve">een </w:t>
                            </w:r>
                            <w:r w:rsidRPr="00316546">
                              <w:t xml:space="preserve">staafdiagram en </w:t>
                            </w:r>
                            <w:r w:rsidRPr="005804FF">
                              <w:t xml:space="preserve">een </w:t>
                            </w:r>
                            <w:r w:rsidRPr="00316546">
                              <w:t>frequentiepolygoon afleiden: andersom geldt dat alleen voor de vorm van het steelbladdiagram.</w:t>
                            </w:r>
                          </w:p>
                          <w:p w:rsidR="00467C08" w:rsidRPr="00316546" w:rsidRDefault="00467C08" w:rsidP="00B90AD6"/>
                          <w:p w:rsidR="00467C08" w:rsidRPr="00316546" w:rsidRDefault="00467C08" w:rsidP="00B90AD6">
                            <w:r w:rsidRPr="00316546">
                              <w:t xml:space="preserve">Om vanuit een dotplot te kunnen voorspellen hoe </w:t>
                            </w:r>
                            <w:r>
                              <w:t>een diagram met klassenindeling,</w:t>
                            </w:r>
                            <w:r w:rsidRPr="00316546">
                              <w:t xml:space="preserve"> </w:t>
                            </w:r>
                            <w:r>
                              <w:t>een</w:t>
                            </w:r>
                            <w:r w:rsidRPr="00316546">
                              <w:t xml:space="preserve"> cumulatieve frequentiep</w:t>
                            </w:r>
                            <w:r>
                              <w:t>olygoon of een boxplot eruit zien</w:t>
                            </w:r>
                            <w:r w:rsidRPr="00316546">
                              <w:t xml:space="preserve"> is moeilijker</w:t>
                            </w:r>
                            <w:r>
                              <w:t>,</w:t>
                            </w:r>
                            <w:r w:rsidRPr="00316546">
                              <w:t xml:space="preserve"> maar het is wel degelijk mogelijk.</w:t>
                            </w:r>
                          </w:p>
                          <w:p w:rsidR="00467C08" w:rsidRDefault="00467C08" w:rsidP="005804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5pt;margin-top:15.05pt;width:425.2pt;height:141.1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" fillcolor="#fdd">
                <v:textbox>
                  <w:txbxContent>
                    <w:p w:rsidR="00467C08" w:rsidRDefault="00467C08" w:rsidP="003E1298">
                      <w:pPr>
                        <w:pStyle w:val="Kop3"/>
                      </w:pPr>
                      <w:bookmarkStart w:id="23" w:name="_Toc429034580"/>
                      <w:r w:rsidRPr="00316546">
                        <w:t>Antwoord op centrale vraag 1</w:t>
                      </w:r>
                      <w:bookmarkEnd w:id="23"/>
                    </w:p>
                    <w:p w:rsidR="00467C08" w:rsidRPr="00316546" w:rsidRDefault="00467C08" w:rsidP="00B90AD6">
                      <w:r w:rsidRPr="00316546">
                        <w:t xml:space="preserve">Het is eenvoudig om vanuit een dotplot het bijbehorende staafdiagram te maken: je ziet bij wijze van spreken de staafjes al staan. Voor </w:t>
                      </w:r>
                      <w:r>
                        <w:t xml:space="preserve">een </w:t>
                      </w:r>
                      <w:r w:rsidRPr="00316546">
                        <w:t xml:space="preserve">dotplot, </w:t>
                      </w:r>
                      <w:r>
                        <w:t xml:space="preserve">een </w:t>
                      </w:r>
                      <w:r w:rsidRPr="00316546">
                        <w:t xml:space="preserve">staafdiagram en </w:t>
                      </w:r>
                      <w:r>
                        <w:t xml:space="preserve">een </w:t>
                      </w:r>
                      <w:r w:rsidRPr="00316546">
                        <w:t>frequentiepolygoon geldt: als je de één hebt, heb je eigenlijk ook meteen de andere twee diagrammen.</w:t>
                      </w:r>
                    </w:p>
                    <w:p w:rsidR="00467C08" w:rsidRPr="00316546" w:rsidRDefault="00467C08" w:rsidP="00B90AD6">
                      <w:r w:rsidRPr="00316546">
                        <w:t xml:space="preserve">Vanuit een steelbladdiagram kun je ook eenvoudig </w:t>
                      </w:r>
                      <w:r>
                        <w:t xml:space="preserve">een </w:t>
                      </w:r>
                      <w:r w:rsidRPr="00316546">
                        <w:t xml:space="preserve">dotplot, </w:t>
                      </w:r>
                      <w:r w:rsidRPr="005804FF">
                        <w:t xml:space="preserve">een </w:t>
                      </w:r>
                      <w:r w:rsidRPr="00316546">
                        <w:t xml:space="preserve">staafdiagram en </w:t>
                      </w:r>
                      <w:r w:rsidRPr="005804FF">
                        <w:t xml:space="preserve">een </w:t>
                      </w:r>
                      <w:r w:rsidRPr="00316546">
                        <w:t>frequentiepolygoon afleiden: andersom geldt dat alleen voor de vorm van het steelbladdiagram.</w:t>
                      </w:r>
                    </w:p>
                    <w:p w:rsidR="00467C08" w:rsidRPr="00316546" w:rsidRDefault="00467C08" w:rsidP="00B90AD6"/>
                    <w:p w:rsidR="00467C08" w:rsidRPr="00316546" w:rsidRDefault="00467C08" w:rsidP="00B90AD6">
                      <w:r w:rsidRPr="00316546">
                        <w:t xml:space="preserve">Om vanuit een dotplot te kunnen voorspellen hoe </w:t>
                      </w:r>
                      <w:r>
                        <w:t>een diagram met klassenindeling,</w:t>
                      </w:r>
                      <w:r w:rsidRPr="00316546">
                        <w:t xml:space="preserve"> </w:t>
                      </w:r>
                      <w:r>
                        <w:t>een</w:t>
                      </w:r>
                      <w:r w:rsidRPr="00316546">
                        <w:t xml:space="preserve"> cumulatieve frequentiep</w:t>
                      </w:r>
                      <w:r>
                        <w:t>olygoon of een boxplot eruit zien</w:t>
                      </w:r>
                      <w:r w:rsidRPr="00316546">
                        <w:t xml:space="preserve"> is moeilijker</w:t>
                      </w:r>
                      <w:r>
                        <w:t>,</w:t>
                      </w:r>
                      <w:r w:rsidRPr="00316546">
                        <w:t xml:space="preserve"> maar het is wel degelijk mogelijk.</w:t>
                      </w:r>
                    </w:p>
                    <w:p w:rsidR="00467C08" w:rsidRDefault="00467C08" w:rsidP="005804FF"/>
                  </w:txbxContent>
                </v:textbox>
                <w10:wrap type="topAndBottom" anchorx="margin"/>
              </v:shape>
            </w:pict>
          </mc:Fallback>
        </mc:AlternateContent>
      </w:r>
    </w:p>
    <w:p w:rsidR="00D1385C" w:rsidRDefault="00D1385C">
      <w:pPr>
        <w:overflowPunct/>
        <w:autoSpaceDE/>
        <w:autoSpaceDN/>
        <w:adjustRightInd/>
        <w:spacing w:line="240" w:lineRule="auto"/>
        <w:textAlignment w:val="auto"/>
        <w:rPr>
          <w:b/>
        </w:rPr>
      </w:pPr>
      <w:r>
        <w:rPr>
          <w:b/>
        </w:rPr>
        <w:br w:type="page"/>
      </w:r>
    </w:p>
    <w:p w:rsidR="003230D3" w:rsidRPr="001824BD" w:rsidRDefault="00316546" w:rsidP="00D1385C">
      <w:pPr>
        <w:rPr>
          <w:b/>
        </w:rPr>
      </w:pPr>
      <w:r w:rsidRPr="001824BD">
        <w:rPr>
          <w:b/>
        </w:rPr>
        <w:lastRenderedPageBreak/>
        <w:t>Verschillende representaties, verschillende informatie</w:t>
      </w:r>
    </w:p>
    <w:p w:rsidR="00316546" w:rsidRPr="00316546" w:rsidRDefault="00316546" w:rsidP="00316546">
      <w:pPr>
        <w:rPr>
          <w:b/>
        </w:rPr>
      </w:pPr>
    </w:p>
    <w:p w:rsidR="00316546" w:rsidRPr="00316546" w:rsidRDefault="00316546" w:rsidP="00316546">
      <w:pPr>
        <w:rPr>
          <w:b/>
        </w:rPr>
      </w:pPr>
      <w:r w:rsidRPr="00316546">
        <w:rPr>
          <w:b/>
        </w:rPr>
        <w:t xml:space="preserve">Opgave </w:t>
      </w:r>
      <w:r w:rsidR="00EE6271">
        <w:rPr>
          <w:b/>
        </w:rPr>
        <w:t>33</w:t>
      </w:r>
    </w:p>
    <w:p w:rsidR="00316546" w:rsidRPr="00316546" w:rsidRDefault="00316546" w:rsidP="00316546">
      <w:r w:rsidRPr="00316546">
        <w:t>Hieronder zie je de frequentietabel met de sprinttijden uit de dotplot van de centrale vraag.</w:t>
      </w:r>
    </w:p>
    <w:p w:rsidR="00316546" w:rsidRPr="00316546" w:rsidRDefault="00316546" w:rsidP="00316546"/>
    <w:tbl>
      <w:tblPr>
        <w:tblStyle w:val="Tabelraster"/>
        <w:tblW w:w="0" w:type="auto"/>
        <w:tblInd w:w="108" w:type="dxa"/>
        <w:tblLayout w:type="fixed"/>
        <w:tblLook w:val="0000" w:firstRow="0" w:lastRow="0" w:firstColumn="0" w:lastColumn="0" w:noHBand="0" w:noVBand="0"/>
      </w:tblPr>
      <w:tblGrid>
        <w:gridCol w:w="1207"/>
        <w:gridCol w:w="657"/>
        <w:gridCol w:w="236"/>
        <w:gridCol w:w="1207"/>
        <w:gridCol w:w="657"/>
        <w:gridCol w:w="236"/>
        <w:gridCol w:w="1207"/>
        <w:gridCol w:w="657"/>
        <w:gridCol w:w="236"/>
        <w:gridCol w:w="1207"/>
        <w:gridCol w:w="657"/>
      </w:tblGrid>
      <w:tr w:rsidR="00316546" w:rsidRPr="00116317" w:rsidTr="001824BD">
        <w:tc>
          <w:tcPr>
            <w:tcW w:w="1207" w:type="dxa"/>
          </w:tcPr>
          <w:p w:rsidR="00316546" w:rsidRPr="001824BD" w:rsidRDefault="00413BD8" w:rsidP="001824BD">
            <w:pPr>
              <w:jc w:val="center"/>
              <w:rPr>
                <w:b/>
              </w:rPr>
            </w:pPr>
            <w:r w:rsidRPr="001824BD">
              <w:rPr>
                <w:b/>
              </w:rPr>
              <w:t>Sprint [sec]</w:t>
            </w:r>
          </w:p>
        </w:tc>
        <w:tc>
          <w:tcPr>
            <w:tcW w:w="657" w:type="dxa"/>
          </w:tcPr>
          <w:p w:rsidR="00316546" w:rsidRPr="001824BD" w:rsidRDefault="00413BD8" w:rsidP="001824BD">
            <w:pPr>
              <w:jc w:val="center"/>
              <w:rPr>
                <w:b/>
              </w:rPr>
            </w:pPr>
            <w:r w:rsidRPr="001824BD">
              <w:rPr>
                <w:b/>
              </w:rPr>
              <w:t>Freq.</w:t>
            </w:r>
          </w:p>
        </w:tc>
        <w:tc>
          <w:tcPr>
            <w:tcW w:w="222" w:type="dxa"/>
            <w:tcBorders>
              <w:top w:val="single" w:sz="4" w:space="0" w:color="auto"/>
              <w:bottom w:val="nil"/>
            </w:tcBorders>
          </w:tcPr>
          <w:p w:rsidR="00316546" w:rsidRPr="001824BD" w:rsidRDefault="00316546" w:rsidP="001824BD">
            <w:pPr>
              <w:jc w:val="center"/>
              <w:rPr>
                <w:b/>
              </w:rPr>
            </w:pPr>
          </w:p>
        </w:tc>
        <w:tc>
          <w:tcPr>
            <w:tcW w:w="1207" w:type="dxa"/>
          </w:tcPr>
          <w:p w:rsidR="00316546" w:rsidRPr="001824BD" w:rsidRDefault="00413BD8" w:rsidP="001824BD">
            <w:pPr>
              <w:jc w:val="center"/>
              <w:rPr>
                <w:b/>
              </w:rPr>
            </w:pPr>
            <w:r w:rsidRPr="001824BD">
              <w:rPr>
                <w:b/>
              </w:rPr>
              <w:t>Sprint [sec]</w:t>
            </w:r>
          </w:p>
        </w:tc>
        <w:tc>
          <w:tcPr>
            <w:tcW w:w="657" w:type="dxa"/>
          </w:tcPr>
          <w:p w:rsidR="00316546" w:rsidRPr="001824BD" w:rsidRDefault="00413BD8" w:rsidP="001824BD">
            <w:pPr>
              <w:jc w:val="center"/>
              <w:rPr>
                <w:b/>
              </w:rPr>
            </w:pPr>
            <w:r w:rsidRPr="001824BD">
              <w:rPr>
                <w:b/>
              </w:rPr>
              <w:t>Freq.</w:t>
            </w:r>
          </w:p>
        </w:tc>
        <w:tc>
          <w:tcPr>
            <w:tcW w:w="222" w:type="dxa"/>
            <w:tcBorders>
              <w:bottom w:val="nil"/>
            </w:tcBorders>
          </w:tcPr>
          <w:p w:rsidR="00316546" w:rsidRPr="001824BD" w:rsidRDefault="00316546" w:rsidP="001824BD">
            <w:pPr>
              <w:jc w:val="center"/>
              <w:rPr>
                <w:b/>
              </w:rPr>
            </w:pPr>
          </w:p>
        </w:tc>
        <w:tc>
          <w:tcPr>
            <w:tcW w:w="1207" w:type="dxa"/>
          </w:tcPr>
          <w:p w:rsidR="00316546" w:rsidRPr="001824BD" w:rsidRDefault="00413BD8" w:rsidP="001824BD">
            <w:pPr>
              <w:jc w:val="center"/>
              <w:rPr>
                <w:b/>
              </w:rPr>
            </w:pPr>
            <w:r w:rsidRPr="001824BD">
              <w:rPr>
                <w:b/>
              </w:rPr>
              <w:t>Sprint [sec]</w:t>
            </w:r>
          </w:p>
        </w:tc>
        <w:tc>
          <w:tcPr>
            <w:tcW w:w="657" w:type="dxa"/>
          </w:tcPr>
          <w:p w:rsidR="00316546" w:rsidRPr="001824BD" w:rsidRDefault="00413BD8" w:rsidP="001824BD">
            <w:pPr>
              <w:jc w:val="center"/>
              <w:rPr>
                <w:b/>
              </w:rPr>
            </w:pPr>
            <w:r w:rsidRPr="001824BD">
              <w:rPr>
                <w:b/>
              </w:rPr>
              <w:t>Freq.</w:t>
            </w:r>
          </w:p>
        </w:tc>
        <w:tc>
          <w:tcPr>
            <w:tcW w:w="222" w:type="dxa"/>
            <w:tcBorders>
              <w:bottom w:val="nil"/>
            </w:tcBorders>
          </w:tcPr>
          <w:p w:rsidR="00316546" w:rsidRPr="001824BD" w:rsidRDefault="00316546" w:rsidP="001824BD">
            <w:pPr>
              <w:jc w:val="center"/>
              <w:rPr>
                <w:b/>
              </w:rPr>
            </w:pPr>
          </w:p>
        </w:tc>
        <w:tc>
          <w:tcPr>
            <w:tcW w:w="1207" w:type="dxa"/>
          </w:tcPr>
          <w:p w:rsidR="00316546" w:rsidRPr="001824BD" w:rsidRDefault="00413BD8" w:rsidP="001824BD">
            <w:pPr>
              <w:jc w:val="center"/>
              <w:rPr>
                <w:b/>
              </w:rPr>
            </w:pPr>
            <w:r w:rsidRPr="001824BD">
              <w:rPr>
                <w:b/>
              </w:rPr>
              <w:t>Sprint [sec]</w:t>
            </w:r>
          </w:p>
        </w:tc>
        <w:tc>
          <w:tcPr>
            <w:tcW w:w="657" w:type="dxa"/>
          </w:tcPr>
          <w:p w:rsidR="00316546" w:rsidRPr="001824BD" w:rsidRDefault="00413BD8" w:rsidP="001824BD">
            <w:pPr>
              <w:jc w:val="center"/>
              <w:rPr>
                <w:b/>
              </w:rPr>
            </w:pPr>
            <w:r w:rsidRPr="001824BD">
              <w:rPr>
                <w:b/>
              </w:rPr>
              <w:t>Freq.</w:t>
            </w:r>
          </w:p>
        </w:tc>
      </w:tr>
      <w:tr w:rsidR="00316546" w:rsidRPr="00316546" w:rsidTr="001824BD">
        <w:tc>
          <w:tcPr>
            <w:tcW w:w="1207" w:type="dxa"/>
          </w:tcPr>
          <w:p w:rsidR="00316546" w:rsidRPr="00316546" w:rsidRDefault="00316546" w:rsidP="001824BD">
            <w:pPr>
              <w:jc w:val="center"/>
            </w:pPr>
            <w:r w:rsidRPr="00316546">
              <w:t>8,0</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9,0</w:t>
            </w:r>
          </w:p>
        </w:tc>
        <w:tc>
          <w:tcPr>
            <w:tcW w:w="657" w:type="dxa"/>
          </w:tcPr>
          <w:p w:rsidR="00316546" w:rsidRPr="00316546" w:rsidRDefault="00316546" w:rsidP="001824BD">
            <w:pPr>
              <w:jc w:val="center"/>
            </w:pPr>
            <w:r w:rsidRPr="00316546">
              <w:t>8</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10,0</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11,0</w:t>
            </w:r>
          </w:p>
        </w:tc>
        <w:tc>
          <w:tcPr>
            <w:tcW w:w="657" w:type="dxa"/>
          </w:tcPr>
          <w:p w:rsidR="00316546" w:rsidRPr="00316546" w:rsidRDefault="00316546" w:rsidP="001824BD">
            <w:pPr>
              <w:jc w:val="center"/>
            </w:pPr>
            <w:r w:rsidRPr="00316546">
              <w:t>0</w:t>
            </w:r>
          </w:p>
        </w:tc>
      </w:tr>
      <w:tr w:rsidR="00316546" w:rsidRPr="00316546" w:rsidTr="001824BD">
        <w:tc>
          <w:tcPr>
            <w:tcW w:w="1207" w:type="dxa"/>
          </w:tcPr>
          <w:p w:rsidR="00316546" w:rsidRPr="00316546" w:rsidRDefault="00316546" w:rsidP="001824BD">
            <w:pPr>
              <w:jc w:val="center"/>
            </w:pPr>
            <w:r w:rsidRPr="00316546">
              <w:t>8,1</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9,1</w:t>
            </w:r>
          </w:p>
        </w:tc>
        <w:tc>
          <w:tcPr>
            <w:tcW w:w="657" w:type="dxa"/>
          </w:tcPr>
          <w:p w:rsidR="00316546" w:rsidRPr="00316546" w:rsidRDefault="00316546" w:rsidP="001824BD">
            <w:pPr>
              <w:jc w:val="center"/>
            </w:pPr>
            <w:r w:rsidRPr="00316546">
              <w:t>6</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10,1</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11,1</w:t>
            </w:r>
          </w:p>
        </w:tc>
        <w:tc>
          <w:tcPr>
            <w:tcW w:w="657" w:type="dxa"/>
          </w:tcPr>
          <w:p w:rsidR="00316546" w:rsidRPr="00316546" w:rsidRDefault="00316546" w:rsidP="001824BD">
            <w:pPr>
              <w:jc w:val="center"/>
            </w:pPr>
            <w:r w:rsidRPr="00316546">
              <w:t>0</w:t>
            </w:r>
          </w:p>
        </w:tc>
      </w:tr>
      <w:tr w:rsidR="00316546" w:rsidRPr="00316546" w:rsidTr="001824BD">
        <w:tc>
          <w:tcPr>
            <w:tcW w:w="1207" w:type="dxa"/>
          </w:tcPr>
          <w:p w:rsidR="00316546" w:rsidRPr="00316546" w:rsidRDefault="00316546" w:rsidP="001824BD">
            <w:pPr>
              <w:jc w:val="center"/>
            </w:pPr>
            <w:r w:rsidRPr="00316546">
              <w:t>8,2</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9,2</w:t>
            </w:r>
          </w:p>
        </w:tc>
        <w:tc>
          <w:tcPr>
            <w:tcW w:w="657" w:type="dxa"/>
          </w:tcPr>
          <w:p w:rsidR="00316546" w:rsidRPr="00316546" w:rsidRDefault="00316546" w:rsidP="001824BD">
            <w:pPr>
              <w:jc w:val="center"/>
            </w:pPr>
            <w:r w:rsidRPr="00316546">
              <w:t>8</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10,2</w:t>
            </w:r>
          </w:p>
        </w:tc>
        <w:tc>
          <w:tcPr>
            <w:tcW w:w="657" w:type="dxa"/>
          </w:tcPr>
          <w:p w:rsidR="00316546" w:rsidRPr="00316546" w:rsidRDefault="00316546" w:rsidP="001824BD">
            <w:pPr>
              <w:jc w:val="center"/>
            </w:pPr>
            <w:r w:rsidRPr="00316546">
              <w:t>4</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11,2</w:t>
            </w:r>
          </w:p>
        </w:tc>
        <w:tc>
          <w:tcPr>
            <w:tcW w:w="657" w:type="dxa"/>
          </w:tcPr>
          <w:p w:rsidR="00316546" w:rsidRPr="00316546" w:rsidRDefault="00316546" w:rsidP="001824BD">
            <w:pPr>
              <w:jc w:val="center"/>
            </w:pPr>
            <w:r w:rsidRPr="00316546">
              <w:t>1</w:t>
            </w:r>
          </w:p>
        </w:tc>
      </w:tr>
      <w:tr w:rsidR="00316546" w:rsidRPr="00316546" w:rsidTr="001824BD">
        <w:tc>
          <w:tcPr>
            <w:tcW w:w="1207" w:type="dxa"/>
          </w:tcPr>
          <w:p w:rsidR="00316546" w:rsidRPr="00316546" w:rsidRDefault="00316546" w:rsidP="001824BD">
            <w:pPr>
              <w:jc w:val="center"/>
            </w:pPr>
            <w:r w:rsidRPr="00316546">
              <w:t>8,3</w:t>
            </w:r>
          </w:p>
        </w:tc>
        <w:tc>
          <w:tcPr>
            <w:tcW w:w="657" w:type="dxa"/>
          </w:tcPr>
          <w:p w:rsidR="00316546" w:rsidRPr="00316546" w:rsidRDefault="00316546" w:rsidP="001824BD">
            <w:pPr>
              <w:jc w:val="center"/>
            </w:pPr>
            <w:r w:rsidRPr="00316546">
              <w:t>3</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9,3</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10,3</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11,3</w:t>
            </w:r>
          </w:p>
        </w:tc>
        <w:tc>
          <w:tcPr>
            <w:tcW w:w="657" w:type="dxa"/>
          </w:tcPr>
          <w:p w:rsidR="00316546" w:rsidRPr="00316546" w:rsidRDefault="00316546" w:rsidP="001824BD">
            <w:pPr>
              <w:jc w:val="center"/>
            </w:pPr>
            <w:r w:rsidRPr="00316546">
              <w:t>0</w:t>
            </w:r>
          </w:p>
        </w:tc>
      </w:tr>
      <w:tr w:rsidR="00316546" w:rsidRPr="00316546" w:rsidTr="001824BD">
        <w:tc>
          <w:tcPr>
            <w:tcW w:w="1207" w:type="dxa"/>
          </w:tcPr>
          <w:p w:rsidR="00316546" w:rsidRPr="00316546" w:rsidRDefault="00316546" w:rsidP="001824BD">
            <w:pPr>
              <w:jc w:val="center"/>
            </w:pPr>
            <w:r w:rsidRPr="00316546">
              <w:t>8,4</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9,4</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10,4</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r w:rsidRPr="00316546">
              <w:t>8,5</w:t>
            </w:r>
          </w:p>
        </w:tc>
        <w:tc>
          <w:tcPr>
            <w:tcW w:w="657" w:type="dxa"/>
          </w:tcPr>
          <w:p w:rsidR="00316546" w:rsidRPr="00316546" w:rsidRDefault="00316546" w:rsidP="001824BD">
            <w:pPr>
              <w:jc w:val="center"/>
            </w:pPr>
            <w:r w:rsidRPr="00316546">
              <w:t>5</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9,5</w:t>
            </w:r>
          </w:p>
        </w:tc>
        <w:tc>
          <w:tcPr>
            <w:tcW w:w="657" w:type="dxa"/>
          </w:tcPr>
          <w:p w:rsidR="00316546" w:rsidRPr="00316546" w:rsidRDefault="00316546" w:rsidP="001824BD">
            <w:pPr>
              <w:jc w:val="center"/>
            </w:pPr>
            <w:r w:rsidRPr="00316546">
              <w:t>5</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10,5</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r w:rsidRPr="00316546">
              <w:t>8,6</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9,6</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10,6</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r w:rsidRPr="00316546">
              <w:t>8,7</w:t>
            </w:r>
          </w:p>
        </w:tc>
        <w:tc>
          <w:tcPr>
            <w:tcW w:w="657" w:type="dxa"/>
          </w:tcPr>
          <w:p w:rsidR="00316546" w:rsidRPr="00316546" w:rsidRDefault="00316546" w:rsidP="001824BD">
            <w:pPr>
              <w:jc w:val="center"/>
            </w:pPr>
            <w:r w:rsidRPr="00316546">
              <w:t>4</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9,7</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10,7</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r w:rsidRPr="00316546">
              <w:t>8,8</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9,8</w:t>
            </w:r>
          </w:p>
        </w:tc>
        <w:tc>
          <w:tcPr>
            <w:tcW w:w="657" w:type="dxa"/>
          </w:tcPr>
          <w:p w:rsidR="00316546" w:rsidRPr="00316546" w:rsidRDefault="00316546" w:rsidP="001824BD">
            <w:pPr>
              <w:jc w:val="center"/>
            </w:pPr>
            <w:r w:rsidRPr="00316546">
              <w:t>2</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10,8</w:t>
            </w:r>
          </w:p>
        </w:tc>
        <w:tc>
          <w:tcPr>
            <w:tcW w:w="657" w:type="dxa"/>
          </w:tcPr>
          <w:p w:rsidR="00316546" w:rsidRPr="00316546" w:rsidRDefault="00316546" w:rsidP="001824BD">
            <w:pPr>
              <w:jc w:val="center"/>
            </w:pPr>
            <w:r w:rsidRPr="00316546">
              <w:t>1</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r w:rsidRPr="00316546">
              <w:t>8,9</w:t>
            </w:r>
          </w:p>
        </w:tc>
        <w:tc>
          <w:tcPr>
            <w:tcW w:w="657" w:type="dxa"/>
          </w:tcPr>
          <w:p w:rsidR="00316546" w:rsidRPr="00316546" w:rsidRDefault="00316546" w:rsidP="001824BD">
            <w:pPr>
              <w:jc w:val="center"/>
            </w:pPr>
            <w:r w:rsidRPr="00316546">
              <w:t>6</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9,9</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r w:rsidRPr="00316546">
              <w:t>10,9</w:t>
            </w:r>
          </w:p>
        </w:tc>
        <w:tc>
          <w:tcPr>
            <w:tcW w:w="657" w:type="dxa"/>
          </w:tcPr>
          <w:p w:rsidR="00316546" w:rsidRPr="00316546" w:rsidRDefault="00316546" w:rsidP="001824BD">
            <w:pPr>
              <w:jc w:val="center"/>
            </w:pPr>
            <w:r w:rsidRPr="00316546">
              <w:t>0</w:t>
            </w: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r>
      <w:tr w:rsidR="00316546" w:rsidRPr="00316546" w:rsidTr="001824BD">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c>
          <w:tcPr>
            <w:tcW w:w="222" w:type="dxa"/>
            <w:tcBorders>
              <w:top w:val="nil"/>
              <w:bottom w:val="nil"/>
            </w:tcBorders>
          </w:tcPr>
          <w:p w:rsidR="00316546" w:rsidRPr="00316546" w:rsidRDefault="00316546" w:rsidP="001824BD">
            <w:pPr>
              <w:jc w:val="center"/>
            </w:pPr>
          </w:p>
        </w:tc>
        <w:tc>
          <w:tcPr>
            <w:tcW w:w="1207" w:type="dxa"/>
          </w:tcPr>
          <w:p w:rsidR="00316546" w:rsidRPr="00316546" w:rsidRDefault="00316546" w:rsidP="001824BD">
            <w:pPr>
              <w:jc w:val="center"/>
            </w:pPr>
          </w:p>
        </w:tc>
        <w:tc>
          <w:tcPr>
            <w:tcW w:w="657" w:type="dxa"/>
          </w:tcPr>
          <w:p w:rsidR="00316546" w:rsidRPr="00316546" w:rsidRDefault="00316546" w:rsidP="001824BD">
            <w:pPr>
              <w:jc w:val="center"/>
            </w:pPr>
          </w:p>
        </w:tc>
        <w:tc>
          <w:tcPr>
            <w:tcW w:w="222" w:type="dxa"/>
            <w:tcBorders>
              <w:top w:val="nil"/>
              <w:bottom w:val="nil"/>
            </w:tcBorders>
          </w:tcPr>
          <w:p w:rsidR="00316546" w:rsidRPr="001824BD" w:rsidRDefault="00316546" w:rsidP="001824BD">
            <w:pPr>
              <w:jc w:val="center"/>
              <w:rPr>
                <w:b/>
              </w:rPr>
            </w:pPr>
          </w:p>
        </w:tc>
        <w:tc>
          <w:tcPr>
            <w:tcW w:w="1207" w:type="dxa"/>
          </w:tcPr>
          <w:p w:rsidR="00316546" w:rsidRPr="001824BD" w:rsidRDefault="00316546" w:rsidP="001824BD">
            <w:pPr>
              <w:jc w:val="center"/>
              <w:rPr>
                <w:b/>
              </w:rPr>
            </w:pPr>
            <w:r w:rsidRPr="001824BD">
              <w:rPr>
                <w:b/>
              </w:rPr>
              <w:t>Totaal</w:t>
            </w:r>
          </w:p>
        </w:tc>
        <w:tc>
          <w:tcPr>
            <w:tcW w:w="657" w:type="dxa"/>
          </w:tcPr>
          <w:p w:rsidR="00316546" w:rsidRPr="00316546" w:rsidRDefault="00316546" w:rsidP="001824BD">
            <w:pPr>
              <w:jc w:val="center"/>
            </w:pPr>
            <w:r w:rsidRPr="00316546">
              <w:t>74</w:t>
            </w:r>
          </w:p>
        </w:tc>
      </w:tr>
    </w:tbl>
    <w:p w:rsidR="00316546" w:rsidRPr="00316546" w:rsidRDefault="00316546" w:rsidP="00316546"/>
    <w:p w:rsidR="00316546" w:rsidRPr="00316546" w:rsidRDefault="00316546" w:rsidP="00316546">
      <w:r w:rsidRPr="00316546">
        <w:t>Krijg je meer, minder of dezelfde informatie over de sprinttijden als je alleen de frequentietabel hebt in vergelijking met de dotplot? Beargumenteer je antwoord.</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EE6271">
        <w:rPr>
          <w:b/>
        </w:rPr>
        <w:t>34</w:t>
      </w:r>
    </w:p>
    <w:p w:rsidR="00316546" w:rsidRPr="00316546" w:rsidRDefault="00316546" w:rsidP="00316546">
      <w:r w:rsidRPr="00316546">
        <w:t>Je ziet hier het staafdiagram en de frequentietabel van de sprinttijden, beide ingedeeld in klassen.</w:t>
      </w:r>
    </w:p>
    <w:p w:rsidR="00316546" w:rsidRPr="00316546" w:rsidRDefault="00316546" w:rsidP="00316546"/>
    <w:tbl>
      <w:tblPr>
        <w:tblStyle w:val="Tabelraster"/>
        <w:tblpPr w:leftFromText="141" w:rightFromText="141" w:vertAnchor="text" w:tblpX="85" w:tblpY="1"/>
        <w:tblW w:w="0" w:type="auto"/>
        <w:tblLayout w:type="fixed"/>
        <w:tblLook w:val="0000" w:firstRow="0" w:lastRow="0" w:firstColumn="0" w:lastColumn="0" w:noHBand="0" w:noVBand="0"/>
      </w:tblPr>
      <w:tblGrid>
        <w:gridCol w:w="1701"/>
        <w:gridCol w:w="992"/>
      </w:tblGrid>
      <w:tr w:rsidR="00316546" w:rsidRPr="00316546" w:rsidTr="001824BD">
        <w:tc>
          <w:tcPr>
            <w:tcW w:w="1701" w:type="dxa"/>
          </w:tcPr>
          <w:p w:rsidR="00316546" w:rsidRPr="001824BD" w:rsidRDefault="00413BD8" w:rsidP="001824BD">
            <w:pPr>
              <w:tabs>
                <w:tab w:val="center" w:pos="4536"/>
                <w:tab w:val="right" w:pos="9072"/>
              </w:tabs>
              <w:jc w:val="center"/>
              <w:rPr>
                <w:b/>
              </w:rPr>
            </w:pPr>
            <w:r w:rsidRPr="001824BD">
              <w:rPr>
                <w:b/>
              </w:rPr>
              <w:t>Sprint [sec]</w:t>
            </w:r>
          </w:p>
        </w:tc>
        <w:tc>
          <w:tcPr>
            <w:tcW w:w="992" w:type="dxa"/>
          </w:tcPr>
          <w:p w:rsidR="00316546" w:rsidRPr="001824BD" w:rsidRDefault="00413BD8" w:rsidP="001824BD">
            <w:pPr>
              <w:tabs>
                <w:tab w:val="center" w:pos="4536"/>
                <w:tab w:val="right" w:pos="9072"/>
              </w:tabs>
              <w:jc w:val="center"/>
              <w:rPr>
                <w:b/>
              </w:rPr>
            </w:pPr>
            <w:r w:rsidRPr="001824BD">
              <w:rPr>
                <w:b/>
              </w:rPr>
              <w:t>Freq.</w:t>
            </w:r>
          </w:p>
        </w:tc>
      </w:tr>
      <w:tr w:rsidR="00316546" w:rsidRPr="00316546" w:rsidTr="001824BD">
        <w:tc>
          <w:tcPr>
            <w:tcW w:w="1701" w:type="dxa"/>
          </w:tcPr>
          <w:p w:rsidR="00316546" w:rsidRPr="00316546" w:rsidRDefault="00316546" w:rsidP="001824BD">
            <w:pPr>
              <w:jc w:val="center"/>
            </w:pPr>
            <w:r w:rsidRPr="00316546">
              <w:t>8,0</w:t>
            </w:r>
            <w:r w:rsidR="00164D30">
              <w:t>-</w:t>
            </w:r>
            <w:r w:rsidRPr="00316546">
              <w:t>8,4</w:t>
            </w:r>
          </w:p>
        </w:tc>
        <w:tc>
          <w:tcPr>
            <w:tcW w:w="992" w:type="dxa"/>
          </w:tcPr>
          <w:p w:rsidR="00316546" w:rsidRPr="00316546" w:rsidRDefault="00316546" w:rsidP="001824BD">
            <w:pPr>
              <w:jc w:val="center"/>
            </w:pPr>
            <w:r w:rsidRPr="00316546">
              <w:t>10</w:t>
            </w:r>
          </w:p>
        </w:tc>
      </w:tr>
      <w:tr w:rsidR="00316546" w:rsidRPr="00316546" w:rsidTr="001824BD">
        <w:tc>
          <w:tcPr>
            <w:tcW w:w="1701" w:type="dxa"/>
          </w:tcPr>
          <w:p w:rsidR="00316546" w:rsidRPr="00316546" w:rsidRDefault="00316546" w:rsidP="001824BD">
            <w:pPr>
              <w:jc w:val="center"/>
            </w:pPr>
            <w:r w:rsidRPr="00316546">
              <w:t>8,5</w:t>
            </w:r>
            <w:r w:rsidR="00164D30">
              <w:t>-</w:t>
            </w:r>
            <w:r w:rsidRPr="00316546">
              <w:t>8,9</w:t>
            </w:r>
          </w:p>
        </w:tc>
        <w:tc>
          <w:tcPr>
            <w:tcW w:w="992" w:type="dxa"/>
          </w:tcPr>
          <w:p w:rsidR="00316546" w:rsidRPr="00316546" w:rsidRDefault="00316546" w:rsidP="001824BD">
            <w:pPr>
              <w:jc w:val="center"/>
            </w:pPr>
            <w:r w:rsidRPr="00316546">
              <w:t>18</w:t>
            </w:r>
          </w:p>
        </w:tc>
      </w:tr>
      <w:tr w:rsidR="00316546" w:rsidRPr="00316546" w:rsidTr="001824BD">
        <w:tc>
          <w:tcPr>
            <w:tcW w:w="1701" w:type="dxa"/>
          </w:tcPr>
          <w:p w:rsidR="00316546" w:rsidRPr="00316546" w:rsidRDefault="00316546" w:rsidP="001824BD">
            <w:pPr>
              <w:jc w:val="center"/>
            </w:pPr>
            <w:r w:rsidRPr="00316546">
              <w:t>9,0</w:t>
            </w:r>
            <w:r w:rsidR="00164D30">
              <w:t>-</w:t>
            </w:r>
            <w:r w:rsidRPr="00316546">
              <w:t>9,4</w:t>
            </w:r>
          </w:p>
        </w:tc>
        <w:tc>
          <w:tcPr>
            <w:tcW w:w="992" w:type="dxa"/>
          </w:tcPr>
          <w:p w:rsidR="00316546" w:rsidRPr="00316546" w:rsidRDefault="00316546" w:rsidP="001824BD">
            <w:pPr>
              <w:jc w:val="center"/>
            </w:pPr>
            <w:r w:rsidRPr="00316546">
              <w:t>26</w:t>
            </w:r>
          </w:p>
        </w:tc>
      </w:tr>
      <w:tr w:rsidR="00316546" w:rsidRPr="00316546" w:rsidTr="001824BD">
        <w:tc>
          <w:tcPr>
            <w:tcW w:w="1701" w:type="dxa"/>
          </w:tcPr>
          <w:p w:rsidR="00316546" w:rsidRPr="00316546" w:rsidRDefault="00316546" w:rsidP="001824BD">
            <w:pPr>
              <w:jc w:val="center"/>
            </w:pPr>
            <w:r w:rsidRPr="00316546">
              <w:t>9,5</w:t>
            </w:r>
            <w:r w:rsidR="00164D30">
              <w:t>-</w:t>
            </w:r>
            <w:r w:rsidRPr="00316546">
              <w:t>9,9</w:t>
            </w:r>
          </w:p>
        </w:tc>
        <w:tc>
          <w:tcPr>
            <w:tcW w:w="992" w:type="dxa"/>
          </w:tcPr>
          <w:p w:rsidR="00316546" w:rsidRPr="00316546" w:rsidRDefault="00316546" w:rsidP="001824BD">
            <w:pPr>
              <w:jc w:val="center"/>
            </w:pPr>
            <w:r w:rsidRPr="00316546">
              <w:t>10</w:t>
            </w:r>
          </w:p>
        </w:tc>
      </w:tr>
      <w:tr w:rsidR="00316546" w:rsidRPr="00316546" w:rsidTr="001824BD">
        <w:tc>
          <w:tcPr>
            <w:tcW w:w="1701" w:type="dxa"/>
          </w:tcPr>
          <w:p w:rsidR="00316546" w:rsidRPr="00316546" w:rsidRDefault="00316546" w:rsidP="001824BD">
            <w:pPr>
              <w:jc w:val="center"/>
            </w:pPr>
            <w:r w:rsidRPr="00316546">
              <w:t>10,0</w:t>
            </w:r>
            <w:r w:rsidR="00164D30">
              <w:t>-</w:t>
            </w:r>
            <w:r w:rsidRPr="00316546">
              <w:t>10,4</w:t>
            </w:r>
          </w:p>
        </w:tc>
        <w:tc>
          <w:tcPr>
            <w:tcW w:w="992" w:type="dxa"/>
          </w:tcPr>
          <w:p w:rsidR="00316546" w:rsidRPr="00316546" w:rsidRDefault="00316546" w:rsidP="001824BD">
            <w:pPr>
              <w:jc w:val="center"/>
            </w:pPr>
            <w:r w:rsidRPr="00316546">
              <w:t>8</w:t>
            </w:r>
          </w:p>
        </w:tc>
      </w:tr>
      <w:tr w:rsidR="00316546" w:rsidRPr="00316546" w:rsidTr="001824BD">
        <w:tc>
          <w:tcPr>
            <w:tcW w:w="1701" w:type="dxa"/>
          </w:tcPr>
          <w:p w:rsidR="00316546" w:rsidRPr="00316546" w:rsidRDefault="00316546" w:rsidP="001824BD">
            <w:pPr>
              <w:jc w:val="center"/>
            </w:pPr>
            <w:r w:rsidRPr="00316546">
              <w:t>10,5</w:t>
            </w:r>
            <w:r w:rsidR="00164D30">
              <w:t>-</w:t>
            </w:r>
            <w:r w:rsidRPr="00316546">
              <w:t>10,9</w:t>
            </w:r>
          </w:p>
        </w:tc>
        <w:tc>
          <w:tcPr>
            <w:tcW w:w="992" w:type="dxa"/>
          </w:tcPr>
          <w:p w:rsidR="00316546" w:rsidRPr="00316546" w:rsidRDefault="00316546" w:rsidP="001824BD">
            <w:pPr>
              <w:jc w:val="center"/>
            </w:pPr>
            <w:r w:rsidRPr="00316546">
              <w:t>1</w:t>
            </w:r>
          </w:p>
        </w:tc>
      </w:tr>
      <w:tr w:rsidR="00316546" w:rsidRPr="00316546" w:rsidTr="001824BD">
        <w:tc>
          <w:tcPr>
            <w:tcW w:w="1701" w:type="dxa"/>
          </w:tcPr>
          <w:p w:rsidR="00316546" w:rsidRPr="00316546" w:rsidRDefault="00316546" w:rsidP="001824BD">
            <w:pPr>
              <w:jc w:val="center"/>
            </w:pPr>
            <w:r w:rsidRPr="00316546">
              <w:t>11,0</w:t>
            </w:r>
            <w:r w:rsidR="00164D30">
              <w:t>-</w:t>
            </w:r>
            <w:r w:rsidRPr="00316546">
              <w:t>11,4</w:t>
            </w:r>
          </w:p>
        </w:tc>
        <w:tc>
          <w:tcPr>
            <w:tcW w:w="992" w:type="dxa"/>
          </w:tcPr>
          <w:p w:rsidR="00316546" w:rsidRPr="00316546" w:rsidRDefault="00316546" w:rsidP="001824BD">
            <w:pPr>
              <w:jc w:val="center"/>
            </w:pPr>
            <w:r w:rsidRPr="00316546">
              <w:t>1</w:t>
            </w:r>
          </w:p>
        </w:tc>
      </w:tr>
      <w:tr w:rsidR="00316546" w:rsidRPr="00316546" w:rsidTr="001824BD">
        <w:tc>
          <w:tcPr>
            <w:tcW w:w="1701" w:type="dxa"/>
          </w:tcPr>
          <w:p w:rsidR="00316546" w:rsidRPr="001824BD" w:rsidRDefault="00316546" w:rsidP="001824BD">
            <w:pPr>
              <w:jc w:val="center"/>
              <w:rPr>
                <w:b/>
              </w:rPr>
            </w:pPr>
            <w:r w:rsidRPr="001824BD">
              <w:rPr>
                <w:b/>
              </w:rPr>
              <w:t>Totaal</w:t>
            </w:r>
          </w:p>
        </w:tc>
        <w:tc>
          <w:tcPr>
            <w:tcW w:w="992" w:type="dxa"/>
          </w:tcPr>
          <w:p w:rsidR="00316546" w:rsidRPr="00316546" w:rsidRDefault="00316546" w:rsidP="001824BD">
            <w:pPr>
              <w:jc w:val="center"/>
            </w:pPr>
            <w:r w:rsidRPr="00316546">
              <w:t>74</w:t>
            </w:r>
          </w:p>
        </w:tc>
      </w:tr>
    </w:tbl>
    <w:p w:rsidR="00316546" w:rsidRPr="00316546" w:rsidRDefault="00316546" w:rsidP="00316546">
      <w:r w:rsidRPr="00316546">
        <w:rPr>
          <w:noProof/>
        </w:rPr>
        <w:drawing>
          <wp:anchor distT="0" distB="0" distL="114300" distR="114300" simplePos="0" relativeHeight="251640320" behindDoc="0" locked="0" layoutInCell="1" allowOverlap="1" wp14:anchorId="0139566E" wp14:editId="0FB56E90">
            <wp:simplePos x="0" y="0"/>
            <wp:positionH relativeFrom="margin">
              <wp:align>right</wp:align>
            </wp:positionH>
            <wp:positionV relativeFrom="paragraph">
              <wp:posOffset>12700</wp:posOffset>
            </wp:positionV>
            <wp:extent cx="3059430" cy="1676400"/>
            <wp:effectExtent l="19050" t="0" r="762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9430" cy="1676400"/>
                    </a:xfrm>
                    <a:prstGeom prst="rect">
                      <a:avLst/>
                    </a:prstGeom>
                    <a:noFill/>
                  </pic:spPr>
                </pic:pic>
              </a:graphicData>
            </a:graphic>
          </wp:anchor>
        </w:drawing>
      </w:r>
    </w:p>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Pr>
        <w:numPr>
          <w:ilvl w:val="0"/>
          <w:numId w:val="35"/>
        </w:numPr>
      </w:pPr>
      <w:r w:rsidRPr="00316546">
        <w:t>Noem de overeenkomsten tussen het staafdiagram en de frequentietabel.</w:t>
      </w:r>
    </w:p>
    <w:p w:rsidR="00316546" w:rsidRPr="00316546" w:rsidRDefault="00316546">
      <w:pPr>
        <w:numPr>
          <w:ilvl w:val="0"/>
          <w:numId w:val="35"/>
        </w:numPr>
      </w:pPr>
      <w:r w:rsidRPr="00316546">
        <w:t>Stel dat je alleen deze frequentietabel met klassenindeling van de sprinttijden heb</w:t>
      </w:r>
      <w:r w:rsidR="009E769F">
        <w:t>t</w:t>
      </w:r>
      <w:r w:rsidRPr="00316546">
        <w:t>.</w:t>
      </w:r>
      <w:r w:rsidR="001F3B53">
        <w:br/>
      </w:r>
      <w:r w:rsidRPr="00316546">
        <w:t>Hoe zou dan het staafdiagram met een klassenbreedte van 0,1 seconde eruit komen te zien?</w:t>
      </w:r>
      <w:r w:rsidR="001F3B53">
        <w:br/>
      </w:r>
      <w:r w:rsidRPr="00316546">
        <w:t xml:space="preserve">Maak er een schets van en leg uit waarom deze schets afwijkt van het staafdiagram dat je in opgave </w:t>
      </w:r>
      <w:r w:rsidR="0036155E">
        <w:t>29</w:t>
      </w:r>
      <w:r w:rsidRPr="00316546">
        <w:t xml:space="preserve"> geschetst hebt.</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EE6271">
        <w:rPr>
          <w:b/>
        </w:rPr>
        <w:t>35</w:t>
      </w:r>
    </w:p>
    <w:p w:rsidR="00316546" w:rsidRPr="00316546" w:rsidRDefault="00316546" w:rsidP="00316546">
      <w:r w:rsidRPr="00316546">
        <w:t>Bekijk nogmaals de frequentietabel en het staafdiagram in de vorige opgave.</w:t>
      </w:r>
    </w:p>
    <w:p w:rsidR="00316546" w:rsidRPr="00316546" w:rsidRDefault="00316546" w:rsidP="00316546">
      <w:pPr>
        <w:rPr>
          <w:b/>
        </w:rPr>
      </w:pPr>
      <w:r w:rsidRPr="00316546">
        <w:t xml:space="preserve">Kun je er makkelijk uit aflezen wat de meest gesprinte tijden waren? Kun je dat in de dotplot uit de centrale vraag net zo makkelijk of misschien juist moeilijker aflezen? En uit de frequentietabel uit opgave </w:t>
      </w:r>
      <w:r w:rsidR="0036155E">
        <w:t>33</w:t>
      </w:r>
      <w:r w:rsidRPr="00316546">
        <w:t>? Waarom wel</w:t>
      </w:r>
      <w:r w:rsidR="009E769F">
        <w:t xml:space="preserve"> of </w:t>
      </w:r>
      <w:r w:rsidRPr="00316546">
        <w:t>niet?</w:t>
      </w:r>
    </w:p>
    <w:p w:rsidR="00316546" w:rsidRPr="00316546" w:rsidRDefault="00316546" w:rsidP="00316546">
      <w:pPr>
        <w:rPr>
          <w:b/>
        </w:rPr>
      </w:pPr>
      <w:r w:rsidRPr="00316546">
        <w:rPr>
          <w:b/>
        </w:rPr>
        <w:lastRenderedPageBreak/>
        <w:t xml:space="preserve">Opgave </w:t>
      </w:r>
      <w:r w:rsidR="00EE6271">
        <w:rPr>
          <w:b/>
        </w:rPr>
        <w:t>36</w:t>
      </w:r>
    </w:p>
    <w:p w:rsidR="00316546" w:rsidRPr="00316546" w:rsidRDefault="00316546" w:rsidP="00316546">
      <w:r w:rsidRPr="00316546">
        <w:t>Je ziet hier de boxplot die bij de dotplot uit de centrale vraag hoort.</w:t>
      </w:r>
    </w:p>
    <w:p w:rsidR="00316546" w:rsidRPr="00316546" w:rsidRDefault="00316546" w:rsidP="00316546"/>
    <w:p w:rsidR="00316546" w:rsidRPr="00316546" w:rsidRDefault="00316546" w:rsidP="00316546">
      <w:r w:rsidRPr="00316546">
        <w:rPr>
          <w:noProof/>
        </w:rPr>
        <w:drawing>
          <wp:anchor distT="0" distB="0" distL="114300" distR="114300" simplePos="0" relativeHeight="251641344" behindDoc="0" locked="0" layoutInCell="1" allowOverlap="1" wp14:anchorId="3E5F516C" wp14:editId="69C369AC">
            <wp:simplePos x="0" y="0"/>
            <wp:positionH relativeFrom="margin">
              <wp:align>center</wp:align>
            </wp:positionH>
            <wp:positionV relativeFrom="paragraph">
              <wp:posOffset>-354</wp:posOffset>
            </wp:positionV>
            <wp:extent cx="4130985" cy="934395"/>
            <wp:effectExtent l="19050" t="0" r="286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0985" cy="934395"/>
                    </a:xfrm>
                    <a:prstGeom prst="rect">
                      <a:avLst/>
                    </a:prstGeom>
                    <a:noFill/>
                    <a:ln>
                      <a:noFill/>
                    </a:ln>
                  </pic:spPr>
                </pic:pic>
              </a:graphicData>
            </a:graphic>
          </wp:anchor>
        </w:drawing>
      </w:r>
    </w:p>
    <w:p w:rsidR="00316546" w:rsidRPr="00316546" w:rsidRDefault="00316546" w:rsidP="00316546">
      <w:pPr>
        <w:numPr>
          <w:ilvl w:val="0"/>
          <w:numId w:val="36"/>
        </w:numPr>
      </w:pPr>
      <w:r w:rsidRPr="00316546">
        <w:t>In welk tijdsinterval liepen de 25</w:t>
      </w:r>
      <w:r w:rsidR="00164D30">
        <w:t xml:space="preserve"> procent</w:t>
      </w:r>
      <w:r w:rsidRPr="00316546">
        <w:t xml:space="preserve"> langzaamste leerlingen hun sprint?</w:t>
      </w:r>
    </w:p>
    <w:p w:rsidR="00316546" w:rsidRPr="00316546" w:rsidRDefault="00316546" w:rsidP="00316546">
      <w:pPr>
        <w:numPr>
          <w:ilvl w:val="0"/>
          <w:numId w:val="36"/>
        </w:numPr>
      </w:pPr>
      <w:r w:rsidRPr="00316546">
        <w:t>Hoe snel liep de allerlangzaamste leerling?</w:t>
      </w:r>
    </w:p>
    <w:p w:rsidR="00316546" w:rsidRPr="00316546" w:rsidRDefault="00316546" w:rsidP="00316546">
      <w:pPr>
        <w:numPr>
          <w:ilvl w:val="0"/>
          <w:numId w:val="36"/>
        </w:numPr>
      </w:pPr>
      <w:r w:rsidRPr="00316546">
        <w:t>Kun je deze twee gegevens ook zo direct aflezen uit de dotplot?</w:t>
      </w:r>
    </w:p>
    <w:p w:rsidR="00316546" w:rsidRPr="00316546" w:rsidRDefault="00316546" w:rsidP="00316546"/>
    <w:p w:rsidR="00316546" w:rsidRPr="00316546" w:rsidRDefault="00FE6BCE" w:rsidP="00316546">
      <w:r>
        <w:rPr>
          <w:noProof/>
        </w:rPr>
        <mc:AlternateContent>
          <mc:Choice Requires="wps">
            <w:drawing>
              <wp:anchor distT="0" distB="0" distL="114300" distR="114300" simplePos="0" relativeHeight="251709952" behindDoc="0" locked="0" layoutInCell="1" allowOverlap="1">
                <wp:simplePos x="0" y="0"/>
                <wp:positionH relativeFrom="margin">
                  <wp:align>center</wp:align>
                </wp:positionH>
                <wp:positionV relativeFrom="paragraph">
                  <wp:posOffset>232410</wp:posOffset>
                </wp:positionV>
                <wp:extent cx="5400040" cy="1154430"/>
                <wp:effectExtent l="9525" t="13335" r="10160" b="13335"/>
                <wp:wrapTopAndBottom/>
                <wp:docPr id="1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54430"/>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20" w:name="_Toc429034581"/>
                            <w:r w:rsidRPr="006106FD">
                              <w:t>Antwoord op centrale vraag 2</w:t>
                            </w:r>
                            <w:bookmarkEnd w:id="20"/>
                          </w:p>
                          <w:p w:rsidR="00467C08" w:rsidRPr="00316546" w:rsidRDefault="00467C08" w:rsidP="00B90AD6">
                            <w:r w:rsidRPr="00316546">
                              <w:t xml:space="preserve">Uit een dotplot kun je precies aflezen welke andere sprinttijden er zijn gelopen. Je krijgt een grof inzicht over hoe snel of hoe langzaam een individuele leerling was ten opzichte van de rest van de klas. Andere representaties kunnen dit laatste beter: in een boxplot kun je </w:t>
                            </w:r>
                            <w:r>
                              <w:t xml:space="preserve">bijvoorbeeld </w:t>
                            </w:r>
                            <w:r w:rsidRPr="00316546">
                              <w:t>direct zien hoe snel de langzaamste 25</w:t>
                            </w:r>
                            <w:r>
                              <w:t xml:space="preserve"> procent</w:t>
                            </w:r>
                            <w:r w:rsidRPr="00316546">
                              <w:t xml:space="preserve"> gelopen heeft.</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0;margin-top:18.3pt;width:425.2pt;height:90.9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" fillcolor="#fdd">
                <v:textbox>
                  <w:txbxContent>
                    <w:p w:rsidR="00467C08" w:rsidRDefault="00467C08" w:rsidP="003E1298">
                      <w:pPr>
                        <w:pStyle w:val="Kop3"/>
                      </w:pPr>
                      <w:bookmarkStart w:id="25" w:name="_Toc429034581"/>
                      <w:r w:rsidRPr="006106FD">
                        <w:t>Antwoord op centrale vraag 2</w:t>
                      </w:r>
                      <w:bookmarkEnd w:id="25"/>
                    </w:p>
                    <w:p w:rsidR="00467C08" w:rsidRPr="00316546" w:rsidRDefault="00467C08" w:rsidP="00B90AD6">
                      <w:r w:rsidRPr="00316546">
                        <w:t xml:space="preserve">Uit een dotplot kun je precies aflezen welke andere sprinttijden er zijn gelopen. Je krijgt een grof inzicht over hoe snel of hoe langzaam een individuele leerling was ten opzichte van de rest van de klas. Andere representaties kunnen dit laatste beter: in een boxplot kun je </w:t>
                      </w:r>
                      <w:r>
                        <w:t xml:space="preserve">bijvoorbeeld </w:t>
                      </w:r>
                      <w:r w:rsidRPr="00316546">
                        <w:t>direct zien hoe snel de langzaamste 25</w:t>
                      </w:r>
                      <w:r>
                        <w:t xml:space="preserve"> procent</w:t>
                      </w:r>
                      <w:r w:rsidRPr="00316546">
                        <w:t xml:space="preserve"> gelopen heeft.</w:t>
                      </w:r>
                    </w:p>
                    <w:p w:rsidR="00467C08" w:rsidRDefault="00467C08"/>
                  </w:txbxContent>
                </v:textbox>
                <w10:wrap type="topAndBottom" anchorx="margin"/>
              </v:shape>
            </w:pict>
          </mc:Fallback>
        </mc:AlternateContent>
      </w:r>
    </w:p>
    <w:p w:rsidR="00B90AD6" w:rsidRDefault="00B90AD6" w:rsidP="00316546"/>
    <w:p w:rsidR="00316546" w:rsidRPr="00316546" w:rsidRDefault="00316546" w:rsidP="00316546">
      <w:pPr>
        <w:rPr>
          <w:b/>
        </w:rPr>
      </w:pPr>
      <w:r w:rsidRPr="00316546">
        <w:rPr>
          <w:b/>
        </w:rPr>
        <w:br w:type="page"/>
      </w:r>
    </w:p>
    <w:p w:rsidR="00316546" w:rsidRPr="00316546" w:rsidRDefault="00C573CF" w:rsidP="001824BD">
      <w:pPr>
        <w:pStyle w:val="Kop3"/>
      </w:pPr>
      <w:bookmarkStart w:id="21" w:name="_Toc429034582"/>
      <w:r w:rsidRPr="00C573CF">
        <w:lastRenderedPageBreak/>
        <w:t>§</w:t>
      </w:r>
      <w:r w:rsidR="00A75E3E">
        <w:t xml:space="preserve"> </w:t>
      </w:r>
      <w:r w:rsidR="00316546" w:rsidRPr="00316546">
        <w:t>2.</w:t>
      </w:r>
      <w:r w:rsidR="009E769F">
        <w:t>2.</w:t>
      </w:r>
      <w:r w:rsidR="00316546" w:rsidRPr="00316546">
        <w:t>4</w:t>
      </w:r>
      <w:r w:rsidR="00FF6933">
        <w:tab/>
      </w:r>
      <w:r>
        <w:tab/>
      </w:r>
      <w:r w:rsidR="00316546" w:rsidRPr="00316546">
        <w:t>Oefenen</w:t>
      </w:r>
      <w:bookmarkEnd w:id="21"/>
    </w:p>
    <w:p w:rsidR="00316546" w:rsidRPr="00316546" w:rsidRDefault="00316546" w:rsidP="00316546"/>
    <w:p w:rsidR="00316546" w:rsidRPr="00316546" w:rsidRDefault="00316546" w:rsidP="00316546">
      <w:pPr>
        <w:rPr>
          <w:b/>
        </w:rPr>
      </w:pPr>
      <w:r w:rsidRPr="00316546">
        <w:rPr>
          <w:b/>
        </w:rPr>
        <w:t xml:space="preserve">Opgave </w:t>
      </w:r>
      <w:r w:rsidR="00EE6271">
        <w:rPr>
          <w:b/>
        </w:rPr>
        <w:t>37</w:t>
      </w:r>
    </w:p>
    <w:p w:rsidR="00316546" w:rsidRPr="00316546" w:rsidRDefault="00316546" w:rsidP="00316546">
      <w:r w:rsidRPr="00316546">
        <w:t xml:space="preserve">Esmee, </w:t>
      </w:r>
      <w:r w:rsidR="00735A8E">
        <w:t>ee</w:t>
      </w:r>
      <w:r w:rsidRPr="00316546">
        <w:t>n van de brugklasleerling</w:t>
      </w:r>
      <w:r w:rsidR="00735A8E">
        <w:t>en</w:t>
      </w:r>
      <w:r w:rsidRPr="00316546">
        <w:t>, deed 8,5 seconde</w:t>
      </w:r>
      <w:r w:rsidR="009E769F">
        <w:t>n</w:t>
      </w:r>
      <w:r w:rsidRPr="00316546">
        <w:t xml:space="preserve"> over de sprint.</w:t>
      </w:r>
    </w:p>
    <w:p w:rsidR="00316546" w:rsidRPr="00316546" w:rsidRDefault="00316546" w:rsidP="00316546"/>
    <w:p w:rsidR="00316546" w:rsidRPr="00316546" w:rsidRDefault="00316546" w:rsidP="00676735">
      <w:pPr>
        <w:numPr>
          <w:ilvl w:val="0"/>
          <w:numId w:val="37"/>
        </w:numPr>
      </w:pPr>
      <w:r w:rsidRPr="00316546">
        <w:t>Geef per representatie aan of je er Esmee’s sprinttijd direct uit kunt aflezen en zo ja, hoe</w:t>
      </w:r>
      <w:r w:rsidR="001F3B53">
        <w:t>?</w:t>
      </w:r>
      <w:r w:rsidR="001F3B53">
        <w:br/>
      </w:r>
      <w:r w:rsidR="00676735">
        <w:t>Zo nee: waarom niet?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17"/>
        <w:gridCol w:w="1203"/>
        <w:gridCol w:w="4196"/>
      </w:tblGrid>
      <w:tr w:rsidR="00316546" w:rsidRPr="00316546" w:rsidTr="001824BD">
        <w:trPr>
          <w:trHeight w:val="227"/>
        </w:trPr>
        <w:tc>
          <w:tcPr>
            <w:tcW w:w="2840" w:type="dxa"/>
            <w:shd w:val="clear" w:color="auto" w:fill="auto"/>
          </w:tcPr>
          <w:p w:rsidR="00316546" w:rsidRPr="00316546" w:rsidRDefault="00316546" w:rsidP="00316546">
            <w:pPr>
              <w:rPr>
                <w:b/>
              </w:rPr>
            </w:pPr>
            <w:r w:rsidRPr="00316546">
              <w:rPr>
                <w:b/>
              </w:rPr>
              <w:t>Representatie</w:t>
            </w:r>
          </w:p>
        </w:tc>
        <w:tc>
          <w:tcPr>
            <w:tcW w:w="5485" w:type="dxa"/>
            <w:gridSpan w:val="2"/>
            <w:shd w:val="clear" w:color="auto" w:fill="auto"/>
          </w:tcPr>
          <w:p w:rsidR="00316546" w:rsidRPr="00316546" w:rsidRDefault="00316546" w:rsidP="00316546">
            <w:pPr>
              <w:rPr>
                <w:b/>
              </w:rPr>
            </w:pPr>
            <w:r w:rsidRPr="00316546">
              <w:rPr>
                <w:b/>
              </w:rPr>
              <w:t>Esmee’s tijd is direct af te lezen</w:t>
            </w:r>
          </w:p>
        </w:tc>
      </w:tr>
      <w:tr w:rsidR="00316546" w:rsidRPr="00316546" w:rsidTr="001824BD">
        <w:trPr>
          <w:trHeight w:val="227"/>
        </w:trPr>
        <w:tc>
          <w:tcPr>
            <w:tcW w:w="2840" w:type="dxa"/>
            <w:shd w:val="clear" w:color="auto" w:fill="auto"/>
          </w:tcPr>
          <w:p w:rsidR="00316546" w:rsidRPr="00316546" w:rsidRDefault="00316546" w:rsidP="00316546"/>
        </w:tc>
        <w:tc>
          <w:tcPr>
            <w:tcW w:w="1213" w:type="dxa"/>
            <w:shd w:val="clear" w:color="auto" w:fill="auto"/>
          </w:tcPr>
          <w:p w:rsidR="00316546" w:rsidRPr="00316546" w:rsidRDefault="00735A8E" w:rsidP="00316546">
            <w:r w:rsidRPr="00316546">
              <w:rPr>
                <w:b/>
              </w:rPr>
              <w:t>Ja/nee</w:t>
            </w:r>
          </w:p>
        </w:tc>
        <w:tc>
          <w:tcPr>
            <w:tcW w:w="4272" w:type="dxa"/>
            <w:shd w:val="clear" w:color="auto" w:fill="auto"/>
          </w:tcPr>
          <w:p w:rsidR="00316546" w:rsidRPr="001F3B53" w:rsidRDefault="009E769F" w:rsidP="00316546">
            <w:pPr>
              <w:rPr>
                <w:b/>
              </w:rPr>
            </w:pPr>
            <w:r w:rsidRPr="001824BD">
              <w:rPr>
                <w:rFonts w:cs="Arial"/>
                <w:b/>
                <w:szCs w:val="18"/>
              </w:rPr>
              <w:t>Zo ja: hoe? Zo nee: waarom niet?</w:t>
            </w:r>
          </w:p>
        </w:tc>
      </w:tr>
      <w:tr w:rsidR="00316546" w:rsidRPr="00316546" w:rsidTr="001824BD">
        <w:trPr>
          <w:trHeight w:val="227"/>
        </w:trPr>
        <w:tc>
          <w:tcPr>
            <w:tcW w:w="2840" w:type="dxa"/>
            <w:shd w:val="clear" w:color="auto" w:fill="auto"/>
          </w:tcPr>
          <w:p w:rsidR="00316546" w:rsidRPr="00316546" w:rsidRDefault="00316546" w:rsidP="00316546">
            <w:r w:rsidRPr="00316546">
              <w:t>Dotplot</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Frequentietabel</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Staafdiagram (histogram)</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Frequentiepolygoon</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Bovenstaande diagrammen</w:t>
            </w:r>
            <w:r w:rsidR="00246459">
              <w:br/>
            </w:r>
            <w:r w:rsidRPr="00316546">
              <w:t>met klassenindeling</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Steelbladdiagram</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Cumulatief frequentiepolygoon</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Boxplot</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bl>
    <w:p w:rsidR="00316546" w:rsidRPr="00316546" w:rsidRDefault="00316546" w:rsidP="00316546"/>
    <w:p w:rsidR="00316546" w:rsidRPr="00316546" w:rsidRDefault="00316546" w:rsidP="00316546">
      <w:pPr>
        <w:numPr>
          <w:ilvl w:val="0"/>
          <w:numId w:val="37"/>
        </w:numPr>
      </w:pPr>
      <w:r w:rsidRPr="00316546">
        <w:t>Geef per representatie aan of je er direct (dus zonder tellen of rekenen) uit kunt aflezen hoeveel klasgenoten sneller waren dan Esmee en zo ja, hoe</w:t>
      </w:r>
      <w:r w:rsidR="0067673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17"/>
        <w:gridCol w:w="1203"/>
        <w:gridCol w:w="4196"/>
      </w:tblGrid>
      <w:tr w:rsidR="00316546" w:rsidRPr="00316546" w:rsidTr="001824BD">
        <w:trPr>
          <w:trHeight w:val="227"/>
        </w:trPr>
        <w:tc>
          <w:tcPr>
            <w:tcW w:w="2840" w:type="dxa"/>
            <w:shd w:val="clear" w:color="auto" w:fill="auto"/>
          </w:tcPr>
          <w:p w:rsidR="00316546" w:rsidRPr="00316546" w:rsidRDefault="00316546" w:rsidP="00316546">
            <w:pPr>
              <w:rPr>
                <w:b/>
              </w:rPr>
            </w:pPr>
            <w:r w:rsidRPr="00316546">
              <w:rPr>
                <w:b/>
              </w:rPr>
              <w:t>Representatie</w:t>
            </w:r>
          </w:p>
        </w:tc>
        <w:tc>
          <w:tcPr>
            <w:tcW w:w="5485" w:type="dxa"/>
            <w:gridSpan w:val="2"/>
            <w:shd w:val="clear" w:color="auto" w:fill="auto"/>
          </w:tcPr>
          <w:p w:rsidR="00316546" w:rsidRPr="00316546" w:rsidRDefault="00316546" w:rsidP="00316546">
            <w:pPr>
              <w:rPr>
                <w:b/>
              </w:rPr>
            </w:pPr>
            <w:r w:rsidRPr="00316546">
              <w:rPr>
                <w:b/>
              </w:rPr>
              <w:t>Direct afleesbaar hoeveel klasgenoten sneller zijn dan Esmee</w:t>
            </w:r>
          </w:p>
        </w:tc>
      </w:tr>
      <w:tr w:rsidR="00316546" w:rsidRPr="00316546" w:rsidTr="001824BD">
        <w:trPr>
          <w:trHeight w:val="227"/>
        </w:trPr>
        <w:tc>
          <w:tcPr>
            <w:tcW w:w="2840" w:type="dxa"/>
            <w:shd w:val="clear" w:color="auto" w:fill="auto"/>
          </w:tcPr>
          <w:p w:rsidR="00316546" w:rsidRPr="00316546" w:rsidRDefault="00316546" w:rsidP="00316546"/>
        </w:tc>
        <w:tc>
          <w:tcPr>
            <w:tcW w:w="1213" w:type="dxa"/>
            <w:shd w:val="clear" w:color="auto" w:fill="auto"/>
          </w:tcPr>
          <w:p w:rsidR="00316546" w:rsidRPr="00316546" w:rsidRDefault="00735A8E" w:rsidP="00316546">
            <w:r w:rsidRPr="00316546">
              <w:rPr>
                <w:b/>
              </w:rPr>
              <w:t>Ja/nee</w:t>
            </w:r>
          </w:p>
        </w:tc>
        <w:tc>
          <w:tcPr>
            <w:tcW w:w="4272" w:type="dxa"/>
            <w:shd w:val="clear" w:color="auto" w:fill="auto"/>
          </w:tcPr>
          <w:p w:rsidR="00316546" w:rsidRPr="001F3B53" w:rsidRDefault="00676735" w:rsidP="00316546">
            <w:pPr>
              <w:rPr>
                <w:b/>
              </w:rPr>
            </w:pPr>
            <w:r w:rsidRPr="001824BD">
              <w:rPr>
                <w:rFonts w:cs="Arial"/>
                <w:b/>
                <w:szCs w:val="18"/>
              </w:rPr>
              <w:t>Zo ja: hoe? Zo nee: waarom niet?</w:t>
            </w:r>
          </w:p>
        </w:tc>
      </w:tr>
      <w:tr w:rsidR="00316546" w:rsidRPr="00316546" w:rsidTr="001824BD">
        <w:trPr>
          <w:trHeight w:val="227"/>
        </w:trPr>
        <w:tc>
          <w:tcPr>
            <w:tcW w:w="2840" w:type="dxa"/>
            <w:shd w:val="clear" w:color="auto" w:fill="auto"/>
          </w:tcPr>
          <w:p w:rsidR="00316546" w:rsidRPr="00316546" w:rsidRDefault="00316546" w:rsidP="00316546">
            <w:r w:rsidRPr="00316546">
              <w:t>Dotplot</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Frequentietabel</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Staafdiagram (histogram)</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Frequentiepolygoon</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Bovenstaande diagrammen</w:t>
            </w:r>
            <w:r w:rsidR="00246459">
              <w:br/>
            </w:r>
            <w:r w:rsidRPr="00316546">
              <w:t>met klassenindeling</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Steelbladdiagram</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Cumulatief frequentiepolygoon</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r w:rsidR="00316546" w:rsidRPr="00316546" w:rsidTr="001824BD">
        <w:trPr>
          <w:trHeight w:val="227"/>
        </w:trPr>
        <w:tc>
          <w:tcPr>
            <w:tcW w:w="2840" w:type="dxa"/>
            <w:shd w:val="clear" w:color="auto" w:fill="auto"/>
          </w:tcPr>
          <w:p w:rsidR="00316546" w:rsidRPr="00316546" w:rsidRDefault="00316546" w:rsidP="00316546">
            <w:r w:rsidRPr="00316546">
              <w:t>Boxplot</w:t>
            </w:r>
          </w:p>
        </w:tc>
        <w:tc>
          <w:tcPr>
            <w:tcW w:w="1213" w:type="dxa"/>
            <w:shd w:val="clear" w:color="auto" w:fill="auto"/>
          </w:tcPr>
          <w:p w:rsidR="00316546" w:rsidRPr="00316546" w:rsidRDefault="00316546" w:rsidP="00316546"/>
        </w:tc>
        <w:tc>
          <w:tcPr>
            <w:tcW w:w="4272" w:type="dxa"/>
            <w:shd w:val="clear" w:color="auto" w:fill="auto"/>
          </w:tcPr>
          <w:p w:rsidR="00316546" w:rsidRPr="00316546" w:rsidRDefault="00316546" w:rsidP="00316546"/>
        </w:tc>
      </w:tr>
    </w:tbl>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r w:rsidRPr="00316546">
        <w:rPr>
          <w:b/>
        </w:rPr>
        <w:lastRenderedPageBreak/>
        <w:t xml:space="preserve">Opgave </w:t>
      </w:r>
      <w:r w:rsidR="00EE6271">
        <w:rPr>
          <w:b/>
        </w:rPr>
        <w:t>38</w:t>
      </w:r>
    </w:p>
    <w:p w:rsidR="00316546" w:rsidRPr="00316546" w:rsidRDefault="00316546" w:rsidP="00316546">
      <w:r w:rsidRPr="00316546">
        <w:t xml:space="preserve">Je ziet hier het staafdiagram van de sprinttijden, ingedeeld in klassen van </w:t>
      </w:r>
      <w:r w:rsidR="006A6411">
        <w:t>5</w:t>
      </w:r>
      <w:r w:rsidRPr="00316546">
        <w:t xml:space="preserve"> seconden.</w:t>
      </w:r>
    </w:p>
    <w:p w:rsidR="00316546" w:rsidRPr="00316546" w:rsidRDefault="00316546" w:rsidP="00316546"/>
    <w:p w:rsidR="00316546" w:rsidRPr="00316546" w:rsidRDefault="00316546" w:rsidP="00316546">
      <w:r w:rsidRPr="00316546">
        <w:rPr>
          <w:noProof/>
        </w:rPr>
        <w:drawing>
          <wp:anchor distT="0" distB="0" distL="114300" distR="114300" simplePos="0" relativeHeight="251642368" behindDoc="0" locked="0" layoutInCell="1" allowOverlap="1" wp14:anchorId="08B9CE05" wp14:editId="5B2143D2">
            <wp:simplePos x="0" y="0"/>
            <wp:positionH relativeFrom="margin">
              <wp:align>center</wp:align>
            </wp:positionH>
            <wp:positionV relativeFrom="paragraph">
              <wp:posOffset>-354</wp:posOffset>
            </wp:positionV>
            <wp:extent cx="5401340" cy="2952041"/>
            <wp:effectExtent l="19050" t="0" r="886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340" cy="2952041"/>
                    </a:xfrm>
                    <a:prstGeom prst="rect">
                      <a:avLst/>
                    </a:prstGeom>
                    <a:noFill/>
                    <a:ln>
                      <a:noFill/>
                    </a:ln>
                  </pic:spPr>
                </pic:pic>
              </a:graphicData>
            </a:graphic>
          </wp:anchor>
        </w:drawing>
      </w:r>
    </w:p>
    <w:p w:rsidR="00316546" w:rsidRPr="00316546" w:rsidRDefault="00316546" w:rsidP="00316546">
      <w:r w:rsidRPr="00316546">
        <w:t>Is het mogelijk om vanuit dit staafdiagram een zinvol steelbladdiagram te maken?</w:t>
      </w:r>
      <w:r w:rsidR="001F3B53">
        <w:br/>
      </w:r>
      <w:r w:rsidRPr="00316546">
        <w:t>Zo ja: maak het steelbladdiagram; zo nee: beargumenteer je antwoord.</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w:t>
      </w:r>
      <w:r w:rsidR="00EE6271">
        <w:rPr>
          <w:b/>
        </w:rPr>
        <w:t>39</w:t>
      </w:r>
    </w:p>
    <w:p w:rsidR="00316546" w:rsidRPr="00316546" w:rsidRDefault="00316546" w:rsidP="00316546">
      <w:r w:rsidRPr="00316546">
        <w:t xml:space="preserve">Bekijk de dataset </w:t>
      </w:r>
      <w:r w:rsidRPr="001824BD">
        <w:rPr>
          <w:rStyle w:val="Titelvanboek"/>
        </w:rPr>
        <w:sym w:font="Wingdings 3" w:char="F075"/>
      </w:r>
      <w:r w:rsidRPr="001824BD">
        <w:rPr>
          <w:rStyle w:val="Titelvanboek"/>
        </w:rPr>
        <w:t>Gegevens154Leerlingen</w:t>
      </w:r>
      <w:r w:rsidRPr="00316546">
        <w:t>.</w:t>
      </w:r>
    </w:p>
    <w:p w:rsidR="00316546" w:rsidRPr="00316546" w:rsidRDefault="00316546" w:rsidP="00316546">
      <w:pPr>
        <w:numPr>
          <w:ilvl w:val="0"/>
          <w:numId w:val="38"/>
        </w:numPr>
      </w:pPr>
      <w:r w:rsidRPr="00316546">
        <w:t>Maak een frequentietabel en een steelbladdiagram van de variabele huiswerk.</w:t>
      </w:r>
    </w:p>
    <w:p w:rsidR="00316546" w:rsidRPr="00316546" w:rsidRDefault="00316546" w:rsidP="00316546">
      <w:pPr>
        <w:numPr>
          <w:ilvl w:val="0"/>
          <w:numId w:val="38"/>
        </w:numPr>
      </w:pPr>
      <w:r w:rsidRPr="00316546">
        <w:t xml:space="preserve">Bedenk tenminste </w:t>
      </w:r>
      <w:r w:rsidR="00735A8E">
        <w:t>twee</w:t>
      </w:r>
      <w:r w:rsidRPr="00316546">
        <w:t xml:space="preserve"> redenen waarom een frequentietabel soms handiger is dan een steelbladdiagram.</w:t>
      </w:r>
      <w:r w:rsidR="001F3B53">
        <w:br/>
      </w:r>
      <w:r w:rsidRPr="00316546">
        <w:t>Is het in deze situaties erg dat je de gegevens van een individuele waarneming mist?</w:t>
      </w:r>
    </w:p>
    <w:p w:rsidR="00316546" w:rsidRPr="00316546" w:rsidRDefault="00316546" w:rsidP="00316546">
      <w:pPr>
        <w:numPr>
          <w:ilvl w:val="0"/>
          <w:numId w:val="38"/>
        </w:numPr>
      </w:pPr>
      <w:r w:rsidRPr="00316546">
        <w:t>Maak een staafdiagram van de variabele huiswerk, neem klassenbreedte 2.</w:t>
      </w:r>
      <w:r w:rsidR="001F3B53">
        <w:br/>
      </w:r>
      <w:r w:rsidRPr="00316546">
        <w:t>Hoeveel klassen heb je nu nodig?</w:t>
      </w:r>
    </w:p>
    <w:p w:rsidR="00316546" w:rsidRPr="00316546" w:rsidRDefault="00316546" w:rsidP="00316546">
      <w:pPr>
        <w:numPr>
          <w:ilvl w:val="0"/>
          <w:numId w:val="38"/>
        </w:numPr>
      </w:pPr>
      <w:r w:rsidRPr="00316546">
        <w:t>In welk soort situaties zou jij gebruik maken van een frequentietabel?</w:t>
      </w:r>
      <w:r w:rsidR="001F3B53">
        <w:br/>
      </w:r>
      <w:r w:rsidRPr="00316546">
        <w:t xml:space="preserve">En wanneer van een staafdiagram? Bedenk voor beide een </w:t>
      </w:r>
      <w:r w:rsidR="00BC4A8D" w:rsidRPr="00316546">
        <w:t>voor</w:t>
      </w:r>
      <w:r w:rsidR="00BC4A8D">
        <w:t>-</w:t>
      </w:r>
      <w:r w:rsidR="00BC4A8D" w:rsidRPr="00316546">
        <w:t xml:space="preserve"> </w:t>
      </w:r>
      <w:r w:rsidRPr="00316546">
        <w:t>en nadeel.</w:t>
      </w:r>
    </w:p>
    <w:p w:rsidR="00316546" w:rsidRPr="00316546" w:rsidRDefault="00316546" w:rsidP="00316546"/>
    <w:p w:rsidR="00316546" w:rsidRPr="00316546" w:rsidRDefault="00316546" w:rsidP="00316546">
      <w:r w:rsidRPr="00316546">
        <w:br w:type="page"/>
      </w:r>
    </w:p>
    <w:p w:rsidR="00316546" w:rsidRPr="00316546" w:rsidRDefault="00316546" w:rsidP="00316546">
      <w:r w:rsidRPr="00316546">
        <w:rPr>
          <w:b/>
        </w:rPr>
        <w:lastRenderedPageBreak/>
        <w:t>Opgave</w:t>
      </w:r>
      <w:r w:rsidR="005B2E65">
        <w:rPr>
          <w:b/>
        </w:rPr>
        <w:t xml:space="preserve"> </w:t>
      </w:r>
      <w:r w:rsidR="00EE6271">
        <w:rPr>
          <w:b/>
        </w:rPr>
        <w:t>40</w:t>
      </w:r>
    </w:p>
    <w:p w:rsidR="00316546" w:rsidRPr="00316546" w:rsidRDefault="00316546" w:rsidP="00316546">
      <w:r w:rsidRPr="00316546">
        <w:t>In de vorige paragraaf heb je ook geleerd om een boxplot bij een (relatieve) cumulatieve frequentiepolygoon te tekenen.</w:t>
      </w:r>
    </w:p>
    <w:p w:rsidR="00316546" w:rsidRPr="00316546" w:rsidRDefault="00316546" w:rsidP="00316546">
      <w:pPr>
        <w:numPr>
          <w:ilvl w:val="0"/>
          <w:numId w:val="40"/>
        </w:numPr>
      </w:pPr>
      <w:r w:rsidRPr="00316546">
        <w:t xml:space="preserve">Teken in het onderstaande cumulatieve frequentiepolygoon van de sprinttijden de horizontale lijnen die </w:t>
      </w:r>
      <w:r w:rsidR="00BC4A8D">
        <w:t xml:space="preserve">horen </w:t>
      </w:r>
      <w:r w:rsidRPr="00316546">
        <w:t>bij 25, 50 en 75</w:t>
      </w:r>
      <w:r w:rsidR="00BC4A8D">
        <w:t xml:space="preserve"> procent</w:t>
      </w:r>
      <w:r w:rsidRPr="00316546">
        <w:t xml:space="preserve"> en teken er de boxplot onder.</w:t>
      </w:r>
    </w:p>
    <w:p w:rsidR="00316546" w:rsidRPr="00316546" w:rsidRDefault="00316546" w:rsidP="00316546"/>
    <w:p w:rsidR="00316546" w:rsidRPr="00316546" w:rsidRDefault="00316546" w:rsidP="00316546">
      <w:r w:rsidRPr="00316546">
        <w:rPr>
          <w:noProof/>
        </w:rPr>
        <w:drawing>
          <wp:anchor distT="0" distB="0" distL="114300" distR="114300" simplePos="0" relativeHeight="251643392" behindDoc="0" locked="0" layoutInCell="1" allowOverlap="1" wp14:anchorId="2633BD5C" wp14:editId="29F445BE">
            <wp:simplePos x="0" y="0"/>
            <wp:positionH relativeFrom="margin">
              <wp:align>center</wp:align>
            </wp:positionH>
            <wp:positionV relativeFrom="paragraph">
              <wp:posOffset>1270</wp:posOffset>
            </wp:positionV>
            <wp:extent cx="5400000" cy="2949437"/>
            <wp:effectExtent l="0" t="0" r="0" b="381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2949437"/>
                    </a:xfrm>
                    <a:prstGeom prst="rect">
                      <a:avLst/>
                    </a:prstGeom>
                    <a:noFill/>
                    <a:ln>
                      <a:noFill/>
                    </a:ln>
                  </pic:spPr>
                </pic:pic>
              </a:graphicData>
            </a:graphic>
          </wp:anchor>
        </w:drawing>
      </w:r>
    </w:p>
    <w:p w:rsidR="00316546" w:rsidRPr="00316546" w:rsidRDefault="00316546" w:rsidP="00316546">
      <w:pPr>
        <w:numPr>
          <w:ilvl w:val="0"/>
          <w:numId w:val="40"/>
        </w:numPr>
      </w:pPr>
      <w:r w:rsidRPr="00316546">
        <w:t>Vergelijk beide diagrammen met elkaar</w:t>
      </w:r>
      <w:r w:rsidR="001238CA">
        <w:t>. I</w:t>
      </w:r>
      <w:r w:rsidRPr="00316546">
        <w:t>s er informatie die je wel uit het cumulatieve frequentiepolygoon kunt halen maar niet uit de boxplot, of andersom? Beargumenteer je antwoord.</w:t>
      </w:r>
    </w:p>
    <w:p w:rsidR="00316546" w:rsidRDefault="00316546" w:rsidP="00316546"/>
    <w:p w:rsidR="005D5EDA" w:rsidRPr="00316546" w:rsidRDefault="005D5EDA" w:rsidP="00316546"/>
    <w:p w:rsidR="00316546" w:rsidRPr="00316546" w:rsidRDefault="00A75E3E" w:rsidP="005A2748">
      <w:pPr>
        <w:pStyle w:val="Kop3"/>
      </w:pPr>
      <w:bookmarkStart w:id="22" w:name="_Toc429034583"/>
      <w:r w:rsidRPr="00A75E3E">
        <w:t>§</w:t>
      </w:r>
      <w:r>
        <w:t xml:space="preserve"> </w:t>
      </w:r>
      <w:r w:rsidR="005A2748">
        <w:t>2.</w:t>
      </w:r>
      <w:r w:rsidR="00316546" w:rsidRPr="00316546">
        <w:t>2.5</w:t>
      </w:r>
      <w:r>
        <w:tab/>
      </w:r>
      <w:r w:rsidR="00FF6933">
        <w:tab/>
      </w:r>
      <w:r w:rsidR="00316546" w:rsidRPr="00316546">
        <w:t>Om te onthouden</w:t>
      </w:r>
      <w:bookmarkEnd w:id="22"/>
    </w:p>
    <w:p w:rsidR="00316546" w:rsidRPr="00316546" w:rsidRDefault="00FE6BCE" w:rsidP="00316546">
      <w:r>
        <w:rPr>
          <w:noProof/>
        </w:rPr>
        <mc:AlternateContent>
          <mc:Choice Requires="wps">
            <w:drawing>
              <wp:anchor distT="0" distB="0" distL="114300" distR="114300" simplePos="0" relativeHeight="251710976" behindDoc="0" locked="0" layoutInCell="1" allowOverlap="1">
                <wp:simplePos x="0" y="0"/>
                <wp:positionH relativeFrom="margin">
                  <wp:align>center</wp:align>
                </wp:positionH>
                <wp:positionV relativeFrom="paragraph">
                  <wp:posOffset>217805</wp:posOffset>
                </wp:positionV>
                <wp:extent cx="5400040" cy="2858770"/>
                <wp:effectExtent l="9525" t="8255" r="10160" b="9525"/>
                <wp:wrapTopAndBottom/>
                <wp:docPr id="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58770"/>
                        </a:xfrm>
                        <a:prstGeom prst="rect">
                          <a:avLst/>
                        </a:prstGeom>
                        <a:solidFill>
                          <a:srgbClr val="DAEEF3"/>
                        </a:solidFill>
                        <a:ln w="9525">
                          <a:solidFill>
                            <a:srgbClr val="000000"/>
                          </a:solidFill>
                          <a:miter lim="800000"/>
                          <a:headEnd/>
                          <a:tailEnd/>
                        </a:ln>
                      </wps:spPr>
                      <wps:txbx>
                        <w:txbxContent>
                          <w:p w:rsidR="00467C08" w:rsidRPr="001824BD" w:rsidRDefault="00467C08" w:rsidP="00B90AD6">
                            <w:pPr>
                              <w:rPr>
                                <w:b/>
                              </w:rPr>
                            </w:pPr>
                            <w:r w:rsidRPr="001824BD">
                              <w:rPr>
                                <w:b/>
                              </w:rPr>
                              <w:t>Verschillende diagrammen geven verschillende informatie.</w:t>
                            </w:r>
                          </w:p>
                          <w:p w:rsidR="00467C08" w:rsidRPr="00316546" w:rsidRDefault="00467C08" w:rsidP="00B90AD6">
                            <w:r w:rsidRPr="00316546">
                              <w:t xml:space="preserve">Als we weer even het voorbeeld </w:t>
                            </w:r>
                            <w:r>
                              <w:t xml:space="preserve">nemen </w:t>
                            </w:r>
                            <w:r w:rsidRPr="00316546">
                              <w:t>van de sprinttijden:</w:t>
                            </w:r>
                          </w:p>
                          <w:p w:rsidR="00467C08" w:rsidRPr="00316546" w:rsidRDefault="00467C08" w:rsidP="00B90AD6">
                            <w:pPr>
                              <w:numPr>
                                <w:ilvl w:val="0"/>
                                <w:numId w:val="39"/>
                              </w:numPr>
                            </w:pPr>
                            <w:r w:rsidRPr="00316546">
                              <w:t>Een dotplot en een steelbladdiagram tonen iedere sprinttijd afzonderlijk</w:t>
                            </w:r>
                            <w:r>
                              <w:t>.</w:t>
                            </w:r>
                          </w:p>
                          <w:p w:rsidR="00467C08" w:rsidRPr="00316546" w:rsidRDefault="00467C08" w:rsidP="00B90AD6">
                            <w:pPr>
                              <w:numPr>
                                <w:ilvl w:val="0"/>
                                <w:numId w:val="39"/>
                              </w:numPr>
                            </w:pPr>
                            <w:r>
                              <w:t>Een f</w:t>
                            </w:r>
                            <w:r w:rsidRPr="00316546">
                              <w:t xml:space="preserve">requentietabel, </w:t>
                            </w:r>
                            <w:r>
                              <w:t xml:space="preserve">een </w:t>
                            </w:r>
                            <w:r w:rsidRPr="00316546">
                              <w:t xml:space="preserve">staafdiagram en </w:t>
                            </w:r>
                            <w:r>
                              <w:t xml:space="preserve">een </w:t>
                            </w:r>
                            <w:r w:rsidRPr="00316546">
                              <w:t>frequentiepolygoon tonen de sprinttijd samengevoegd met andere sprinttijden, al naar gelang de gebruikte klassenindeling</w:t>
                            </w:r>
                            <w:r>
                              <w:t>.</w:t>
                            </w:r>
                            <w:r w:rsidRPr="00316546">
                              <w:br/>
                            </w:r>
                            <w:r>
                              <w:t>H</w:t>
                            </w:r>
                            <w:r w:rsidRPr="00316546">
                              <w:t>oe groter de klassen zijn, hoe minder je van ieder sprinttijd terug ziet</w:t>
                            </w:r>
                            <w:r>
                              <w:t>,</w:t>
                            </w:r>
                            <w:r w:rsidRPr="00316546">
                              <w:t xml:space="preserve"> maar hoe meer je kunt zeggen over groepen sprinttijden (de meest gesprinte tijden, het tijdsinterval van de langzaamste sprinters etc.)</w:t>
                            </w:r>
                            <w:r>
                              <w:t>.</w:t>
                            </w:r>
                          </w:p>
                          <w:p w:rsidR="00467C08" w:rsidRPr="00316546" w:rsidRDefault="00467C08" w:rsidP="00B90AD6">
                            <w:pPr>
                              <w:numPr>
                                <w:ilvl w:val="0"/>
                                <w:numId w:val="39"/>
                              </w:numPr>
                            </w:pPr>
                            <w:r w:rsidRPr="00316546">
                              <w:t>Een cumulatief frequentiepolygoon en een boxplot geven vooral informatie over groepen sprinttijden, net als een indeling in grote klassen</w:t>
                            </w:r>
                            <w:r>
                              <w:t>. In</w:t>
                            </w:r>
                            <w:r w:rsidRPr="00316546">
                              <w:t xml:space="preserve"> een relatief cumulatief frequentiepolygoon en in een boxplot kun je meteen eigenschappen zien van </w:t>
                            </w:r>
                            <w:r>
                              <w:t>bijv. d</w:t>
                            </w:r>
                            <w:r w:rsidRPr="00316546">
                              <w:t>e snelste 25</w:t>
                            </w:r>
                            <w:r>
                              <w:t xml:space="preserve"> procent </w:t>
                            </w:r>
                            <w:r w:rsidRPr="00316546">
                              <w:t>sprinttijden, de 50</w:t>
                            </w:r>
                            <w:r>
                              <w:t xml:space="preserve"> </w:t>
                            </w:r>
                            <w:r w:rsidRPr="00BC4A8D">
                              <w:t xml:space="preserve">procent </w:t>
                            </w:r>
                            <w:r w:rsidRPr="00316546">
                              <w:t xml:space="preserve"> langzaamste sprinttijden etc.</w:t>
                            </w:r>
                          </w:p>
                          <w:p w:rsidR="00467C08" w:rsidRPr="00316546" w:rsidRDefault="00467C08" w:rsidP="00B90AD6"/>
                          <w:p w:rsidR="00467C08" w:rsidRDefault="00467C08" w:rsidP="00B90AD6">
                            <w:r w:rsidRPr="00316546">
                              <w:t>Het heeft dus zin om na te denken over welk diagram je van je dataset wilt maken: afhankelijk van je toepassing kies je het meest geschikte diagram.</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0;margin-top:17.15pt;width:425.2pt;height:225.1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" fillcolor="#daeef3">
                <v:textbox>
                  <w:txbxContent>
                    <w:p w:rsidR="00467C08" w:rsidRPr="001824BD" w:rsidRDefault="00467C08" w:rsidP="00B90AD6">
                      <w:pPr>
                        <w:rPr>
                          <w:b/>
                        </w:rPr>
                      </w:pPr>
                      <w:r w:rsidRPr="001824BD">
                        <w:rPr>
                          <w:b/>
                        </w:rPr>
                        <w:t>Verschillende diagrammen geven verschillende informatie.</w:t>
                      </w:r>
                    </w:p>
                    <w:p w:rsidR="00467C08" w:rsidRPr="00316546" w:rsidRDefault="00467C08" w:rsidP="00B90AD6">
                      <w:r w:rsidRPr="00316546">
                        <w:t xml:space="preserve">Als we weer even het voorbeeld </w:t>
                      </w:r>
                      <w:r>
                        <w:t xml:space="preserve">nemen </w:t>
                      </w:r>
                      <w:r w:rsidRPr="00316546">
                        <w:t>van de sprinttijden:</w:t>
                      </w:r>
                    </w:p>
                    <w:p w:rsidR="00467C08" w:rsidRPr="00316546" w:rsidRDefault="00467C08" w:rsidP="00B90AD6">
                      <w:pPr>
                        <w:numPr>
                          <w:ilvl w:val="0"/>
                          <w:numId w:val="39"/>
                        </w:numPr>
                      </w:pPr>
                      <w:r w:rsidRPr="00316546">
                        <w:t>Een dotplot en een steelbladdiagram tonen iedere sprinttijd afzonderlijk</w:t>
                      </w:r>
                      <w:r>
                        <w:t>.</w:t>
                      </w:r>
                    </w:p>
                    <w:p w:rsidR="00467C08" w:rsidRPr="00316546" w:rsidRDefault="00467C08" w:rsidP="00B90AD6">
                      <w:pPr>
                        <w:numPr>
                          <w:ilvl w:val="0"/>
                          <w:numId w:val="39"/>
                        </w:numPr>
                      </w:pPr>
                      <w:r>
                        <w:t>Een f</w:t>
                      </w:r>
                      <w:r w:rsidRPr="00316546">
                        <w:t xml:space="preserve">requentietabel, </w:t>
                      </w:r>
                      <w:r>
                        <w:t xml:space="preserve">een </w:t>
                      </w:r>
                      <w:r w:rsidRPr="00316546">
                        <w:t xml:space="preserve">staafdiagram en </w:t>
                      </w:r>
                      <w:r>
                        <w:t xml:space="preserve">een </w:t>
                      </w:r>
                      <w:r w:rsidRPr="00316546">
                        <w:t>frequentiepolygoon tonen de sprinttijd samengevoegd met andere sprinttijden, al naar gelang de gebruikte klassenindeling</w:t>
                      </w:r>
                      <w:r>
                        <w:t>.</w:t>
                      </w:r>
                      <w:r w:rsidRPr="00316546">
                        <w:br/>
                      </w:r>
                      <w:r>
                        <w:t>H</w:t>
                      </w:r>
                      <w:r w:rsidRPr="00316546">
                        <w:t>oe groter de klassen zijn, hoe minder je van ieder sprinttijd terug ziet</w:t>
                      </w:r>
                      <w:r>
                        <w:t>,</w:t>
                      </w:r>
                      <w:r w:rsidRPr="00316546">
                        <w:t xml:space="preserve"> maar hoe meer je kunt zeggen over groepen sprinttijden (de meest gesprinte tijden, het tijdsinterval van de langzaamste sprinters etc.)</w:t>
                      </w:r>
                      <w:r>
                        <w:t>.</w:t>
                      </w:r>
                    </w:p>
                    <w:p w:rsidR="00467C08" w:rsidRPr="00316546" w:rsidRDefault="00467C08" w:rsidP="00B90AD6">
                      <w:pPr>
                        <w:numPr>
                          <w:ilvl w:val="0"/>
                          <w:numId w:val="39"/>
                        </w:numPr>
                      </w:pPr>
                      <w:r w:rsidRPr="00316546">
                        <w:t>Een cumulatief frequentiepolygoon en een boxplot geven vooral informatie over groepen sprinttijden, net als een indeling in grote klassen</w:t>
                      </w:r>
                      <w:r>
                        <w:t>. In</w:t>
                      </w:r>
                      <w:r w:rsidRPr="00316546">
                        <w:t xml:space="preserve"> een relatief cumulatief frequentiepolygoon en in een boxplot kun je meteen eigenschappen zien van </w:t>
                      </w:r>
                      <w:r>
                        <w:t>bijv. d</w:t>
                      </w:r>
                      <w:r w:rsidRPr="00316546">
                        <w:t>e snelste 25</w:t>
                      </w:r>
                      <w:r>
                        <w:t xml:space="preserve"> procent </w:t>
                      </w:r>
                      <w:r w:rsidRPr="00316546">
                        <w:t>sprinttijden, de 50</w:t>
                      </w:r>
                      <w:r>
                        <w:t xml:space="preserve"> </w:t>
                      </w:r>
                      <w:r w:rsidRPr="00BC4A8D">
                        <w:t xml:space="preserve">procent </w:t>
                      </w:r>
                      <w:r w:rsidRPr="00316546">
                        <w:t xml:space="preserve"> langzaamste sprinttijden etc.</w:t>
                      </w:r>
                    </w:p>
                    <w:p w:rsidR="00467C08" w:rsidRPr="00316546" w:rsidRDefault="00467C08" w:rsidP="00B90AD6"/>
                    <w:p w:rsidR="00467C08" w:rsidRDefault="00467C08" w:rsidP="00B90AD6">
                      <w:r w:rsidRPr="00316546">
                        <w:t>Het heeft dus zin om na te denken over welk diagram je van je dataset wilt maken: afhankelijk van je toepassing kies je het meest geschikte diagram.</w:t>
                      </w:r>
                    </w:p>
                    <w:p w:rsidR="00467C08" w:rsidRDefault="00467C08"/>
                  </w:txbxContent>
                </v:textbox>
                <w10:wrap type="topAndBottom" anchorx="margin"/>
              </v:shape>
            </w:pict>
          </mc:Fallback>
        </mc:AlternateContent>
      </w:r>
    </w:p>
    <w:p w:rsidR="003E1298" w:rsidRDefault="00C573CF">
      <w:pPr>
        <w:pStyle w:val="Kop3"/>
      </w:pPr>
      <w:bookmarkStart w:id="23" w:name="_Toc429034584"/>
      <w:r w:rsidRPr="00C573CF">
        <w:lastRenderedPageBreak/>
        <w:t>§</w:t>
      </w:r>
      <w:bookmarkEnd w:id="23"/>
      <w:r>
        <w:t xml:space="preserve"> </w:t>
      </w:r>
      <w:bookmarkStart w:id="24" w:name="_Toc429034585"/>
      <w:r w:rsidR="005A2748">
        <w:t>2.</w:t>
      </w:r>
      <w:r w:rsidR="00316546" w:rsidRPr="00316546">
        <w:t>2.6</w:t>
      </w:r>
      <w:r>
        <w:tab/>
      </w:r>
      <w:r w:rsidR="00FF6933">
        <w:tab/>
      </w:r>
      <w:r w:rsidR="00316546" w:rsidRPr="00316546">
        <w:t>Geïntegreerd oefenen</w:t>
      </w:r>
      <w:bookmarkEnd w:id="24"/>
    </w:p>
    <w:p w:rsidR="00316546" w:rsidRPr="00316546" w:rsidRDefault="00316546" w:rsidP="00316546"/>
    <w:p w:rsidR="00316546" w:rsidRPr="00316546" w:rsidRDefault="00316546" w:rsidP="00316546">
      <w:pPr>
        <w:rPr>
          <w:b/>
        </w:rPr>
      </w:pPr>
      <w:r w:rsidRPr="00316546">
        <w:rPr>
          <w:b/>
        </w:rPr>
        <w:t xml:space="preserve">Opgave </w:t>
      </w:r>
      <w:r w:rsidR="00EE6271">
        <w:rPr>
          <w:b/>
        </w:rPr>
        <w:t>4</w:t>
      </w:r>
      <w:r w:rsidR="008A09C5">
        <w:rPr>
          <w:b/>
        </w:rPr>
        <w:t>1</w:t>
      </w:r>
    </w:p>
    <w:p w:rsidR="00316546" w:rsidRPr="00316546" w:rsidRDefault="00316546" w:rsidP="00316546">
      <w:r w:rsidRPr="00316546">
        <w:t>Een bedrijf heeft 25 werknemers in vaste dienst met een volledige werkweek. De netto weeklonen van deze werknemers zijn verwerkt in de frequentietabel</w:t>
      </w:r>
      <w:r w:rsidR="001F3B53">
        <w:t xml:space="preserve"> </w:t>
      </w:r>
      <w:r w:rsidR="00230CFF">
        <w:t>rechtsonder</w:t>
      </w:r>
      <w:r w:rsidRPr="00316546">
        <w:t>. De weeklonen zijn verdeeld in klassen met een breedte van 50. De ruwe data zijn niet bekend.</w:t>
      </w:r>
    </w:p>
    <w:p w:rsidR="00316546" w:rsidRPr="00316546" w:rsidRDefault="00230CFF" w:rsidP="00316546">
      <w:pPr>
        <w:numPr>
          <w:ilvl w:val="0"/>
          <w:numId w:val="41"/>
        </w:numPr>
      </w:pPr>
      <w:r w:rsidRPr="00316546">
        <w:rPr>
          <w:b/>
          <w:noProof/>
        </w:rPr>
        <w:drawing>
          <wp:anchor distT="0" distB="0" distL="114300" distR="114300" simplePos="0" relativeHeight="251644416" behindDoc="0" locked="0" layoutInCell="1" allowOverlap="1" wp14:anchorId="1B246344" wp14:editId="5E00E7FD">
            <wp:simplePos x="0" y="0"/>
            <wp:positionH relativeFrom="margin">
              <wp:align>right</wp:align>
            </wp:positionH>
            <wp:positionV relativeFrom="paragraph">
              <wp:posOffset>84455</wp:posOffset>
            </wp:positionV>
            <wp:extent cx="1527175" cy="1350010"/>
            <wp:effectExtent l="0" t="0" r="0" b="0"/>
            <wp:wrapSquare wrapText="bothSides"/>
            <wp:docPr id="30" name="Afbeelding 30" descr="va-fa14-op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fa14-op3-t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7175" cy="1350010"/>
                    </a:xfrm>
                    <a:prstGeom prst="rect">
                      <a:avLst/>
                    </a:prstGeom>
                    <a:noFill/>
                  </pic:spPr>
                </pic:pic>
              </a:graphicData>
            </a:graphic>
          </wp:anchor>
        </w:drawing>
      </w:r>
      <w:r w:rsidR="00316546" w:rsidRPr="00316546">
        <w:t xml:space="preserve">Waarom kun je vanuit deze frequentietabel de gemiddelde </w:t>
      </w:r>
      <w:r w:rsidR="00676735">
        <w:t>weeklonen</w:t>
      </w:r>
      <w:r w:rsidR="00676735" w:rsidRPr="00316546">
        <w:t xml:space="preserve"> </w:t>
      </w:r>
      <w:r w:rsidR="00316546" w:rsidRPr="00316546">
        <w:t>niet meer precies uitrekenen, maar alleen nog schatten?</w:t>
      </w:r>
    </w:p>
    <w:p w:rsidR="00316546" w:rsidRPr="00316546" w:rsidRDefault="00316546" w:rsidP="00316546">
      <w:pPr>
        <w:numPr>
          <w:ilvl w:val="0"/>
          <w:numId w:val="41"/>
        </w:numPr>
      </w:pPr>
      <w:r w:rsidRPr="00316546">
        <w:t>Bepaal de klassenmiddens en bereken hiermee dit geschatte gemiddelde.</w:t>
      </w:r>
    </w:p>
    <w:p w:rsidR="00316546" w:rsidRPr="00316546" w:rsidRDefault="00316546" w:rsidP="00316546">
      <w:pPr>
        <w:numPr>
          <w:ilvl w:val="0"/>
          <w:numId w:val="41"/>
        </w:numPr>
      </w:pPr>
      <w:r w:rsidRPr="00316546">
        <w:t>Waarom kun je vanuit een klassenindeling zoals deze niet meer een nauwkeurige boxplot maken?</w:t>
      </w:r>
    </w:p>
    <w:p w:rsidR="00316546" w:rsidRDefault="00316546" w:rsidP="00316546"/>
    <w:p w:rsidR="00DE4056" w:rsidRPr="00316546" w:rsidRDefault="00DE4056" w:rsidP="00316546"/>
    <w:p w:rsidR="00316546" w:rsidRPr="00316546" w:rsidRDefault="00316546" w:rsidP="00316546">
      <w:r w:rsidRPr="00316546">
        <w:rPr>
          <w:b/>
        </w:rPr>
        <w:sym w:font="Wingdings" w:char="F03A"/>
      </w:r>
      <w:r w:rsidRPr="00316546">
        <w:rPr>
          <w:b/>
        </w:rPr>
        <w:t xml:space="preserve"> Opgave </w:t>
      </w:r>
      <w:r w:rsidR="00EE6271">
        <w:rPr>
          <w:b/>
        </w:rPr>
        <w:t>4</w:t>
      </w:r>
      <w:r w:rsidR="008A09C5">
        <w:rPr>
          <w:b/>
        </w:rPr>
        <w:t>2</w:t>
      </w:r>
    </w:p>
    <w:p w:rsidR="00316546" w:rsidRPr="00316546" w:rsidRDefault="00316546" w:rsidP="00316546">
      <w:r w:rsidRPr="00316546">
        <w:t xml:space="preserve">Gebruik het bestand </w:t>
      </w:r>
      <w:r w:rsidRPr="001824BD">
        <w:rPr>
          <w:rStyle w:val="Titelvanboek"/>
        </w:rPr>
        <w:sym w:font="Wingdings 3" w:char="F075"/>
      </w:r>
      <w:r w:rsidRPr="001824BD">
        <w:rPr>
          <w:rStyle w:val="Titelvanboek"/>
        </w:rPr>
        <w:t>Sportprestaties</w:t>
      </w:r>
      <w:r w:rsidRPr="00316546">
        <w:t>. Je vindt er gegevens van brugklassers op sportgebied. Bekijk dit keer de gegevens over het verspringen.</w:t>
      </w:r>
    </w:p>
    <w:p w:rsidR="00316546" w:rsidRPr="00316546" w:rsidRDefault="00316546" w:rsidP="00316546">
      <w:r w:rsidRPr="00316546">
        <w:t>Tjeerd</w:t>
      </w:r>
      <w:r w:rsidR="00AB50B8">
        <w:t xml:space="preserve"> – </w:t>
      </w:r>
      <w:r w:rsidR="00581C65">
        <w:t>ee</w:t>
      </w:r>
      <w:r w:rsidRPr="00316546">
        <w:t>n van de brugklassers</w:t>
      </w:r>
      <w:r w:rsidR="00AB50B8">
        <w:t xml:space="preserve"> </w:t>
      </w:r>
      <w:r w:rsidR="00AB50B8" w:rsidRPr="00AB50B8">
        <w:t>–</w:t>
      </w:r>
      <w:r w:rsidRPr="00316546">
        <w:t xml:space="preserve"> sprong 330 </w:t>
      </w:r>
      <w:r w:rsidR="00C3648D" w:rsidRPr="00C3648D">
        <w:t>centimeter</w:t>
      </w:r>
      <w:r w:rsidRPr="00316546">
        <w:t xml:space="preserve"> ver.</w:t>
      </w:r>
    </w:p>
    <w:p w:rsidR="00316546" w:rsidRPr="00316546" w:rsidRDefault="00316546" w:rsidP="00316546">
      <w:r w:rsidRPr="00316546">
        <w:t>Met welke representatie(s) kun je het beste laten zien hoe goed hij eigenlijk gesprongen heeft ten opzichte van de rest van klas? En welke representatie(s) zullen Tjeerd het minst bevallen?</w:t>
      </w:r>
    </w:p>
    <w:p w:rsidR="00316546" w:rsidRPr="00316546" w:rsidRDefault="00316546" w:rsidP="00316546">
      <w:r w:rsidRPr="00316546">
        <w:t>Maak ze en beargumenteer waarom ze goed of juist niet goed gebruikt kunnen worden</w:t>
      </w:r>
      <w:r w:rsidR="0036155E">
        <w:br/>
      </w:r>
      <w:r w:rsidRPr="00316546">
        <w:t>(</w:t>
      </w:r>
      <w:r w:rsidR="00581C65">
        <w:t>v</w:t>
      </w:r>
      <w:r w:rsidRPr="00316546">
        <w:t>ergeet niet dat je ook verschillende klassenindelingen kunt gebruiken!)</w:t>
      </w:r>
      <w:r w:rsidR="00581C65">
        <w:t>.</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w:t>
      </w:r>
      <w:r w:rsidR="008A09C5">
        <w:rPr>
          <w:b/>
        </w:rPr>
        <w:t>43</w:t>
      </w:r>
    </w:p>
    <w:p w:rsidR="00316546" w:rsidRPr="00316546" w:rsidRDefault="00316546" w:rsidP="00316546">
      <w:r w:rsidRPr="00316546">
        <w:t>Je ziet op de volgende twee pagina’s (en in de DWO) acht frequentiepolygonen (A t</w:t>
      </w:r>
      <w:r w:rsidR="00A768A9">
        <w:t>ot en met</w:t>
      </w:r>
      <w:r w:rsidRPr="00316546">
        <w:t xml:space="preserve"> H) en acht boxplots (1 t</w:t>
      </w:r>
      <w:r w:rsidR="0036155E">
        <w:t xml:space="preserve">ot en </w:t>
      </w:r>
      <w:r w:rsidRPr="00316546">
        <w:t>m</w:t>
      </w:r>
      <w:r w:rsidR="0036155E">
        <w:t xml:space="preserve">et </w:t>
      </w:r>
      <w:r w:rsidRPr="00316546">
        <w:t>8). Voor elk van de frequentiepolygonen is er een bijbehorend boxplot.</w:t>
      </w:r>
    </w:p>
    <w:p w:rsidR="00316546" w:rsidRPr="00316546" w:rsidRDefault="00316546" w:rsidP="00316546">
      <w:pPr>
        <w:numPr>
          <w:ilvl w:val="0"/>
          <w:numId w:val="42"/>
        </w:numPr>
      </w:pPr>
      <w:r w:rsidRPr="00316546">
        <w:t>Leg of sleep de bij elkaar horende duo’s naast elkaar.</w:t>
      </w:r>
    </w:p>
    <w:p w:rsidR="00316546" w:rsidRPr="00316546" w:rsidRDefault="00316546" w:rsidP="00316546">
      <w:pPr>
        <w:numPr>
          <w:ilvl w:val="0"/>
          <w:numId w:val="42"/>
        </w:numPr>
      </w:pPr>
      <w:r w:rsidRPr="00316546">
        <w:t>Check: zijn dit dezelfde duo’s als je buurman/buurvrouw heeft samengesteld?</w:t>
      </w:r>
    </w:p>
    <w:p w:rsidR="00316546" w:rsidRPr="00316546" w:rsidRDefault="00316546" w:rsidP="00316546">
      <w:pPr>
        <w:numPr>
          <w:ilvl w:val="0"/>
          <w:numId w:val="42"/>
        </w:numPr>
        <w:rPr>
          <w:bCs/>
        </w:rPr>
      </w:pPr>
      <w:r w:rsidRPr="00316546">
        <w:rPr>
          <w:bCs/>
        </w:rPr>
        <w:t>Leg aan je buurman/buurvrouw per duo uit waarom je vindt dat ze bij elkaar horen en maak samen een definitieve duosamenstelling.</w:t>
      </w:r>
    </w:p>
    <w:p w:rsidR="00316546" w:rsidRPr="001824BD" w:rsidRDefault="00413BD8" w:rsidP="00316546">
      <w:pPr>
        <w:rPr>
          <w:rStyle w:val="Subtielebenadrukking"/>
        </w:rPr>
      </w:pPr>
      <w:r w:rsidRPr="001824BD">
        <w:rPr>
          <w:rStyle w:val="Subtielebenadrukking"/>
        </w:rPr>
        <w:t>(© 2012 MARS, Shell Center, University of Nottingham)</w:t>
      </w:r>
    </w:p>
    <w:p w:rsidR="00316546" w:rsidRPr="00316546" w:rsidRDefault="00316546" w:rsidP="00316546">
      <w:pPr>
        <w:rPr>
          <w:lang w:val="en-GB"/>
        </w:rPr>
      </w:pPr>
    </w:p>
    <w:p w:rsidR="00316546" w:rsidRPr="00316546" w:rsidRDefault="00316546" w:rsidP="00316546">
      <w:pPr>
        <w:rPr>
          <w:lang w:val="en-GB"/>
        </w:rPr>
      </w:pPr>
    </w:p>
    <w:p w:rsidR="00316546" w:rsidRPr="00316546" w:rsidRDefault="00316546" w:rsidP="00316546">
      <w:pPr>
        <w:rPr>
          <w:lang w:val="en-GB"/>
        </w:rPr>
      </w:pPr>
      <w:r w:rsidRPr="00316546">
        <w:rPr>
          <w:lang w:val="en-GB"/>
        </w:rPr>
        <w:br w:type="page"/>
      </w:r>
    </w:p>
    <w:p w:rsidR="00316546" w:rsidRPr="00316546" w:rsidRDefault="00316546" w:rsidP="00316546">
      <w:pPr>
        <w:rPr>
          <w:lang w:val="en-GB"/>
        </w:rPr>
      </w:pPr>
      <w:r w:rsidRPr="00316546">
        <w:rPr>
          <w:noProof/>
        </w:rPr>
        <w:lastRenderedPageBreak/>
        <w:drawing>
          <wp:anchor distT="0" distB="0" distL="114300" distR="114300" simplePos="0" relativeHeight="251645440" behindDoc="0" locked="0" layoutInCell="1" allowOverlap="1" wp14:anchorId="63D0CF44" wp14:editId="5CAC554B">
            <wp:simplePos x="0" y="0"/>
            <wp:positionH relativeFrom="margin">
              <wp:align>center</wp:align>
            </wp:positionH>
            <wp:positionV relativeFrom="paragraph">
              <wp:posOffset>236</wp:posOffset>
            </wp:positionV>
            <wp:extent cx="5401340" cy="6570921"/>
            <wp:effectExtent l="19050" t="0" r="8860" b="0"/>
            <wp:wrapTopAndBottom/>
            <wp:docPr id="29" name="Afbeelding 29" descr="CanadeseFrequentiePolyg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eseFrequentiePolygon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340" cy="6570921"/>
                    </a:xfrm>
                    <a:prstGeom prst="rect">
                      <a:avLst/>
                    </a:prstGeom>
                    <a:noFill/>
                    <a:ln>
                      <a:noFill/>
                    </a:ln>
                  </pic:spPr>
                </pic:pic>
              </a:graphicData>
            </a:graphic>
          </wp:anchor>
        </w:drawing>
      </w:r>
    </w:p>
    <w:p w:rsidR="00316546" w:rsidRPr="00316546" w:rsidRDefault="00316546" w:rsidP="00316546">
      <w:pPr>
        <w:rPr>
          <w:lang w:val="en-GB"/>
        </w:rPr>
      </w:pPr>
    </w:p>
    <w:p w:rsidR="00316546" w:rsidRPr="00316546" w:rsidRDefault="00316546" w:rsidP="00316546">
      <w:pPr>
        <w:rPr>
          <w:lang w:val="en-GB"/>
        </w:rPr>
      </w:pPr>
      <w:r w:rsidRPr="00316546">
        <w:rPr>
          <w:lang w:val="en-GB"/>
        </w:rPr>
        <w:br w:type="page"/>
      </w:r>
    </w:p>
    <w:p w:rsidR="00316546" w:rsidRPr="00316546" w:rsidRDefault="00316546" w:rsidP="00316546">
      <w:pPr>
        <w:rPr>
          <w:lang w:val="en-GB"/>
        </w:rPr>
      </w:pPr>
      <w:r w:rsidRPr="00316546">
        <w:rPr>
          <w:noProof/>
        </w:rPr>
        <w:lastRenderedPageBreak/>
        <w:drawing>
          <wp:anchor distT="0" distB="0" distL="114300" distR="114300" simplePos="0" relativeHeight="251646464" behindDoc="0" locked="0" layoutInCell="1" allowOverlap="1" wp14:anchorId="5A51062C" wp14:editId="71669D59">
            <wp:simplePos x="0" y="0"/>
            <wp:positionH relativeFrom="margin">
              <wp:align>center</wp:align>
            </wp:positionH>
            <wp:positionV relativeFrom="paragraph">
              <wp:posOffset>42767</wp:posOffset>
            </wp:positionV>
            <wp:extent cx="5401340" cy="6682164"/>
            <wp:effectExtent l="19050" t="0" r="8860" b="0"/>
            <wp:wrapTopAndBottom/>
            <wp:docPr id="28" name="Afbeelding 28" descr="CanadeseBox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adeseBoxplo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1340" cy="6682164"/>
                    </a:xfrm>
                    <a:prstGeom prst="rect">
                      <a:avLst/>
                    </a:prstGeom>
                    <a:noFill/>
                    <a:ln>
                      <a:noFill/>
                    </a:ln>
                  </pic:spPr>
                </pic:pic>
              </a:graphicData>
            </a:graphic>
          </wp:anchor>
        </w:drawing>
      </w:r>
    </w:p>
    <w:p w:rsidR="00316546" w:rsidRPr="00316546" w:rsidRDefault="00316546" w:rsidP="00316546">
      <w:pPr>
        <w:rPr>
          <w:lang w:val="en-GB"/>
        </w:rPr>
      </w:pPr>
      <w:r w:rsidRPr="00316546">
        <w:rPr>
          <w:bCs/>
          <w:lang w:val="en-GB"/>
        </w:rPr>
        <w:br w:type="page"/>
      </w:r>
    </w:p>
    <w:p w:rsidR="00316546" w:rsidRPr="00316546" w:rsidRDefault="00D92D74" w:rsidP="005A2748">
      <w:pPr>
        <w:pStyle w:val="Kop2"/>
      </w:pPr>
      <w:bookmarkStart w:id="25" w:name="_Toc429034586"/>
      <w:r>
        <w:lastRenderedPageBreak/>
        <w:t xml:space="preserve">§ </w:t>
      </w:r>
      <w:r w:rsidR="00316546" w:rsidRPr="00316546">
        <w:t>2.3</w:t>
      </w:r>
      <w:r w:rsidR="00316546" w:rsidRPr="00316546">
        <w:tab/>
        <w:t>Frequentieverdelingen typeren</w:t>
      </w:r>
      <w:bookmarkEnd w:id="25"/>
    </w:p>
    <w:p w:rsidR="00316546" w:rsidRPr="00316546" w:rsidRDefault="00316546" w:rsidP="00316546"/>
    <w:p w:rsidR="00316546" w:rsidRPr="00316546" w:rsidRDefault="00C573CF" w:rsidP="005A2748">
      <w:pPr>
        <w:pStyle w:val="Kop3"/>
      </w:pPr>
      <w:bookmarkStart w:id="26" w:name="_Toc429034587"/>
      <w:r w:rsidRPr="00C573CF">
        <w:t>§</w:t>
      </w:r>
      <w:r w:rsidR="00A75E3E">
        <w:t xml:space="preserve"> </w:t>
      </w:r>
      <w:r w:rsidR="005A2748">
        <w:t>2.</w:t>
      </w:r>
      <w:r w:rsidR="00316546" w:rsidRPr="00316546">
        <w:t>3.1</w:t>
      </w:r>
      <w:r w:rsidR="00FF6933">
        <w:tab/>
      </w:r>
      <w:r>
        <w:tab/>
      </w:r>
      <w:r w:rsidR="00316546" w:rsidRPr="00316546">
        <w:t>Introductie</w:t>
      </w:r>
      <w:bookmarkEnd w:id="26"/>
    </w:p>
    <w:p w:rsidR="00316546" w:rsidRPr="00316546" w:rsidRDefault="00316546" w:rsidP="00316546"/>
    <w:p w:rsidR="00316546" w:rsidRPr="00316546" w:rsidRDefault="00316546" w:rsidP="00316546">
      <w:r w:rsidRPr="00316546">
        <w:t>Kijkend naar een datarepresentatie valt meestal al snel op hoe de verdeling van de tellingen/frequenties over de verschillende waarden eruitziet</w:t>
      </w:r>
      <w:r w:rsidR="00BD464E">
        <w:t>. Z</w:t>
      </w:r>
      <w:r w:rsidRPr="00316546">
        <w:t>itten de meeste tellingen juist bij de kleinste waarden of bij de grootste? Of zitten de meeste op een kluitje in het midden? Of nog weer anders?</w:t>
      </w:r>
    </w:p>
    <w:p w:rsidR="006A6411" w:rsidRDefault="00316546" w:rsidP="00316546">
      <w:r w:rsidRPr="00316546">
        <w:t>In deze paragraaf leer je frequentieverdelingen typeren met behulp van kentallen. Dat doe je al heel vaak onbewust.</w:t>
      </w:r>
    </w:p>
    <w:p w:rsidR="006A6411" w:rsidRDefault="00316546" w:rsidP="00316546">
      <w:r w:rsidRPr="00316546">
        <w:t>Voorbeelden zijn:</w:t>
      </w:r>
    </w:p>
    <w:p w:rsidR="006A6411" w:rsidRPr="006A6411" w:rsidRDefault="00413BD8" w:rsidP="001824BD">
      <w:pPr>
        <w:pStyle w:val="Lijstalinea"/>
        <w:numPr>
          <w:ilvl w:val="0"/>
          <w:numId w:val="108"/>
        </w:numPr>
      </w:pPr>
      <w:r w:rsidRPr="001824BD">
        <w:rPr>
          <w:rStyle w:val="CitaatChar"/>
          <w:i w:val="0"/>
        </w:rPr>
        <w:t>Deze klas A heeft gemiddeld een 6-, terwijl klas B gemiddeld een 7 heeft</w:t>
      </w:r>
      <w:r w:rsidR="006A6411" w:rsidRPr="00EE6271">
        <w:t>.</w:t>
      </w:r>
    </w:p>
    <w:p w:rsidR="006A6411" w:rsidRPr="00EE6271" w:rsidRDefault="00413BD8" w:rsidP="001824BD">
      <w:pPr>
        <w:pStyle w:val="Lijstalinea"/>
        <w:numPr>
          <w:ilvl w:val="0"/>
          <w:numId w:val="108"/>
        </w:numPr>
      </w:pPr>
      <w:r w:rsidRPr="001824BD">
        <w:rPr>
          <w:rStyle w:val="CitaatChar"/>
          <w:i w:val="0"/>
        </w:rPr>
        <w:t>Het gemiddelde inkomen in land A is veel lager dan het gemiddelde inkomen in land B</w:t>
      </w:r>
      <w:r w:rsidR="006A6411" w:rsidRPr="00EE6271">
        <w:rPr>
          <w:rStyle w:val="CitaatChar"/>
          <w:i w:val="0"/>
        </w:rPr>
        <w:t>.</w:t>
      </w:r>
    </w:p>
    <w:p w:rsidR="00316546" w:rsidRPr="006A6411" w:rsidRDefault="00413BD8" w:rsidP="001824BD">
      <w:pPr>
        <w:pStyle w:val="Lijstalinea"/>
        <w:numPr>
          <w:ilvl w:val="0"/>
          <w:numId w:val="108"/>
        </w:numPr>
      </w:pPr>
      <w:r w:rsidRPr="001824BD">
        <w:rPr>
          <w:rStyle w:val="CitaatChar"/>
          <w:i w:val="0"/>
        </w:rPr>
        <w:t>Deze speler A is veel constanter in zijn spel dan zijn teamgenoot speler B</w:t>
      </w:r>
      <w:r w:rsidR="00BD464E" w:rsidRPr="00EE6271">
        <w:t>.</w:t>
      </w:r>
    </w:p>
    <w:p w:rsidR="005C0604" w:rsidRDefault="005C0604" w:rsidP="00316546"/>
    <w:p w:rsidR="00316546" w:rsidRPr="00316546" w:rsidRDefault="00316546" w:rsidP="00316546">
      <w:r w:rsidRPr="00316546">
        <w:t xml:space="preserve">Hierboven </w:t>
      </w:r>
      <w:r w:rsidR="00BD464E">
        <w:t>blijkt al</w:t>
      </w:r>
      <w:r w:rsidRPr="00316546">
        <w:t xml:space="preserve"> dat bij de typering van een frequentieverdeling ten minste twee aspecten belangrijk zijn: de ligging (het centrum) en de spreiding.</w:t>
      </w:r>
    </w:p>
    <w:p w:rsidR="00316546" w:rsidRDefault="00316546" w:rsidP="00316546"/>
    <w:p w:rsidR="00316546" w:rsidRPr="00316546" w:rsidRDefault="00C573CF" w:rsidP="005A2748">
      <w:pPr>
        <w:pStyle w:val="Kop3"/>
      </w:pPr>
      <w:bookmarkStart w:id="27" w:name="_Toc429034588"/>
      <w:r w:rsidRPr="00C573CF">
        <w:t>§</w:t>
      </w:r>
      <w:bookmarkEnd w:id="27"/>
      <w:r>
        <w:t xml:space="preserve"> </w:t>
      </w:r>
      <w:bookmarkStart w:id="28" w:name="_Toc429034589"/>
      <w:r w:rsidR="005A2748">
        <w:t>2.</w:t>
      </w:r>
      <w:r w:rsidR="00316546" w:rsidRPr="00316546">
        <w:t>3.2</w:t>
      </w:r>
      <w:r w:rsidR="00FF6933">
        <w:tab/>
      </w:r>
      <w:r>
        <w:tab/>
      </w:r>
      <w:r w:rsidR="00316546" w:rsidRPr="00316546">
        <w:t>Centrale vraag</w:t>
      </w:r>
      <w:bookmarkEnd w:id="28"/>
    </w:p>
    <w:p w:rsidR="00DE4056" w:rsidRDefault="00FE6BCE" w:rsidP="00316546">
      <w:r>
        <w:rPr>
          <w:noProof/>
        </w:rPr>
        <mc:AlternateContent>
          <mc:Choice Requires="wps">
            <w:drawing>
              <wp:anchor distT="0" distB="0" distL="114300" distR="114300" simplePos="0" relativeHeight="251712000" behindDoc="0" locked="0" layoutInCell="1" allowOverlap="1">
                <wp:simplePos x="0" y="0"/>
                <wp:positionH relativeFrom="margin">
                  <wp:align>center</wp:align>
                </wp:positionH>
                <wp:positionV relativeFrom="paragraph">
                  <wp:posOffset>241935</wp:posOffset>
                </wp:positionV>
                <wp:extent cx="5400040" cy="4617085"/>
                <wp:effectExtent l="9525" t="13335" r="10160" b="8255"/>
                <wp:wrapTopAndBottom/>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617085"/>
                        </a:xfrm>
                        <a:prstGeom prst="rect">
                          <a:avLst/>
                        </a:prstGeom>
                        <a:solidFill>
                          <a:srgbClr val="FFDDDD"/>
                        </a:solidFill>
                        <a:ln w="9525">
                          <a:solidFill>
                            <a:srgbClr val="000000"/>
                          </a:solidFill>
                          <a:miter lim="800000"/>
                          <a:headEnd/>
                          <a:tailEnd/>
                        </a:ln>
                      </wps:spPr>
                      <wps:txbx>
                        <w:txbxContent>
                          <w:p w:rsidR="00467C08" w:rsidRPr="00316546" w:rsidRDefault="00467C08" w:rsidP="003C2B20">
                            <w:r w:rsidRPr="00316546">
                              <w:t>Je ziet hier</w:t>
                            </w:r>
                            <w:r>
                              <w:t>onder</w:t>
                            </w:r>
                            <w:r w:rsidRPr="00316546">
                              <w:t xml:space="preserve"> de dotplots van de lengtes van een groep meisjes en van een groep jongens.</w:t>
                            </w:r>
                          </w:p>
                          <w:p w:rsidR="00467C08" w:rsidRPr="00316546" w:rsidRDefault="00467C08" w:rsidP="003C2B20"/>
                          <w:p w:rsidR="00467C08" w:rsidRDefault="00467C08" w:rsidP="003C2B20">
                            <w:pPr>
                              <w:pStyle w:val="Kop3"/>
                            </w:pPr>
                            <w:bookmarkStart w:id="29" w:name="_Toc429034590"/>
                            <w:r>
                              <w:rPr>
                                <w:noProof/>
                              </w:rPr>
                              <w:drawing>
                                <wp:inline distT="0" distB="0" distL="0" distR="0" wp14:anchorId="20D56DD0" wp14:editId="36E28620">
                                  <wp:extent cx="5207635" cy="2684727"/>
                                  <wp:effectExtent l="19050" t="0" r="0" b="0"/>
                                  <wp:docPr id="83"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2013-stat-H2-fig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518"/>
                                          <a:stretch/>
                                        </pic:blipFill>
                                        <pic:spPr bwMode="auto">
                                          <a:xfrm>
                                            <a:off x="0" y="0"/>
                                            <a:ext cx="5207635" cy="2684727"/>
                                          </a:xfrm>
                                          <a:prstGeom prst="rect">
                                            <a:avLst/>
                                          </a:prstGeom>
                                          <a:noFill/>
                                          <a:ln>
                                            <a:noFill/>
                                          </a:ln>
                                          <a:extLst>
                                            <a:ext uri="{53640926-AAD7-44D8-BBD7-CCE9431645EC}">
                                              <a14:shadowObscured xmlns:a14="http://schemas.microsoft.com/office/drawing/2010/main"/>
                                            </a:ext>
                                          </a:extLst>
                                        </pic:spPr>
                                      </pic:pic>
                                    </a:graphicData>
                                  </a:graphic>
                                </wp:inline>
                              </w:drawing>
                            </w:r>
                            <w:bookmarkEnd w:id="29"/>
                          </w:p>
                          <w:p w:rsidR="00467C08" w:rsidRDefault="00467C08" w:rsidP="003C2B20">
                            <w:pPr>
                              <w:pStyle w:val="Kop3"/>
                            </w:pPr>
                          </w:p>
                          <w:p w:rsidR="00467C08" w:rsidRDefault="00467C08" w:rsidP="003C2B20">
                            <w:pPr>
                              <w:pStyle w:val="Kop3"/>
                            </w:pPr>
                            <w:bookmarkStart w:id="30" w:name="_Toc429034591"/>
                            <w:r w:rsidRPr="00316546">
                              <w:t>Centrale vraag 1</w:t>
                            </w:r>
                            <w:bookmarkEnd w:id="30"/>
                          </w:p>
                          <w:p w:rsidR="00467C08" w:rsidRPr="00316546" w:rsidRDefault="00467C08" w:rsidP="003C2B20">
                            <w:r w:rsidRPr="00316546">
                              <w:t>Hoe kun je het centrum van deze twee frequentieverdelingen bepalen?</w:t>
                            </w:r>
                          </w:p>
                          <w:p w:rsidR="00467C08" w:rsidRDefault="00467C08" w:rsidP="003C2B20"/>
                          <w:p w:rsidR="00467C08" w:rsidRPr="00316546" w:rsidRDefault="00467C08" w:rsidP="003C2B20"/>
                          <w:p w:rsidR="00467C08" w:rsidRDefault="00467C08" w:rsidP="003C2B20">
                            <w:pPr>
                              <w:pStyle w:val="Kop3"/>
                            </w:pPr>
                            <w:bookmarkStart w:id="31" w:name="_Toc429034592"/>
                            <w:r w:rsidRPr="00316546">
                              <w:t>Centrale vraag 2</w:t>
                            </w:r>
                            <w:bookmarkEnd w:id="31"/>
                          </w:p>
                          <w:p w:rsidR="00467C08" w:rsidRPr="00316546" w:rsidRDefault="00467C08" w:rsidP="003C2B20">
                            <w:r w:rsidRPr="00316546">
                              <w:t>Hoe kun je de spreiding van deze twee frequentieverdelingen bepalen?</w:t>
                            </w:r>
                          </w:p>
                          <w:p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0;margin-top:19.05pt;width:425.2pt;height:363.5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" fillcolor="#fdd">
                <v:textbox>
                  <w:txbxContent>
                    <w:p w:rsidR="00467C08" w:rsidRPr="00316546" w:rsidRDefault="00467C08" w:rsidP="003C2B20">
                      <w:r w:rsidRPr="00316546">
                        <w:t>Je ziet hier</w:t>
                      </w:r>
                      <w:r>
                        <w:t>onder</w:t>
                      </w:r>
                      <w:r w:rsidRPr="00316546">
                        <w:t xml:space="preserve"> de dotplots van de lengtes van een groep meisjes en van een groep jongens.</w:t>
                      </w:r>
                    </w:p>
                    <w:p w:rsidR="00467C08" w:rsidRPr="00316546" w:rsidRDefault="00467C08" w:rsidP="003C2B20"/>
                    <w:p w:rsidR="00467C08" w:rsidRDefault="00467C08" w:rsidP="003C2B20">
                      <w:pPr>
                        <w:pStyle w:val="Kop3"/>
                      </w:pPr>
                      <w:bookmarkStart w:id="37" w:name="_Toc429034590"/>
                      <w:r>
                        <w:rPr>
                          <w:noProof/>
                        </w:rPr>
                        <w:drawing>
                          <wp:inline distT="0" distB="0" distL="0" distR="0" wp14:anchorId="20D56DD0" wp14:editId="36E28620">
                            <wp:extent cx="5207635" cy="2684727"/>
                            <wp:effectExtent l="19050" t="0" r="0" b="0"/>
                            <wp:docPr id="83"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2013-stat-H2-fig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518"/>
                                    <a:stretch/>
                                  </pic:blipFill>
                                  <pic:spPr bwMode="auto">
                                    <a:xfrm>
                                      <a:off x="0" y="0"/>
                                      <a:ext cx="5207635" cy="2684727"/>
                                    </a:xfrm>
                                    <a:prstGeom prst="rect">
                                      <a:avLst/>
                                    </a:prstGeom>
                                    <a:noFill/>
                                    <a:ln>
                                      <a:noFill/>
                                    </a:ln>
                                    <a:extLst>
                                      <a:ext uri="{53640926-AAD7-44D8-BBD7-CCE9431645EC}">
                                        <a14:shadowObscured xmlns:a14="http://schemas.microsoft.com/office/drawing/2010/main"/>
                                      </a:ext>
                                    </a:extLst>
                                  </pic:spPr>
                                </pic:pic>
                              </a:graphicData>
                            </a:graphic>
                          </wp:inline>
                        </w:drawing>
                      </w:r>
                      <w:bookmarkEnd w:id="37"/>
                    </w:p>
                    <w:p w:rsidR="00467C08" w:rsidRDefault="00467C08" w:rsidP="003C2B20">
                      <w:pPr>
                        <w:pStyle w:val="Kop3"/>
                      </w:pPr>
                    </w:p>
                    <w:p w:rsidR="00467C08" w:rsidRDefault="00467C08" w:rsidP="003C2B20">
                      <w:pPr>
                        <w:pStyle w:val="Kop3"/>
                      </w:pPr>
                      <w:bookmarkStart w:id="38" w:name="_Toc429034591"/>
                      <w:r w:rsidRPr="00316546">
                        <w:t>Centrale vraag 1</w:t>
                      </w:r>
                      <w:bookmarkEnd w:id="38"/>
                    </w:p>
                    <w:p w:rsidR="00467C08" w:rsidRPr="00316546" w:rsidRDefault="00467C08" w:rsidP="003C2B20">
                      <w:r w:rsidRPr="00316546">
                        <w:t>Hoe kun je het centrum van deze twee frequentieverdelingen bepalen?</w:t>
                      </w:r>
                    </w:p>
                    <w:p w:rsidR="00467C08" w:rsidRDefault="00467C08" w:rsidP="003C2B20"/>
                    <w:p w:rsidR="00467C08" w:rsidRPr="00316546" w:rsidRDefault="00467C08" w:rsidP="003C2B20"/>
                    <w:p w:rsidR="00467C08" w:rsidRDefault="00467C08" w:rsidP="003C2B20">
                      <w:pPr>
                        <w:pStyle w:val="Kop3"/>
                      </w:pPr>
                      <w:bookmarkStart w:id="39" w:name="_Toc429034592"/>
                      <w:r w:rsidRPr="00316546">
                        <w:t>Centrale vraag 2</w:t>
                      </w:r>
                      <w:bookmarkEnd w:id="39"/>
                    </w:p>
                    <w:p w:rsidR="00467C08" w:rsidRPr="00316546" w:rsidRDefault="00467C08" w:rsidP="003C2B20">
                      <w:r w:rsidRPr="00316546">
                        <w:t>Hoe kun je de spreiding van deze twee frequentieverdelingen bepalen?</w:t>
                      </w:r>
                    </w:p>
                    <w:p w:rsidR="00467C08" w:rsidRDefault="00467C08"/>
                  </w:txbxContent>
                </v:textbox>
                <w10:wrap type="topAndBottom" anchorx="margin"/>
              </v:shape>
            </w:pict>
          </mc:Fallback>
        </mc:AlternateContent>
      </w:r>
    </w:p>
    <w:p w:rsidR="003C2B20" w:rsidRDefault="00FE6BCE" w:rsidP="00316546">
      <w:r>
        <w:rPr>
          <w:noProof/>
        </w:rPr>
        <w:lastRenderedPageBreak/>
        <mc:AlternateContent>
          <mc:Choice Requires="wps">
            <w:drawing>
              <wp:anchor distT="0" distB="0" distL="114300" distR="114300" simplePos="0" relativeHeight="251714048" behindDoc="0" locked="0" layoutInCell="1" allowOverlap="1">
                <wp:simplePos x="0" y="0"/>
                <wp:positionH relativeFrom="margin">
                  <wp:align>center</wp:align>
                </wp:positionH>
                <wp:positionV relativeFrom="margin">
                  <wp:align>top</wp:align>
                </wp:positionV>
                <wp:extent cx="5400040" cy="1464945"/>
                <wp:effectExtent l="9525" t="9525" r="10160" b="11430"/>
                <wp:wrapTopAndBottom/>
                <wp:docPr id="1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4945"/>
                        </a:xfrm>
                        <a:prstGeom prst="rect">
                          <a:avLst/>
                        </a:prstGeom>
                        <a:solidFill>
                          <a:srgbClr val="FFDDDD"/>
                        </a:solidFill>
                        <a:ln w="9525">
                          <a:solidFill>
                            <a:srgbClr val="000000"/>
                          </a:solidFill>
                          <a:miter lim="800000"/>
                          <a:headEnd/>
                          <a:tailEnd/>
                        </a:ln>
                      </wps:spPr>
                      <wps:txbx>
                        <w:txbxContent>
                          <w:p w:rsidR="00467C08" w:rsidRPr="00AB50B8" w:rsidRDefault="00467C08" w:rsidP="00AB50B8">
                            <w:pPr>
                              <w:pStyle w:val="kopdeel"/>
                            </w:pPr>
                            <w:bookmarkStart w:id="32" w:name="_Toc429034593"/>
                            <w:bookmarkStart w:id="33" w:name="_Toc429034594"/>
                            <w:r w:rsidRPr="00AB50B8">
                              <w:t>Centrale vraag 3</w:t>
                            </w:r>
                            <w:bookmarkEnd w:id="32"/>
                          </w:p>
                          <w:p w:rsidR="00467C08" w:rsidRDefault="00467C08" w:rsidP="001824BD">
                            <w:r w:rsidRPr="00AB50B8">
                              <w:t>Hoe kun je de vorm van deze twee frequentieverdelingen typeren?</w:t>
                            </w:r>
                          </w:p>
                          <w:p w:rsidR="00467C08" w:rsidRDefault="00467C08" w:rsidP="001824BD"/>
                          <w:p w:rsidR="00467C08" w:rsidRDefault="00467C08" w:rsidP="001824BD"/>
                          <w:p w:rsidR="00467C08" w:rsidRDefault="00467C08" w:rsidP="00AB50B8">
                            <w:pPr>
                              <w:pStyle w:val="kopdeel"/>
                            </w:pPr>
                            <w:r w:rsidRPr="00AB50B8">
                              <w:t xml:space="preserve">Centrale </w:t>
                            </w:r>
                            <w:r w:rsidRPr="00316546">
                              <w:t>vraag 4</w:t>
                            </w:r>
                            <w:bookmarkEnd w:id="33"/>
                          </w:p>
                          <w:p w:rsidR="00467C08" w:rsidRDefault="00467C08" w:rsidP="003C2B20">
                            <w:r w:rsidRPr="00316546">
                              <w:t>Wat zijn de voor- en nadelen van de verschillende centrum- en spreidingsmaten voor de verschillende typen frequentieverdelingen?</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0;margin-top:0;width:425.2pt;height:115.35pt;z-index:2517140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" fillcolor="#fdd">
                <v:textbox>
                  <w:txbxContent>
                    <w:p w:rsidR="00467C08" w:rsidRPr="00AB50B8" w:rsidRDefault="00467C08" w:rsidP="00AB50B8">
                      <w:pPr>
                        <w:pStyle w:val="kopdeel"/>
                      </w:pPr>
                      <w:bookmarkStart w:id="42" w:name="_Toc429034593"/>
                      <w:bookmarkStart w:id="43" w:name="_Toc429034594"/>
                      <w:r w:rsidRPr="00AB50B8">
                        <w:t>Centrale vraag 3</w:t>
                      </w:r>
                      <w:bookmarkEnd w:id="42"/>
                    </w:p>
                    <w:p w:rsidR="00467C08" w:rsidRDefault="00467C08" w:rsidP="001824BD">
                      <w:r w:rsidRPr="00AB50B8">
                        <w:t>Hoe kun je de vorm van deze twee frequentieverdelingen typeren?</w:t>
                      </w:r>
                    </w:p>
                    <w:p w:rsidR="00467C08" w:rsidRDefault="00467C08" w:rsidP="001824BD"/>
                    <w:p w:rsidR="00467C08" w:rsidRDefault="00467C08" w:rsidP="001824BD"/>
                    <w:p w:rsidR="00467C08" w:rsidRDefault="00467C08" w:rsidP="00AB50B8">
                      <w:pPr>
                        <w:pStyle w:val="kopdeel"/>
                      </w:pPr>
                      <w:r w:rsidRPr="00AB50B8">
                        <w:t xml:space="preserve">Centrale </w:t>
                      </w:r>
                      <w:r w:rsidRPr="00316546">
                        <w:t>vraag 4</w:t>
                      </w:r>
                      <w:bookmarkEnd w:id="43"/>
                    </w:p>
                    <w:p w:rsidR="00467C08" w:rsidRDefault="00467C08" w:rsidP="003C2B20">
                      <w:r w:rsidRPr="00316546">
                        <w:t>Wat zijn de voor- en nadelen van de verschillende centrum- en spreidingsmaten voor de verschillende typen frequentieverdelingen?</w:t>
                      </w:r>
                    </w:p>
                    <w:p w:rsidR="00467C08" w:rsidRDefault="00467C08"/>
                  </w:txbxContent>
                </v:textbox>
                <w10:wrap type="topAndBottom" anchorx="margin" anchory="margin"/>
              </v:shape>
            </w:pict>
          </mc:Fallback>
        </mc:AlternateContent>
      </w:r>
    </w:p>
    <w:p w:rsidR="003230D3" w:rsidRDefault="003230D3" w:rsidP="001824BD"/>
    <w:p w:rsidR="00316546" w:rsidRPr="00316546" w:rsidRDefault="00C573CF">
      <w:pPr>
        <w:pStyle w:val="Kop3"/>
      </w:pPr>
      <w:bookmarkStart w:id="34" w:name="_Toc429034595"/>
      <w:r w:rsidRPr="00C573CF">
        <w:t>§</w:t>
      </w:r>
      <w:bookmarkEnd w:id="34"/>
      <w:r>
        <w:t xml:space="preserve"> </w:t>
      </w:r>
      <w:bookmarkStart w:id="35" w:name="_Toc429034596"/>
      <w:r w:rsidR="005A2748">
        <w:t>2.</w:t>
      </w:r>
      <w:r w:rsidR="00316546" w:rsidRPr="00316546">
        <w:t>3.3</w:t>
      </w:r>
      <w:r>
        <w:tab/>
      </w:r>
      <w:r w:rsidR="00FF6933">
        <w:tab/>
      </w:r>
      <w:r w:rsidR="00316546" w:rsidRPr="00316546">
        <w:t>Frequentieverdelingen typeren</w:t>
      </w:r>
      <w:bookmarkEnd w:id="35"/>
    </w:p>
    <w:p w:rsidR="003230D3" w:rsidRDefault="003230D3"/>
    <w:p w:rsidR="003230D3" w:rsidRPr="001824BD" w:rsidRDefault="00316546" w:rsidP="0094155E">
      <w:pPr>
        <w:rPr>
          <w:rStyle w:val="Zwaar"/>
        </w:rPr>
      </w:pPr>
      <w:r w:rsidRPr="001824BD">
        <w:rPr>
          <w:rStyle w:val="Zwaar"/>
        </w:rPr>
        <w:t>Centrummaten van een frequentieverdeling</w:t>
      </w:r>
    </w:p>
    <w:p w:rsidR="00316546" w:rsidRPr="00316546" w:rsidRDefault="00316546" w:rsidP="00316546"/>
    <w:p w:rsidR="00316546" w:rsidRPr="00316546" w:rsidRDefault="00316546" w:rsidP="00316546">
      <w:pPr>
        <w:rPr>
          <w:b/>
        </w:rPr>
      </w:pPr>
      <w:r w:rsidRPr="00316546">
        <w:rPr>
          <w:b/>
        </w:rPr>
        <w:t xml:space="preserve">Opgave </w:t>
      </w:r>
      <w:r w:rsidR="008A09C5">
        <w:rPr>
          <w:b/>
        </w:rPr>
        <w:t>44</w:t>
      </w:r>
    </w:p>
    <w:p w:rsidR="00316546" w:rsidRPr="00316546" w:rsidRDefault="00316546" w:rsidP="00316546">
      <w:r w:rsidRPr="00316546">
        <w:t>Bekijk de dotplots uit de centrale vraag.</w:t>
      </w:r>
    </w:p>
    <w:p w:rsidR="00316546" w:rsidRPr="00316546" w:rsidRDefault="00316546" w:rsidP="00367B1A">
      <w:pPr>
        <w:numPr>
          <w:ilvl w:val="0"/>
          <w:numId w:val="46"/>
        </w:numPr>
      </w:pPr>
      <w:r w:rsidRPr="00316546">
        <w:t>Waar zou je</w:t>
      </w:r>
      <w:r w:rsidR="00367B1A">
        <w:t xml:space="preserve"> </w:t>
      </w:r>
      <w:r w:rsidR="00367B1A" w:rsidRPr="00367B1A">
        <w:t xml:space="preserve">– </w:t>
      </w:r>
      <w:r w:rsidRPr="00316546">
        <w:t>op het eerste gezicht</w:t>
      </w:r>
      <w:r w:rsidR="00367B1A">
        <w:t xml:space="preserve"> </w:t>
      </w:r>
      <w:r w:rsidR="00367B1A" w:rsidRPr="00367B1A">
        <w:t>–</w:t>
      </w:r>
      <w:r w:rsidRPr="00316546">
        <w:t xml:space="preserve"> bij beide deelgroepen het midden van de frequentieverdeling plaatsen? Licht je antwoord toe.</w:t>
      </w:r>
    </w:p>
    <w:p w:rsidR="00316546" w:rsidRPr="00316546" w:rsidRDefault="00316546" w:rsidP="00316546">
      <w:pPr>
        <w:numPr>
          <w:ilvl w:val="0"/>
          <w:numId w:val="46"/>
        </w:numPr>
      </w:pPr>
      <w:r w:rsidRPr="00316546">
        <w:t xml:space="preserve">Bereken voor beide deelgroepen de </w:t>
      </w:r>
      <w:r w:rsidRPr="001824BD">
        <w:t>gemiddelde</w:t>
      </w:r>
      <w:r w:rsidRPr="00316546">
        <w:t xml:space="preserve"> lengte.</w:t>
      </w:r>
    </w:p>
    <w:p w:rsidR="00316546" w:rsidRPr="00316546" w:rsidRDefault="00316546" w:rsidP="00316546">
      <w:pPr>
        <w:numPr>
          <w:ilvl w:val="0"/>
          <w:numId w:val="46"/>
        </w:numPr>
      </w:pPr>
      <w:r w:rsidRPr="00316546">
        <w:t xml:space="preserve">De lengte met de grootste frequentie heet de </w:t>
      </w:r>
      <w:r w:rsidRPr="001824BD">
        <w:t>modale</w:t>
      </w:r>
      <w:r w:rsidRPr="00316546">
        <w:t xml:space="preserve"> lengte.</w:t>
      </w:r>
      <w:r w:rsidR="00A768A9">
        <w:br/>
      </w:r>
      <w:r w:rsidRPr="00316546">
        <w:t>Bepaal de modale lengte van beide deelgroepen.</w:t>
      </w:r>
    </w:p>
    <w:p w:rsidR="00316546" w:rsidRPr="00316546" w:rsidRDefault="00316546" w:rsidP="00367B1A">
      <w:pPr>
        <w:numPr>
          <w:ilvl w:val="0"/>
          <w:numId w:val="46"/>
        </w:numPr>
      </w:pPr>
      <w:r w:rsidRPr="00316546">
        <w:t xml:space="preserve">De </w:t>
      </w:r>
      <w:r w:rsidRPr="001824BD">
        <w:t>mediaan</w:t>
      </w:r>
      <w:r w:rsidRPr="00316546">
        <w:t xml:space="preserve"> is de lengte die op de helft van de verdeling zit, dus waar 50</w:t>
      </w:r>
      <w:r w:rsidR="00367B1A">
        <w:t xml:space="preserve"> procent</w:t>
      </w:r>
      <w:r w:rsidRPr="00316546">
        <w:t xml:space="preserve"> van de lengtes onder zit (en dus ook 50</w:t>
      </w:r>
      <w:r w:rsidR="00367B1A">
        <w:t xml:space="preserve"> </w:t>
      </w:r>
      <w:r w:rsidR="00367B1A" w:rsidRPr="00367B1A">
        <w:t xml:space="preserve">procent </w:t>
      </w:r>
      <w:r w:rsidRPr="00316546">
        <w:t>erboven).</w:t>
      </w:r>
      <w:r w:rsidR="00A768A9">
        <w:br/>
      </w:r>
      <w:r w:rsidRPr="00316546">
        <w:t>Bepaal de mediaan van de lengtes van de meisjes. Doe dat ook van de jongens.</w:t>
      </w:r>
    </w:p>
    <w:p w:rsidR="00316546" w:rsidRPr="00316546" w:rsidRDefault="00316546" w:rsidP="00316546">
      <w:pPr>
        <w:numPr>
          <w:ilvl w:val="0"/>
          <w:numId w:val="46"/>
        </w:numPr>
      </w:pPr>
      <w:r w:rsidRPr="00316546">
        <w:t>Zet voor beide deelgroepen het gemiddelde, de modus en de mediaan op een rijtje van klein naar groot en bespreek de verschillen tussen beide deelgroepen.</w:t>
      </w:r>
    </w:p>
    <w:p w:rsidR="00316546" w:rsidRDefault="00316546" w:rsidP="00316546"/>
    <w:p w:rsidR="00DE4056" w:rsidRPr="00316546" w:rsidRDefault="00DE4056" w:rsidP="00316546"/>
    <w:p w:rsidR="00316546" w:rsidRPr="00316546" w:rsidRDefault="00316546" w:rsidP="00316546">
      <w:pPr>
        <w:rPr>
          <w:b/>
        </w:rPr>
      </w:pPr>
      <w:r w:rsidRPr="00316546">
        <w:rPr>
          <w:b/>
        </w:rPr>
        <w:t>Opgave</w:t>
      </w:r>
      <w:r w:rsidR="008A09C5">
        <w:rPr>
          <w:b/>
        </w:rPr>
        <w:t>45</w:t>
      </w:r>
    </w:p>
    <w:p w:rsidR="00316546" w:rsidRPr="00316546" w:rsidRDefault="00316546" w:rsidP="00316546">
      <w:r w:rsidRPr="00316546">
        <w:t xml:space="preserve">In een dorp wonen </w:t>
      </w:r>
      <w:r w:rsidR="00367B1A">
        <w:t>tien</w:t>
      </w:r>
      <w:r w:rsidR="00367B1A" w:rsidRPr="00316546">
        <w:t xml:space="preserve"> </w:t>
      </w:r>
      <w:r w:rsidRPr="00316546">
        <w:t xml:space="preserve">mensen. Daarvan verdienen </w:t>
      </w:r>
      <w:r w:rsidR="00367B1A">
        <w:t>negen</w:t>
      </w:r>
      <w:r w:rsidRPr="00316546">
        <w:t xml:space="preserve"> inwoners maandelijks 1200 euro en één rijke inwoner verdient 20</w:t>
      </w:r>
      <w:r w:rsidR="006A6411">
        <w:t>.</w:t>
      </w:r>
      <w:r w:rsidRPr="00316546">
        <w:t>000 euro per maand.</w:t>
      </w:r>
    </w:p>
    <w:p w:rsidR="00316546" w:rsidRPr="00316546" w:rsidRDefault="00316546" w:rsidP="00316546">
      <w:pPr>
        <w:numPr>
          <w:ilvl w:val="0"/>
          <w:numId w:val="47"/>
        </w:numPr>
      </w:pPr>
      <w:r w:rsidRPr="00316546">
        <w:t xml:space="preserve">Teken </w:t>
      </w:r>
      <w:r w:rsidR="006B5E2E">
        <w:t>een</w:t>
      </w:r>
      <w:r w:rsidR="006B5E2E" w:rsidRPr="00316546">
        <w:t xml:space="preserve"> </w:t>
      </w:r>
      <w:r w:rsidRPr="00316546">
        <w:t>dotplot van de inkomens.</w:t>
      </w:r>
    </w:p>
    <w:p w:rsidR="00316546" w:rsidRPr="00316546" w:rsidRDefault="00316546" w:rsidP="00316546">
      <w:pPr>
        <w:numPr>
          <w:ilvl w:val="0"/>
          <w:numId w:val="47"/>
        </w:numPr>
      </w:pPr>
      <w:r w:rsidRPr="00316546">
        <w:t>Schat het gemiddelde op basis van de dotplot.</w:t>
      </w:r>
    </w:p>
    <w:p w:rsidR="00316546" w:rsidRPr="00316546" w:rsidRDefault="00316546" w:rsidP="00316546">
      <w:pPr>
        <w:numPr>
          <w:ilvl w:val="0"/>
          <w:numId w:val="47"/>
        </w:numPr>
      </w:pPr>
      <w:r w:rsidRPr="00316546">
        <w:t>Bereken het gemiddelde en geef die met een verticale lijn in je dotplot aan.</w:t>
      </w:r>
    </w:p>
    <w:p w:rsidR="00316546" w:rsidRPr="00316546" w:rsidRDefault="00316546" w:rsidP="00316546">
      <w:pPr>
        <w:numPr>
          <w:ilvl w:val="0"/>
          <w:numId w:val="47"/>
        </w:numPr>
      </w:pPr>
      <w:r w:rsidRPr="00316546">
        <w:t>Komt het gemiddelde overeen met de schatting uit opgave b?</w:t>
      </w:r>
    </w:p>
    <w:p w:rsidR="00316546" w:rsidRPr="00316546" w:rsidRDefault="00316546" w:rsidP="00316546">
      <w:pPr>
        <w:numPr>
          <w:ilvl w:val="0"/>
          <w:numId w:val="47"/>
        </w:numPr>
      </w:pPr>
      <w:r w:rsidRPr="00316546">
        <w:t>Waarom wordt wel gezegd dat het gemiddelde het evenwichtspunt van een verdeling is?</w:t>
      </w:r>
    </w:p>
    <w:p w:rsidR="00316546" w:rsidRPr="00316546" w:rsidRDefault="00316546" w:rsidP="00316546">
      <w:pPr>
        <w:numPr>
          <w:ilvl w:val="0"/>
          <w:numId w:val="47"/>
        </w:numPr>
      </w:pPr>
      <w:r w:rsidRPr="00316546">
        <w:t>Bepaal het modale inkomen.</w:t>
      </w:r>
    </w:p>
    <w:p w:rsidR="00316546" w:rsidRPr="00316546" w:rsidRDefault="00316546" w:rsidP="00316546">
      <w:pPr>
        <w:numPr>
          <w:ilvl w:val="0"/>
          <w:numId w:val="47"/>
        </w:numPr>
      </w:pPr>
      <w:r w:rsidRPr="00316546">
        <w:t>Hoe groot is de mediaan van de inkomens?</w:t>
      </w:r>
    </w:p>
    <w:p w:rsidR="00316546" w:rsidRDefault="00316546" w:rsidP="00316546">
      <w:pPr>
        <w:numPr>
          <w:ilvl w:val="0"/>
          <w:numId w:val="47"/>
        </w:numPr>
      </w:pPr>
      <w:r w:rsidRPr="00316546">
        <w:t>Vallen mediaan, modus en gemiddelde enigszins samen?</w:t>
      </w:r>
    </w:p>
    <w:p w:rsidR="0094155E" w:rsidRDefault="0094155E" w:rsidP="001824BD"/>
    <w:p w:rsidR="003230D3" w:rsidRPr="001824BD" w:rsidRDefault="00FE6BCE" w:rsidP="0094155E">
      <w:pPr>
        <w:rPr>
          <w:rStyle w:val="Zwaar"/>
        </w:rPr>
      </w:pPr>
      <w:r>
        <w:rPr>
          <w:noProof/>
        </w:rPr>
        <mc:AlternateContent>
          <mc:Choice Requires="wps">
            <w:drawing>
              <wp:anchor distT="0" distB="0" distL="114300" distR="114300" simplePos="0" relativeHeight="251750912" behindDoc="0" locked="0" layoutInCell="1" allowOverlap="1">
                <wp:simplePos x="0" y="0"/>
                <wp:positionH relativeFrom="margin">
                  <wp:align>center</wp:align>
                </wp:positionH>
                <wp:positionV relativeFrom="margin">
                  <wp:align>bottom</wp:align>
                </wp:positionV>
                <wp:extent cx="5400040" cy="1192530"/>
                <wp:effectExtent l="9525" t="9525" r="10160" b="7620"/>
                <wp:wrapTopAndBottom/>
                <wp:docPr id="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92530"/>
                        </a:xfrm>
                        <a:prstGeom prst="rect">
                          <a:avLst/>
                        </a:prstGeom>
                        <a:solidFill>
                          <a:srgbClr val="FFDDDD"/>
                        </a:solidFill>
                        <a:ln w="9525">
                          <a:solidFill>
                            <a:srgbClr val="000000"/>
                          </a:solidFill>
                          <a:miter lim="800000"/>
                          <a:headEnd/>
                          <a:tailEnd/>
                        </a:ln>
                      </wps:spPr>
                      <wps:txbx>
                        <w:txbxContent>
                          <w:p w:rsidR="00467C08" w:rsidRDefault="00467C08" w:rsidP="00AB50B8">
                            <w:pPr>
                              <w:pStyle w:val="Kop3"/>
                            </w:pPr>
                            <w:r w:rsidRPr="00316546">
                              <w:t>Antwoord op centrale vraag 1</w:t>
                            </w:r>
                          </w:p>
                          <w:p w:rsidR="00467C08" w:rsidRPr="00316546" w:rsidRDefault="00467C08" w:rsidP="00AB50B8">
                            <w:r w:rsidRPr="00316546">
                              <w:t>Er zijn drie centrummaten waarmee je het centrum van de frequentieverdelingen kunt bepalen:</w:t>
                            </w:r>
                          </w:p>
                          <w:p w:rsidR="00467C08" w:rsidRPr="00316546" w:rsidRDefault="00467C08" w:rsidP="00AB50B8">
                            <w:pPr>
                              <w:numPr>
                                <w:ilvl w:val="0"/>
                                <w:numId w:val="43"/>
                              </w:numPr>
                            </w:pPr>
                            <w:r>
                              <w:t>G</w:t>
                            </w:r>
                            <w:r w:rsidRPr="00316546">
                              <w:t xml:space="preserve">emiddelde, </w:t>
                            </w:r>
                            <w:r>
                              <w:t>g</w:t>
                            </w:r>
                            <w:r w:rsidRPr="00316546">
                              <w:t>emiddelde lengte</w:t>
                            </w:r>
                            <w:r>
                              <w:t>.</w:t>
                            </w:r>
                          </w:p>
                          <w:p w:rsidR="00467C08" w:rsidRPr="00316546" w:rsidRDefault="00467C08" w:rsidP="00AB50B8">
                            <w:pPr>
                              <w:numPr>
                                <w:ilvl w:val="0"/>
                                <w:numId w:val="43"/>
                              </w:numPr>
                            </w:pPr>
                            <w:r>
                              <w:t>M</w:t>
                            </w:r>
                            <w:r w:rsidRPr="00316546">
                              <w:t>ediaan</w:t>
                            </w:r>
                            <w:r>
                              <w:t>.</w:t>
                            </w:r>
                          </w:p>
                          <w:p w:rsidR="00467C08" w:rsidRPr="00316546" w:rsidRDefault="00467C08" w:rsidP="00AB50B8">
                            <w:pPr>
                              <w:numPr>
                                <w:ilvl w:val="0"/>
                                <w:numId w:val="43"/>
                              </w:numPr>
                            </w:pPr>
                            <w:r>
                              <w:t>M</w:t>
                            </w:r>
                            <w:r w:rsidRPr="00316546">
                              <w:t>odus, modale lengte</w:t>
                            </w:r>
                            <w:r>
                              <w:t>.</w:t>
                            </w:r>
                          </w:p>
                          <w:p w:rsidR="00467C08" w:rsidRDefault="00467C08" w:rsidP="00AB5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0;margin-top:0;width:425.2pt;height:93.9pt;z-index:2517509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" fillcolor="#fdd">
                <v:textbox>
                  <w:txbxContent>
                    <w:p w:rsidR="00467C08" w:rsidRDefault="00467C08" w:rsidP="00AB50B8">
                      <w:pPr>
                        <w:pStyle w:val="Kop3"/>
                      </w:pPr>
                      <w:r w:rsidRPr="00316546">
                        <w:t>Antwoord op centrale vraag 1</w:t>
                      </w:r>
                    </w:p>
                    <w:p w:rsidR="00467C08" w:rsidRPr="00316546" w:rsidRDefault="00467C08" w:rsidP="00AB50B8">
                      <w:r w:rsidRPr="00316546">
                        <w:t>Er zijn drie centrummaten waarmee je het centrum van de frequentieverdelingen kunt bepalen:</w:t>
                      </w:r>
                    </w:p>
                    <w:p w:rsidR="00467C08" w:rsidRPr="00316546" w:rsidRDefault="00467C08" w:rsidP="00AB50B8">
                      <w:pPr>
                        <w:numPr>
                          <w:ilvl w:val="0"/>
                          <w:numId w:val="43"/>
                        </w:numPr>
                      </w:pPr>
                      <w:r>
                        <w:t>G</w:t>
                      </w:r>
                      <w:r w:rsidRPr="00316546">
                        <w:t xml:space="preserve">emiddelde, </w:t>
                      </w:r>
                      <w:r>
                        <w:t>g</w:t>
                      </w:r>
                      <w:r w:rsidRPr="00316546">
                        <w:t>emiddelde lengte</w:t>
                      </w:r>
                      <w:r>
                        <w:t>.</w:t>
                      </w:r>
                    </w:p>
                    <w:p w:rsidR="00467C08" w:rsidRPr="00316546" w:rsidRDefault="00467C08" w:rsidP="00AB50B8">
                      <w:pPr>
                        <w:numPr>
                          <w:ilvl w:val="0"/>
                          <w:numId w:val="43"/>
                        </w:numPr>
                      </w:pPr>
                      <w:r>
                        <w:t>M</w:t>
                      </w:r>
                      <w:r w:rsidRPr="00316546">
                        <w:t>ediaan</w:t>
                      </w:r>
                      <w:r>
                        <w:t>.</w:t>
                      </w:r>
                    </w:p>
                    <w:p w:rsidR="00467C08" w:rsidRPr="00316546" w:rsidRDefault="00467C08" w:rsidP="00AB50B8">
                      <w:pPr>
                        <w:numPr>
                          <w:ilvl w:val="0"/>
                          <w:numId w:val="43"/>
                        </w:numPr>
                      </w:pPr>
                      <w:r>
                        <w:t>M</w:t>
                      </w:r>
                      <w:r w:rsidRPr="00316546">
                        <w:t>odus, modale lengte</w:t>
                      </w:r>
                      <w:r>
                        <w:t>.</w:t>
                      </w:r>
                    </w:p>
                    <w:p w:rsidR="00467C08" w:rsidRDefault="00467C08" w:rsidP="00AB50B8"/>
                  </w:txbxContent>
                </v:textbox>
                <w10:wrap type="topAndBottom" anchorx="margin" anchory="margin"/>
              </v:shape>
            </w:pict>
          </mc:Fallback>
        </mc:AlternateContent>
      </w:r>
      <w:r w:rsidR="00316546" w:rsidRPr="00316546">
        <w:rPr>
          <w:b/>
        </w:rPr>
        <w:br w:type="page"/>
      </w:r>
      <w:r w:rsidR="00316546" w:rsidRPr="001824BD">
        <w:rPr>
          <w:rStyle w:val="Zwaar"/>
        </w:rPr>
        <w:lastRenderedPageBreak/>
        <w:t>Spreidingsmaten van een frequentieverdeling</w:t>
      </w:r>
    </w:p>
    <w:p w:rsidR="00316546" w:rsidRPr="00316546" w:rsidRDefault="00316546" w:rsidP="00316546"/>
    <w:p w:rsidR="00316546" w:rsidRPr="00316546" w:rsidRDefault="00316546" w:rsidP="00316546">
      <w:pPr>
        <w:rPr>
          <w:b/>
        </w:rPr>
      </w:pPr>
      <w:r w:rsidRPr="00316546">
        <w:rPr>
          <w:b/>
        </w:rPr>
        <w:t xml:space="preserve">Opgave </w:t>
      </w:r>
      <w:r w:rsidR="008A09C5">
        <w:rPr>
          <w:b/>
        </w:rPr>
        <w:t>46</w:t>
      </w:r>
    </w:p>
    <w:p w:rsidR="00316546" w:rsidRPr="0094155E" w:rsidRDefault="00316546" w:rsidP="00316546">
      <w:r w:rsidRPr="00316546">
        <w:t>Bekijk opnieuw de dotplots uit de centrale vraag.</w:t>
      </w:r>
      <w:r w:rsidR="00F54D18">
        <w:br/>
      </w:r>
      <w:r w:rsidRPr="00316546">
        <w:t xml:space="preserve">Het verschil tussen de grootste en de kleinste lengte heet de </w:t>
      </w:r>
      <w:r w:rsidRPr="001824BD">
        <w:rPr>
          <w:rStyle w:val="Intensievebenadrukking"/>
        </w:rPr>
        <w:t>spreidingsbreedte</w:t>
      </w:r>
      <w:r w:rsidRPr="0094155E">
        <w:t>.</w:t>
      </w:r>
    </w:p>
    <w:p w:rsidR="00316546" w:rsidRPr="00316546" w:rsidRDefault="00316546" w:rsidP="00316546">
      <w:pPr>
        <w:numPr>
          <w:ilvl w:val="0"/>
          <w:numId w:val="48"/>
        </w:numPr>
      </w:pPr>
      <w:r w:rsidRPr="00316546">
        <w:t>Bereken voor de lengte van de jongens de spreidingsbreedte. En voor de meisjes.</w:t>
      </w:r>
    </w:p>
    <w:p w:rsidR="00316546" w:rsidRPr="00316546" w:rsidRDefault="00316546" w:rsidP="00316546">
      <w:pPr>
        <w:numPr>
          <w:ilvl w:val="0"/>
          <w:numId w:val="48"/>
        </w:numPr>
      </w:pPr>
      <w:r w:rsidRPr="00316546">
        <w:t>De beide spreidingsbreedten verschillen nauwelijks.</w:t>
      </w:r>
      <w:r w:rsidR="00A768A9">
        <w:br/>
      </w:r>
      <w:r w:rsidRPr="00316546">
        <w:t>Vind je dat de spreiding van de lengten van de jongens en de meisjes vrijwel even groot is?</w:t>
      </w:r>
    </w:p>
    <w:p w:rsidR="00316546" w:rsidRDefault="00316546" w:rsidP="00316546"/>
    <w:p w:rsidR="00DE4056" w:rsidRPr="00316546" w:rsidRDefault="00DE4056" w:rsidP="00316546"/>
    <w:p w:rsidR="00316546" w:rsidRPr="00316546" w:rsidRDefault="00316546" w:rsidP="00316546">
      <w:r w:rsidRPr="00316546">
        <w:rPr>
          <w:b/>
        </w:rPr>
        <w:t>Opgave 4</w:t>
      </w:r>
      <w:r w:rsidR="008A09C5">
        <w:rPr>
          <w:b/>
        </w:rPr>
        <w:t>7</w:t>
      </w:r>
    </w:p>
    <w:p w:rsidR="00316546" w:rsidRPr="00316546" w:rsidRDefault="00316546" w:rsidP="00316546">
      <w:r w:rsidRPr="00316546">
        <w:t>Bekijk weer de dotplots uit de centrale vraag.</w:t>
      </w:r>
    </w:p>
    <w:p w:rsidR="00316546" w:rsidRPr="00316546" w:rsidRDefault="00316546" w:rsidP="00AF340B">
      <w:pPr>
        <w:numPr>
          <w:ilvl w:val="0"/>
          <w:numId w:val="49"/>
        </w:numPr>
      </w:pPr>
      <w:r w:rsidRPr="00316546">
        <w:t>Welke lengtes hebben de 25</w:t>
      </w:r>
      <w:r w:rsidR="00AF340B">
        <w:t xml:space="preserve"> </w:t>
      </w:r>
      <w:r w:rsidR="00AF340B" w:rsidRPr="00AF340B">
        <w:t xml:space="preserve">procent </w:t>
      </w:r>
      <w:r w:rsidRPr="00316546">
        <w:t>kleinste jongens?</w:t>
      </w:r>
    </w:p>
    <w:p w:rsidR="00316546" w:rsidRPr="00316546" w:rsidRDefault="00316546" w:rsidP="00AF340B">
      <w:pPr>
        <w:numPr>
          <w:ilvl w:val="0"/>
          <w:numId w:val="49"/>
        </w:numPr>
      </w:pPr>
      <w:r w:rsidRPr="00316546">
        <w:t>Laat met een berekening zien dat 25</w:t>
      </w:r>
      <w:r w:rsidR="00AF340B">
        <w:t xml:space="preserve"> </w:t>
      </w:r>
      <w:r w:rsidR="00AF340B" w:rsidRPr="00AF340B">
        <w:t xml:space="preserve">procent </w:t>
      </w:r>
      <w:r w:rsidRPr="00316546">
        <w:t xml:space="preserve">van de langste meisjes inderdaad de lengten 173 tot en met 197 </w:t>
      </w:r>
      <w:r w:rsidR="00C3648D" w:rsidRPr="00C3648D">
        <w:t>centimeter</w:t>
      </w:r>
      <w:r w:rsidRPr="00316546">
        <w:t xml:space="preserve"> hebben.</w:t>
      </w:r>
    </w:p>
    <w:p w:rsidR="00316546" w:rsidRPr="00316546" w:rsidRDefault="00316546" w:rsidP="00316546">
      <w:pPr>
        <w:numPr>
          <w:ilvl w:val="0"/>
          <w:numId w:val="49"/>
        </w:numPr>
      </w:pPr>
      <w:r w:rsidRPr="00316546">
        <w:t xml:space="preserve">Bepaal nu zowel voor de jongens als de meisjes uit de dotplots de grenzen van de vier kwarten in een boxplot. Ga na of deze grenzen de volgende boxplots opleveren. </w:t>
      </w:r>
    </w:p>
    <w:p w:rsidR="00316546" w:rsidRPr="00316546" w:rsidRDefault="00316546" w:rsidP="00316546"/>
    <w:p w:rsidR="00316546" w:rsidRPr="00316546" w:rsidRDefault="00D51C44" w:rsidP="00316546">
      <w:r w:rsidRPr="00316546">
        <w:rPr>
          <w:noProof/>
        </w:rPr>
        <w:drawing>
          <wp:anchor distT="0" distB="0" distL="114300" distR="114300" simplePos="0" relativeHeight="251649536" behindDoc="0" locked="0" layoutInCell="1" allowOverlap="1" wp14:anchorId="08AF5798" wp14:editId="49C02A39">
            <wp:simplePos x="0" y="0"/>
            <wp:positionH relativeFrom="margin">
              <wp:posOffset>-288290</wp:posOffset>
            </wp:positionH>
            <wp:positionV relativeFrom="paragraph">
              <wp:posOffset>40640</wp:posOffset>
            </wp:positionV>
            <wp:extent cx="5401310" cy="1783080"/>
            <wp:effectExtent l="0" t="0" r="0" b="0"/>
            <wp:wrapTopAndBottom/>
            <wp:docPr id="35" name="Afbeelding 35" descr="ha2013-stat-H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2013-stat-H2-fig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1310" cy="1783080"/>
                    </a:xfrm>
                    <a:prstGeom prst="rect">
                      <a:avLst/>
                    </a:prstGeom>
                    <a:noFill/>
                    <a:ln>
                      <a:noFill/>
                    </a:ln>
                  </pic:spPr>
                </pic:pic>
              </a:graphicData>
            </a:graphic>
          </wp:anchor>
        </w:drawing>
      </w:r>
    </w:p>
    <w:p w:rsidR="00316546" w:rsidRDefault="00316546" w:rsidP="00316546">
      <w:pPr>
        <w:numPr>
          <w:ilvl w:val="0"/>
          <w:numId w:val="49"/>
        </w:numPr>
      </w:pPr>
      <w:r w:rsidRPr="00316546">
        <w:t xml:space="preserve">Het verschil tussen </w:t>
      </w:r>
      <w:r w:rsidRPr="00D51C44">
        <w:t>Q</w:t>
      </w:r>
      <w:r w:rsidRPr="001824BD">
        <w:t>1</w:t>
      </w:r>
      <w:r w:rsidRPr="00D51C44">
        <w:t xml:space="preserve"> en Q</w:t>
      </w:r>
      <w:r w:rsidRPr="001824BD">
        <w:t>3</w:t>
      </w:r>
      <w:r w:rsidRPr="00D51C44">
        <w:t xml:space="preserve"> h</w:t>
      </w:r>
      <w:r w:rsidRPr="00316546">
        <w:t xml:space="preserve">eet </w:t>
      </w:r>
      <w:r w:rsidRPr="001824BD">
        <w:rPr>
          <w:rStyle w:val="Intensievebenadrukking"/>
        </w:rPr>
        <w:t>interkwartielafstand</w:t>
      </w:r>
      <w:r w:rsidRPr="00316546">
        <w:t>. Bepaal de interkwartielafstand voor de lengtes van de meisjes en voor de lengtes van de jongens. Wijken de interkwartielafstanden erg van elkaar af?</w:t>
      </w:r>
    </w:p>
    <w:p w:rsidR="003230D3" w:rsidRDefault="003230D3" w:rsidP="001824BD"/>
    <w:p w:rsidR="003230D3" w:rsidRDefault="00FE6BCE" w:rsidP="001824BD">
      <w:r>
        <w:rPr>
          <w:noProof/>
        </w:rPr>
        <mc:AlternateContent>
          <mc:Choice Requires="wps">
            <w:drawing>
              <wp:anchor distT="0" distB="0" distL="114300" distR="114300" simplePos="0" relativeHeight="251717120" behindDoc="0" locked="0" layoutInCell="1" allowOverlap="1">
                <wp:simplePos x="0" y="0"/>
                <wp:positionH relativeFrom="margin">
                  <wp:align>center</wp:align>
                </wp:positionH>
                <wp:positionV relativeFrom="paragraph">
                  <wp:posOffset>170180</wp:posOffset>
                </wp:positionV>
                <wp:extent cx="5400040" cy="1335405"/>
                <wp:effectExtent l="9525" t="8255" r="10160" b="8890"/>
                <wp:wrapTopAndBottom/>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5405"/>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36" w:name="_Toc429034598"/>
                            <w:r w:rsidRPr="00316546">
                              <w:t>Antwoord op centrale vraag 2</w:t>
                            </w:r>
                            <w:bookmarkEnd w:id="36"/>
                          </w:p>
                          <w:p w:rsidR="00467C08" w:rsidRPr="00316546" w:rsidRDefault="00467C08" w:rsidP="003C2B20">
                            <w:r w:rsidRPr="00316546">
                              <w:t>Er zijn drie spreidingsmaten waarmee je de spreiding van de frequentieverdelingen kunt bepalen:</w:t>
                            </w:r>
                          </w:p>
                          <w:p w:rsidR="00467C08" w:rsidRDefault="00467C08" w:rsidP="001824BD">
                            <w:pPr>
                              <w:pStyle w:val="Lijstalinea"/>
                              <w:numPr>
                                <w:ilvl w:val="0"/>
                                <w:numId w:val="105"/>
                              </w:numPr>
                            </w:pPr>
                            <w:r w:rsidRPr="00316546">
                              <w:t>Spreidingsbreedte</w:t>
                            </w:r>
                            <w:r>
                              <w:t>.</w:t>
                            </w:r>
                          </w:p>
                          <w:p w:rsidR="00467C08" w:rsidRDefault="00467C08" w:rsidP="001824BD">
                            <w:pPr>
                              <w:pStyle w:val="Lijstalinea"/>
                              <w:numPr>
                                <w:ilvl w:val="0"/>
                                <w:numId w:val="105"/>
                              </w:numPr>
                            </w:pPr>
                            <w:r w:rsidRPr="00316546">
                              <w:t>Interkwartielafstand</w:t>
                            </w:r>
                            <w:r>
                              <w:t>.</w:t>
                            </w:r>
                          </w:p>
                          <w:p w:rsidR="00467C08" w:rsidRDefault="00467C08" w:rsidP="001824BD">
                            <w:pPr>
                              <w:pStyle w:val="Lijstalinea"/>
                              <w:numPr>
                                <w:ilvl w:val="0"/>
                                <w:numId w:val="105"/>
                              </w:numPr>
                            </w:pPr>
                            <w:r>
                              <w:t>S</w:t>
                            </w:r>
                            <w:r w:rsidRPr="00316546">
                              <w:t>tandaardafwijking</w:t>
                            </w:r>
                            <w:r>
                              <w:t>.</w:t>
                            </w:r>
                          </w:p>
                          <w:p w:rsidR="00467C08" w:rsidRPr="00316546" w:rsidRDefault="00467C08" w:rsidP="003C2B20">
                            <w:r w:rsidRPr="00316546">
                              <w:t>Deze laatste spreidingsmaat komt pas in boekje 3 aan de orde.</w:t>
                            </w:r>
                          </w:p>
                          <w:p w:rsidR="00467C08" w:rsidRDefault="00467C08" w:rsidP="003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0;margin-top:13.4pt;width:425.2pt;height:105.15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" fillcolor="#fdd">
                <v:textbox>
                  <w:txbxContent>
                    <w:p w:rsidR="00467C08" w:rsidRDefault="00467C08" w:rsidP="003E1298">
                      <w:pPr>
                        <w:pStyle w:val="Kop3"/>
                      </w:pPr>
                      <w:bookmarkStart w:id="47" w:name="_Toc429034598"/>
                      <w:r w:rsidRPr="00316546">
                        <w:t>Antwoord op centrale vraag 2</w:t>
                      </w:r>
                      <w:bookmarkEnd w:id="47"/>
                    </w:p>
                    <w:p w:rsidR="00467C08" w:rsidRPr="00316546" w:rsidRDefault="00467C08" w:rsidP="003C2B20">
                      <w:r w:rsidRPr="00316546">
                        <w:t>Er zijn drie spreidingsmaten waarmee je de spreiding van de frequentieverdelingen kunt bepalen:</w:t>
                      </w:r>
                    </w:p>
                    <w:p w:rsidR="00467C08" w:rsidRDefault="00467C08" w:rsidP="001824BD">
                      <w:pPr>
                        <w:pStyle w:val="Lijstalinea"/>
                        <w:numPr>
                          <w:ilvl w:val="0"/>
                          <w:numId w:val="105"/>
                        </w:numPr>
                      </w:pPr>
                      <w:r w:rsidRPr="00316546">
                        <w:t>Spreidingsbreedte</w:t>
                      </w:r>
                      <w:r>
                        <w:t>.</w:t>
                      </w:r>
                    </w:p>
                    <w:p w:rsidR="00467C08" w:rsidRDefault="00467C08" w:rsidP="001824BD">
                      <w:pPr>
                        <w:pStyle w:val="Lijstalinea"/>
                        <w:numPr>
                          <w:ilvl w:val="0"/>
                          <w:numId w:val="105"/>
                        </w:numPr>
                      </w:pPr>
                      <w:r w:rsidRPr="00316546">
                        <w:t>Interkwartielafstand</w:t>
                      </w:r>
                      <w:r>
                        <w:t>.</w:t>
                      </w:r>
                    </w:p>
                    <w:p w:rsidR="00467C08" w:rsidRDefault="00467C08" w:rsidP="001824BD">
                      <w:pPr>
                        <w:pStyle w:val="Lijstalinea"/>
                        <w:numPr>
                          <w:ilvl w:val="0"/>
                          <w:numId w:val="105"/>
                        </w:numPr>
                      </w:pPr>
                      <w:r>
                        <w:t>S</w:t>
                      </w:r>
                      <w:r w:rsidRPr="00316546">
                        <w:t>tandaardafwijking</w:t>
                      </w:r>
                      <w:r>
                        <w:t>.</w:t>
                      </w:r>
                    </w:p>
                    <w:p w:rsidR="00467C08" w:rsidRPr="00316546" w:rsidRDefault="00467C08" w:rsidP="003C2B20">
                      <w:r w:rsidRPr="00316546">
                        <w:t>Deze laatste spreidingsmaat komt pas in boekje 3 aan de orde.</w:t>
                      </w:r>
                    </w:p>
                    <w:p w:rsidR="00467C08" w:rsidRDefault="00467C08" w:rsidP="003C2B20"/>
                  </w:txbxContent>
                </v:textbox>
                <w10:wrap type="topAndBottom" anchorx="margin"/>
              </v:shape>
            </w:pict>
          </mc:Fallback>
        </mc:AlternateContent>
      </w:r>
    </w:p>
    <w:p w:rsidR="00316546" w:rsidRPr="00316546" w:rsidRDefault="00316546" w:rsidP="00316546"/>
    <w:p w:rsidR="00316546" w:rsidRPr="00316546" w:rsidRDefault="00316546" w:rsidP="00316546">
      <w:pPr>
        <w:rPr>
          <w:b/>
        </w:rPr>
      </w:pPr>
      <w:r w:rsidRPr="00316546">
        <w:rPr>
          <w:b/>
        </w:rPr>
        <w:br w:type="page"/>
      </w:r>
    </w:p>
    <w:p w:rsidR="003230D3" w:rsidRPr="001824BD" w:rsidRDefault="00316546" w:rsidP="00D51C44">
      <w:pPr>
        <w:rPr>
          <w:rStyle w:val="Zwaar"/>
        </w:rPr>
      </w:pPr>
      <w:r w:rsidRPr="001824BD">
        <w:rPr>
          <w:rStyle w:val="Zwaar"/>
        </w:rPr>
        <w:lastRenderedPageBreak/>
        <w:t>Vorm van een frequentieverdeling</w:t>
      </w:r>
    </w:p>
    <w:p w:rsidR="00316546" w:rsidRPr="00316546" w:rsidRDefault="00316546" w:rsidP="00316546"/>
    <w:p w:rsidR="00316546" w:rsidRPr="00316546" w:rsidRDefault="00316546" w:rsidP="00316546">
      <w:r w:rsidRPr="00316546">
        <w:rPr>
          <w:b/>
        </w:rPr>
        <w:t xml:space="preserve">Opgave </w:t>
      </w:r>
      <w:r w:rsidR="008A09C5">
        <w:rPr>
          <w:b/>
        </w:rPr>
        <w:t>48</w:t>
      </w:r>
    </w:p>
    <w:p w:rsidR="00316546" w:rsidRPr="00316546" w:rsidRDefault="00316546" w:rsidP="00316546">
      <w:r w:rsidRPr="00316546">
        <w:t>Hieronder staan staafdiagrammen (histogrammen) van de lengteverdeling van verschillende groepen sporters.</w:t>
      </w:r>
    </w:p>
    <w:p w:rsidR="00316546" w:rsidRPr="00316546" w:rsidRDefault="00CB01AC" w:rsidP="00316546">
      <w:r w:rsidRPr="00316546">
        <w:rPr>
          <w:noProof/>
        </w:rPr>
        <w:drawing>
          <wp:anchor distT="0" distB="0" distL="114300" distR="114300" simplePos="0" relativeHeight="251652608" behindDoc="0" locked="0" layoutInCell="1" allowOverlap="1" wp14:anchorId="6C20BBE6" wp14:editId="3ED555AC">
            <wp:simplePos x="0" y="0"/>
            <wp:positionH relativeFrom="margin">
              <wp:align>left</wp:align>
            </wp:positionH>
            <wp:positionV relativeFrom="paragraph">
              <wp:posOffset>401955</wp:posOffset>
            </wp:positionV>
            <wp:extent cx="3455670" cy="1871345"/>
            <wp:effectExtent l="0" t="0" r="0" b="0"/>
            <wp:wrapTopAndBottom/>
            <wp:docPr id="34" name="Afbeelding 34" descr="LengteAtlete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ngteAtletenH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5670" cy="1871345"/>
                    </a:xfrm>
                    <a:prstGeom prst="rect">
                      <a:avLst/>
                    </a:prstGeom>
                    <a:noFill/>
                    <a:ln>
                      <a:noFill/>
                    </a:ln>
                  </pic:spPr>
                </pic:pic>
              </a:graphicData>
            </a:graphic>
          </wp:anchor>
        </w:drawing>
      </w:r>
    </w:p>
    <w:p w:rsidR="00316546" w:rsidRPr="001824BD" w:rsidRDefault="003B4A82" w:rsidP="00316546">
      <w:pPr>
        <w:rPr>
          <w:b/>
        </w:rPr>
      </w:pPr>
      <w:r w:rsidRPr="001824BD">
        <w:rPr>
          <w:b/>
        </w:rPr>
        <w:t>Staafdiagram 1</w:t>
      </w:r>
      <w:r>
        <w:rPr>
          <w:b/>
        </w:rPr>
        <w:t>:</w:t>
      </w:r>
    </w:p>
    <w:p w:rsidR="00316546" w:rsidRPr="001824BD" w:rsidRDefault="003B4A82" w:rsidP="00316546">
      <w:pPr>
        <w:rPr>
          <w:b/>
        </w:rPr>
      </w:pPr>
      <w:r>
        <w:rPr>
          <w:b/>
        </w:rPr>
        <w:t>Staafdiagram 2:</w:t>
      </w:r>
    </w:p>
    <w:p w:rsidR="00316546" w:rsidRPr="00316546" w:rsidRDefault="003B4A82" w:rsidP="00316546">
      <w:r w:rsidRPr="001824BD">
        <w:rPr>
          <w:b/>
        </w:rPr>
        <w:t>Staafdiagram 3</w:t>
      </w:r>
      <w:r>
        <w:rPr>
          <w:b/>
        </w:rPr>
        <w:t>:</w:t>
      </w:r>
      <w:r w:rsidR="00316546" w:rsidRPr="00316546">
        <w:rPr>
          <w:noProof/>
        </w:rPr>
        <w:drawing>
          <wp:anchor distT="0" distB="0" distL="114300" distR="114300" simplePos="0" relativeHeight="251650560" behindDoc="0" locked="0" layoutInCell="1" allowOverlap="1" wp14:anchorId="19448FB6" wp14:editId="764A05FE">
            <wp:simplePos x="0" y="0"/>
            <wp:positionH relativeFrom="margin">
              <wp:align>left</wp:align>
            </wp:positionH>
            <wp:positionV relativeFrom="paragraph">
              <wp:posOffset>91440</wp:posOffset>
            </wp:positionV>
            <wp:extent cx="3455670" cy="1894205"/>
            <wp:effectExtent l="0" t="0" r="0" b="0"/>
            <wp:wrapTopAndBottom/>
            <wp:docPr id="33" name="Afbeelding 33" descr="LengteAtleten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ngteAtletenB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5670" cy="1894205"/>
                    </a:xfrm>
                    <a:prstGeom prst="rect">
                      <a:avLst/>
                    </a:prstGeom>
                    <a:noFill/>
                    <a:ln>
                      <a:noFill/>
                    </a:ln>
                  </pic:spPr>
                </pic:pic>
              </a:graphicData>
            </a:graphic>
          </wp:anchor>
        </w:drawing>
      </w:r>
    </w:p>
    <w:p w:rsidR="00316546" w:rsidRPr="00316546" w:rsidRDefault="00316546" w:rsidP="00316546">
      <w:pPr>
        <w:numPr>
          <w:ilvl w:val="0"/>
          <w:numId w:val="50"/>
        </w:numPr>
      </w:pPr>
      <w:r w:rsidRPr="00316546">
        <w:rPr>
          <w:noProof/>
        </w:rPr>
        <w:drawing>
          <wp:anchor distT="0" distB="0" distL="114300" distR="114300" simplePos="0" relativeHeight="251651584" behindDoc="0" locked="0" layoutInCell="1" allowOverlap="1" wp14:anchorId="10D4C90D" wp14:editId="4E31C13A">
            <wp:simplePos x="0" y="0"/>
            <wp:positionH relativeFrom="margin">
              <wp:align>left</wp:align>
            </wp:positionH>
            <wp:positionV relativeFrom="paragraph">
              <wp:posOffset>123190</wp:posOffset>
            </wp:positionV>
            <wp:extent cx="3455670" cy="1881505"/>
            <wp:effectExtent l="0" t="0" r="0" b="0"/>
            <wp:wrapTopAndBottom/>
            <wp:docPr id="32" name="Afbeelding 32" descr="LengteAtlete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ngteAtletenG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5670" cy="1881505"/>
                    </a:xfrm>
                    <a:prstGeom prst="rect">
                      <a:avLst/>
                    </a:prstGeom>
                    <a:noFill/>
                    <a:ln>
                      <a:noFill/>
                    </a:ln>
                  </pic:spPr>
                </pic:pic>
              </a:graphicData>
            </a:graphic>
          </wp:anchor>
        </w:drawing>
      </w:r>
      <w:r w:rsidRPr="00316546">
        <w:t>Bij welk</w:t>
      </w:r>
      <w:r w:rsidR="00D51C44">
        <w:t xml:space="preserve"> </w:t>
      </w:r>
      <w:r w:rsidRPr="00316546">
        <w:t>staafdiagram is duidelijk sprake van een scheve verdeling? Links-scheef of rechts-scheef?</w:t>
      </w:r>
    </w:p>
    <w:p w:rsidR="00316546" w:rsidRPr="00316546" w:rsidRDefault="00316546" w:rsidP="00316546">
      <w:pPr>
        <w:numPr>
          <w:ilvl w:val="0"/>
          <w:numId w:val="50"/>
        </w:numPr>
      </w:pPr>
      <w:r w:rsidRPr="00316546">
        <w:t>Welk staafdiagram is het meest symmetrisch?</w:t>
      </w:r>
    </w:p>
    <w:p w:rsidR="00316546" w:rsidRPr="00316546" w:rsidRDefault="00316546" w:rsidP="00316546">
      <w:pPr>
        <w:numPr>
          <w:ilvl w:val="0"/>
          <w:numId w:val="50"/>
        </w:numPr>
      </w:pPr>
      <w:r w:rsidRPr="00316546">
        <w:t>Welk staafdiagram is het meest gelijkmatig en dus uniform?</w:t>
      </w:r>
    </w:p>
    <w:p w:rsidR="00316546" w:rsidRPr="00316546" w:rsidRDefault="00316546" w:rsidP="001824BD">
      <w:pPr>
        <w:numPr>
          <w:ilvl w:val="0"/>
          <w:numId w:val="50"/>
        </w:numPr>
      </w:pPr>
      <w:r w:rsidRPr="00316546">
        <w:t>Welk</w:t>
      </w:r>
      <w:r w:rsidR="00D51C44">
        <w:t xml:space="preserve"> s</w:t>
      </w:r>
      <w:r w:rsidRPr="00316546">
        <w:t>taafdiagram</w:t>
      </w:r>
      <w:r w:rsidR="00D51C44">
        <w:t xml:space="preserve"> </w:t>
      </w:r>
      <w:r w:rsidRPr="00316546">
        <w:t>is duidelijk tweetoppig?</w:t>
      </w:r>
      <w:r w:rsidRPr="00316546">
        <w:br w:type="page"/>
      </w:r>
    </w:p>
    <w:p w:rsidR="00316546" w:rsidRPr="00316546" w:rsidRDefault="00316546" w:rsidP="00316546">
      <w:r w:rsidRPr="00316546">
        <w:rPr>
          <w:b/>
        </w:rPr>
        <w:lastRenderedPageBreak/>
        <w:t xml:space="preserve">Opgave </w:t>
      </w:r>
      <w:r w:rsidR="008A09C5">
        <w:rPr>
          <w:b/>
        </w:rPr>
        <w:t>49</w:t>
      </w:r>
    </w:p>
    <w:p w:rsidR="00316546" w:rsidRPr="00316546" w:rsidRDefault="00316546" w:rsidP="00316546">
      <w:r w:rsidRPr="00316546">
        <w:t xml:space="preserve">Je ziet hier staafdiagrammen (histogrammen) van de lengtes van jongens en meisjes uit de dotplots van de centrale vraag: de lengtes zijn nu ingedeeld in klassen van 5 </w:t>
      </w:r>
      <w:r w:rsidR="00C3648D" w:rsidRPr="00C3648D">
        <w:t>centimeter</w:t>
      </w:r>
      <w:r w:rsidRPr="00316546">
        <w:t xml:space="preserve"> breed.</w:t>
      </w:r>
    </w:p>
    <w:p w:rsidR="00316546" w:rsidRPr="00316546" w:rsidRDefault="003B4A82" w:rsidP="00316546">
      <w:r w:rsidRPr="00316546">
        <w:rPr>
          <w:noProof/>
        </w:rPr>
        <w:drawing>
          <wp:anchor distT="0" distB="0" distL="114300" distR="114300" simplePos="0" relativeHeight="251647488" behindDoc="0" locked="0" layoutInCell="1" allowOverlap="1" wp14:anchorId="65CEAF2D" wp14:editId="45233AC6">
            <wp:simplePos x="0" y="0"/>
            <wp:positionH relativeFrom="margin">
              <wp:align>right</wp:align>
            </wp:positionH>
            <wp:positionV relativeFrom="paragraph">
              <wp:posOffset>157480</wp:posOffset>
            </wp:positionV>
            <wp:extent cx="2599200" cy="3060000"/>
            <wp:effectExtent l="0" t="0" r="0" b="0"/>
            <wp:wrapSquare wrapText="bothSides"/>
            <wp:docPr id="37" name="Afbeelding 37" descr="LengteMeisje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ngteMeisjesKlassen-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9200" cy="3060000"/>
                    </a:xfrm>
                    <a:prstGeom prst="rect">
                      <a:avLst/>
                    </a:prstGeom>
                    <a:noFill/>
                  </pic:spPr>
                </pic:pic>
              </a:graphicData>
            </a:graphic>
            <wp14:sizeRelH relativeFrom="margin">
              <wp14:pctWidth>0</wp14:pctWidth>
            </wp14:sizeRelH>
            <wp14:sizeRelV relativeFrom="margin">
              <wp14:pctHeight>0</wp14:pctHeight>
            </wp14:sizeRelV>
          </wp:anchor>
        </w:drawing>
      </w:r>
    </w:p>
    <w:p w:rsidR="00316546" w:rsidRPr="00316546" w:rsidRDefault="003B4A82" w:rsidP="00316546">
      <w:r w:rsidRPr="00316546">
        <w:rPr>
          <w:noProof/>
        </w:rPr>
        <w:drawing>
          <wp:anchor distT="0" distB="0" distL="114300" distR="114300" simplePos="0" relativeHeight="251653632" behindDoc="0" locked="0" layoutInCell="1" allowOverlap="1" wp14:anchorId="73928735" wp14:editId="5759EED1">
            <wp:simplePos x="0" y="0"/>
            <wp:positionH relativeFrom="margin">
              <wp:align>left</wp:align>
            </wp:positionH>
            <wp:positionV relativeFrom="paragraph">
              <wp:posOffset>1270</wp:posOffset>
            </wp:positionV>
            <wp:extent cx="2584800" cy="3060000"/>
            <wp:effectExtent l="0" t="0" r="0" b="0"/>
            <wp:wrapSquare wrapText="bothSides"/>
            <wp:docPr id="31" name="Afbeelding 31" descr="LengteJongen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ngteJongensKlassen-02"/>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4800"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546" w:rsidRPr="00316546" w:rsidRDefault="00316546" w:rsidP="00316546">
      <w:pPr>
        <w:numPr>
          <w:ilvl w:val="0"/>
          <w:numId w:val="51"/>
        </w:numPr>
      </w:pPr>
      <w:r w:rsidRPr="00316546">
        <w:t>Geef typeringen voor de frequentieverdeling van de lengtes van de jongens. Kies uit de volgende typeringen: uniform (gelijkmatig), symmetrisch, links-scheef, rechts-scheef, eentoppig, tweetoppig, meertoppig, klokvormig (zoals een kerstklok).</w:t>
      </w:r>
    </w:p>
    <w:p w:rsidR="00316546" w:rsidRPr="00316546" w:rsidRDefault="00316546" w:rsidP="00316546">
      <w:pPr>
        <w:numPr>
          <w:ilvl w:val="0"/>
          <w:numId w:val="51"/>
        </w:numPr>
      </w:pPr>
      <w:r w:rsidRPr="00316546">
        <w:t>Doe dit ook voor de frequentieverdeling van de lengtes van de meisjes.</w:t>
      </w:r>
    </w:p>
    <w:p w:rsidR="00316546" w:rsidRPr="00316546" w:rsidRDefault="00316546" w:rsidP="00316546">
      <w:pPr>
        <w:numPr>
          <w:ilvl w:val="0"/>
          <w:numId w:val="51"/>
        </w:numPr>
      </w:pPr>
      <w:r w:rsidRPr="00316546">
        <w:t>Welke typeringen zijn hetzelfde voor beide verdelingen? Welke verschillend?</w:t>
      </w:r>
    </w:p>
    <w:p w:rsidR="00316546" w:rsidRDefault="00316546" w:rsidP="00316546"/>
    <w:p w:rsidR="003C2B20" w:rsidRPr="00316546" w:rsidRDefault="00FE6BCE" w:rsidP="003C2B20">
      <w:r>
        <w:rPr>
          <w:noProof/>
        </w:rPr>
        <mc:AlternateContent>
          <mc:Choice Requires="wps">
            <w:drawing>
              <wp:anchor distT="0" distB="0" distL="114300" distR="114300" simplePos="0" relativeHeight="251719168" behindDoc="0" locked="0" layoutInCell="1" allowOverlap="1">
                <wp:simplePos x="0" y="0"/>
                <wp:positionH relativeFrom="margin">
                  <wp:align>center</wp:align>
                </wp:positionH>
                <wp:positionV relativeFrom="paragraph">
                  <wp:posOffset>234950</wp:posOffset>
                </wp:positionV>
                <wp:extent cx="5400040" cy="1482090"/>
                <wp:effectExtent l="9525" t="6350" r="10160" b="6985"/>
                <wp:wrapTopAndBottom/>
                <wp:docPr id="1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2090"/>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37" w:name="_Toc429034599"/>
                            <w:r w:rsidRPr="00BF0F33">
                              <w:t>Antwoord op centrale vraag 3</w:t>
                            </w:r>
                            <w:bookmarkEnd w:id="37"/>
                          </w:p>
                          <w:p w:rsidR="00467C08" w:rsidRPr="00316546" w:rsidRDefault="00467C08" w:rsidP="003C2B20">
                            <w:r w:rsidRPr="00316546">
                              <w:t xml:space="preserve">Je kunt de </w:t>
                            </w:r>
                            <w:r w:rsidRPr="001824BD">
                              <w:rPr>
                                <w:rStyle w:val="Intensievebenadrukking"/>
                              </w:rPr>
                              <w:t>vorm</w:t>
                            </w:r>
                            <w:r w:rsidRPr="00316546">
                              <w:t xml:space="preserve"> van frequentieverdelingen typeren met, onder meer, de volgende termen:</w:t>
                            </w:r>
                          </w:p>
                          <w:p w:rsidR="00467C08" w:rsidRPr="00316546" w:rsidRDefault="00467C08" w:rsidP="003C2B20">
                            <w:pPr>
                              <w:numPr>
                                <w:ilvl w:val="0"/>
                                <w:numId w:val="45"/>
                              </w:numPr>
                            </w:pPr>
                            <w:r w:rsidRPr="00316546">
                              <w:t>Uniform (gelijkmatig)</w:t>
                            </w:r>
                            <w:r>
                              <w:t>.</w:t>
                            </w:r>
                          </w:p>
                          <w:p w:rsidR="00467C08" w:rsidRPr="00316546" w:rsidRDefault="00467C08" w:rsidP="003C2B20">
                            <w:pPr>
                              <w:numPr>
                                <w:ilvl w:val="0"/>
                                <w:numId w:val="45"/>
                              </w:numPr>
                            </w:pPr>
                            <w:r w:rsidRPr="00316546">
                              <w:t>Symmetrisch (rond het midden)</w:t>
                            </w:r>
                            <w:r>
                              <w:t>.</w:t>
                            </w:r>
                          </w:p>
                          <w:p w:rsidR="00467C08" w:rsidRPr="00316546" w:rsidRDefault="00467C08" w:rsidP="003C2B20">
                            <w:pPr>
                              <w:numPr>
                                <w:ilvl w:val="0"/>
                                <w:numId w:val="45"/>
                              </w:numPr>
                            </w:pPr>
                            <w:r w:rsidRPr="00316546">
                              <w:t>Klokvormig (zoals een kerstklok)</w:t>
                            </w:r>
                            <w:r>
                              <w:t>.</w:t>
                            </w:r>
                          </w:p>
                          <w:p w:rsidR="00467C08" w:rsidRPr="00316546" w:rsidRDefault="00467C08" w:rsidP="003C2B20">
                            <w:pPr>
                              <w:numPr>
                                <w:ilvl w:val="0"/>
                                <w:numId w:val="45"/>
                              </w:numPr>
                            </w:pPr>
                            <w:r w:rsidRPr="00316546">
                              <w:t>Scheef (links-scheef of rechts-scheef)</w:t>
                            </w:r>
                            <w:r>
                              <w:t>.</w:t>
                            </w:r>
                          </w:p>
                          <w:p w:rsidR="00467C08" w:rsidRPr="00316546" w:rsidRDefault="00467C08" w:rsidP="003C2B20">
                            <w:pPr>
                              <w:numPr>
                                <w:ilvl w:val="0"/>
                                <w:numId w:val="45"/>
                              </w:numPr>
                            </w:pPr>
                            <w:r w:rsidRPr="00316546">
                              <w:t>Eentoppig, tweetoppig, meertoppig</w:t>
                            </w:r>
                            <w:r>
                              <w:t>.</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0;margin-top:18.5pt;width:425.2pt;height:116.7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" fillcolor="#fdd">
                <v:textbox>
                  <w:txbxContent>
                    <w:p w:rsidR="00467C08" w:rsidRDefault="00467C08" w:rsidP="003E1298">
                      <w:pPr>
                        <w:pStyle w:val="Kop3"/>
                      </w:pPr>
                      <w:bookmarkStart w:id="49" w:name="_Toc429034599"/>
                      <w:r w:rsidRPr="00BF0F33">
                        <w:t>Antwoord op centrale vraag 3</w:t>
                      </w:r>
                      <w:bookmarkEnd w:id="49"/>
                    </w:p>
                    <w:p w:rsidR="00467C08" w:rsidRPr="00316546" w:rsidRDefault="00467C08" w:rsidP="003C2B20">
                      <w:r w:rsidRPr="00316546">
                        <w:t xml:space="preserve">Je kunt de </w:t>
                      </w:r>
                      <w:r w:rsidRPr="001824BD">
                        <w:rPr>
                          <w:rStyle w:val="Intensievebenadrukking"/>
                        </w:rPr>
                        <w:t>vorm</w:t>
                      </w:r>
                      <w:r w:rsidRPr="00316546">
                        <w:t xml:space="preserve"> van frequentieverdelingen typeren met, onder meer, de volgende termen:</w:t>
                      </w:r>
                    </w:p>
                    <w:p w:rsidR="00467C08" w:rsidRPr="00316546" w:rsidRDefault="00467C08" w:rsidP="003C2B20">
                      <w:pPr>
                        <w:numPr>
                          <w:ilvl w:val="0"/>
                          <w:numId w:val="45"/>
                        </w:numPr>
                      </w:pPr>
                      <w:r w:rsidRPr="00316546">
                        <w:t>Uniform (gelijkmatig)</w:t>
                      </w:r>
                      <w:r>
                        <w:t>.</w:t>
                      </w:r>
                    </w:p>
                    <w:p w:rsidR="00467C08" w:rsidRPr="00316546" w:rsidRDefault="00467C08" w:rsidP="003C2B20">
                      <w:pPr>
                        <w:numPr>
                          <w:ilvl w:val="0"/>
                          <w:numId w:val="45"/>
                        </w:numPr>
                      </w:pPr>
                      <w:r w:rsidRPr="00316546">
                        <w:t>Symmetrisch (rond het midden)</w:t>
                      </w:r>
                      <w:r>
                        <w:t>.</w:t>
                      </w:r>
                    </w:p>
                    <w:p w:rsidR="00467C08" w:rsidRPr="00316546" w:rsidRDefault="00467C08" w:rsidP="003C2B20">
                      <w:pPr>
                        <w:numPr>
                          <w:ilvl w:val="0"/>
                          <w:numId w:val="45"/>
                        </w:numPr>
                      </w:pPr>
                      <w:r w:rsidRPr="00316546">
                        <w:t>Klokvormig (zoals een kerstklok)</w:t>
                      </w:r>
                      <w:r>
                        <w:t>.</w:t>
                      </w:r>
                    </w:p>
                    <w:p w:rsidR="00467C08" w:rsidRPr="00316546" w:rsidRDefault="00467C08" w:rsidP="003C2B20">
                      <w:pPr>
                        <w:numPr>
                          <w:ilvl w:val="0"/>
                          <w:numId w:val="45"/>
                        </w:numPr>
                      </w:pPr>
                      <w:r w:rsidRPr="00316546">
                        <w:t>Scheef (links-scheef of rechts-scheef)</w:t>
                      </w:r>
                      <w:r>
                        <w:t>.</w:t>
                      </w:r>
                    </w:p>
                    <w:p w:rsidR="00467C08" w:rsidRPr="00316546" w:rsidRDefault="00467C08" w:rsidP="003C2B20">
                      <w:pPr>
                        <w:numPr>
                          <w:ilvl w:val="0"/>
                          <w:numId w:val="45"/>
                        </w:numPr>
                      </w:pPr>
                      <w:r w:rsidRPr="00316546">
                        <w:t>Eentoppig, tweetoppig, meertoppig</w:t>
                      </w:r>
                      <w:r>
                        <w:t>.</w:t>
                      </w:r>
                    </w:p>
                    <w:p w:rsidR="00467C08" w:rsidRDefault="00467C08"/>
                  </w:txbxContent>
                </v:textbox>
                <w10:wrap type="topAndBottom" anchorx="margin"/>
              </v:shape>
            </w:pict>
          </mc:Fallback>
        </mc:AlternateContent>
      </w:r>
    </w:p>
    <w:p w:rsidR="00316546" w:rsidRPr="00316546" w:rsidRDefault="00316546" w:rsidP="003C2B20">
      <w:pPr>
        <w:rPr>
          <w:b/>
        </w:rPr>
      </w:pPr>
    </w:p>
    <w:p w:rsidR="003C2B20" w:rsidRPr="00316546" w:rsidRDefault="003C2B20" w:rsidP="003C2B20">
      <w:pPr>
        <w:rPr>
          <w:b/>
        </w:rPr>
      </w:pPr>
      <w:r w:rsidRPr="00316546">
        <w:rPr>
          <w:b/>
        </w:rPr>
        <w:br w:type="page"/>
      </w:r>
    </w:p>
    <w:p w:rsidR="003230D3" w:rsidRPr="001824BD" w:rsidRDefault="00316546" w:rsidP="00D51C44">
      <w:pPr>
        <w:rPr>
          <w:rStyle w:val="Zwaar"/>
        </w:rPr>
      </w:pPr>
      <w:r w:rsidRPr="001824BD">
        <w:rPr>
          <w:rStyle w:val="Zwaar"/>
        </w:rPr>
        <w:lastRenderedPageBreak/>
        <w:t>Centrum- en spreidingsmaten versus vorm</w:t>
      </w:r>
    </w:p>
    <w:p w:rsidR="00316546" w:rsidRPr="00316546" w:rsidRDefault="00316546" w:rsidP="00316546"/>
    <w:p w:rsidR="00316546" w:rsidRPr="00316546" w:rsidRDefault="00316546" w:rsidP="00316546">
      <w:r w:rsidRPr="00316546">
        <w:rPr>
          <w:b/>
        </w:rPr>
        <w:t xml:space="preserve">Opgave </w:t>
      </w:r>
      <w:r w:rsidR="008A09C5">
        <w:rPr>
          <w:b/>
        </w:rPr>
        <w:t>50</w:t>
      </w:r>
    </w:p>
    <w:p w:rsidR="00316546" w:rsidRPr="00316546" w:rsidRDefault="00316546" w:rsidP="00316546">
      <w:r w:rsidRPr="00316546">
        <w:t xml:space="preserve">Bekijk opnieuw de staafdiagrammen (histogrammen) van de lengteverdeling van verschillende groepen sporters in opgave </w:t>
      </w:r>
      <w:r w:rsidR="00514BE2">
        <w:t>48</w:t>
      </w:r>
      <w:r w:rsidRPr="00316546">
        <w:t>.</w:t>
      </w:r>
    </w:p>
    <w:p w:rsidR="00316546" w:rsidRPr="00316546" w:rsidRDefault="00316546" w:rsidP="00316546">
      <w:pPr>
        <w:numPr>
          <w:ilvl w:val="0"/>
          <w:numId w:val="52"/>
        </w:numPr>
      </w:pPr>
      <w:r w:rsidRPr="00316546">
        <w:t>Bepaal voor de drie staafdiagrammen het gemiddelde, de mediaan en de modus.</w:t>
      </w:r>
      <w:r w:rsidR="00B220C7">
        <w:br/>
      </w:r>
      <w:r w:rsidRPr="00316546">
        <w:t>Geef voor ieder van de frequentieverdelingen aan welke centrummaat de verdeling het beste typeert en leg uit waarom.</w:t>
      </w:r>
    </w:p>
    <w:p w:rsidR="00316546" w:rsidRPr="00316546" w:rsidRDefault="00316546" w:rsidP="00316546">
      <w:pPr>
        <w:numPr>
          <w:ilvl w:val="0"/>
          <w:numId w:val="52"/>
        </w:numPr>
      </w:pPr>
      <w:r w:rsidRPr="00316546">
        <w:t>Bepaal voor de drie staafdiagrammen de spreidingsbreedte en de interkwartielafstand.</w:t>
      </w:r>
      <w:r w:rsidR="00B220C7">
        <w:br/>
      </w:r>
      <w:r w:rsidRPr="00316546">
        <w:t>Geef voor ieder van de frequentieverdelingen aan welke spreidingsmaat de verdeling het beste typeert en leg uit waarom.</w:t>
      </w:r>
    </w:p>
    <w:p w:rsidR="00316546" w:rsidRPr="00316546" w:rsidRDefault="00316546" w:rsidP="00316546"/>
    <w:p w:rsidR="00316546" w:rsidRPr="00316546" w:rsidRDefault="00316546" w:rsidP="00316546">
      <w:r w:rsidRPr="00316546">
        <w:t>Verwijder in het tweede staafdiagram (dat rechts-scheef maar ook tweetoppig verdeeld is) de tweede, lagere top door de frequentie van de staaf te wijzigen in 3 i</w:t>
      </w:r>
      <w:r w:rsidR="00D51C44">
        <w:t>n plaats van</w:t>
      </w:r>
      <w:r w:rsidRPr="00316546">
        <w:t xml:space="preserve"> 11. De scheve verdeling heeft nu een </w:t>
      </w:r>
      <w:r w:rsidRPr="001824BD">
        <w:rPr>
          <w:rStyle w:val="Intensievebenadrukking"/>
        </w:rPr>
        <w:t>staart</w:t>
      </w:r>
      <w:r w:rsidRPr="00316546">
        <w:t xml:space="preserve"> die langzaam afloopt.</w:t>
      </w:r>
    </w:p>
    <w:p w:rsidR="00316546" w:rsidRPr="00316546" w:rsidRDefault="00316546" w:rsidP="00316546">
      <w:pPr>
        <w:numPr>
          <w:ilvl w:val="0"/>
          <w:numId w:val="52"/>
        </w:numPr>
      </w:pPr>
      <w:r w:rsidRPr="00316546">
        <w:t>Bepaal opnieuw het gemiddelde, de mediaan en de modus en vergelijk ze met de tweetoppige situatie. Verandert je idee over de beste centrummaat voor deze scheve frequentieverdeling?</w:t>
      </w:r>
    </w:p>
    <w:p w:rsidR="00316546" w:rsidRPr="00316546" w:rsidRDefault="00316546" w:rsidP="00316546"/>
    <w:p w:rsidR="00316546" w:rsidRPr="00316546" w:rsidRDefault="00316546" w:rsidP="00316546">
      <w:r w:rsidRPr="00316546">
        <w:t>Verander nogmaals dezelfde staaf in het tweede staafdiagram: hij had oorspronkelijk frequentie 11, kreeg toen frequentie 3 en nu geef je hem frequentie 30.</w:t>
      </w:r>
    </w:p>
    <w:p w:rsidR="00316546" w:rsidRPr="00316546" w:rsidRDefault="00316546" w:rsidP="00316546">
      <w:pPr>
        <w:numPr>
          <w:ilvl w:val="0"/>
          <w:numId w:val="52"/>
        </w:numPr>
      </w:pPr>
      <w:r w:rsidRPr="00316546">
        <w:t>Bepaal wederom het gemiddelde, de mediaan en de modus en vergelijk ze met de vorige twee situaties. Verandert je idee over de beste centrummaat voor deze scheve frequentieverdeling?</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8A09C5">
        <w:rPr>
          <w:b/>
        </w:rPr>
        <w:t>51</w:t>
      </w:r>
    </w:p>
    <w:p w:rsidR="00316546" w:rsidRPr="00316546" w:rsidRDefault="00316546" w:rsidP="00316546">
      <w:r w:rsidRPr="00316546">
        <w:t xml:space="preserve">In opgave </w:t>
      </w:r>
      <w:r w:rsidR="0036155E">
        <w:t>45</w:t>
      </w:r>
      <w:r w:rsidRPr="00316546">
        <w:t xml:space="preserve"> heb je de centrummaten berekend van de inkomens van een dorp met </w:t>
      </w:r>
      <w:r w:rsidR="00F54D18">
        <w:t>tien</w:t>
      </w:r>
      <w:r w:rsidR="00F54D18" w:rsidRPr="00316546">
        <w:t xml:space="preserve"> </w:t>
      </w:r>
      <w:r w:rsidRPr="00316546">
        <w:t>inwoners. De rijke inwoner is ondertussen verhuisd naar de stad.</w:t>
      </w:r>
    </w:p>
    <w:p w:rsidR="00316546" w:rsidRPr="00316546" w:rsidRDefault="00316546" w:rsidP="00316546">
      <w:pPr>
        <w:numPr>
          <w:ilvl w:val="0"/>
          <w:numId w:val="53"/>
        </w:numPr>
      </w:pPr>
      <w:r w:rsidRPr="00316546">
        <w:t>Welke centrummaten zullen hierdoor veranderen? Beargumenteer je antwoord.</w:t>
      </w:r>
    </w:p>
    <w:p w:rsidR="00316546" w:rsidRPr="00316546" w:rsidRDefault="00316546" w:rsidP="00316546">
      <w:pPr>
        <w:numPr>
          <w:ilvl w:val="0"/>
          <w:numId w:val="53"/>
        </w:numPr>
      </w:pPr>
      <w:r w:rsidRPr="00316546">
        <w:t>Denk je dat de interkwartielafstand zal veranderen? Zo ja: hoe? Zo nee: waarom niet?</w:t>
      </w:r>
    </w:p>
    <w:p w:rsidR="00316546" w:rsidRPr="00316546" w:rsidRDefault="00316546" w:rsidP="00316546">
      <w:pPr>
        <w:numPr>
          <w:ilvl w:val="0"/>
          <w:numId w:val="53"/>
        </w:numPr>
      </w:pPr>
      <w:r w:rsidRPr="00316546">
        <w:t>Verandert de spreidingsbreedte hierdoor?</w:t>
      </w:r>
    </w:p>
    <w:p w:rsidR="00316546" w:rsidRPr="00316546" w:rsidRDefault="00316546" w:rsidP="00316546">
      <w:pPr>
        <w:numPr>
          <w:ilvl w:val="0"/>
          <w:numId w:val="53"/>
        </w:numPr>
      </w:pPr>
      <w:r w:rsidRPr="00316546">
        <w:t xml:space="preserve">Kun je je voorstellen dat het inkomen van de rijke man een zogenaamde </w:t>
      </w:r>
      <w:r w:rsidRPr="001824BD">
        <w:rPr>
          <w:rStyle w:val="Intensievebenadrukking"/>
        </w:rPr>
        <w:t>uitschieter</w:t>
      </w:r>
      <w:r w:rsidRPr="00316546">
        <w:t xml:space="preserve"> binnen de oorspronkelijke inkomensverdeling is? Leg uit.</w:t>
      </w:r>
    </w:p>
    <w:p w:rsidR="00316546" w:rsidRPr="00316546" w:rsidRDefault="00316546" w:rsidP="00316546"/>
    <w:p w:rsidR="00316546" w:rsidRPr="00316546" w:rsidRDefault="00FE6BCE" w:rsidP="00316546">
      <w:r>
        <w:rPr>
          <w:noProof/>
        </w:rPr>
        <mc:AlternateContent>
          <mc:Choice Requires="wps">
            <w:drawing>
              <wp:anchor distT="0" distB="0" distL="114300" distR="114300" simplePos="0" relativeHeight="251721216" behindDoc="0" locked="0" layoutInCell="1" allowOverlap="1">
                <wp:simplePos x="0" y="0"/>
                <wp:positionH relativeFrom="margin">
                  <wp:align>center</wp:align>
                </wp:positionH>
                <wp:positionV relativeFrom="paragraph">
                  <wp:posOffset>172085</wp:posOffset>
                </wp:positionV>
                <wp:extent cx="5400040" cy="1471295"/>
                <wp:effectExtent l="9525" t="10160" r="10160" b="13970"/>
                <wp:wrapTopAndBottom/>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71295"/>
                        </a:xfrm>
                        <a:prstGeom prst="rect">
                          <a:avLst/>
                        </a:prstGeom>
                        <a:solidFill>
                          <a:srgbClr val="FFDDDD"/>
                        </a:solidFill>
                        <a:ln w="9525">
                          <a:solidFill>
                            <a:srgbClr val="000000"/>
                          </a:solidFill>
                          <a:miter lim="800000"/>
                          <a:headEnd/>
                          <a:tailEnd/>
                        </a:ln>
                      </wps:spPr>
                      <wps:txbx>
                        <w:txbxContent>
                          <w:p w:rsidR="00467C08" w:rsidRDefault="00467C08" w:rsidP="003E1298">
                            <w:pPr>
                              <w:pStyle w:val="Kop3"/>
                            </w:pPr>
                            <w:bookmarkStart w:id="38" w:name="_Toc429034600"/>
                            <w:r w:rsidRPr="00316546">
                              <w:t>Antwoord op centrale vraag 4</w:t>
                            </w:r>
                            <w:bookmarkEnd w:id="38"/>
                          </w:p>
                          <w:p w:rsidR="00467C08" w:rsidRPr="00316546" w:rsidRDefault="00467C08" w:rsidP="003C2B20">
                            <w:r w:rsidRPr="00316546">
                              <w:t>Het nut van een centrum- of spreidingsmaat is afhankelijk van de vorm van een frequentieverdeling.</w:t>
                            </w:r>
                          </w:p>
                          <w:p w:rsidR="00467C08" w:rsidRPr="00316546" w:rsidRDefault="00467C08" w:rsidP="003C2B20">
                            <w:r w:rsidRPr="00316546">
                              <w:t xml:space="preserve">Het gemiddelde en de spreidingsbreedte </w:t>
                            </w:r>
                            <w:r>
                              <w:t xml:space="preserve">bijv. </w:t>
                            </w:r>
                            <w:r w:rsidRPr="00316546">
                              <w:t>zijn gevoelig voor uitschieters en (lange) staarten in een verdeling: je kunt dan beter mediaan en interkwartielafstand kiezen om je frequentieverdeling zinvol mee te typeren.</w:t>
                            </w:r>
                          </w:p>
                          <w:p w:rsidR="00467C08" w:rsidRPr="00316546" w:rsidRDefault="00467C08" w:rsidP="003C2B20">
                            <w:r w:rsidRPr="00316546">
                              <w:t xml:space="preserve">Als </w:t>
                            </w:r>
                            <w:r>
                              <w:t xml:space="preserve">de hoogste top (modus) van </w:t>
                            </w:r>
                            <w:r w:rsidRPr="00316546">
                              <w:t xml:space="preserve">een meertoppige verdeling </w:t>
                            </w:r>
                            <w:r>
                              <w:t>bijvoorbeeld</w:t>
                            </w:r>
                            <w:r w:rsidRPr="00316546">
                              <w:t xml:space="preserve"> in de staart </w:t>
                            </w:r>
                            <w:r>
                              <w:t>zit</w:t>
                            </w:r>
                            <w:r w:rsidRPr="00316546">
                              <w:t>, dan is de modus geen zinvolle typering voor deze frequentieverdeling.</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0;margin-top:13.55pt;width:425.2pt;height:115.85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" fillcolor="#fdd">
                <v:textbox>
                  <w:txbxContent>
                    <w:p w:rsidR="00467C08" w:rsidRDefault="00467C08" w:rsidP="003E1298">
                      <w:pPr>
                        <w:pStyle w:val="Kop3"/>
                      </w:pPr>
                      <w:bookmarkStart w:id="51" w:name="_Toc429034600"/>
                      <w:r w:rsidRPr="00316546">
                        <w:t>Antwoord op centrale vraag 4</w:t>
                      </w:r>
                      <w:bookmarkEnd w:id="51"/>
                    </w:p>
                    <w:p w:rsidR="00467C08" w:rsidRPr="00316546" w:rsidRDefault="00467C08" w:rsidP="003C2B20">
                      <w:r w:rsidRPr="00316546">
                        <w:t>Het nut van een centrum- of spreidingsmaat is afhankelijk van de vorm van een frequentieverdeling.</w:t>
                      </w:r>
                    </w:p>
                    <w:p w:rsidR="00467C08" w:rsidRPr="00316546" w:rsidRDefault="00467C08" w:rsidP="003C2B20">
                      <w:r w:rsidRPr="00316546">
                        <w:t xml:space="preserve">Het gemiddelde en de spreidingsbreedte </w:t>
                      </w:r>
                      <w:r>
                        <w:t xml:space="preserve">bijv. </w:t>
                      </w:r>
                      <w:r w:rsidRPr="00316546">
                        <w:t>zijn gevoelig voor uitschieters en (lange) staarten in een verdeling: je kunt dan beter mediaan en interkwartielafstand kiezen om je frequentieverdeling zinvol mee te typeren.</w:t>
                      </w:r>
                    </w:p>
                    <w:p w:rsidR="00467C08" w:rsidRPr="00316546" w:rsidRDefault="00467C08" w:rsidP="003C2B20">
                      <w:r w:rsidRPr="00316546">
                        <w:t xml:space="preserve">Als </w:t>
                      </w:r>
                      <w:r>
                        <w:t xml:space="preserve">de hoogste top (modus) van </w:t>
                      </w:r>
                      <w:r w:rsidRPr="00316546">
                        <w:t xml:space="preserve">een meertoppige verdeling </w:t>
                      </w:r>
                      <w:r>
                        <w:t>bijvoorbeeld</w:t>
                      </w:r>
                      <w:r w:rsidRPr="00316546">
                        <w:t xml:space="preserve"> in de staart </w:t>
                      </w:r>
                      <w:r>
                        <w:t>zit</w:t>
                      </w:r>
                      <w:r w:rsidRPr="00316546">
                        <w:t>, dan is de modus geen zinvolle typering voor deze frequentieverdeling.</w:t>
                      </w:r>
                    </w:p>
                    <w:p w:rsidR="00467C08" w:rsidRDefault="00467C08"/>
                  </w:txbxContent>
                </v:textbox>
                <w10:wrap type="topAndBottom" anchorx="margin"/>
              </v:shape>
            </w:pict>
          </mc:Fallback>
        </mc:AlternateContent>
      </w:r>
    </w:p>
    <w:p w:rsidR="00316546" w:rsidRPr="00316546" w:rsidRDefault="00316546" w:rsidP="00316546">
      <w:r w:rsidRPr="00316546">
        <w:br w:type="page"/>
      </w:r>
    </w:p>
    <w:p w:rsidR="00316546" w:rsidRPr="00316546" w:rsidRDefault="003A768D" w:rsidP="005A2748">
      <w:pPr>
        <w:pStyle w:val="Kop3"/>
      </w:pPr>
      <w:bookmarkStart w:id="39" w:name="_Toc429034601"/>
      <w:r w:rsidRPr="003A768D">
        <w:lastRenderedPageBreak/>
        <w:t>§</w:t>
      </w:r>
      <w:r>
        <w:t xml:space="preserve"> </w:t>
      </w:r>
      <w:r w:rsidR="005A2748">
        <w:t>2.</w:t>
      </w:r>
      <w:r w:rsidR="00316546" w:rsidRPr="00316546">
        <w:t>3.4</w:t>
      </w:r>
      <w:r w:rsidR="00FF6933">
        <w:tab/>
      </w:r>
      <w:r>
        <w:tab/>
      </w:r>
      <w:r w:rsidR="00316546" w:rsidRPr="00316546">
        <w:t>Oefenen</w:t>
      </w:r>
      <w:bookmarkEnd w:id="39"/>
    </w:p>
    <w:p w:rsidR="003230D3" w:rsidRDefault="008A09C5" w:rsidP="001824BD">
      <w:pPr>
        <w:pStyle w:val="Geenafstand"/>
      </w:pPr>
      <w:r>
        <w:rPr>
          <w:noProof/>
        </w:rPr>
        <w:drawing>
          <wp:anchor distT="0" distB="0" distL="114300" distR="114300" simplePos="0" relativeHeight="251724288" behindDoc="0" locked="0" layoutInCell="1" allowOverlap="1" wp14:anchorId="302BBDCA" wp14:editId="191CBD83">
            <wp:simplePos x="0" y="0"/>
            <wp:positionH relativeFrom="margin">
              <wp:posOffset>4059555</wp:posOffset>
            </wp:positionH>
            <wp:positionV relativeFrom="paragraph">
              <wp:posOffset>3794125</wp:posOffset>
            </wp:positionV>
            <wp:extent cx="1147445" cy="4020185"/>
            <wp:effectExtent l="0" t="0" r="0" b="0"/>
            <wp:wrapSquare wrapText="bothSides"/>
            <wp:docPr id="8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wichtMeisjesGemid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7445" cy="4020185"/>
                    </a:xfrm>
                    <a:prstGeom prst="rect">
                      <a:avLst/>
                    </a:prstGeom>
                    <a:noFill/>
                  </pic:spPr>
                </pic:pic>
              </a:graphicData>
            </a:graphic>
          </wp:anchor>
        </w:drawing>
      </w:r>
      <w:r w:rsidR="00FE6BCE">
        <w:rPr>
          <w:noProof/>
        </w:rPr>
        <mc:AlternateContent>
          <mc:Choice Requires="wps">
            <w:drawing>
              <wp:anchor distT="0" distB="0" distL="114300" distR="114300" simplePos="0" relativeHeight="251723264" behindDoc="0" locked="0" layoutInCell="1" allowOverlap="1">
                <wp:simplePos x="0" y="0"/>
                <wp:positionH relativeFrom="margin">
                  <wp:align>center</wp:align>
                </wp:positionH>
                <wp:positionV relativeFrom="paragraph">
                  <wp:posOffset>404495</wp:posOffset>
                </wp:positionV>
                <wp:extent cx="5400040" cy="7546340"/>
                <wp:effectExtent l="9525" t="13970" r="10160" b="12065"/>
                <wp:wrapTopAndBottom/>
                <wp:docPr id="1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546340"/>
                        </a:xfrm>
                        <a:prstGeom prst="rect">
                          <a:avLst/>
                        </a:prstGeom>
                        <a:solidFill>
                          <a:srgbClr val="FFFFCC"/>
                        </a:solidFill>
                        <a:ln w="9525">
                          <a:solidFill>
                            <a:srgbClr val="000000"/>
                          </a:solidFill>
                          <a:miter lim="800000"/>
                          <a:headEnd/>
                          <a:tailEnd/>
                        </a:ln>
                      </wps:spPr>
                      <wps:txbx>
                        <w:txbxContent>
                          <w:p w:rsidR="00467C08" w:rsidRDefault="00467C08" w:rsidP="001824BD">
                            <w:pPr>
                              <w:pStyle w:val="Kop3"/>
                            </w:pPr>
                            <w:bookmarkStart w:id="40" w:name="_Toc429034602"/>
                            <w:r>
                              <w:t>Voorbeeld</w:t>
                            </w:r>
                            <w:bookmarkEnd w:id="40"/>
                          </w:p>
                          <w:p w:rsidR="00467C08" w:rsidRDefault="00467C08" w:rsidP="003327E3">
                            <w:r w:rsidRPr="00316546">
                              <w:t>Je ziet hier een staafdiagram met de gewichten van de meisjes.</w:t>
                            </w:r>
                          </w:p>
                          <w:p w:rsidR="00467C08" w:rsidRPr="00316546" w:rsidRDefault="00467C08" w:rsidP="003327E3"/>
                          <w:p w:rsidR="00467C08" w:rsidRPr="00316546" w:rsidRDefault="00467C08" w:rsidP="003327E3">
                            <w:r>
                              <w:rPr>
                                <w:noProof/>
                              </w:rPr>
                              <w:drawing>
                                <wp:inline distT="0" distB="0" distL="0" distR="0" wp14:anchorId="22DF0E6B" wp14:editId="6238E6E0">
                                  <wp:extent cx="5220000" cy="2633021"/>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wichtMeisjesAb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0000" cy="2633021"/>
                                          </a:xfrm>
                                          <a:prstGeom prst="rect">
                                            <a:avLst/>
                                          </a:prstGeom>
                                          <a:noFill/>
                                          <a:ln>
                                            <a:noFill/>
                                          </a:ln>
                                        </pic:spPr>
                                      </pic:pic>
                                    </a:graphicData>
                                  </a:graphic>
                                </wp:inline>
                              </w:drawing>
                            </w:r>
                          </w:p>
                          <w:p w:rsidR="00467C08" w:rsidRDefault="00467C08" w:rsidP="003327E3"/>
                          <w:p w:rsidR="00467C08" w:rsidRPr="00316546" w:rsidRDefault="00467C08" w:rsidP="003327E3">
                            <w:r w:rsidRPr="00316546">
                              <w:t xml:space="preserve">Bereken de mediaan en het gemiddelde van de gewichten in </w:t>
                            </w:r>
                            <w:r>
                              <w:t>1</w:t>
                            </w:r>
                            <w:r w:rsidRPr="00316546">
                              <w:t xml:space="preserve"> decimaa</w:t>
                            </w:r>
                            <w:r>
                              <w:t>l</w:t>
                            </w:r>
                            <w:r>
                              <w:br/>
                            </w:r>
                            <w:r w:rsidRPr="00316546">
                              <w:t>nauwkeurig. Bereken ook de spreidingsbreedte en de kwartielafstand.</w:t>
                            </w:r>
                            <w:r>
                              <w:br/>
                            </w:r>
                            <w:r w:rsidRPr="00316546">
                              <w:t>Ga na welke van deze centrum- en spreidingsmaten het meest zinvol is.</w:t>
                            </w:r>
                          </w:p>
                          <w:p w:rsidR="00467C08" w:rsidRPr="00316546" w:rsidRDefault="00467C08" w:rsidP="003327E3">
                            <w:pPr>
                              <w:rPr>
                                <w:b/>
                              </w:rPr>
                            </w:pPr>
                          </w:p>
                          <w:p w:rsidR="00467C08" w:rsidRPr="00316546" w:rsidRDefault="00467C08" w:rsidP="003327E3">
                            <w:pPr>
                              <w:rPr>
                                <w:b/>
                              </w:rPr>
                            </w:pPr>
                            <w:r w:rsidRPr="00316546">
                              <w:rPr>
                                <w:b/>
                              </w:rPr>
                              <w:t>Uitwerking</w:t>
                            </w:r>
                          </w:p>
                          <w:p w:rsidR="00467C08" w:rsidRPr="00316546" w:rsidRDefault="00467C08" w:rsidP="003327E3">
                            <w:r w:rsidRPr="00316546">
                              <w:t>De mediaan verdeelt de gewichten in twee gelijke delen (ze staan al op</w:t>
                            </w:r>
                            <w:r>
                              <w:br/>
                            </w:r>
                            <w:r w:rsidRPr="00316546">
                              <w:t>volgorde). Omdat er 84 meisjes zijn die hun gewicht hebben opgegeven</w:t>
                            </w:r>
                            <w:r>
                              <w:t>,</w:t>
                            </w:r>
                            <w:r w:rsidRPr="00316546">
                              <w:t xml:space="preserve"> </w:t>
                            </w:r>
                            <w:r>
                              <w:br/>
                            </w:r>
                            <w:r w:rsidRPr="00316546">
                              <w:t>neem je hiervoor het gemiddelde van het 42</w:t>
                            </w:r>
                            <w:r w:rsidRPr="00316546">
                              <w:rPr>
                                <w:vertAlign w:val="superscript"/>
                              </w:rPr>
                              <w:t>e</w:t>
                            </w:r>
                            <w:r w:rsidRPr="00316546">
                              <w:t xml:space="preserve"> en het 43</w:t>
                            </w:r>
                            <w:r w:rsidRPr="00316546">
                              <w:rPr>
                                <w:vertAlign w:val="superscript"/>
                              </w:rPr>
                              <w:t>e</w:t>
                            </w:r>
                            <w:r w:rsidRPr="00316546">
                              <w:t xml:space="preserve"> gewicht.</w:t>
                            </w:r>
                            <w:r>
                              <w:br/>
                            </w:r>
                            <w:r w:rsidRPr="00316546">
                              <w:t>Het 42</w:t>
                            </w:r>
                            <w:r w:rsidRPr="00316546">
                              <w:rPr>
                                <w:vertAlign w:val="superscript"/>
                              </w:rPr>
                              <w:t>e</w:t>
                            </w:r>
                            <w:r w:rsidRPr="00316546">
                              <w:t xml:space="preserve"> gewicht is 56 </w:t>
                            </w:r>
                            <w:r>
                              <w:t>kilogram</w:t>
                            </w:r>
                            <w:r w:rsidRPr="00316546">
                              <w:t xml:space="preserve"> en het 43</w:t>
                            </w:r>
                            <w:r w:rsidRPr="00316546">
                              <w:rPr>
                                <w:vertAlign w:val="superscript"/>
                              </w:rPr>
                              <w:t>e</w:t>
                            </w:r>
                            <w:r w:rsidRPr="00316546">
                              <w:t xml:space="preserve"> ook, dus de mediaan is 56 </w:t>
                            </w:r>
                            <w:r w:rsidRPr="00B220C7">
                              <w:t>kilogram</w:t>
                            </w:r>
                            <w:r w:rsidRPr="00316546">
                              <w:t>.</w:t>
                            </w:r>
                          </w:p>
                          <w:p w:rsidR="00467C08" w:rsidRDefault="00467C08" w:rsidP="003327E3"/>
                          <w:p w:rsidR="00467C08" w:rsidRPr="00316546" w:rsidRDefault="00467C08" w:rsidP="003327E3">
                            <w:r w:rsidRPr="00316546">
                              <w:t>Het gemiddelde gewicht bereken je met behulp van een frequentietabel.</w:t>
                            </w:r>
                            <w:r>
                              <w:br/>
                            </w:r>
                            <w:r w:rsidRPr="00316546">
                              <w:t>Je maakt dan een extra kolom met gewicht x frequentie.</w:t>
                            </w:r>
                          </w:p>
                          <w:p w:rsidR="00467C08" w:rsidRPr="00316546" w:rsidRDefault="00467C08" w:rsidP="003327E3">
                            <w:r w:rsidRPr="00316546">
                              <w:t xml:space="preserve">Het gemiddelde wordt </w:t>
                            </w:r>
                            <w:r w:rsidRPr="00316546">
                              <w:object w:dxaOrig="452" w:dyaOrig="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19.25pt">
                                  <v:imagedata r:id="rId46" o:title=""/>
                                </v:shape>
                                <o:OLEObject Type="Embed" ProgID="Equation.DSMT4" ShapeID="_x0000_i1026" DrawAspect="Content" ObjectID="_1550929357" r:id="rId47"/>
                              </w:object>
                            </w:r>
                            <w:r w:rsidRPr="00316546">
                              <w:t xml:space="preserve"> </w:t>
                            </w:r>
                            <w:r w:rsidRPr="00316546">
                              <w:sym w:font="Symbol" w:char="F0BB"/>
                            </w:r>
                            <w:r w:rsidRPr="00316546">
                              <w:t xml:space="preserve"> 56,8 kg.</w:t>
                            </w:r>
                          </w:p>
                          <w:p w:rsidR="00467C08" w:rsidRPr="00316546" w:rsidRDefault="00467C08" w:rsidP="003327E3"/>
                          <w:p w:rsidR="00467C08" w:rsidRPr="00316546" w:rsidRDefault="00467C08" w:rsidP="003327E3">
                            <w:r w:rsidRPr="00316546">
                              <w:t>De spreiding</w:t>
                            </w:r>
                            <w:r>
                              <w:t>s</w:t>
                            </w:r>
                            <w:r w:rsidRPr="00316546">
                              <w:t>breedte is hier 76</w:t>
                            </w:r>
                            <w:r>
                              <w:t xml:space="preserve"> – </w:t>
                            </w:r>
                            <w:r w:rsidRPr="00316546">
                              <w:t>40 = 36 kg.</w:t>
                            </w:r>
                          </w:p>
                          <w:p w:rsidR="00467C08" w:rsidRPr="00316546" w:rsidRDefault="00467C08" w:rsidP="003327E3">
                            <w:r w:rsidRPr="00316546">
                              <w:t xml:space="preserve">Voor de kwartielafstand moet je beide kwartielen </w:t>
                            </w:r>
                            <w:r w:rsidRPr="001824BD">
                              <w:t>Q1</w:t>
                            </w:r>
                            <w:r w:rsidRPr="00A43E97">
                              <w:t xml:space="preserve"> en </w:t>
                            </w:r>
                            <w:r w:rsidRPr="001824BD">
                              <w:t>Q3</w:t>
                            </w:r>
                            <w:r w:rsidRPr="00A43E97">
                              <w:t xml:space="preserve"> bepalen.</w:t>
                            </w:r>
                            <w:r>
                              <w:br/>
                            </w:r>
                            <w:r w:rsidRPr="001824BD">
                              <w:t>Q1</w:t>
                            </w:r>
                            <w:r>
                              <w:t xml:space="preserve"> </w:t>
                            </w:r>
                            <w:r w:rsidRPr="00A43E97">
                              <w:t xml:space="preserve">verdeelt de eerste helft van de gewichten weer in twee gelijke </w:t>
                            </w:r>
                            <w:r>
                              <w:t>delen</w:t>
                            </w:r>
                            <w:r>
                              <w:br/>
                            </w:r>
                            <w:r w:rsidRPr="00A43E97">
                              <w:t>en is dus het</w:t>
                            </w:r>
                            <w:r>
                              <w:t xml:space="preserve"> </w:t>
                            </w:r>
                            <w:r w:rsidRPr="00316546">
                              <w:t>gemiddelde van het 21</w:t>
                            </w:r>
                            <w:r w:rsidRPr="00316546">
                              <w:rPr>
                                <w:vertAlign w:val="superscript"/>
                              </w:rPr>
                              <w:t>e</w:t>
                            </w:r>
                            <w:r w:rsidRPr="00316546">
                              <w:t xml:space="preserve"> en het 22</w:t>
                            </w:r>
                            <w:r w:rsidRPr="00316546">
                              <w:rPr>
                                <w:vertAlign w:val="superscript"/>
                              </w:rPr>
                              <w:t>e</w:t>
                            </w:r>
                            <w:r w:rsidRPr="00316546">
                              <w:t xml:space="preserve"> gewicht.</w:t>
                            </w:r>
                          </w:p>
                          <w:p w:rsidR="00467C08" w:rsidRPr="00A43E97" w:rsidRDefault="00467C08" w:rsidP="003327E3">
                            <w:r w:rsidRPr="00316546">
                              <w:t>Dus</w:t>
                            </w:r>
                            <w:r w:rsidRPr="00A43E97">
                              <w:t xml:space="preserve"> </w:t>
                            </w:r>
                            <w:r w:rsidRPr="001824BD">
                              <w:t>Q1</w:t>
                            </w:r>
                            <w:r w:rsidRPr="00A43E97">
                              <w:t xml:space="preserve"> = 52 kg. En op dezelfde manier is </w:t>
                            </w:r>
                            <w:r w:rsidRPr="001824BD">
                              <w:t>Q3</w:t>
                            </w:r>
                            <w:r w:rsidRPr="00A43E97">
                              <w:t xml:space="preserve"> = 60 kg.</w:t>
                            </w:r>
                          </w:p>
                          <w:p w:rsidR="00467C08" w:rsidRPr="00A43E97" w:rsidRDefault="00467C08" w:rsidP="003327E3">
                            <w:r w:rsidRPr="00A43E97">
                              <w:t>De kwartielafstand is daarom 60</w:t>
                            </w:r>
                            <w:r>
                              <w:t xml:space="preserve"> </w:t>
                            </w:r>
                            <w:r w:rsidRPr="003B4A82">
                              <w:t xml:space="preserve">– </w:t>
                            </w:r>
                            <w:r w:rsidRPr="00A43E97">
                              <w:t>52 = 8 kg.</w:t>
                            </w:r>
                          </w:p>
                          <w:p w:rsidR="00467C08" w:rsidRPr="00A43E97" w:rsidRDefault="00467C08" w:rsidP="003327E3"/>
                          <w:p w:rsidR="00467C08" w:rsidRDefault="00467C08" w:rsidP="001824BD">
                            <w:r w:rsidRPr="00316546">
                              <w:t xml:space="preserve">Maar goed dat je deze getallen in het vervolg meestal door de computer </w:t>
                            </w:r>
                            <w:r>
                              <w:br/>
                            </w:r>
                            <w:r w:rsidRPr="00316546">
                              <w:t>laat berekenen.</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0;margin-top:31.85pt;width:425.2pt;height:594.2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" fillcolor="#ffc">
                <v:textbox>
                  <w:txbxContent>
                    <w:p w:rsidR="00467C08" w:rsidRDefault="00467C08" w:rsidP="001824BD">
                      <w:pPr>
                        <w:pStyle w:val="Kop3"/>
                      </w:pPr>
                      <w:bookmarkStart w:id="54" w:name="_Toc429034602"/>
                      <w:r>
                        <w:t>Voorbeeld</w:t>
                      </w:r>
                      <w:bookmarkEnd w:id="54"/>
                    </w:p>
                    <w:p w:rsidR="00467C08" w:rsidRDefault="00467C08" w:rsidP="003327E3">
                      <w:r w:rsidRPr="00316546">
                        <w:t>Je ziet hier een staafdiagram met de gewichten van de meisjes.</w:t>
                      </w:r>
                    </w:p>
                    <w:p w:rsidR="00467C08" w:rsidRPr="00316546" w:rsidRDefault="00467C08" w:rsidP="003327E3"/>
                    <w:p w:rsidR="00467C08" w:rsidRPr="00316546" w:rsidRDefault="00467C08" w:rsidP="003327E3">
                      <w:r>
                        <w:rPr>
                          <w:noProof/>
                        </w:rPr>
                        <w:drawing>
                          <wp:inline distT="0" distB="0" distL="0" distR="0" wp14:anchorId="22DF0E6B" wp14:editId="6238E6E0">
                            <wp:extent cx="5220000" cy="2633021"/>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wichtMeisjesAb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0000" cy="2633021"/>
                                    </a:xfrm>
                                    <a:prstGeom prst="rect">
                                      <a:avLst/>
                                    </a:prstGeom>
                                    <a:noFill/>
                                    <a:ln>
                                      <a:noFill/>
                                    </a:ln>
                                  </pic:spPr>
                                </pic:pic>
                              </a:graphicData>
                            </a:graphic>
                          </wp:inline>
                        </w:drawing>
                      </w:r>
                    </w:p>
                    <w:p w:rsidR="00467C08" w:rsidRDefault="00467C08" w:rsidP="003327E3"/>
                    <w:p w:rsidR="00467C08" w:rsidRPr="00316546" w:rsidRDefault="00467C08" w:rsidP="003327E3">
                      <w:r w:rsidRPr="00316546">
                        <w:t xml:space="preserve">Bereken de mediaan en het gemiddelde van de gewichten in </w:t>
                      </w:r>
                      <w:r>
                        <w:t>1</w:t>
                      </w:r>
                      <w:r w:rsidRPr="00316546">
                        <w:t xml:space="preserve"> decimaa</w:t>
                      </w:r>
                      <w:r>
                        <w:t>l</w:t>
                      </w:r>
                      <w:r>
                        <w:br/>
                      </w:r>
                      <w:r w:rsidRPr="00316546">
                        <w:t>nauwkeurig. Bereken ook de spreidingsbreedte en de kwartielafstand.</w:t>
                      </w:r>
                      <w:r>
                        <w:br/>
                      </w:r>
                      <w:r w:rsidRPr="00316546">
                        <w:t>Ga na welke van deze centrum- en spreidingsmaten het meest zinvol is.</w:t>
                      </w:r>
                    </w:p>
                    <w:p w:rsidR="00467C08" w:rsidRPr="00316546" w:rsidRDefault="00467C08" w:rsidP="003327E3">
                      <w:pPr>
                        <w:rPr>
                          <w:b/>
                        </w:rPr>
                      </w:pPr>
                    </w:p>
                    <w:p w:rsidR="00467C08" w:rsidRPr="00316546" w:rsidRDefault="00467C08" w:rsidP="003327E3">
                      <w:pPr>
                        <w:rPr>
                          <w:b/>
                        </w:rPr>
                      </w:pPr>
                      <w:r w:rsidRPr="00316546">
                        <w:rPr>
                          <w:b/>
                        </w:rPr>
                        <w:t>Uitwerking</w:t>
                      </w:r>
                    </w:p>
                    <w:p w:rsidR="00467C08" w:rsidRPr="00316546" w:rsidRDefault="00467C08" w:rsidP="003327E3">
                      <w:r w:rsidRPr="00316546">
                        <w:t>De mediaan verdeelt de gewichten in twee gelijke delen (ze staan al op</w:t>
                      </w:r>
                      <w:r>
                        <w:br/>
                      </w:r>
                      <w:r w:rsidRPr="00316546">
                        <w:t>volgorde). Omdat er 84 meisjes zijn die hun gewicht hebben opgegeven</w:t>
                      </w:r>
                      <w:r>
                        <w:t>,</w:t>
                      </w:r>
                      <w:r w:rsidRPr="00316546">
                        <w:t xml:space="preserve"> </w:t>
                      </w:r>
                      <w:r>
                        <w:br/>
                      </w:r>
                      <w:r w:rsidRPr="00316546">
                        <w:t>neem je hiervoor het gemiddelde van het 42</w:t>
                      </w:r>
                      <w:r w:rsidRPr="00316546">
                        <w:rPr>
                          <w:vertAlign w:val="superscript"/>
                        </w:rPr>
                        <w:t>e</w:t>
                      </w:r>
                      <w:r w:rsidRPr="00316546">
                        <w:t xml:space="preserve"> en het 43</w:t>
                      </w:r>
                      <w:r w:rsidRPr="00316546">
                        <w:rPr>
                          <w:vertAlign w:val="superscript"/>
                        </w:rPr>
                        <w:t>e</w:t>
                      </w:r>
                      <w:r w:rsidRPr="00316546">
                        <w:t xml:space="preserve"> gewicht.</w:t>
                      </w:r>
                      <w:r>
                        <w:br/>
                      </w:r>
                      <w:r w:rsidRPr="00316546">
                        <w:t>Het 42</w:t>
                      </w:r>
                      <w:r w:rsidRPr="00316546">
                        <w:rPr>
                          <w:vertAlign w:val="superscript"/>
                        </w:rPr>
                        <w:t>e</w:t>
                      </w:r>
                      <w:r w:rsidRPr="00316546">
                        <w:t xml:space="preserve"> gewicht is 56 </w:t>
                      </w:r>
                      <w:r>
                        <w:t>kilogram</w:t>
                      </w:r>
                      <w:r w:rsidRPr="00316546">
                        <w:t xml:space="preserve"> en het 43</w:t>
                      </w:r>
                      <w:r w:rsidRPr="00316546">
                        <w:rPr>
                          <w:vertAlign w:val="superscript"/>
                        </w:rPr>
                        <w:t>e</w:t>
                      </w:r>
                      <w:r w:rsidRPr="00316546">
                        <w:t xml:space="preserve"> ook, dus de mediaan is 56 </w:t>
                      </w:r>
                      <w:r w:rsidRPr="00B220C7">
                        <w:t>kilogram</w:t>
                      </w:r>
                      <w:r w:rsidRPr="00316546">
                        <w:t>.</w:t>
                      </w:r>
                    </w:p>
                    <w:p w:rsidR="00467C08" w:rsidRDefault="00467C08" w:rsidP="003327E3"/>
                    <w:p w:rsidR="00467C08" w:rsidRPr="00316546" w:rsidRDefault="00467C08" w:rsidP="003327E3">
                      <w:r w:rsidRPr="00316546">
                        <w:t>Het gemiddelde gewicht bereken je met behulp van een frequentietabel.</w:t>
                      </w:r>
                      <w:r>
                        <w:br/>
                      </w:r>
                      <w:r w:rsidRPr="00316546">
                        <w:t>Je maakt dan een extra kolom met gewicht x frequentie.</w:t>
                      </w:r>
                    </w:p>
                    <w:p w:rsidR="00467C08" w:rsidRPr="00316546" w:rsidRDefault="00467C08" w:rsidP="003327E3">
                      <w:r w:rsidRPr="00316546">
                        <w:t xml:space="preserve">Het gemiddelde wordt </w:t>
                      </w:r>
                      <w:r w:rsidRPr="00316546">
                        <w:object w:dxaOrig="460" w:dyaOrig="360">
                          <v:shape id="_x0000_i1026" type="#_x0000_t75" style="width:22.6pt;height:19.25pt" o:ole="">
                            <v:imagedata r:id="rId49" o:title=""/>
                          </v:shape>
                          <o:OLEObject Type="Embed" ProgID="Equation.DSMT4" ShapeID="_x0000_i1026" DrawAspect="Content" ObjectID="_1505814884" r:id="rId50"/>
                        </w:object>
                      </w:r>
                      <w:r w:rsidRPr="00316546">
                        <w:t xml:space="preserve"> </w:t>
                      </w:r>
                      <w:r w:rsidRPr="00316546">
                        <w:sym w:font="Symbol" w:char="F0BB"/>
                      </w:r>
                      <w:r w:rsidRPr="00316546">
                        <w:t xml:space="preserve"> 56,8 kg.</w:t>
                      </w:r>
                    </w:p>
                    <w:p w:rsidR="00467C08" w:rsidRPr="00316546" w:rsidRDefault="00467C08" w:rsidP="003327E3"/>
                    <w:p w:rsidR="00467C08" w:rsidRPr="00316546" w:rsidRDefault="00467C08" w:rsidP="003327E3">
                      <w:r w:rsidRPr="00316546">
                        <w:t>De spreiding</w:t>
                      </w:r>
                      <w:r>
                        <w:t>s</w:t>
                      </w:r>
                      <w:r w:rsidRPr="00316546">
                        <w:t>breedte is hier 76</w:t>
                      </w:r>
                      <w:r>
                        <w:t xml:space="preserve"> – </w:t>
                      </w:r>
                      <w:r w:rsidRPr="00316546">
                        <w:t>40 = 36 kg.</w:t>
                      </w:r>
                    </w:p>
                    <w:p w:rsidR="00467C08" w:rsidRPr="00316546" w:rsidRDefault="00467C08" w:rsidP="003327E3">
                      <w:r w:rsidRPr="00316546">
                        <w:t xml:space="preserve">Voor de kwartielafstand moet je beide kwartielen </w:t>
                      </w:r>
                      <w:r w:rsidRPr="001824BD">
                        <w:t>Q1</w:t>
                      </w:r>
                      <w:r w:rsidRPr="00A43E97">
                        <w:t xml:space="preserve"> en </w:t>
                      </w:r>
                      <w:r w:rsidRPr="001824BD">
                        <w:t>Q3</w:t>
                      </w:r>
                      <w:r w:rsidRPr="00A43E97">
                        <w:t xml:space="preserve"> bepalen.</w:t>
                      </w:r>
                      <w:r>
                        <w:br/>
                      </w:r>
                      <w:r w:rsidRPr="001824BD">
                        <w:t>Q1</w:t>
                      </w:r>
                      <w:r>
                        <w:t xml:space="preserve"> </w:t>
                      </w:r>
                      <w:r w:rsidRPr="00A43E97">
                        <w:t xml:space="preserve">verdeelt de eerste helft van de gewichten weer in twee gelijke </w:t>
                      </w:r>
                      <w:r>
                        <w:t>delen</w:t>
                      </w:r>
                      <w:r>
                        <w:br/>
                      </w:r>
                      <w:r w:rsidRPr="00A43E97">
                        <w:t>en is dus het</w:t>
                      </w:r>
                      <w:r>
                        <w:t xml:space="preserve"> </w:t>
                      </w:r>
                      <w:r w:rsidRPr="00316546">
                        <w:t>gemiddelde van het 21</w:t>
                      </w:r>
                      <w:r w:rsidRPr="00316546">
                        <w:rPr>
                          <w:vertAlign w:val="superscript"/>
                        </w:rPr>
                        <w:t>e</w:t>
                      </w:r>
                      <w:r w:rsidRPr="00316546">
                        <w:t xml:space="preserve"> en het 22</w:t>
                      </w:r>
                      <w:r w:rsidRPr="00316546">
                        <w:rPr>
                          <w:vertAlign w:val="superscript"/>
                        </w:rPr>
                        <w:t>e</w:t>
                      </w:r>
                      <w:r w:rsidRPr="00316546">
                        <w:t xml:space="preserve"> gewicht.</w:t>
                      </w:r>
                    </w:p>
                    <w:p w:rsidR="00467C08" w:rsidRPr="00A43E97" w:rsidRDefault="00467C08" w:rsidP="003327E3">
                      <w:r w:rsidRPr="00316546">
                        <w:t>Dus</w:t>
                      </w:r>
                      <w:r w:rsidRPr="00A43E97">
                        <w:t xml:space="preserve"> </w:t>
                      </w:r>
                      <w:r w:rsidRPr="001824BD">
                        <w:t>Q1</w:t>
                      </w:r>
                      <w:r w:rsidRPr="00A43E97">
                        <w:t xml:space="preserve"> = 52 kg. En op dezelfde manier is </w:t>
                      </w:r>
                      <w:r w:rsidRPr="001824BD">
                        <w:t>Q3</w:t>
                      </w:r>
                      <w:r w:rsidRPr="00A43E97">
                        <w:t xml:space="preserve"> = 60 kg.</w:t>
                      </w:r>
                    </w:p>
                    <w:p w:rsidR="00467C08" w:rsidRPr="00A43E97" w:rsidRDefault="00467C08" w:rsidP="003327E3">
                      <w:r w:rsidRPr="00A43E97">
                        <w:t>De kwartielafstand is daarom 60</w:t>
                      </w:r>
                      <w:r>
                        <w:t xml:space="preserve"> </w:t>
                      </w:r>
                      <w:r w:rsidRPr="003B4A82">
                        <w:t xml:space="preserve">– </w:t>
                      </w:r>
                      <w:r w:rsidRPr="00A43E97">
                        <w:t>52 = 8 kg.</w:t>
                      </w:r>
                    </w:p>
                    <w:p w:rsidR="00467C08" w:rsidRPr="00A43E97" w:rsidRDefault="00467C08" w:rsidP="003327E3"/>
                    <w:p w:rsidR="00467C08" w:rsidRDefault="00467C08" w:rsidP="001824BD">
                      <w:r w:rsidRPr="00316546">
                        <w:t xml:space="preserve">Maar goed dat je deze getallen in het vervolg meestal door de computer </w:t>
                      </w:r>
                      <w:r>
                        <w:br/>
                      </w:r>
                      <w:r w:rsidRPr="00316546">
                        <w:t>laat berekenen.</w:t>
                      </w:r>
                    </w:p>
                    <w:p w:rsidR="00467C08" w:rsidRDefault="00467C08"/>
                  </w:txbxContent>
                </v:textbox>
                <w10:wrap type="topAndBottom" anchorx="margin"/>
              </v:shape>
            </w:pict>
          </mc:Fallback>
        </mc:AlternateContent>
      </w:r>
    </w:p>
    <w:p w:rsidR="00B766E6" w:rsidRDefault="00FE6BCE">
      <w:pPr>
        <w:overflowPunct/>
        <w:autoSpaceDE/>
        <w:autoSpaceDN/>
        <w:adjustRightInd/>
        <w:spacing w:line="240" w:lineRule="auto"/>
        <w:textAlignment w:val="auto"/>
      </w:pPr>
      <w:r>
        <w:rPr>
          <w:noProof/>
        </w:rPr>
        <w:lastRenderedPageBreak/>
        <mc:AlternateContent>
          <mc:Choice Requires="wps">
            <w:drawing>
              <wp:anchor distT="0" distB="0" distL="114300" distR="114300" simplePos="0" relativeHeight="251726336" behindDoc="0" locked="0" layoutInCell="1" allowOverlap="1">
                <wp:simplePos x="0" y="0"/>
                <wp:positionH relativeFrom="margin">
                  <wp:align>center</wp:align>
                </wp:positionH>
                <wp:positionV relativeFrom="paragraph">
                  <wp:posOffset>15240</wp:posOffset>
                </wp:positionV>
                <wp:extent cx="5400040" cy="1760855"/>
                <wp:effectExtent l="9525" t="5715" r="10160" b="5080"/>
                <wp:wrapTopAndBottom/>
                <wp:docPr id="1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60855"/>
                        </a:xfrm>
                        <a:prstGeom prst="rect">
                          <a:avLst/>
                        </a:prstGeom>
                        <a:solidFill>
                          <a:srgbClr val="FFFFCC"/>
                        </a:solidFill>
                        <a:ln w="9525">
                          <a:solidFill>
                            <a:srgbClr val="000000"/>
                          </a:solidFill>
                          <a:miter lim="800000"/>
                          <a:headEnd/>
                          <a:tailEnd/>
                        </a:ln>
                      </wps:spPr>
                      <wps:txbx>
                        <w:txbxContent>
                          <w:p w:rsidR="00467C08" w:rsidRPr="001824BD" w:rsidRDefault="00467C08" w:rsidP="003327E3">
                            <w:pPr>
                              <w:rPr>
                                <w:b/>
                              </w:rPr>
                            </w:pPr>
                            <w:r w:rsidRPr="001824BD">
                              <w:rPr>
                                <w:b/>
                              </w:rPr>
                              <w:t>Hoe zinvol zijn nu a</w:t>
                            </w:r>
                            <w:r w:rsidRPr="00A43E97">
                              <w:rPr>
                                <w:b/>
                              </w:rPr>
                              <w:t>l die maten?</w:t>
                            </w:r>
                          </w:p>
                          <w:p w:rsidR="00467C08" w:rsidRPr="00316546" w:rsidRDefault="00467C08" w:rsidP="003327E3">
                            <w:r w:rsidRPr="00316546">
                              <w:t>De modale lengte zegt niet veel over de verdeling. In dit geval zit die lengte nog redelijk in het midden, maar dat is toeval. Juist de waarden die meer in het midden zitten komen weinig voor.</w:t>
                            </w:r>
                          </w:p>
                          <w:p w:rsidR="00467C08" w:rsidRPr="00316546" w:rsidRDefault="00467C08" w:rsidP="003327E3">
                            <w:r w:rsidRPr="00316546">
                              <w:t>De mediaan is een zinvolle maat: 50</w:t>
                            </w:r>
                            <w:r>
                              <w:t xml:space="preserve"> procent</w:t>
                            </w:r>
                            <w:r w:rsidRPr="00316546">
                              <w:t xml:space="preserve"> van de lengtes zit er onder en 50</w:t>
                            </w:r>
                            <w:r>
                              <w:t xml:space="preserve"> procent</w:t>
                            </w:r>
                            <w:r w:rsidRPr="00316546">
                              <w:t xml:space="preserve"> zit er boven.</w:t>
                            </w:r>
                          </w:p>
                          <w:p w:rsidR="00467C08" w:rsidRPr="00316546" w:rsidRDefault="00467C08" w:rsidP="003327E3">
                            <w:r w:rsidRPr="00316546">
                              <w:t>Ook het gemiddelde is hier een zinvolle maat: in dit geval met die gewichten is het letterlijk het evenwichtspunt van de verdeling.</w:t>
                            </w:r>
                          </w:p>
                          <w:p w:rsidR="00467C08" w:rsidRPr="00316546" w:rsidRDefault="00467C08" w:rsidP="003327E3">
                            <w:r w:rsidRPr="00316546">
                              <w:t xml:space="preserve">De kwartielafstand is als maat voor de spreiding ook geschikter dan de spreidingsbreedte: die laatste maat wordt nogal bepaald door de uitschieters bij deze verdeling. Dat geldt </w:t>
                            </w:r>
                            <w:r>
                              <w:t xml:space="preserve">niet </w:t>
                            </w:r>
                            <w:r w:rsidRPr="00316546">
                              <w:t>voor de kwartielafstand.</w:t>
                            </w:r>
                          </w:p>
                          <w:p w:rsidR="00467C08" w:rsidRDefault="00467C08" w:rsidP="003327E3"/>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0;margin-top:1.2pt;width:425.2pt;height:138.65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" fillcolor="#ffc">
                <v:textbox>
                  <w:txbxContent>
                    <w:p w:rsidR="00467C08" w:rsidRPr="001824BD" w:rsidRDefault="00467C08" w:rsidP="003327E3">
                      <w:pPr>
                        <w:rPr>
                          <w:b/>
                        </w:rPr>
                      </w:pPr>
                      <w:r w:rsidRPr="001824BD">
                        <w:rPr>
                          <w:b/>
                        </w:rPr>
                        <w:t>Hoe zinvol zijn nu a</w:t>
                      </w:r>
                      <w:r w:rsidRPr="00A43E97">
                        <w:rPr>
                          <w:b/>
                        </w:rPr>
                        <w:t>l die maten?</w:t>
                      </w:r>
                    </w:p>
                    <w:p w:rsidR="00467C08" w:rsidRPr="00316546" w:rsidRDefault="00467C08" w:rsidP="003327E3">
                      <w:r w:rsidRPr="00316546">
                        <w:t>De modale lengte zegt niet veel over de verdeling. In dit geval zit die lengte nog redelijk in het midden, maar dat is toeval. Juist de waarden die meer in het midden zitten komen weinig voor.</w:t>
                      </w:r>
                    </w:p>
                    <w:p w:rsidR="00467C08" w:rsidRPr="00316546" w:rsidRDefault="00467C08" w:rsidP="003327E3">
                      <w:r w:rsidRPr="00316546">
                        <w:t>De mediaan is een zinvolle maat: 50</w:t>
                      </w:r>
                      <w:r>
                        <w:t xml:space="preserve"> procent</w:t>
                      </w:r>
                      <w:r w:rsidRPr="00316546">
                        <w:t xml:space="preserve"> van de lengtes zit er onder en 50</w:t>
                      </w:r>
                      <w:r>
                        <w:t xml:space="preserve"> procent</w:t>
                      </w:r>
                      <w:r w:rsidRPr="00316546">
                        <w:t xml:space="preserve"> zit er boven.</w:t>
                      </w:r>
                    </w:p>
                    <w:p w:rsidR="00467C08" w:rsidRPr="00316546" w:rsidRDefault="00467C08" w:rsidP="003327E3">
                      <w:r w:rsidRPr="00316546">
                        <w:t>Ook het gemiddelde is hier een zinvolle maat: in dit geval met die gewichten is het letterlijk het evenwichtspunt van de verdeling.</w:t>
                      </w:r>
                    </w:p>
                    <w:p w:rsidR="00467C08" w:rsidRPr="00316546" w:rsidRDefault="00467C08" w:rsidP="003327E3">
                      <w:r w:rsidRPr="00316546">
                        <w:t xml:space="preserve">De kwartielafstand is als maat voor de spreiding ook geschikter dan de spreidingsbreedte: die laatste maat wordt nogal bepaald door de uitschieters bij deze verdeling. Dat geldt </w:t>
                      </w:r>
                      <w:r>
                        <w:t xml:space="preserve">niet </w:t>
                      </w:r>
                      <w:r w:rsidRPr="00316546">
                        <w:t>voor de kwartielafstand.</w:t>
                      </w:r>
                    </w:p>
                    <w:p w:rsidR="00467C08" w:rsidRDefault="00467C08" w:rsidP="003327E3"/>
                    <w:p w:rsidR="00467C08" w:rsidRDefault="00467C08"/>
                  </w:txbxContent>
                </v:textbox>
                <w10:wrap type="topAndBottom" anchorx="margin"/>
              </v:shape>
            </w:pict>
          </mc:Fallback>
        </mc:AlternateContent>
      </w:r>
    </w:p>
    <w:p w:rsidR="00DE4056" w:rsidRPr="00316546" w:rsidRDefault="00DE4056" w:rsidP="00316546"/>
    <w:p w:rsidR="00316546" w:rsidRPr="00316546" w:rsidRDefault="00316546" w:rsidP="00316546">
      <w:pPr>
        <w:rPr>
          <w:b/>
        </w:rPr>
      </w:pPr>
      <w:r w:rsidRPr="00316546">
        <w:rPr>
          <w:b/>
        </w:rPr>
        <w:t>Opgave</w:t>
      </w:r>
      <w:r w:rsidR="008A09C5">
        <w:rPr>
          <w:b/>
        </w:rPr>
        <w:t xml:space="preserve"> 52</w:t>
      </w:r>
    </w:p>
    <w:p w:rsidR="00316546" w:rsidRPr="00316546" w:rsidRDefault="00316546" w:rsidP="00316546">
      <w:r w:rsidRPr="00316546">
        <w:t xml:space="preserve">Bekijk de dotplots van de lengtes van de jongens en de meisjes uit de centrale vraag nog eens. In opgave </w:t>
      </w:r>
      <w:r w:rsidR="0036155E">
        <w:t>44</w:t>
      </w:r>
      <w:r w:rsidRPr="00316546">
        <w:t xml:space="preserve"> en </w:t>
      </w:r>
      <w:r w:rsidR="0036155E">
        <w:t>46</w:t>
      </w:r>
      <w:r w:rsidRPr="00316546">
        <w:t xml:space="preserve"> heb je van beide deelgroepen de centrum- en spreidingsmaten bepaald.</w:t>
      </w:r>
    </w:p>
    <w:p w:rsidR="00316546" w:rsidRPr="00316546" w:rsidRDefault="00316546" w:rsidP="00316546">
      <w:pPr>
        <w:numPr>
          <w:ilvl w:val="0"/>
          <w:numId w:val="54"/>
        </w:numPr>
      </w:pPr>
      <w:r w:rsidRPr="00316546">
        <w:t>Welke centrummaat en welke spreidingsmaat geven de datasets van de deelgroepen het beste weer?</w:t>
      </w:r>
    </w:p>
    <w:p w:rsidR="00316546" w:rsidRPr="00316546" w:rsidRDefault="00316546" w:rsidP="00C3648D">
      <w:pPr>
        <w:numPr>
          <w:ilvl w:val="0"/>
          <w:numId w:val="54"/>
        </w:numPr>
      </w:pPr>
      <w:r w:rsidRPr="00316546">
        <w:t xml:space="preserve">Laat zien dat bij de jongens de waarden 161 en 200 </w:t>
      </w:r>
      <w:r w:rsidR="00C3648D" w:rsidRPr="00C3648D">
        <w:t>centimeter</w:t>
      </w:r>
      <w:r w:rsidRPr="00316546">
        <w:t xml:space="preserve"> uitschieters zijn.</w:t>
      </w:r>
    </w:p>
    <w:p w:rsidR="00316546" w:rsidRPr="00316546" w:rsidRDefault="00316546" w:rsidP="00316546">
      <w:pPr>
        <w:numPr>
          <w:ilvl w:val="0"/>
          <w:numId w:val="54"/>
        </w:numPr>
      </w:pPr>
      <w:r w:rsidRPr="00316546">
        <w:t>Laat deze data weg en maak een nieuw overzicht van de drie centrummaten en de twee spreidingsmaten.</w:t>
      </w:r>
    </w:p>
    <w:p w:rsidR="00316546" w:rsidRPr="00316546" w:rsidRDefault="00316546" w:rsidP="00316546">
      <w:pPr>
        <w:numPr>
          <w:ilvl w:val="0"/>
          <w:numId w:val="54"/>
        </w:numPr>
      </w:pPr>
      <w:r w:rsidRPr="00316546">
        <w:t>Welke spreidingsmaat wordt door deze uitschieters sterk beïnvloed en welke niet?</w:t>
      </w:r>
    </w:p>
    <w:p w:rsidR="00316546" w:rsidRPr="00316546" w:rsidRDefault="00316546" w:rsidP="00316546">
      <w:pPr>
        <w:numPr>
          <w:ilvl w:val="0"/>
          <w:numId w:val="54"/>
        </w:numPr>
      </w:pPr>
      <w:r w:rsidRPr="00316546">
        <w:t>Welke centrummaat wordt door deze uitschieters sterk beïnvloed?</w:t>
      </w:r>
    </w:p>
    <w:p w:rsidR="00316546" w:rsidRPr="00316546" w:rsidRDefault="00316546" w:rsidP="00316546">
      <w:pPr>
        <w:numPr>
          <w:ilvl w:val="0"/>
          <w:numId w:val="54"/>
        </w:numPr>
      </w:pPr>
      <w:r w:rsidRPr="00316546">
        <w:t>Vind je het verantwoord om uitschieters weg te laten bij het samenvatten van een frequentieverdeling? Geef argumenten voor en tegen.</w:t>
      </w:r>
    </w:p>
    <w:p w:rsidR="00316546" w:rsidRDefault="00316546" w:rsidP="00316546"/>
    <w:p w:rsidR="003327E3" w:rsidRDefault="003327E3">
      <w:pPr>
        <w:overflowPunct/>
        <w:autoSpaceDE/>
        <w:autoSpaceDN/>
        <w:adjustRightInd/>
        <w:spacing w:line="240" w:lineRule="auto"/>
        <w:textAlignment w:val="auto"/>
        <w:rPr>
          <w:b/>
        </w:rPr>
      </w:pPr>
      <w:r>
        <w:rPr>
          <w:b/>
        </w:rPr>
        <w:br w:type="page"/>
      </w:r>
    </w:p>
    <w:p w:rsidR="00316546" w:rsidRPr="00316546" w:rsidRDefault="00316546" w:rsidP="00316546">
      <w:r w:rsidRPr="00316546">
        <w:rPr>
          <w:b/>
        </w:rPr>
        <w:lastRenderedPageBreak/>
        <w:t xml:space="preserve">Opgave </w:t>
      </w:r>
      <w:r w:rsidR="008A09C5">
        <w:rPr>
          <w:b/>
        </w:rPr>
        <w:t>53</w:t>
      </w:r>
    </w:p>
    <w:p w:rsidR="00316546" w:rsidRDefault="00316546" w:rsidP="00316546">
      <w:r w:rsidRPr="00316546">
        <w:rPr>
          <w:noProof/>
        </w:rPr>
        <w:drawing>
          <wp:anchor distT="0" distB="0" distL="114300" distR="114300" simplePos="0" relativeHeight="251660800" behindDoc="0" locked="0" layoutInCell="1" allowOverlap="1" wp14:anchorId="5EA9CE27" wp14:editId="33568FCD">
            <wp:simplePos x="0" y="0"/>
            <wp:positionH relativeFrom="margin">
              <wp:align>center</wp:align>
            </wp:positionH>
            <wp:positionV relativeFrom="paragraph">
              <wp:posOffset>396875</wp:posOffset>
            </wp:positionV>
            <wp:extent cx="5403215" cy="2658110"/>
            <wp:effectExtent l="19050" t="0" r="6985" b="0"/>
            <wp:wrapSquare wrapText="bothSides"/>
            <wp:docPr id="57" name="Afbeelding 57" descr="GewichtJongens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wichtJongensAb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403215" cy="2658110"/>
                    </a:xfrm>
                    <a:prstGeom prst="rect">
                      <a:avLst/>
                    </a:prstGeom>
                    <a:noFill/>
                    <a:ln>
                      <a:noFill/>
                    </a:ln>
                    <a:extLst>
                      <a:ext uri="{53640926-AAD7-44D8-BBD7-CCE9431645EC}">
                        <a14:shadowObscured xmlns:a14="http://schemas.microsoft.com/office/drawing/2010/main"/>
                      </a:ext>
                    </a:extLst>
                  </pic:spPr>
                </pic:pic>
              </a:graphicData>
            </a:graphic>
          </wp:anchor>
        </w:drawing>
      </w:r>
      <w:r w:rsidRPr="00316546">
        <w:t>Bekijk het staafdiagram voor de gewichten van de jongens.</w:t>
      </w:r>
    </w:p>
    <w:p w:rsidR="00CF4884" w:rsidRPr="00316546" w:rsidRDefault="00CF4884" w:rsidP="00316546"/>
    <w:p w:rsidR="003230D3" w:rsidRDefault="003230D3" w:rsidP="001824BD">
      <w:pPr>
        <w:ind w:left="360"/>
      </w:pPr>
    </w:p>
    <w:p w:rsidR="00316546" w:rsidRPr="00316546" w:rsidRDefault="00316546" w:rsidP="00316546">
      <w:pPr>
        <w:numPr>
          <w:ilvl w:val="0"/>
          <w:numId w:val="55"/>
        </w:numPr>
      </w:pPr>
      <w:r w:rsidRPr="00316546">
        <w:t>Bereken de mediaan en het gemiddelde van de gewichten van de jongens.</w:t>
      </w:r>
    </w:p>
    <w:p w:rsidR="00316546" w:rsidRPr="00316546" w:rsidRDefault="00316546" w:rsidP="00316546">
      <w:pPr>
        <w:numPr>
          <w:ilvl w:val="0"/>
          <w:numId w:val="55"/>
        </w:numPr>
      </w:pPr>
      <w:r w:rsidRPr="00316546">
        <w:t>Waarom is nu de modus niet eens vast te stellen?</w:t>
      </w:r>
    </w:p>
    <w:p w:rsidR="00316546" w:rsidRPr="00316546" w:rsidRDefault="00316546" w:rsidP="00316546">
      <w:pPr>
        <w:numPr>
          <w:ilvl w:val="0"/>
          <w:numId w:val="55"/>
        </w:numPr>
      </w:pPr>
      <w:r w:rsidRPr="00316546">
        <w:t>Bepaal de spreidingsbreedte en de kwartielafstand.</w:t>
      </w:r>
    </w:p>
    <w:p w:rsidR="00316546" w:rsidRPr="00316546" w:rsidRDefault="00316546" w:rsidP="00316546">
      <w:pPr>
        <w:numPr>
          <w:ilvl w:val="0"/>
          <w:numId w:val="55"/>
        </w:numPr>
      </w:pPr>
      <w:r w:rsidRPr="00316546">
        <w:t>Er is bij de jongens één uitschieter.</w:t>
      </w:r>
      <w:r w:rsidR="00B220C7">
        <w:br/>
      </w:r>
      <w:r w:rsidRPr="00316546">
        <w:t>Welke centrummaat en/of spreidingsmaat verandert het sterkst als je deze uitschieter weglaat?</w:t>
      </w:r>
    </w:p>
    <w:p w:rsidR="00316546" w:rsidRPr="00316546" w:rsidRDefault="00316546" w:rsidP="00316546">
      <w:pPr>
        <w:numPr>
          <w:ilvl w:val="0"/>
          <w:numId w:val="55"/>
        </w:numPr>
      </w:pPr>
      <w:r w:rsidRPr="00316546">
        <w:t>Veranderen de centrum- en/of de spreidingsmaten als je alle absolute frequenties omrekent naar relatieve frequenties?</w:t>
      </w:r>
    </w:p>
    <w:p w:rsidR="00316546" w:rsidRPr="00316546" w:rsidRDefault="00316546" w:rsidP="00316546">
      <w:pPr>
        <w:numPr>
          <w:ilvl w:val="0"/>
          <w:numId w:val="55"/>
        </w:numPr>
      </w:pPr>
      <w:r w:rsidRPr="00316546">
        <w:t>Tussen welke waarden wegen de 25</w:t>
      </w:r>
      <w:r w:rsidR="00AF340B">
        <w:t xml:space="preserve"> procent</w:t>
      </w:r>
      <w:r w:rsidRPr="00316546">
        <w:t xml:space="preserve"> lichtste jongens?</w:t>
      </w:r>
    </w:p>
    <w:p w:rsidR="003230D3" w:rsidRDefault="00316546" w:rsidP="001824BD">
      <w:pPr>
        <w:numPr>
          <w:ilvl w:val="0"/>
          <w:numId w:val="55"/>
        </w:numPr>
        <w:rPr>
          <w:b/>
        </w:rPr>
      </w:pPr>
      <w:r w:rsidRPr="00316546">
        <w:t>Hoeveel procent van de jongens weegt meer dan 78 k</w:t>
      </w:r>
      <w:r w:rsidR="00B766E6">
        <w:t>ilo</w:t>
      </w:r>
      <w:r w:rsidRPr="00316546">
        <w:t>g</w:t>
      </w:r>
      <w:r w:rsidR="00B766E6">
        <w:t>ram</w:t>
      </w:r>
      <w:r w:rsidRPr="00316546">
        <w:t>?</w:t>
      </w:r>
    </w:p>
    <w:p w:rsidR="00B766E6" w:rsidRDefault="00B766E6" w:rsidP="00B766E6">
      <w:pPr>
        <w:rPr>
          <w:b/>
        </w:rPr>
      </w:pPr>
    </w:p>
    <w:p w:rsidR="003327E3" w:rsidRDefault="003327E3">
      <w:pPr>
        <w:overflowPunct/>
        <w:autoSpaceDE/>
        <w:autoSpaceDN/>
        <w:adjustRightInd/>
        <w:spacing w:line="240" w:lineRule="auto"/>
        <w:textAlignment w:val="auto"/>
        <w:rPr>
          <w:b/>
        </w:rPr>
      </w:pPr>
      <w:r>
        <w:rPr>
          <w:b/>
        </w:rPr>
        <w:br w:type="page"/>
      </w:r>
    </w:p>
    <w:p w:rsidR="00316546" w:rsidRPr="00316546" w:rsidRDefault="00FE6BCE" w:rsidP="00B766E6">
      <w:r>
        <w:rPr>
          <w:b/>
          <w:noProof/>
        </w:rPr>
        <w:lastRenderedPageBreak/>
        <mc:AlternateContent>
          <mc:Choice Requires="wpg">
            <w:drawing>
              <wp:anchor distT="0" distB="0" distL="114300" distR="114300" simplePos="0" relativeHeight="251659776" behindDoc="0" locked="0" layoutInCell="1" allowOverlap="1">
                <wp:simplePos x="0" y="0"/>
                <wp:positionH relativeFrom="margin">
                  <wp:align>center</wp:align>
                </wp:positionH>
                <wp:positionV relativeFrom="paragraph">
                  <wp:posOffset>203835</wp:posOffset>
                </wp:positionV>
                <wp:extent cx="5400040" cy="3340100"/>
                <wp:effectExtent l="0" t="3810" r="635" b="0"/>
                <wp:wrapSquare wrapText="bothSides"/>
                <wp:docPr id="101" name="Groe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340100"/>
                          <a:chOff x="0" y="0"/>
                          <a:chExt cx="56832" cy="33401"/>
                        </a:xfrm>
                      </wpg:grpSpPr>
                      <pic:pic xmlns:pic="http://schemas.openxmlformats.org/drawingml/2006/picture">
                        <pic:nvPicPr>
                          <pic:cNvPr id="102" name="Afbeelding 56" descr="GewichtJongensKlassen-0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48" cy="33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Afbeelding 55" descr="GewichtMeisjesKlassen-0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8384" y="0"/>
                            <a:ext cx="28448" cy="334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4F09F699" id="Groep 63" o:spid="_x0000_s1026" style="position:absolute;margin-left:0;margin-top:16.05pt;width:425.2pt;height:263pt;z-index:251659776;mso-position-horizontal:center;mso-position-horizontal-relative:margin;mso-width-relative:margin" coordsize="56832,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">
                <v:shape id="Afbeelding 56" o:spid="_x0000_s1027" type="#_x0000_t75" alt="GewichtJongensKlassen-02" style="position:absolute;width:28448;height:3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6K+AAAA3AAAAA8AAABkcnMvZG93bnJldi54bWxET02LwjAQvQv+hzCCN03tQdyuqYgg7kVB&#10;d3sfmmlTbCa1yWr990ZY2Ns83uesN4NtxZ163zhWsJgnIIhLpxuuFfx872crED4ga2wdk4Inedjk&#10;49EaM+0efKb7JdQihrDPUIEJocuk9KUhi37uOuLIVa63GCLsa6l7fMRw28o0SZbSYsOxwWBHO0Pl&#10;9fJrFXh3NFRfD6G44Udx1FidUpJKTSfD9hNEoCH8i//cXzrOT1J4PxMvk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v6K+AAAA3AAAAA8AAAAAAAAAAAAAAAAAnwIAAGRy&#10;cy9kb3ducmV2LnhtbFBLBQYAAAAABAAEAPcAAACKAwAAAAA=&#10;">
                  <v:imagedata r:id="rId54" o:title="GewichtJongensKlassen-02"/>
                  <v:path arrowok="t"/>
                </v:shape>
                <v:shape id="Afbeelding 55" o:spid="_x0000_s1028" type="#_x0000_t75" alt="GewichtMeisjesKlassen-02" style="position:absolute;left:28384;width:28448;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bQnFAAAA3AAAAA8AAABkcnMvZG93bnJldi54bWxET99rwjAQfhf2P4Qb7EVmqpOxdUYZyoYo&#10;yNYNtsejuTVlzaU2sa3/vREE3+7j+3mzRW8r0VLjS8cKxqMEBHHudMmFgu+vt/snED4ga6wck4Ij&#10;eVjMbwYzTLXr+JPaLBQihrBPUYEJoU6l9Lkhi37kauLI/bnGYoiwKaRusIvhtpKTJHmUFkuODQZr&#10;WhrK/7ODVdA+TD74Pfxs9vVu+Pu83K7MoVspdXfbv76ACNSHq/jiXus4P5nC+Zl4gZy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20JxQAAANwAAAAPAAAAAAAAAAAAAAAA&#10;AJ8CAABkcnMvZG93bnJldi54bWxQSwUGAAAAAAQABAD3AAAAkQMAAAAA&#10;">
                  <v:imagedata r:id="rId55" o:title="GewichtMeisjesKlassen-02"/>
                  <v:path arrowok="t"/>
                </v:shape>
                <w10:wrap type="square" anchorx="margin"/>
              </v:group>
            </w:pict>
          </mc:Fallback>
        </mc:AlternateContent>
      </w:r>
      <w:r w:rsidR="00316546" w:rsidRPr="00316546">
        <w:rPr>
          <w:b/>
        </w:rPr>
        <w:t xml:space="preserve">Opgave </w:t>
      </w:r>
      <w:r w:rsidR="008A09C5">
        <w:rPr>
          <w:b/>
        </w:rPr>
        <w:t>54</w:t>
      </w:r>
    </w:p>
    <w:p w:rsidR="00316546" w:rsidRPr="00316546" w:rsidRDefault="00316546" w:rsidP="00316546"/>
    <w:p w:rsidR="00316546" w:rsidRPr="00316546" w:rsidRDefault="00316546" w:rsidP="00316546">
      <w:r w:rsidRPr="00316546">
        <w:t>Je ziet hier de frequentieverdelingen van de gewichten van de jongens en de meisjes. Ze zijn elk gegroepeerd in klassen. De vraag is of je de centrummaten dan nog kunt berekenen.</w:t>
      </w:r>
    </w:p>
    <w:p w:rsidR="00316546" w:rsidRPr="00316546" w:rsidRDefault="00316546" w:rsidP="00316546">
      <w:pPr>
        <w:numPr>
          <w:ilvl w:val="0"/>
          <w:numId w:val="56"/>
        </w:numPr>
      </w:pPr>
      <w:r w:rsidRPr="00316546">
        <w:t>Waarom kun je vanuit deze frequentieverdelingen de mediaan niet meer vaststellen?</w:t>
      </w:r>
      <w:r w:rsidR="00B220C7">
        <w:br/>
      </w:r>
      <w:r w:rsidRPr="00316546">
        <w:t>In welke klasse zit de mediaan bij de meisjes? En bij de jongens?</w:t>
      </w:r>
    </w:p>
    <w:p w:rsidR="00316546" w:rsidRPr="00316546" w:rsidRDefault="00316546" w:rsidP="00316546">
      <w:pPr>
        <w:numPr>
          <w:ilvl w:val="0"/>
          <w:numId w:val="56"/>
        </w:numPr>
      </w:pPr>
      <w:r w:rsidRPr="00316546">
        <w:t>Maak bij deze klassenindeling frequentietabellen voor de gewichten van de jongens en de meisjes en voeg daaraan de klassenmiddens toe.</w:t>
      </w:r>
    </w:p>
    <w:p w:rsidR="00316546" w:rsidRPr="00316546" w:rsidRDefault="00316546" w:rsidP="00316546">
      <w:pPr>
        <w:numPr>
          <w:ilvl w:val="0"/>
          <w:numId w:val="56"/>
        </w:numPr>
      </w:pPr>
      <w:r w:rsidRPr="00316546">
        <w:t>Waarom kun je met deze klassen het gemiddelde alleen nog maar schatten?</w:t>
      </w:r>
    </w:p>
    <w:p w:rsidR="00316546" w:rsidRPr="00316546" w:rsidRDefault="00316546" w:rsidP="00316546">
      <w:pPr>
        <w:numPr>
          <w:ilvl w:val="0"/>
          <w:numId w:val="56"/>
        </w:numPr>
      </w:pPr>
      <w:r w:rsidRPr="00316546">
        <w:t>Geef een schatting van het gemiddelde met behulp van de klassenmiddens zowel voor de jongens als voor de meisjes.</w:t>
      </w:r>
    </w:p>
    <w:p w:rsidR="00316546" w:rsidRPr="00316546" w:rsidRDefault="00316546" w:rsidP="00316546">
      <w:pPr>
        <w:numPr>
          <w:ilvl w:val="0"/>
          <w:numId w:val="56"/>
        </w:numPr>
      </w:pPr>
      <w:r w:rsidRPr="00316546">
        <w:t>Denk je dat je antwoorden afwijken van de daadwerkelijke gemiddelden?</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8A09C5">
        <w:rPr>
          <w:b/>
        </w:rPr>
        <w:t>55</w:t>
      </w:r>
    </w:p>
    <w:p w:rsidR="00316546" w:rsidRPr="00316546" w:rsidRDefault="00316546" w:rsidP="00316546">
      <w:r w:rsidRPr="00316546">
        <w:rPr>
          <w:noProof/>
        </w:rPr>
        <w:drawing>
          <wp:anchor distT="0" distB="0" distL="114300" distR="114300" simplePos="0" relativeHeight="251661824" behindDoc="0" locked="0" layoutInCell="1" allowOverlap="1" wp14:anchorId="1AD778F3" wp14:editId="5747D512">
            <wp:simplePos x="0" y="0"/>
            <wp:positionH relativeFrom="margin">
              <wp:align>right</wp:align>
            </wp:positionH>
            <wp:positionV relativeFrom="paragraph">
              <wp:posOffset>64135</wp:posOffset>
            </wp:positionV>
            <wp:extent cx="2987675" cy="815975"/>
            <wp:effectExtent l="0" t="0" r="3175" b="3175"/>
            <wp:wrapSquare wrapText="bothSides"/>
            <wp:docPr id="54" name="Afbeelding 54" descr="va-fa15-op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fa15-op3-t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7675" cy="815975"/>
                    </a:xfrm>
                    <a:prstGeom prst="rect">
                      <a:avLst/>
                    </a:prstGeom>
                    <a:noFill/>
                    <a:ln>
                      <a:noFill/>
                    </a:ln>
                  </pic:spPr>
                </pic:pic>
              </a:graphicData>
            </a:graphic>
          </wp:anchor>
        </w:drawing>
      </w:r>
      <w:r w:rsidRPr="00316546">
        <w:t xml:space="preserve">In een bedrijf met 120 medewerkers is het modale salaris ongeveer 1600 </w:t>
      </w:r>
      <w:r w:rsidR="00B766E6">
        <w:t xml:space="preserve">euro </w:t>
      </w:r>
      <w:r w:rsidRPr="00316546">
        <w:t>per maand. Het gemiddelde salaris is</w:t>
      </w:r>
      <w:r w:rsidR="00B766E6">
        <w:t xml:space="preserve"> </w:t>
      </w:r>
      <w:r w:rsidRPr="00316546">
        <w:t>1800</w:t>
      </w:r>
      <w:r w:rsidR="00B766E6">
        <w:t xml:space="preserve"> </w:t>
      </w:r>
      <w:r w:rsidR="00B766E6" w:rsidRPr="00B766E6">
        <w:t xml:space="preserve">euro </w:t>
      </w:r>
      <w:r w:rsidRPr="00316546">
        <w:t>per maand. Het hoogste salaris is dat van de algemeen directeur. De boxplot vat de verdeling van de salarissen samen.</w:t>
      </w:r>
    </w:p>
    <w:p w:rsidR="00316546" w:rsidRPr="00316546" w:rsidRDefault="00316546" w:rsidP="00316546"/>
    <w:p w:rsidR="00316546" w:rsidRPr="00316546" w:rsidRDefault="00316546" w:rsidP="00316546">
      <w:r w:rsidRPr="00316546">
        <w:t>Bereken in de volgende gevallen telkens weer het modale salaris en het gemiddelde salaris en teken de nieuwe boxplot.</w:t>
      </w:r>
    </w:p>
    <w:p w:rsidR="00316546" w:rsidRPr="00316546" w:rsidRDefault="00316546" w:rsidP="00316546">
      <w:pPr>
        <w:numPr>
          <w:ilvl w:val="0"/>
          <w:numId w:val="57"/>
        </w:numPr>
      </w:pPr>
      <w:r w:rsidRPr="00316546">
        <w:t>Alle medewerkers krijgen een loonsverhoging van 3</w:t>
      </w:r>
      <w:r w:rsidR="00AF340B">
        <w:t xml:space="preserve"> procent</w:t>
      </w:r>
      <w:r w:rsidRPr="00316546">
        <w:t>.</w:t>
      </w:r>
    </w:p>
    <w:p w:rsidR="00316546" w:rsidRPr="00316546" w:rsidRDefault="00316546" w:rsidP="00B766E6">
      <w:pPr>
        <w:numPr>
          <w:ilvl w:val="0"/>
          <w:numId w:val="57"/>
        </w:numPr>
      </w:pPr>
      <w:r w:rsidRPr="00316546">
        <w:t>Alle medewerkers krijgen een maandelijkse toeslag van 200</w:t>
      </w:r>
      <w:r w:rsidR="00B766E6" w:rsidRPr="00B766E6">
        <w:t xml:space="preserve"> euro</w:t>
      </w:r>
      <w:r w:rsidRPr="00316546">
        <w:t>.</w:t>
      </w:r>
    </w:p>
    <w:p w:rsidR="003230D3" w:rsidRDefault="00316546" w:rsidP="001824BD">
      <w:pPr>
        <w:numPr>
          <w:ilvl w:val="0"/>
          <w:numId w:val="57"/>
        </w:numPr>
      </w:pPr>
      <w:r w:rsidRPr="00316546">
        <w:t>Het salaris van de algemeen directeur wordt met 800</w:t>
      </w:r>
      <w:r w:rsidR="00B766E6">
        <w:t xml:space="preserve"> </w:t>
      </w:r>
      <w:r w:rsidR="00B766E6" w:rsidRPr="00B766E6">
        <w:t>euro</w:t>
      </w:r>
      <w:r w:rsidR="00B766E6" w:rsidRPr="00316546">
        <w:t xml:space="preserve"> </w:t>
      </w:r>
      <w:r w:rsidRPr="00316546">
        <w:t>per maand verhoogd.</w:t>
      </w:r>
    </w:p>
    <w:p w:rsidR="003327E3" w:rsidRDefault="003327E3">
      <w:pPr>
        <w:overflowPunct/>
        <w:autoSpaceDE/>
        <w:autoSpaceDN/>
        <w:adjustRightInd/>
        <w:spacing w:line="240" w:lineRule="auto"/>
        <w:textAlignment w:val="auto"/>
        <w:rPr>
          <w:b/>
        </w:rPr>
      </w:pPr>
      <w:r>
        <w:rPr>
          <w:b/>
        </w:rPr>
        <w:br w:type="page"/>
      </w:r>
    </w:p>
    <w:p w:rsidR="00316546" w:rsidRPr="00316546" w:rsidRDefault="00316546" w:rsidP="00316546">
      <w:r w:rsidRPr="00316546">
        <w:rPr>
          <w:b/>
        </w:rPr>
        <w:lastRenderedPageBreak/>
        <w:t xml:space="preserve">Opgave </w:t>
      </w:r>
      <w:r w:rsidR="008A09C5">
        <w:rPr>
          <w:b/>
        </w:rPr>
        <w:t>56</w:t>
      </w:r>
    </w:p>
    <w:p w:rsidR="00316546" w:rsidRPr="00316546" w:rsidRDefault="00316546" w:rsidP="00316546">
      <w:r w:rsidRPr="00316546">
        <w:t>Als je in de sportzaal een tijdje een bepaalde oefening hebt gedaan, gaat je polsslag omhoog. In dit tweezijdige steelbladdiagram vind je wat data. Van elke sporter werd één keer voor en één keer na de oefening de polsslag gemeten.</w:t>
      </w:r>
    </w:p>
    <w:p w:rsidR="00316546" w:rsidRPr="00316546" w:rsidRDefault="00316546" w:rsidP="00316546"/>
    <w:p w:rsidR="00316546" w:rsidRPr="00316546" w:rsidRDefault="00316546" w:rsidP="00316546">
      <w:r w:rsidRPr="00316546">
        <w:rPr>
          <w:noProof/>
        </w:rPr>
        <w:drawing>
          <wp:anchor distT="0" distB="0" distL="114300" distR="114300" simplePos="0" relativeHeight="251662848" behindDoc="0" locked="0" layoutInCell="1" allowOverlap="1" wp14:anchorId="79C608B9" wp14:editId="3D49A4B5">
            <wp:simplePos x="0" y="0"/>
            <wp:positionH relativeFrom="margin">
              <wp:align>center</wp:align>
            </wp:positionH>
            <wp:positionV relativeFrom="paragraph">
              <wp:posOffset>1713</wp:posOffset>
            </wp:positionV>
            <wp:extent cx="3963404" cy="1225122"/>
            <wp:effectExtent l="19050" t="0" r="0" b="0"/>
            <wp:wrapTopAndBottom/>
            <wp:docPr id="53" name="Afbeelding 53" descr="Steelblad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elbladDiagra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3404" cy="1225122"/>
                    </a:xfrm>
                    <a:prstGeom prst="rect">
                      <a:avLst/>
                    </a:prstGeom>
                    <a:noFill/>
                    <a:ln>
                      <a:noFill/>
                    </a:ln>
                  </pic:spPr>
                </pic:pic>
              </a:graphicData>
            </a:graphic>
          </wp:anchor>
        </w:drawing>
      </w:r>
    </w:p>
    <w:p w:rsidR="00316546" w:rsidRPr="00316546" w:rsidRDefault="00316546" w:rsidP="00316546">
      <w:pPr>
        <w:numPr>
          <w:ilvl w:val="0"/>
          <w:numId w:val="58"/>
        </w:numPr>
      </w:pPr>
      <w:r w:rsidRPr="00316546">
        <w:t>Waarom zegt de modale polsslag hier weinig over het centrum van de verdeling?</w:t>
      </w:r>
      <w:r w:rsidR="00B220C7">
        <w:br/>
      </w:r>
      <w:r w:rsidRPr="00316546">
        <w:t>Is de modale polsslag een zinvol getal?</w:t>
      </w:r>
    </w:p>
    <w:p w:rsidR="00316546" w:rsidRPr="00316546" w:rsidRDefault="00316546" w:rsidP="00316546">
      <w:pPr>
        <w:numPr>
          <w:ilvl w:val="0"/>
          <w:numId w:val="58"/>
        </w:numPr>
      </w:pPr>
      <w:r w:rsidRPr="00316546">
        <w:t>Bereken de gemiddelde polsslag voor en ook na de oefening.</w:t>
      </w:r>
      <w:r w:rsidR="00B220C7">
        <w:br/>
      </w:r>
      <w:r w:rsidRPr="00316546">
        <w:t>Is het gemiddelde een bruikbare centrummaat voor deze situatie?</w:t>
      </w:r>
    </w:p>
    <w:p w:rsidR="00316546" w:rsidRPr="00316546" w:rsidRDefault="00316546" w:rsidP="00316546">
      <w:pPr>
        <w:numPr>
          <w:ilvl w:val="0"/>
          <w:numId w:val="58"/>
        </w:numPr>
      </w:pPr>
      <w:r w:rsidRPr="00316546">
        <w:t>Bepaal de mediaan en de kwartielen.</w:t>
      </w:r>
      <w:r w:rsidR="00B220C7">
        <w:br/>
      </w:r>
      <w:r w:rsidRPr="00316546">
        <w:t>Zijn twee boxplots een geschikt middel om beide datasets voor deze situatie te vergelijken?</w:t>
      </w:r>
    </w:p>
    <w:p w:rsidR="00316546" w:rsidRPr="00316546" w:rsidRDefault="00316546" w:rsidP="00316546">
      <w:pPr>
        <w:numPr>
          <w:ilvl w:val="0"/>
          <w:numId w:val="58"/>
        </w:numPr>
      </w:pPr>
      <w:r w:rsidRPr="00316546">
        <w:t>Is het wel handig om de polsslag voor en na de oefening apart in beeld te brengen?</w:t>
      </w:r>
    </w:p>
    <w:p w:rsidR="00DE4056" w:rsidRPr="00316546" w:rsidRDefault="00DE4056" w:rsidP="00316546"/>
    <w:p w:rsidR="00CF4884" w:rsidRDefault="00CF4884">
      <w:pPr>
        <w:overflowPunct/>
        <w:autoSpaceDE/>
        <w:autoSpaceDN/>
        <w:adjustRightInd/>
        <w:spacing w:line="240" w:lineRule="auto"/>
        <w:textAlignment w:val="auto"/>
        <w:rPr>
          <w:b/>
        </w:rPr>
      </w:pPr>
      <w:r>
        <w:rPr>
          <w:b/>
        </w:rPr>
        <w:br w:type="page"/>
      </w:r>
    </w:p>
    <w:p w:rsidR="00316546" w:rsidRPr="00316546" w:rsidRDefault="00316546" w:rsidP="00316546">
      <w:r w:rsidRPr="00316546">
        <w:rPr>
          <w:b/>
        </w:rPr>
        <w:lastRenderedPageBreak/>
        <w:t xml:space="preserve">Opgave </w:t>
      </w:r>
      <w:r w:rsidR="008A09C5">
        <w:rPr>
          <w:b/>
        </w:rPr>
        <w:t>57</w:t>
      </w:r>
    </w:p>
    <w:p w:rsidR="00316546" w:rsidRPr="00316546" w:rsidRDefault="00316546" w:rsidP="00316546">
      <w:r w:rsidRPr="00316546">
        <w:t>Hieronder zie je een boxplot en een aantal dotplots, die erg van vorm verschillen.</w:t>
      </w:r>
    </w:p>
    <w:p w:rsidR="00316546" w:rsidRPr="00316546" w:rsidRDefault="00316546" w:rsidP="00316546">
      <w:pPr>
        <w:numPr>
          <w:ilvl w:val="0"/>
          <w:numId w:val="59"/>
        </w:numPr>
      </w:pPr>
      <w:r w:rsidRPr="00316546">
        <w:t>Verander bij elke dotplot één waarneming van plaats zodat de boxplot de verdeling goed weergeeft.</w:t>
      </w:r>
    </w:p>
    <w:p w:rsidR="00316546" w:rsidRPr="00316546" w:rsidRDefault="00316546" w:rsidP="00316546">
      <w:pPr>
        <w:numPr>
          <w:ilvl w:val="0"/>
          <w:numId w:val="59"/>
        </w:numPr>
      </w:pPr>
      <w:r w:rsidRPr="00316546">
        <w:t>Verzin zelf een dotplot die goed weergegeven wordt door deze boxplot.</w:t>
      </w:r>
    </w:p>
    <w:p w:rsidR="00316546" w:rsidRPr="00316546" w:rsidRDefault="00316546" w:rsidP="00316546">
      <w:pPr>
        <w:numPr>
          <w:ilvl w:val="0"/>
          <w:numId w:val="59"/>
        </w:numPr>
      </w:pPr>
      <w:r w:rsidRPr="00316546">
        <w:t>Benoem de vorm van de frequentieverdeling in deze boxplot.</w:t>
      </w:r>
    </w:p>
    <w:p w:rsidR="00316546" w:rsidRPr="00316546" w:rsidRDefault="00316546" w:rsidP="00316546">
      <w:r w:rsidRPr="00316546">
        <w:rPr>
          <w:noProof/>
        </w:rPr>
        <w:drawing>
          <wp:anchor distT="0" distB="0" distL="114300" distR="114300" simplePos="0" relativeHeight="251655680" behindDoc="0" locked="0" layoutInCell="1" allowOverlap="1" wp14:anchorId="4D408533" wp14:editId="3F42E060">
            <wp:simplePos x="0" y="0"/>
            <wp:positionH relativeFrom="margin">
              <wp:align>center</wp:align>
            </wp:positionH>
            <wp:positionV relativeFrom="paragraph">
              <wp:posOffset>-112779</wp:posOffset>
            </wp:positionV>
            <wp:extent cx="3407646" cy="754912"/>
            <wp:effectExtent l="19050" t="0" r="2304" b="0"/>
            <wp:wrapTopAndBottom/>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7646" cy="754912"/>
                    </a:xfrm>
                    <a:prstGeom prst="rect">
                      <a:avLst/>
                    </a:prstGeom>
                    <a:noFill/>
                  </pic:spPr>
                </pic:pic>
              </a:graphicData>
            </a:graphic>
          </wp:anchor>
        </w:drawing>
      </w:r>
    </w:p>
    <w:p w:rsidR="00316546" w:rsidRPr="001824BD" w:rsidRDefault="00FF67DF" w:rsidP="00316546">
      <w:pPr>
        <w:rPr>
          <w:rStyle w:val="Zwaar"/>
        </w:rPr>
      </w:pPr>
      <w:r w:rsidRPr="001824BD">
        <w:rPr>
          <w:rStyle w:val="Zwaar"/>
        </w:rPr>
        <w:t>D</w:t>
      </w:r>
      <w:r w:rsidR="00316546" w:rsidRPr="001824BD">
        <w:rPr>
          <w:rStyle w:val="Zwaar"/>
        </w:rPr>
        <w:t>otplot 1</w:t>
      </w:r>
      <w:r w:rsidR="003B4A82">
        <w:rPr>
          <w:rStyle w:val="Zwaar"/>
        </w:rPr>
        <w:t>:</w:t>
      </w:r>
    </w:p>
    <w:p w:rsidR="00316546" w:rsidRPr="00316546" w:rsidRDefault="00574242" w:rsidP="00316546">
      <w:r>
        <w:rPr>
          <w:noProof/>
        </w:rPr>
        <w:drawing>
          <wp:inline distT="0" distB="0" distL="0" distR="0" wp14:anchorId="03A1D678" wp14:editId="72AD6533">
            <wp:extent cx="4123055" cy="645795"/>
            <wp:effectExtent l="19050" t="0" r="0" b="0"/>
            <wp:docPr id="4"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123055" cy="645795"/>
                    </a:xfrm>
                    <a:prstGeom prst="rect">
                      <a:avLst/>
                    </a:prstGeom>
                    <a:noFill/>
                    <a:ln>
                      <a:noFill/>
                    </a:ln>
                    <a:extLst>
                      <a:ext uri="{53640926-AAD7-44D8-BBD7-CCE9431645EC}">
                        <a14:shadowObscured xmlns:a14="http://schemas.microsoft.com/office/drawing/2010/main"/>
                      </a:ext>
                    </a:extLst>
                  </pic:spPr>
                </pic:pic>
              </a:graphicData>
            </a:graphic>
          </wp:inline>
        </w:drawing>
      </w:r>
    </w:p>
    <w:p w:rsidR="00316546" w:rsidRPr="00316546" w:rsidRDefault="00316546" w:rsidP="00316546"/>
    <w:p w:rsidR="00316546" w:rsidRPr="001824BD" w:rsidRDefault="00FF67DF" w:rsidP="00316546">
      <w:pPr>
        <w:rPr>
          <w:rStyle w:val="Zwaar"/>
        </w:rPr>
      </w:pPr>
      <w:r w:rsidRPr="001824BD">
        <w:rPr>
          <w:rStyle w:val="Zwaar"/>
        </w:rPr>
        <w:t>D</w:t>
      </w:r>
      <w:r w:rsidR="00316546" w:rsidRPr="001824BD">
        <w:rPr>
          <w:rStyle w:val="Zwaar"/>
        </w:rPr>
        <w:t>otplot 2</w:t>
      </w:r>
      <w:r w:rsidR="003B4A82">
        <w:rPr>
          <w:rStyle w:val="Zwaar"/>
        </w:rPr>
        <w:t>:</w:t>
      </w:r>
    </w:p>
    <w:p w:rsidR="00316546" w:rsidRPr="00316546" w:rsidRDefault="00574242" w:rsidP="00316546">
      <w:r>
        <w:rPr>
          <w:noProof/>
        </w:rPr>
        <w:drawing>
          <wp:inline distT="0" distB="0" distL="0" distR="0" wp14:anchorId="01104ACB" wp14:editId="69120B8F">
            <wp:extent cx="4119880" cy="693420"/>
            <wp:effectExtent l="1905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119880" cy="693420"/>
                    </a:xfrm>
                    <a:prstGeom prst="rect">
                      <a:avLst/>
                    </a:prstGeom>
                    <a:noFill/>
                    <a:ln>
                      <a:noFill/>
                    </a:ln>
                    <a:extLst>
                      <a:ext uri="{53640926-AAD7-44D8-BBD7-CCE9431645EC}">
                        <a14:shadowObscured xmlns:a14="http://schemas.microsoft.com/office/drawing/2010/main"/>
                      </a:ext>
                    </a:extLst>
                  </pic:spPr>
                </pic:pic>
              </a:graphicData>
            </a:graphic>
          </wp:inline>
        </w:drawing>
      </w:r>
    </w:p>
    <w:p w:rsidR="00316546" w:rsidRPr="00316546" w:rsidRDefault="00316546" w:rsidP="00316546"/>
    <w:p w:rsidR="00316546" w:rsidRPr="00316546" w:rsidRDefault="00FF67DF" w:rsidP="00316546">
      <w:r w:rsidRPr="001824BD">
        <w:rPr>
          <w:rStyle w:val="Zwaar"/>
        </w:rPr>
        <w:t>D</w:t>
      </w:r>
      <w:r w:rsidR="00316546" w:rsidRPr="001824BD">
        <w:rPr>
          <w:rStyle w:val="Zwaar"/>
        </w:rPr>
        <w:t>otplot 3</w:t>
      </w:r>
      <w:r w:rsidR="003B4A82">
        <w:t>:</w:t>
      </w:r>
    </w:p>
    <w:p w:rsidR="00316546" w:rsidRPr="00316546" w:rsidRDefault="00574242" w:rsidP="00316546">
      <w:r>
        <w:rPr>
          <w:noProof/>
        </w:rPr>
        <w:drawing>
          <wp:inline distT="0" distB="0" distL="0" distR="0" wp14:anchorId="74526788" wp14:editId="185AB802">
            <wp:extent cx="4145915" cy="693420"/>
            <wp:effectExtent l="19050" t="0" r="698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145915" cy="693420"/>
                    </a:xfrm>
                    <a:prstGeom prst="rect">
                      <a:avLst/>
                    </a:prstGeom>
                    <a:noFill/>
                    <a:ln>
                      <a:noFill/>
                    </a:ln>
                    <a:extLst>
                      <a:ext uri="{53640926-AAD7-44D8-BBD7-CCE9431645EC}">
                        <a14:shadowObscured xmlns:a14="http://schemas.microsoft.com/office/drawing/2010/main"/>
                      </a:ext>
                    </a:extLst>
                  </pic:spPr>
                </pic:pic>
              </a:graphicData>
            </a:graphic>
          </wp:inline>
        </w:drawing>
      </w:r>
    </w:p>
    <w:p w:rsidR="00316546" w:rsidRPr="00316546" w:rsidRDefault="00316546" w:rsidP="00316546">
      <w:r w:rsidRPr="00316546">
        <w:br w:type="page"/>
      </w:r>
    </w:p>
    <w:p w:rsidR="00316546" w:rsidRPr="00316546" w:rsidRDefault="00316546" w:rsidP="00316546">
      <w:r w:rsidRPr="00316546">
        <w:rPr>
          <w:b/>
        </w:rPr>
        <w:lastRenderedPageBreak/>
        <w:t xml:space="preserve">Opgave </w:t>
      </w:r>
      <w:r w:rsidR="008A09C5">
        <w:rPr>
          <w:b/>
        </w:rPr>
        <w:t>58</w:t>
      </w:r>
    </w:p>
    <w:p w:rsidR="00316546" w:rsidRPr="00316546" w:rsidRDefault="00316546" w:rsidP="00316546">
      <w:r w:rsidRPr="00316546">
        <w:t xml:space="preserve">Je ziet hier staafdiagrammen (histogrammen) van de wiskundecijfers in havo </w:t>
      </w:r>
      <w:r w:rsidR="00FF67DF">
        <w:t xml:space="preserve">3 </w:t>
      </w:r>
      <w:r w:rsidRPr="00316546">
        <w:t>voor de leerlingen in de verschillende profielen.</w:t>
      </w:r>
    </w:p>
    <w:p w:rsidR="00316546" w:rsidRPr="00316546" w:rsidRDefault="00316546" w:rsidP="00316546"/>
    <w:p w:rsidR="00316546" w:rsidRPr="00316546" w:rsidRDefault="00316546" w:rsidP="00316546">
      <w:r w:rsidRPr="00316546">
        <w:rPr>
          <w:noProof/>
        </w:rPr>
        <w:drawing>
          <wp:inline distT="0" distB="0" distL="0" distR="0" wp14:anchorId="6B51D1E8" wp14:editId="3CEE9F6D">
            <wp:extent cx="2217600" cy="2880000"/>
            <wp:effectExtent l="0" t="0" r="0" b="0"/>
            <wp:docPr id="49" name="Afbeelding 49" descr="Cijfer3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jfer3H-C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7600" cy="2880000"/>
                    </a:xfrm>
                    <a:prstGeom prst="rect">
                      <a:avLst/>
                    </a:prstGeom>
                    <a:noFill/>
                    <a:ln>
                      <a:noFill/>
                    </a:ln>
                  </pic:spPr>
                </pic:pic>
              </a:graphicData>
            </a:graphic>
          </wp:inline>
        </w:drawing>
      </w:r>
      <w:r w:rsidRPr="00316546">
        <w:rPr>
          <w:noProof/>
        </w:rPr>
        <w:drawing>
          <wp:inline distT="0" distB="0" distL="0" distR="0" wp14:anchorId="2966F2E3" wp14:editId="6D80C395">
            <wp:extent cx="2217600" cy="2880000"/>
            <wp:effectExtent l="0" t="0" r="0" b="0"/>
            <wp:docPr id="48" name="Afbeelding 48" descr="Cijfer3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jfer3H-E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7600" cy="2880000"/>
                    </a:xfrm>
                    <a:prstGeom prst="rect">
                      <a:avLst/>
                    </a:prstGeom>
                    <a:noFill/>
                    <a:ln>
                      <a:noFill/>
                    </a:ln>
                  </pic:spPr>
                </pic:pic>
              </a:graphicData>
            </a:graphic>
          </wp:inline>
        </w:drawing>
      </w:r>
    </w:p>
    <w:p w:rsidR="00316546" w:rsidRPr="00316546" w:rsidRDefault="00316546" w:rsidP="00316546"/>
    <w:p w:rsidR="00316546" w:rsidRPr="00316546" w:rsidRDefault="00316546" w:rsidP="00316546">
      <w:r w:rsidRPr="00316546">
        <w:rPr>
          <w:noProof/>
        </w:rPr>
        <w:drawing>
          <wp:inline distT="0" distB="0" distL="0" distR="0" wp14:anchorId="7FDC1227" wp14:editId="38B15914">
            <wp:extent cx="2214000" cy="2880000"/>
            <wp:effectExtent l="0" t="0" r="0" b="0"/>
            <wp:docPr id="47" name="Afbeelding 47" descr="Cijfer3H-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jfer3H-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4000" cy="2880000"/>
                    </a:xfrm>
                    <a:prstGeom prst="rect">
                      <a:avLst/>
                    </a:prstGeom>
                    <a:noFill/>
                    <a:ln>
                      <a:noFill/>
                    </a:ln>
                  </pic:spPr>
                </pic:pic>
              </a:graphicData>
            </a:graphic>
          </wp:inline>
        </w:drawing>
      </w:r>
      <w:r w:rsidRPr="00316546">
        <w:rPr>
          <w:noProof/>
        </w:rPr>
        <w:drawing>
          <wp:inline distT="0" distB="0" distL="0" distR="0" wp14:anchorId="06B3384C" wp14:editId="248381E5">
            <wp:extent cx="2206800" cy="2880000"/>
            <wp:effectExtent l="0" t="0" r="0" b="0"/>
            <wp:docPr id="46" name="Afbeelding 46" descr="Cijfer3H-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jfer3H-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6800" cy="2880000"/>
                    </a:xfrm>
                    <a:prstGeom prst="rect">
                      <a:avLst/>
                    </a:prstGeom>
                    <a:noFill/>
                    <a:ln>
                      <a:noFill/>
                    </a:ln>
                  </pic:spPr>
                </pic:pic>
              </a:graphicData>
            </a:graphic>
          </wp:inline>
        </w:drawing>
      </w:r>
    </w:p>
    <w:p w:rsidR="00316546" w:rsidRPr="00316546" w:rsidRDefault="00316546" w:rsidP="00316546"/>
    <w:p w:rsidR="00316546" w:rsidRPr="00316546" w:rsidRDefault="00316546" w:rsidP="00316546">
      <w:pPr>
        <w:numPr>
          <w:ilvl w:val="0"/>
          <w:numId w:val="60"/>
        </w:numPr>
      </w:pPr>
      <w:r w:rsidRPr="00316546">
        <w:t>Beschrijf de vorm van ieder van deze frequentieverdelingen.</w:t>
      </w:r>
    </w:p>
    <w:p w:rsidR="00316546" w:rsidRPr="00316546" w:rsidRDefault="00316546" w:rsidP="00316546">
      <w:pPr>
        <w:numPr>
          <w:ilvl w:val="0"/>
          <w:numId w:val="60"/>
        </w:numPr>
      </w:pPr>
      <w:r w:rsidRPr="00316546">
        <w:t>Vergelijk de frequentieverdelingen met elkaar. Probeer conclusies te trekken.</w:t>
      </w:r>
    </w:p>
    <w:p w:rsidR="00316546" w:rsidRPr="00316546" w:rsidRDefault="00316546" w:rsidP="00316546">
      <w:pPr>
        <w:numPr>
          <w:ilvl w:val="0"/>
          <w:numId w:val="60"/>
        </w:numPr>
      </w:pPr>
      <w:r w:rsidRPr="00316546">
        <w:t>Bepaal van de vier verdelingen de mediaan en het gemiddelde.</w:t>
      </w:r>
    </w:p>
    <w:p w:rsidR="00316546" w:rsidRPr="00316546" w:rsidRDefault="00316546" w:rsidP="00316546">
      <w:pPr>
        <w:numPr>
          <w:ilvl w:val="0"/>
          <w:numId w:val="60"/>
        </w:numPr>
      </w:pPr>
      <w:r w:rsidRPr="00316546">
        <w:t>Bij welke van deze vier verdelingen liggen mediaan en gemiddelde het dichtst bij elkaar?</w:t>
      </w:r>
      <w:r w:rsidR="00B220C7">
        <w:br/>
      </w:r>
      <w:r w:rsidRPr="00316546">
        <w:t xml:space="preserve">Kun je dit ook </w:t>
      </w:r>
      <w:r w:rsidR="00B220C7">
        <w:t xml:space="preserve">zien </w:t>
      </w:r>
      <w:r w:rsidRPr="00316546">
        <w:t>aan het staafdiagram?</w:t>
      </w:r>
    </w:p>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r w:rsidRPr="00316546">
        <w:rPr>
          <w:b/>
        </w:rPr>
        <w:lastRenderedPageBreak/>
        <w:t xml:space="preserve">Opgave </w:t>
      </w:r>
      <w:r w:rsidR="008A09C5">
        <w:rPr>
          <w:b/>
        </w:rPr>
        <w:t>59</w:t>
      </w:r>
    </w:p>
    <w:p w:rsidR="00316546" w:rsidRPr="00316546" w:rsidRDefault="00316546" w:rsidP="00316546">
      <w:r w:rsidRPr="00316546">
        <w:t>Hieronder en op de volgende pagina zie je dotplots van een aantal datasets.</w:t>
      </w:r>
    </w:p>
    <w:p w:rsidR="00316546" w:rsidRPr="00316546" w:rsidRDefault="00316546" w:rsidP="00316546">
      <w:r w:rsidRPr="00316546">
        <w:t>Beschrijf van elke dataset de vorm van de verdeling.</w:t>
      </w:r>
      <w:r w:rsidR="0036155E">
        <w:br/>
      </w:r>
      <w:r w:rsidRPr="00316546">
        <w:t>Ga daarbij elk van de genoemde vormkenmerken na.</w:t>
      </w:r>
    </w:p>
    <w:p w:rsidR="00316546" w:rsidRPr="00316546" w:rsidRDefault="00316546" w:rsidP="00316546">
      <w:r w:rsidRPr="00316546">
        <w:rPr>
          <w:noProof/>
        </w:rPr>
        <w:drawing>
          <wp:anchor distT="0" distB="0" distL="114300" distR="114300" simplePos="0" relativeHeight="251666944" behindDoc="0" locked="0" layoutInCell="1" allowOverlap="1" wp14:anchorId="641AF034" wp14:editId="787DD5B3">
            <wp:simplePos x="0" y="0"/>
            <wp:positionH relativeFrom="margin">
              <wp:align>center</wp:align>
            </wp:positionH>
            <wp:positionV relativeFrom="paragraph">
              <wp:posOffset>267970</wp:posOffset>
            </wp:positionV>
            <wp:extent cx="5399405" cy="1118870"/>
            <wp:effectExtent l="0" t="0" r="0" b="508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9405" cy="1118870"/>
                    </a:xfrm>
                    <a:prstGeom prst="rect">
                      <a:avLst/>
                    </a:prstGeom>
                    <a:noFill/>
                    <a:ln>
                      <a:noFill/>
                    </a:ln>
                  </pic:spPr>
                </pic:pic>
              </a:graphicData>
            </a:graphic>
          </wp:anchor>
        </w:drawing>
      </w:r>
    </w:p>
    <w:p w:rsidR="00316546" w:rsidRPr="00316546" w:rsidRDefault="00316546" w:rsidP="00316546"/>
    <w:p w:rsidR="00316546" w:rsidRPr="00316546" w:rsidRDefault="00316546" w:rsidP="00316546">
      <w:r w:rsidRPr="00316546">
        <w:rPr>
          <w:noProof/>
        </w:rPr>
        <w:drawing>
          <wp:anchor distT="0" distB="0" distL="114300" distR="114300" simplePos="0" relativeHeight="251667968" behindDoc="0" locked="0" layoutInCell="1" allowOverlap="1" wp14:anchorId="0E7C39ED" wp14:editId="4EC7035A">
            <wp:simplePos x="0" y="0"/>
            <wp:positionH relativeFrom="margin">
              <wp:align>center</wp:align>
            </wp:positionH>
            <wp:positionV relativeFrom="paragraph">
              <wp:posOffset>210820</wp:posOffset>
            </wp:positionV>
            <wp:extent cx="5399405" cy="173863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t="65730"/>
                    <a:stretch>
                      <a:fillRect/>
                    </a:stretch>
                  </pic:blipFill>
                  <pic:spPr bwMode="auto">
                    <a:xfrm>
                      <a:off x="0" y="0"/>
                      <a:ext cx="5399405" cy="1738630"/>
                    </a:xfrm>
                    <a:prstGeom prst="rect">
                      <a:avLst/>
                    </a:prstGeom>
                    <a:noFill/>
                    <a:ln>
                      <a:noFill/>
                    </a:ln>
                  </pic:spPr>
                </pic:pic>
              </a:graphicData>
            </a:graphic>
          </wp:anchor>
        </w:drawing>
      </w:r>
    </w:p>
    <w:p w:rsidR="00316546" w:rsidRPr="00316546" w:rsidRDefault="00316546" w:rsidP="00316546">
      <w:r w:rsidRPr="00316546">
        <w:rPr>
          <w:noProof/>
        </w:rPr>
        <w:drawing>
          <wp:anchor distT="0" distB="0" distL="114300" distR="114300" simplePos="0" relativeHeight="251668992" behindDoc="0" locked="0" layoutInCell="1" allowOverlap="1" wp14:anchorId="43D86DC2" wp14:editId="60F7920D">
            <wp:simplePos x="0" y="0"/>
            <wp:positionH relativeFrom="margin">
              <wp:align>center</wp:align>
            </wp:positionH>
            <wp:positionV relativeFrom="paragraph">
              <wp:posOffset>2132330</wp:posOffset>
            </wp:positionV>
            <wp:extent cx="5399405" cy="1769110"/>
            <wp:effectExtent l="0" t="0" r="0" b="254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t="65730"/>
                    <a:stretch>
                      <a:fillRect/>
                    </a:stretch>
                  </pic:blipFill>
                  <pic:spPr bwMode="auto">
                    <a:xfrm>
                      <a:off x="0" y="0"/>
                      <a:ext cx="5399405" cy="1769110"/>
                    </a:xfrm>
                    <a:prstGeom prst="rect">
                      <a:avLst/>
                    </a:prstGeom>
                    <a:noFill/>
                    <a:ln>
                      <a:noFill/>
                    </a:ln>
                  </pic:spPr>
                </pic:pic>
              </a:graphicData>
            </a:graphic>
          </wp:anchor>
        </w:drawing>
      </w:r>
    </w:p>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r w:rsidRPr="00316546">
        <w:br w:type="page"/>
      </w:r>
    </w:p>
    <w:p w:rsidR="00316546" w:rsidRPr="00316546" w:rsidRDefault="00316546" w:rsidP="00316546">
      <w:r w:rsidRPr="00316546">
        <w:rPr>
          <w:noProof/>
        </w:rPr>
        <w:lastRenderedPageBreak/>
        <w:drawing>
          <wp:anchor distT="0" distB="0" distL="114300" distR="114300" simplePos="0" relativeHeight="251670016" behindDoc="0" locked="0" layoutInCell="1" allowOverlap="1" wp14:anchorId="14AAF01D" wp14:editId="7CCA57E1">
            <wp:simplePos x="0" y="0"/>
            <wp:positionH relativeFrom="margin">
              <wp:align>center</wp:align>
            </wp:positionH>
            <wp:positionV relativeFrom="paragraph">
              <wp:posOffset>3147060</wp:posOffset>
            </wp:positionV>
            <wp:extent cx="5399405" cy="3993515"/>
            <wp:effectExtent l="1905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9405" cy="3993515"/>
                    </a:xfrm>
                    <a:prstGeom prst="rect">
                      <a:avLst/>
                    </a:prstGeom>
                    <a:noFill/>
                    <a:ln>
                      <a:noFill/>
                    </a:ln>
                  </pic:spPr>
                </pic:pic>
              </a:graphicData>
            </a:graphic>
          </wp:anchor>
        </w:drawing>
      </w:r>
      <w:r w:rsidRPr="00316546">
        <w:rPr>
          <w:noProof/>
        </w:rPr>
        <w:drawing>
          <wp:anchor distT="0" distB="0" distL="114300" distR="114300" simplePos="0" relativeHeight="251671040" behindDoc="0" locked="0" layoutInCell="1" allowOverlap="1" wp14:anchorId="799A60A6" wp14:editId="327AC18F">
            <wp:simplePos x="0" y="0"/>
            <wp:positionH relativeFrom="margin">
              <wp:align>center</wp:align>
            </wp:positionH>
            <wp:positionV relativeFrom="margin">
              <wp:align>top</wp:align>
            </wp:positionV>
            <wp:extent cx="5399405" cy="2831465"/>
            <wp:effectExtent l="0" t="0" r="0" b="698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2831465"/>
                    </a:xfrm>
                    <a:prstGeom prst="rect">
                      <a:avLst/>
                    </a:prstGeom>
                    <a:noFill/>
                    <a:ln>
                      <a:noFill/>
                    </a:ln>
                  </pic:spPr>
                </pic:pic>
              </a:graphicData>
            </a:graphic>
          </wp:anchor>
        </w:drawing>
      </w:r>
    </w:p>
    <w:p w:rsidR="00316546" w:rsidRPr="00316546" w:rsidRDefault="00316546" w:rsidP="00316546"/>
    <w:p w:rsidR="00316546" w:rsidRPr="00316546" w:rsidRDefault="00316546" w:rsidP="00316546">
      <w:r w:rsidRPr="00316546">
        <w:br w:type="page"/>
      </w:r>
    </w:p>
    <w:p w:rsidR="00316546" w:rsidRPr="00316546" w:rsidRDefault="00316546" w:rsidP="00316546">
      <w:r w:rsidRPr="00316546">
        <w:rPr>
          <w:b/>
        </w:rPr>
        <w:lastRenderedPageBreak/>
        <w:sym w:font="Wingdings" w:char="F03A"/>
      </w:r>
      <w:r w:rsidRPr="00316546">
        <w:rPr>
          <w:b/>
        </w:rPr>
        <w:t xml:space="preserve"> Opgave </w:t>
      </w:r>
      <w:r w:rsidR="008A09C5">
        <w:rPr>
          <w:b/>
        </w:rPr>
        <w:t>60</w:t>
      </w:r>
    </w:p>
    <w:p w:rsidR="00316546" w:rsidRPr="00316546" w:rsidRDefault="00316546" w:rsidP="00316546">
      <w:r w:rsidRPr="00316546">
        <w:t xml:space="preserve">Je ziet hieronder en op de volgende pagina’s drie afbeeldingen van een animatie die is te vinden op de </w:t>
      </w:r>
      <w:r w:rsidR="00B2704B">
        <w:t>web</w:t>
      </w:r>
      <w:r w:rsidRPr="00316546">
        <w:t>site van het CBS.</w:t>
      </w:r>
      <w:r w:rsidR="00B220C7">
        <w:br/>
      </w:r>
      <w:r w:rsidRPr="00316546">
        <w:t>Het zijn staafdiagrammen die de inkomensverdeling in Nederland in 2007 in kaart brengen.</w:t>
      </w:r>
    </w:p>
    <w:p w:rsidR="00316546" w:rsidRPr="00316546" w:rsidRDefault="00316546" w:rsidP="00316546">
      <w:pPr>
        <w:numPr>
          <w:ilvl w:val="0"/>
          <w:numId w:val="61"/>
        </w:numPr>
      </w:pPr>
      <w:r w:rsidRPr="00316546">
        <w:t>Beschrijf de vormen van al deze verdelingen.</w:t>
      </w:r>
    </w:p>
    <w:p w:rsidR="00316546" w:rsidRPr="00316546" w:rsidRDefault="00316546" w:rsidP="00316546">
      <w:pPr>
        <w:numPr>
          <w:ilvl w:val="0"/>
          <w:numId w:val="61"/>
        </w:numPr>
      </w:pPr>
      <w:r w:rsidRPr="00316546">
        <w:t>Bepaal voor elke verdeling de spreidingsbreedte.</w:t>
      </w:r>
    </w:p>
    <w:p w:rsidR="00316546" w:rsidRPr="00316546" w:rsidRDefault="00316546" w:rsidP="00316546">
      <w:pPr>
        <w:numPr>
          <w:ilvl w:val="0"/>
          <w:numId w:val="61"/>
        </w:numPr>
      </w:pPr>
      <w:r w:rsidRPr="00316546">
        <w:t>Ga voor elke verdeling na hoe het modale inkomen, de mediaan en het gemiddelde ten opzichte van elkaar liggen.</w:t>
      </w:r>
    </w:p>
    <w:p w:rsidR="00316546" w:rsidRPr="00316546" w:rsidRDefault="00316546" w:rsidP="00316546">
      <w:pPr>
        <w:numPr>
          <w:ilvl w:val="0"/>
          <w:numId w:val="61"/>
        </w:numPr>
      </w:pPr>
      <w:r w:rsidRPr="00316546">
        <w:t xml:space="preserve">Vergelijk de inkomensverdelingen van de deelgroepen </w:t>
      </w:r>
      <w:r w:rsidRPr="001824BD">
        <w:rPr>
          <w:rStyle w:val="Subtielebenadrukking"/>
        </w:rPr>
        <w:t>Paar met kinderen</w:t>
      </w:r>
      <w:r w:rsidR="00B2704B">
        <w:t xml:space="preserve">, </w:t>
      </w:r>
      <w:r w:rsidRPr="001824BD">
        <w:rPr>
          <w:rStyle w:val="Subtielebenadrukking"/>
        </w:rPr>
        <w:t>Paar zonder kinderen</w:t>
      </w:r>
      <w:r w:rsidR="00FF67DF" w:rsidRPr="001824BD">
        <w:rPr>
          <w:rStyle w:val="Subtielebenadrukking"/>
        </w:rPr>
        <w:t xml:space="preserve"> </w:t>
      </w:r>
      <w:r w:rsidRPr="00316546">
        <w:t xml:space="preserve">en </w:t>
      </w:r>
      <w:r w:rsidRPr="001824BD">
        <w:rPr>
          <w:rStyle w:val="Subtielebenadrukking"/>
        </w:rPr>
        <w:t>Alleenstaanden</w:t>
      </w:r>
      <w:r w:rsidRPr="00316546">
        <w:t xml:space="preserve">. Probeer ook een verklaring </w:t>
      </w:r>
      <w:r w:rsidR="00280B21" w:rsidRPr="00280B21">
        <w:t xml:space="preserve">te geven </w:t>
      </w:r>
      <w:r w:rsidRPr="00316546">
        <w:t>voor de verschillen.</w:t>
      </w:r>
    </w:p>
    <w:p w:rsidR="00316546" w:rsidRPr="00316546" w:rsidRDefault="00316546" w:rsidP="00316546"/>
    <w:p w:rsidR="00316546" w:rsidRPr="00316546" w:rsidRDefault="00316546" w:rsidP="00316546"/>
    <w:p w:rsidR="00316546" w:rsidRPr="00316546" w:rsidRDefault="00316546" w:rsidP="00316546">
      <w:r w:rsidRPr="00316546">
        <w:rPr>
          <w:noProof/>
        </w:rPr>
        <w:drawing>
          <wp:anchor distT="0" distB="0" distL="114300" distR="114300" simplePos="0" relativeHeight="251672064" behindDoc="0" locked="0" layoutInCell="1" allowOverlap="1" wp14:anchorId="2A604B2A" wp14:editId="4B305749">
            <wp:simplePos x="0" y="0"/>
            <wp:positionH relativeFrom="margin">
              <wp:align>center</wp:align>
            </wp:positionH>
            <wp:positionV relativeFrom="paragraph">
              <wp:posOffset>26670</wp:posOffset>
            </wp:positionV>
            <wp:extent cx="5399405" cy="3367405"/>
            <wp:effectExtent l="0" t="0" r="0" b="4445"/>
            <wp:wrapSquare wrapText="bothSides"/>
            <wp:docPr id="40" name="Afbeelding 40" descr="CBS-inkomen2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BS-inkomen2007-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3367405"/>
                    </a:xfrm>
                    <a:prstGeom prst="rect">
                      <a:avLst/>
                    </a:prstGeom>
                    <a:noFill/>
                    <a:ln>
                      <a:noFill/>
                    </a:ln>
                  </pic:spPr>
                </pic:pic>
              </a:graphicData>
            </a:graphic>
          </wp:anchor>
        </w:drawing>
      </w:r>
    </w:p>
    <w:p w:rsidR="00316546" w:rsidRPr="00316546" w:rsidRDefault="00316546" w:rsidP="00316546"/>
    <w:p w:rsidR="00316546" w:rsidRPr="00316546" w:rsidRDefault="00316546" w:rsidP="00316546">
      <w:r w:rsidRPr="00316546">
        <w:br w:type="page"/>
      </w:r>
    </w:p>
    <w:p w:rsidR="00316546" w:rsidRPr="00316546" w:rsidRDefault="00316546" w:rsidP="00316546">
      <w:r w:rsidRPr="00316546">
        <w:rPr>
          <w:noProof/>
        </w:rPr>
        <w:lastRenderedPageBreak/>
        <w:drawing>
          <wp:anchor distT="0" distB="0" distL="114300" distR="114300" simplePos="0" relativeHeight="251674112" behindDoc="0" locked="0" layoutInCell="1" allowOverlap="1" wp14:anchorId="18915ADF" wp14:editId="1B57DE34">
            <wp:simplePos x="0" y="0"/>
            <wp:positionH relativeFrom="margin">
              <wp:align>center</wp:align>
            </wp:positionH>
            <wp:positionV relativeFrom="paragraph">
              <wp:posOffset>3975735</wp:posOffset>
            </wp:positionV>
            <wp:extent cx="5400000" cy="3465053"/>
            <wp:effectExtent l="0" t="0" r="0" b="2540"/>
            <wp:wrapSquare wrapText="bothSides"/>
            <wp:docPr id="38" name="Afbeelding 38" descr="CBS-inkomen2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BS-inkomen2007-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00" cy="3465053"/>
                    </a:xfrm>
                    <a:prstGeom prst="rect">
                      <a:avLst/>
                    </a:prstGeom>
                    <a:noFill/>
                    <a:ln>
                      <a:noFill/>
                    </a:ln>
                  </pic:spPr>
                </pic:pic>
              </a:graphicData>
            </a:graphic>
          </wp:anchor>
        </w:drawing>
      </w:r>
      <w:r w:rsidRPr="00316546">
        <w:rPr>
          <w:noProof/>
        </w:rPr>
        <w:drawing>
          <wp:anchor distT="0" distB="0" distL="114300" distR="114300" simplePos="0" relativeHeight="251673088" behindDoc="0" locked="0" layoutInCell="1" allowOverlap="1" wp14:anchorId="14F4256B" wp14:editId="754C3A02">
            <wp:simplePos x="0" y="0"/>
            <wp:positionH relativeFrom="margin">
              <wp:align>center</wp:align>
            </wp:positionH>
            <wp:positionV relativeFrom="paragraph">
              <wp:posOffset>154305</wp:posOffset>
            </wp:positionV>
            <wp:extent cx="5399405" cy="3438525"/>
            <wp:effectExtent l="0" t="0" r="0" b="9525"/>
            <wp:wrapSquare wrapText="bothSides"/>
            <wp:docPr id="39" name="Afbeelding 39" descr="CBS-inkomen2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BS-inkomen2007-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3438525"/>
                    </a:xfrm>
                    <a:prstGeom prst="rect">
                      <a:avLst/>
                    </a:prstGeom>
                    <a:noFill/>
                    <a:ln>
                      <a:noFill/>
                    </a:ln>
                  </pic:spPr>
                </pic:pic>
              </a:graphicData>
            </a:graphic>
          </wp:anchor>
        </w:drawing>
      </w:r>
    </w:p>
    <w:p w:rsidR="00316546" w:rsidRPr="00316546" w:rsidRDefault="00316546" w:rsidP="00316546"/>
    <w:p w:rsidR="00316546" w:rsidRPr="00316546" w:rsidRDefault="00316546" w:rsidP="00316546"/>
    <w:p w:rsidR="00316546" w:rsidRPr="00316546" w:rsidRDefault="00316546" w:rsidP="00316546">
      <w:r w:rsidRPr="00316546">
        <w:br w:type="page"/>
      </w:r>
    </w:p>
    <w:p w:rsidR="00316546" w:rsidRPr="00316546" w:rsidRDefault="00316546" w:rsidP="00316546">
      <w:pPr>
        <w:rPr>
          <w:b/>
        </w:rPr>
      </w:pPr>
      <w:r w:rsidRPr="00316546">
        <w:rPr>
          <w:noProof/>
        </w:rPr>
        <w:lastRenderedPageBreak/>
        <w:drawing>
          <wp:anchor distT="0" distB="0" distL="114300" distR="114300" simplePos="0" relativeHeight="251654656" behindDoc="0" locked="0" layoutInCell="1" allowOverlap="1" wp14:anchorId="085A4B27" wp14:editId="0B01C45A">
            <wp:simplePos x="0" y="0"/>
            <wp:positionH relativeFrom="margin">
              <wp:align>right</wp:align>
            </wp:positionH>
            <wp:positionV relativeFrom="paragraph">
              <wp:posOffset>191770</wp:posOffset>
            </wp:positionV>
            <wp:extent cx="1692000" cy="1977412"/>
            <wp:effectExtent l="0" t="0" r="3810" b="3810"/>
            <wp:wrapSquare wrapText="bothSides"/>
            <wp:docPr id="59" name="Afbeelding 59" descr="Profielke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fielkeuz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92000" cy="1977412"/>
                    </a:xfrm>
                    <a:prstGeom prst="rect">
                      <a:avLst/>
                    </a:prstGeom>
                    <a:noFill/>
                  </pic:spPr>
                </pic:pic>
              </a:graphicData>
            </a:graphic>
          </wp:anchor>
        </w:drawing>
      </w:r>
      <w:r w:rsidRPr="00316546">
        <w:rPr>
          <w:b/>
        </w:rPr>
        <w:t xml:space="preserve">Opgave </w:t>
      </w:r>
      <w:r w:rsidR="008A09C5">
        <w:rPr>
          <w:b/>
        </w:rPr>
        <w:t>6</w:t>
      </w:r>
      <w:r w:rsidRPr="00316546">
        <w:rPr>
          <w:b/>
        </w:rPr>
        <w:t>1</w:t>
      </w:r>
    </w:p>
    <w:p w:rsidR="00316546" w:rsidRPr="00316546" w:rsidRDefault="00316546" w:rsidP="00316546">
      <w:r w:rsidRPr="00316546">
        <w:t>Dit is een staafdiagram van de profielkeuzes van de groep van 154 leerlingen in havo 4.</w:t>
      </w:r>
    </w:p>
    <w:p w:rsidR="00316546" w:rsidRPr="00316546" w:rsidRDefault="00316546" w:rsidP="00316546">
      <w:pPr>
        <w:numPr>
          <w:ilvl w:val="0"/>
          <w:numId w:val="62"/>
        </w:numPr>
      </w:pPr>
      <w:r w:rsidRPr="00316546">
        <w:t>Waarom kun je nu geen spreidingsmaten vaststellen?</w:t>
      </w:r>
    </w:p>
    <w:p w:rsidR="00316546" w:rsidRPr="00316546" w:rsidRDefault="00316546" w:rsidP="00316546">
      <w:pPr>
        <w:numPr>
          <w:ilvl w:val="0"/>
          <w:numId w:val="62"/>
        </w:numPr>
      </w:pPr>
      <w:r w:rsidRPr="00316546">
        <w:t>Je kunt wel vaststellen welk profiel de meeste jongens of de meeste meisjes hebben.</w:t>
      </w:r>
      <w:r w:rsidR="00B220C7">
        <w:br/>
      </w:r>
      <w:r w:rsidRPr="00316546">
        <w:t>Waarom kun je dat toch geen centrummaat noemen?</w:t>
      </w:r>
    </w:p>
    <w:p w:rsidR="00316546" w:rsidRPr="00316546" w:rsidRDefault="00316546" w:rsidP="00316546">
      <w:pPr>
        <w:numPr>
          <w:ilvl w:val="0"/>
          <w:numId w:val="62"/>
        </w:numPr>
      </w:pPr>
      <w:r w:rsidRPr="00316546">
        <w:t>Vergelijk nu de profielkeuzes van de meisjes en de jongens. Wat valt je op?</w:t>
      </w:r>
    </w:p>
    <w:p w:rsidR="003B4A82" w:rsidRPr="001824BD" w:rsidRDefault="00413BD8" w:rsidP="00316546">
      <w:pPr>
        <w:numPr>
          <w:ilvl w:val="0"/>
          <w:numId w:val="62"/>
        </w:numPr>
        <w:rPr>
          <w:rStyle w:val="CitaatChar"/>
          <w:i w:val="0"/>
          <w:iCs w:val="0"/>
          <w:color w:val="auto"/>
        </w:rPr>
      </w:pPr>
      <w:r w:rsidRPr="001824BD">
        <w:rPr>
          <w:rStyle w:val="CitaatChar"/>
        </w:rPr>
        <w:t>Het staafdiagram van de profielkeuzes van de jongens is veel schever dan dat van de meisjes.</w:t>
      </w:r>
    </w:p>
    <w:p w:rsidR="00316546" w:rsidRPr="00316546" w:rsidRDefault="00316546" w:rsidP="001824BD">
      <w:pPr>
        <w:ind w:left="360"/>
      </w:pPr>
      <w:r w:rsidRPr="00316546">
        <w:t>Waarom kun je hier zo’n uitspraak niet doen?</w:t>
      </w:r>
    </w:p>
    <w:p w:rsidR="00316546" w:rsidRPr="00316546" w:rsidRDefault="00316546" w:rsidP="00316546"/>
    <w:p w:rsidR="00316546" w:rsidRPr="00316546" w:rsidRDefault="00316546" w:rsidP="00316546"/>
    <w:p w:rsidR="00316546" w:rsidRPr="00316546" w:rsidRDefault="003A768D" w:rsidP="005A2748">
      <w:pPr>
        <w:pStyle w:val="Kop3"/>
      </w:pPr>
      <w:bookmarkStart w:id="41" w:name="_Toc429034603"/>
      <w:r w:rsidRPr="003A768D">
        <w:lastRenderedPageBreak/>
        <w:t>§</w:t>
      </w:r>
      <w:r>
        <w:t xml:space="preserve"> </w:t>
      </w:r>
      <w:r w:rsidR="005A2748">
        <w:t>2.</w:t>
      </w:r>
      <w:r w:rsidR="00316546" w:rsidRPr="00316546">
        <w:t>3.5</w:t>
      </w:r>
      <w:r>
        <w:tab/>
      </w:r>
      <w:r w:rsidR="00FF6933">
        <w:tab/>
      </w:r>
      <w:r w:rsidR="00316546" w:rsidRPr="00316546">
        <w:t>Om te onthouden</w:t>
      </w:r>
      <w:bookmarkEnd w:id="41"/>
    </w:p>
    <w:p w:rsidR="00316546" w:rsidRDefault="00FE6BCE" w:rsidP="00316546">
      <w:r>
        <w:rPr>
          <w:noProof/>
        </w:rPr>
        <mc:AlternateContent>
          <mc:Choice Requires="wps">
            <w:drawing>
              <wp:anchor distT="0" distB="0" distL="114300" distR="114300" simplePos="0" relativeHeight="251728384" behindDoc="0" locked="0" layoutInCell="1" allowOverlap="1">
                <wp:simplePos x="0" y="0"/>
                <wp:positionH relativeFrom="margin">
                  <wp:align>center</wp:align>
                </wp:positionH>
                <wp:positionV relativeFrom="paragraph">
                  <wp:posOffset>204470</wp:posOffset>
                </wp:positionV>
                <wp:extent cx="5400040" cy="5674995"/>
                <wp:effectExtent l="9525" t="13970" r="10160" b="6985"/>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674995"/>
                        </a:xfrm>
                        <a:prstGeom prst="rect">
                          <a:avLst/>
                        </a:prstGeom>
                        <a:solidFill>
                          <a:srgbClr val="DAEEF3"/>
                        </a:solidFill>
                        <a:ln w="9525">
                          <a:solidFill>
                            <a:srgbClr val="000000"/>
                          </a:solidFill>
                          <a:miter lim="800000"/>
                          <a:headEnd/>
                          <a:tailEnd/>
                        </a:ln>
                      </wps:spPr>
                      <wps:txbx>
                        <w:txbxContent>
                          <w:p w:rsidR="00467C08" w:rsidRPr="001824BD" w:rsidRDefault="00467C08" w:rsidP="003327E3">
                            <w:pPr>
                              <w:rPr>
                                <w:b/>
                              </w:rPr>
                            </w:pPr>
                            <w:r w:rsidRPr="001824BD">
                              <w:rPr>
                                <w:b/>
                              </w:rPr>
                              <w:t>Een frequentieverdeling kun je karakteriseren door:</w:t>
                            </w:r>
                          </w:p>
                          <w:p w:rsidR="00467C08" w:rsidRPr="00316546" w:rsidRDefault="00467C08" w:rsidP="003327E3">
                            <w:r w:rsidRPr="001824BD">
                              <w:rPr>
                                <w:rStyle w:val="Intensievebenadrukking"/>
                              </w:rPr>
                              <w:t>Centrummaten</w:t>
                            </w:r>
                            <w:r>
                              <w:t xml:space="preserve">: </w:t>
                            </w:r>
                            <w:r w:rsidRPr="00316546">
                              <w:t>getallen die het centrum van de verdeling aangeven</w:t>
                            </w:r>
                            <w:r>
                              <w:t>.</w:t>
                            </w:r>
                          </w:p>
                          <w:p w:rsidR="00467C08" w:rsidRPr="00316546" w:rsidRDefault="00467C08" w:rsidP="003327E3">
                            <w:r w:rsidRPr="001824BD">
                              <w:rPr>
                                <w:rStyle w:val="Intensievebenadrukking"/>
                              </w:rPr>
                              <w:t>Spreidingsmaten</w:t>
                            </w:r>
                            <w:r>
                              <w:t>:</w:t>
                            </w:r>
                            <w:r w:rsidRPr="00316546">
                              <w:t xml:space="preserve"> getallen die de spreiding van de verdeling weergeven.</w:t>
                            </w:r>
                          </w:p>
                          <w:p w:rsidR="00467C08" w:rsidRPr="00316546" w:rsidRDefault="00467C08" w:rsidP="003327E3"/>
                          <w:p w:rsidR="00467C08" w:rsidRDefault="00467C08" w:rsidP="003327E3"/>
                          <w:p w:rsidR="00467C08" w:rsidRPr="001824BD" w:rsidRDefault="00467C08" w:rsidP="003327E3">
                            <w:pPr>
                              <w:rPr>
                                <w:b/>
                              </w:rPr>
                            </w:pPr>
                            <w:r w:rsidRPr="001824BD">
                              <w:rPr>
                                <w:b/>
                              </w:rPr>
                              <w:t>Centrummaten zijn:</w:t>
                            </w:r>
                          </w:p>
                          <w:p w:rsidR="00467C08" w:rsidRDefault="00467C08" w:rsidP="001824BD">
                            <w:pPr>
                              <w:pStyle w:val="Lijstalinea"/>
                              <w:numPr>
                                <w:ilvl w:val="0"/>
                                <w:numId w:val="100"/>
                              </w:numPr>
                            </w:pPr>
                            <w:r w:rsidRPr="001824BD">
                              <w:rPr>
                                <w:rStyle w:val="Intensievebenadrukking"/>
                              </w:rPr>
                              <w:t>Gemiddelde</w:t>
                            </w:r>
                            <w:r>
                              <w:t>:</w:t>
                            </w:r>
                            <w:r w:rsidRPr="003327E3">
                              <w:rPr>
                                <w:b/>
                              </w:rPr>
                              <w:t xml:space="preserve"> </w:t>
                            </w:r>
                            <w:r w:rsidRPr="00316546">
                              <w:t>het evenwichtspunt van de verdeling</w:t>
                            </w:r>
                            <w:r>
                              <w:t>.</w:t>
                            </w:r>
                          </w:p>
                          <w:p w:rsidR="00467C08" w:rsidRDefault="00467C08" w:rsidP="001824BD">
                            <w:pPr>
                              <w:pStyle w:val="Lijstalinea"/>
                              <w:numPr>
                                <w:ilvl w:val="0"/>
                                <w:numId w:val="100"/>
                              </w:numPr>
                            </w:pPr>
                            <w:r w:rsidRPr="001824BD">
                              <w:rPr>
                                <w:rStyle w:val="Intensievebenadrukking"/>
                              </w:rPr>
                              <w:t>Mediaan</w:t>
                            </w:r>
                            <w:r>
                              <w:t>:</w:t>
                            </w:r>
                            <w:r w:rsidRPr="00316546">
                              <w:t xml:space="preserve"> de middelste waarde van de verdeling</w:t>
                            </w:r>
                            <w:r>
                              <w:t>.</w:t>
                            </w:r>
                          </w:p>
                          <w:p w:rsidR="00467C08" w:rsidRDefault="00467C08" w:rsidP="001824BD">
                            <w:pPr>
                              <w:pStyle w:val="Lijstalinea"/>
                              <w:numPr>
                                <w:ilvl w:val="0"/>
                                <w:numId w:val="100"/>
                              </w:numPr>
                            </w:pPr>
                            <w:r w:rsidRPr="001824BD">
                              <w:rPr>
                                <w:rStyle w:val="Intensievebenadrukking"/>
                              </w:rPr>
                              <w:t>Modus</w:t>
                            </w:r>
                            <w:r>
                              <w:t>:</w:t>
                            </w:r>
                            <w:r w:rsidRPr="00316546">
                              <w:t xml:space="preserve"> de meest voorkomende waarde.</w:t>
                            </w:r>
                            <w:r w:rsidRPr="00853695">
                              <w:rPr>
                                <w:noProof/>
                              </w:rPr>
                              <w:t xml:space="preserve"> </w:t>
                            </w:r>
                          </w:p>
                          <w:p w:rsidR="00467C08" w:rsidRPr="00316546" w:rsidRDefault="00467C08" w:rsidP="003327E3"/>
                          <w:p w:rsidR="00467C08" w:rsidRPr="001824BD" w:rsidRDefault="00467C08" w:rsidP="003327E3">
                            <w:pPr>
                              <w:rPr>
                                <w:b/>
                              </w:rPr>
                            </w:pPr>
                            <w:r w:rsidRPr="001824BD">
                              <w:rPr>
                                <w:b/>
                              </w:rPr>
                              <w:t>Spreidingsmaten zijn:</w:t>
                            </w:r>
                          </w:p>
                          <w:p w:rsidR="00467C08" w:rsidRDefault="00467C08" w:rsidP="001824BD">
                            <w:pPr>
                              <w:pStyle w:val="Lijstalinea"/>
                              <w:numPr>
                                <w:ilvl w:val="0"/>
                                <w:numId w:val="101"/>
                              </w:numPr>
                              <w:rPr>
                                <w:lang w:val="fr-FR"/>
                              </w:rPr>
                            </w:pPr>
                            <w:r w:rsidRPr="001824BD">
                              <w:rPr>
                                <w:rStyle w:val="Intensievebenadrukking"/>
                              </w:rPr>
                              <w:t>Interkwartielafstand</w:t>
                            </w:r>
                            <w:r w:rsidRPr="001824BD">
                              <w:t>:</w:t>
                            </w:r>
                            <w:r>
                              <w:rPr>
                                <w:rStyle w:val="Intensievebenadrukking"/>
                              </w:rPr>
                              <w:t xml:space="preserve"> </w:t>
                            </w:r>
                            <w:r w:rsidRPr="001824BD">
                              <w:rPr>
                                <w:lang w:val="fr-FR"/>
                              </w:rPr>
                              <w:t>Q3</w:t>
                            </w:r>
                            <w:r w:rsidRPr="00B2704B">
                              <w:rPr>
                                <w:lang w:val="fr-FR"/>
                              </w:rPr>
                              <w:t xml:space="preserve"> </w:t>
                            </w:r>
                            <w:r w:rsidRPr="00B2704B">
                              <w:sym w:font="Symbol" w:char="F02D"/>
                            </w:r>
                            <w:r w:rsidRPr="00B2704B">
                              <w:rPr>
                                <w:lang w:val="fr-FR"/>
                              </w:rPr>
                              <w:t xml:space="preserve"> </w:t>
                            </w:r>
                            <w:r w:rsidRPr="001824BD">
                              <w:rPr>
                                <w:lang w:val="fr-FR"/>
                              </w:rPr>
                              <w:t>Q1</w:t>
                            </w:r>
                            <w:r w:rsidRPr="00B2704B">
                              <w:rPr>
                                <w:lang w:val="fr-FR"/>
                              </w:rPr>
                              <w:t>,</w:t>
                            </w:r>
                            <w:r>
                              <w:rPr>
                                <w:lang w:val="fr-FR"/>
                              </w:rPr>
                              <w:t xml:space="preserve"> (Engels: </w:t>
                            </w:r>
                            <w:r w:rsidRPr="001824BD">
                              <w:rPr>
                                <w:i/>
                                <w:lang w:val="fr-FR"/>
                              </w:rPr>
                              <w:t>Inter Quartile Range IQR</w:t>
                            </w:r>
                            <w:r>
                              <w:rPr>
                                <w:lang w:val="fr-FR"/>
                              </w:rPr>
                              <w:t>).</w:t>
                            </w:r>
                          </w:p>
                          <w:p w:rsidR="00467C08" w:rsidRDefault="00467C08" w:rsidP="001824BD">
                            <w:pPr>
                              <w:pStyle w:val="Lijstalinea"/>
                              <w:numPr>
                                <w:ilvl w:val="0"/>
                                <w:numId w:val="101"/>
                              </w:numPr>
                            </w:pPr>
                            <w:r w:rsidRPr="001824BD">
                              <w:rPr>
                                <w:rStyle w:val="Intensievebenadrukking"/>
                              </w:rPr>
                              <w:t>Spreidingsbreedte</w:t>
                            </w:r>
                            <w:r w:rsidRPr="00321323">
                              <w:t xml:space="preserve">: </w:t>
                            </w:r>
                            <w:r w:rsidRPr="00316546">
                              <w:t>maximum</w:t>
                            </w:r>
                            <w:r>
                              <w:t>-</w:t>
                            </w:r>
                            <w:r w:rsidRPr="00316546">
                              <w:t>minimum.</w:t>
                            </w:r>
                          </w:p>
                          <w:p w:rsidR="00467C08" w:rsidRPr="00316546" w:rsidRDefault="00467C08" w:rsidP="003327E3"/>
                          <w:p w:rsidR="00467C08" w:rsidRPr="001824BD" w:rsidRDefault="00467C08" w:rsidP="003327E3">
                            <w:pPr>
                              <w:rPr>
                                <w:b/>
                              </w:rPr>
                            </w:pPr>
                            <w:r w:rsidRPr="001824BD">
                              <w:rPr>
                                <w:b/>
                              </w:rPr>
                              <w:t xml:space="preserve">Bij de </w:t>
                            </w:r>
                            <w:r w:rsidRPr="001824BD">
                              <w:rPr>
                                <w:rStyle w:val="Intensievebenadrukking"/>
                              </w:rPr>
                              <w:t>vorm</w:t>
                            </w:r>
                            <w:r w:rsidRPr="001824BD">
                              <w:rPr>
                                <w:b/>
                              </w:rPr>
                              <w:t xml:space="preserve"> van een frequentieverdeling let je op: </w:t>
                            </w:r>
                          </w:p>
                          <w:p w:rsidR="00467C08" w:rsidRDefault="00467C08" w:rsidP="001824BD">
                            <w:pPr>
                              <w:pStyle w:val="Lijstalinea"/>
                              <w:numPr>
                                <w:ilvl w:val="0"/>
                                <w:numId w:val="102"/>
                              </w:numPr>
                            </w:pPr>
                            <w:r>
                              <w:t>S</w:t>
                            </w:r>
                            <w:r w:rsidRPr="00316546">
                              <w:t>ymmetrie</w:t>
                            </w:r>
                            <w:r>
                              <w:t>.</w:t>
                            </w:r>
                          </w:p>
                          <w:p w:rsidR="00467C08" w:rsidRDefault="00467C08" w:rsidP="001824BD">
                            <w:pPr>
                              <w:pStyle w:val="Lijstalinea"/>
                              <w:numPr>
                                <w:ilvl w:val="0"/>
                                <w:numId w:val="102"/>
                              </w:numPr>
                            </w:pPr>
                            <w:r>
                              <w:t>S</w:t>
                            </w:r>
                            <w:r w:rsidRPr="00316546">
                              <w:t>cheefheid</w:t>
                            </w:r>
                            <w:r>
                              <w:t>.</w:t>
                            </w:r>
                          </w:p>
                          <w:p w:rsidR="00467C08" w:rsidRDefault="00467C08" w:rsidP="001824BD">
                            <w:pPr>
                              <w:pStyle w:val="Lijstalinea"/>
                              <w:numPr>
                                <w:ilvl w:val="0"/>
                                <w:numId w:val="102"/>
                              </w:numPr>
                            </w:pPr>
                            <w:r>
                              <w:t>Aantal</w:t>
                            </w:r>
                            <w:r w:rsidRPr="00316546">
                              <w:t xml:space="preserve"> toppen</w:t>
                            </w:r>
                            <w:r>
                              <w:t>.</w:t>
                            </w:r>
                          </w:p>
                          <w:p w:rsidR="00467C08" w:rsidRDefault="00467C08" w:rsidP="001824BD">
                            <w:pPr>
                              <w:pStyle w:val="Lijstalinea"/>
                              <w:numPr>
                                <w:ilvl w:val="0"/>
                                <w:numId w:val="102"/>
                              </w:numPr>
                            </w:pPr>
                            <w:r>
                              <w:t>Staart.</w:t>
                            </w:r>
                          </w:p>
                          <w:p w:rsidR="00467C08" w:rsidRDefault="00467C08" w:rsidP="001824BD">
                            <w:pPr>
                              <w:pStyle w:val="Lijstalinea"/>
                              <w:numPr>
                                <w:ilvl w:val="0"/>
                                <w:numId w:val="102"/>
                              </w:numPr>
                            </w:pPr>
                            <w:r>
                              <w:t>U</w:t>
                            </w:r>
                            <w:r w:rsidRPr="00316546">
                              <w:t>itschieters</w:t>
                            </w:r>
                            <w:r>
                              <w:t>.</w:t>
                            </w:r>
                          </w:p>
                          <w:p w:rsidR="00467C08" w:rsidRDefault="00467C08" w:rsidP="001824BD">
                            <w:pPr>
                              <w:pStyle w:val="Lijstalinea"/>
                              <w:numPr>
                                <w:ilvl w:val="0"/>
                                <w:numId w:val="102"/>
                              </w:numPr>
                            </w:pPr>
                            <w:r>
                              <w:t>G</w:t>
                            </w:r>
                            <w:r w:rsidRPr="00316546">
                              <w:t>elijkmatigheid.</w:t>
                            </w:r>
                          </w:p>
                          <w:p w:rsidR="00467C08" w:rsidRPr="00316546" w:rsidRDefault="00467C08" w:rsidP="003327E3"/>
                          <w:p w:rsidR="00467C08" w:rsidRPr="00316546" w:rsidRDefault="00467C08" w:rsidP="00853695">
                            <w:r w:rsidRPr="00316546">
                              <w:t>Bij een symmetrische verdeling vallen mediaan en gemiddelde vrijwel samen.</w:t>
                            </w:r>
                          </w:p>
                          <w:p w:rsidR="00467C08" w:rsidRDefault="00467C08" w:rsidP="003327E3"/>
                          <w:p w:rsidR="00467C08" w:rsidRPr="00316546" w:rsidRDefault="00467C08" w:rsidP="003327E3">
                            <w:r>
                              <w:rPr>
                                <w:noProof/>
                              </w:rPr>
                              <w:drawing>
                                <wp:inline distT="0" distB="0" distL="0" distR="0" wp14:anchorId="111D5277" wp14:editId="2CF1678A">
                                  <wp:extent cx="3919404" cy="609550"/>
                                  <wp:effectExtent l="19050" t="0" r="4896" b="0"/>
                                  <wp:docPr id="103"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elingen"/>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919404" cy="609550"/>
                                          </a:xfrm>
                                          <a:prstGeom prst="rect">
                                            <a:avLst/>
                                          </a:prstGeom>
                                          <a:noFill/>
                                          <a:ln>
                                            <a:noFill/>
                                          </a:ln>
                                        </pic:spPr>
                                      </pic:pic>
                                    </a:graphicData>
                                  </a:graphic>
                                </wp:inline>
                              </w:drawing>
                            </w:r>
                          </w:p>
                          <w:p w:rsidR="00467C08" w:rsidRPr="00316546" w:rsidRDefault="00467C08" w:rsidP="003327E3"/>
                          <w:p w:rsidR="00467C08" w:rsidRPr="00316546" w:rsidRDefault="00467C08" w:rsidP="003327E3">
                            <w:r w:rsidRPr="00316546">
                              <w:t xml:space="preserve">Een </w:t>
                            </w:r>
                            <w:r w:rsidRPr="001824BD">
                              <w:rPr>
                                <w:rStyle w:val="Intensievebenadrukking"/>
                              </w:rPr>
                              <w:t>uitschieter</w:t>
                            </w:r>
                            <w:r w:rsidRPr="00316546">
                              <w:t xml:space="preserve"> is een waarde die meer dan 1,5 keer de kwartielafstand onder het eerste kwartiel of boven het derde kwartiel zit.</w:t>
                            </w:r>
                          </w:p>
                          <w:p w:rsidR="00467C08" w:rsidRPr="00316546" w:rsidRDefault="00467C08" w:rsidP="003327E3"/>
                          <w:p w:rsidR="00467C08" w:rsidRPr="00316546" w:rsidRDefault="00467C08" w:rsidP="003327E3">
                            <w:r w:rsidRPr="00316546">
                              <w:t>Het nut van een centrum- of spreidingsmaat is afhankelijk van de vorm van een frequentieverdeling.</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0;margin-top:16.1pt;width:425.2pt;height:446.85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" fillcolor="#daeef3">
                <v:textbox>
                  <w:txbxContent>
                    <w:p w:rsidR="00467C08" w:rsidRPr="001824BD" w:rsidRDefault="00467C08" w:rsidP="003327E3">
                      <w:pPr>
                        <w:rPr>
                          <w:b/>
                        </w:rPr>
                      </w:pPr>
                      <w:r w:rsidRPr="001824BD">
                        <w:rPr>
                          <w:b/>
                        </w:rPr>
                        <w:t>Een frequentieverdeling kun je karakteriseren door:</w:t>
                      </w:r>
                    </w:p>
                    <w:p w:rsidR="00467C08" w:rsidRPr="00316546" w:rsidRDefault="00467C08" w:rsidP="003327E3">
                      <w:r w:rsidRPr="001824BD">
                        <w:rPr>
                          <w:rStyle w:val="Intensievebenadrukking"/>
                        </w:rPr>
                        <w:t>Centrummaten</w:t>
                      </w:r>
                      <w:r>
                        <w:t xml:space="preserve">: </w:t>
                      </w:r>
                      <w:r w:rsidRPr="00316546">
                        <w:t>getallen die het centrum van de verdeling aangeven</w:t>
                      </w:r>
                      <w:r>
                        <w:t>.</w:t>
                      </w:r>
                    </w:p>
                    <w:p w:rsidR="00467C08" w:rsidRPr="00316546" w:rsidRDefault="00467C08" w:rsidP="003327E3">
                      <w:r w:rsidRPr="001824BD">
                        <w:rPr>
                          <w:rStyle w:val="Intensievebenadrukking"/>
                        </w:rPr>
                        <w:t>Spreidingsmaten</w:t>
                      </w:r>
                      <w:r>
                        <w:t>:</w:t>
                      </w:r>
                      <w:r w:rsidRPr="00316546">
                        <w:t xml:space="preserve"> getallen die de spreiding van de verdeling weergeven.</w:t>
                      </w:r>
                    </w:p>
                    <w:p w:rsidR="00467C08" w:rsidRPr="00316546" w:rsidRDefault="00467C08" w:rsidP="003327E3"/>
                    <w:p w:rsidR="00467C08" w:rsidRDefault="00467C08" w:rsidP="003327E3"/>
                    <w:p w:rsidR="00467C08" w:rsidRPr="001824BD" w:rsidRDefault="00467C08" w:rsidP="003327E3">
                      <w:pPr>
                        <w:rPr>
                          <w:b/>
                        </w:rPr>
                      </w:pPr>
                      <w:r w:rsidRPr="001824BD">
                        <w:rPr>
                          <w:b/>
                        </w:rPr>
                        <w:t>Centrummaten zijn:</w:t>
                      </w:r>
                    </w:p>
                    <w:p w:rsidR="00467C08" w:rsidRDefault="00467C08" w:rsidP="001824BD">
                      <w:pPr>
                        <w:pStyle w:val="Lijstalinea"/>
                        <w:numPr>
                          <w:ilvl w:val="0"/>
                          <w:numId w:val="100"/>
                        </w:numPr>
                      </w:pPr>
                      <w:r w:rsidRPr="001824BD">
                        <w:rPr>
                          <w:rStyle w:val="Intensievebenadrukking"/>
                        </w:rPr>
                        <w:t>Gemiddelde</w:t>
                      </w:r>
                      <w:r>
                        <w:t>:</w:t>
                      </w:r>
                      <w:r w:rsidRPr="003327E3">
                        <w:rPr>
                          <w:b/>
                        </w:rPr>
                        <w:t xml:space="preserve"> </w:t>
                      </w:r>
                      <w:r w:rsidRPr="00316546">
                        <w:t>het evenwichtspunt van de verdeling</w:t>
                      </w:r>
                      <w:r>
                        <w:t>.</w:t>
                      </w:r>
                    </w:p>
                    <w:p w:rsidR="00467C08" w:rsidRDefault="00467C08" w:rsidP="001824BD">
                      <w:pPr>
                        <w:pStyle w:val="Lijstalinea"/>
                        <w:numPr>
                          <w:ilvl w:val="0"/>
                          <w:numId w:val="100"/>
                        </w:numPr>
                      </w:pPr>
                      <w:r w:rsidRPr="001824BD">
                        <w:rPr>
                          <w:rStyle w:val="Intensievebenadrukking"/>
                        </w:rPr>
                        <w:t>Mediaan</w:t>
                      </w:r>
                      <w:r>
                        <w:t>:</w:t>
                      </w:r>
                      <w:r w:rsidRPr="00316546">
                        <w:t xml:space="preserve"> de middelste waarde van de verdeling</w:t>
                      </w:r>
                      <w:r>
                        <w:t>.</w:t>
                      </w:r>
                    </w:p>
                    <w:p w:rsidR="00467C08" w:rsidRDefault="00467C08" w:rsidP="001824BD">
                      <w:pPr>
                        <w:pStyle w:val="Lijstalinea"/>
                        <w:numPr>
                          <w:ilvl w:val="0"/>
                          <w:numId w:val="100"/>
                        </w:numPr>
                      </w:pPr>
                      <w:r w:rsidRPr="001824BD">
                        <w:rPr>
                          <w:rStyle w:val="Intensievebenadrukking"/>
                        </w:rPr>
                        <w:t>Modus</w:t>
                      </w:r>
                      <w:r>
                        <w:t>:</w:t>
                      </w:r>
                      <w:r w:rsidRPr="00316546">
                        <w:t xml:space="preserve"> de meest voorkomende waarde.</w:t>
                      </w:r>
                      <w:r w:rsidRPr="00853695">
                        <w:rPr>
                          <w:noProof/>
                        </w:rPr>
                        <w:t xml:space="preserve"> </w:t>
                      </w:r>
                    </w:p>
                    <w:p w:rsidR="00467C08" w:rsidRPr="00316546" w:rsidRDefault="00467C08" w:rsidP="003327E3"/>
                    <w:p w:rsidR="00467C08" w:rsidRPr="001824BD" w:rsidRDefault="00467C08" w:rsidP="003327E3">
                      <w:pPr>
                        <w:rPr>
                          <w:b/>
                        </w:rPr>
                      </w:pPr>
                      <w:r w:rsidRPr="001824BD">
                        <w:rPr>
                          <w:b/>
                        </w:rPr>
                        <w:t>Spreidingsmaten zijn:</w:t>
                      </w:r>
                    </w:p>
                    <w:p w:rsidR="00467C08" w:rsidRDefault="00467C08" w:rsidP="001824BD">
                      <w:pPr>
                        <w:pStyle w:val="Lijstalinea"/>
                        <w:numPr>
                          <w:ilvl w:val="0"/>
                          <w:numId w:val="101"/>
                        </w:numPr>
                        <w:rPr>
                          <w:lang w:val="fr-FR"/>
                        </w:rPr>
                      </w:pPr>
                      <w:r w:rsidRPr="001824BD">
                        <w:rPr>
                          <w:rStyle w:val="Intensievebenadrukking"/>
                        </w:rPr>
                        <w:t>Interkwartielafstand</w:t>
                      </w:r>
                      <w:r w:rsidRPr="001824BD">
                        <w:t>:</w:t>
                      </w:r>
                      <w:r>
                        <w:rPr>
                          <w:rStyle w:val="Intensievebenadrukking"/>
                        </w:rPr>
                        <w:t xml:space="preserve"> </w:t>
                      </w:r>
                      <w:r w:rsidRPr="001824BD">
                        <w:rPr>
                          <w:lang w:val="fr-FR"/>
                        </w:rPr>
                        <w:t>Q3</w:t>
                      </w:r>
                      <w:r w:rsidRPr="00B2704B">
                        <w:rPr>
                          <w:lang w:val="fr-FR"/>
                        </w:rPr>
                        <w:t xml:space="preserve"> </w:t>
                      </w:r>
                      <w:r w:rsidRPr="00B2704B">
                        <w:sym w:font="Symbol" w:char="F02D"/>
                      </w:r>
                      <w:r w:rsidRPr="00B2704B">
                        <w:rPr>
                          <w:lang w:val="fr-FR"/>
                        </w:rPr>
                        <w:t xml:space="preserve"> </w:t>
                      </w:r>
                      <w:r w:rsidRPr="001824BD">
                        <w:rPr>
                          <w:lang w:val="fr-FR"/>
                        </w:rPr>
                        <w:t>Q1</w:t>
                      </w:r>
                      <w:r w:rsidRPr="00B2704B">
                        <w:rPr>
                          <w:lang w:val="fr-FR"/>
                        </w:rPr>
                        <w:t>,</w:t>
                      </w:r>
                      <w:r>
                        <w:rPr>
                          <w:lang w:val="fr-FR"/>
                        </w:rPr>
                        <w:t xml:space="preserve"> (Engels: </w:t>
                      </w:r>
                      <w:r w:rsidRPr="001824BD">
                        <w:rPr>
                          <w:i/>
                          <w:lang w:val="fr-FR"/>
                        </w:rPr>
                        <w:t>Inter Quartile Range IQR</w:t>
                      </w:r>
                      <w:r>
                        <w:rPr>
                          <w:lang w:val="fr-FR"/>
                        </w:rPr>
                        <w:t>).</w:t>
                      </w:r>
                    </w:p>
                    <w:p w:rsidR="00467C08" w:rsidRDefault="00467C08" w:rsidP="001824BD">
                      <w:pPr>
                        <w:pStyle w:val="Lijstalinea"/>
                        <w:numPr>
                          <w:ilvl w:val="0"/>
                          <w:numId w:val="101"/>
                        </w:numPr>
                      </w:pPr>
                      <w:r w:rsidRPr="001824BD">
                        <w:rPr>
                          <w:rStyle w:val="Intensievebenadrukking"/>
                        </w:rPr>
                        <w:t>Spreidingsbreedte</w:t>
                      </w:r>
                      <w:r w:rsidRPr="00321323">
                        <w:t xml:space="preserve">: </w:t>
                      </w:r>
                      <w:r w:rsidRPr="00316546">
                        <w:t>maximum</w:t>
                      </w:r>
                      <w:r>
                        <w:t>-</w:t>
                      </w:r>
                      <w:r w:rsidRPr="00316546">
                        <w:t>minimum.</w:t>
                      </w:r>
                    </w:p>
                    <w:p w:rsidR="00467C08" w:rsidRPr="00316546" w:rsidRDefault="00467C08" w:rsidP="003327E3"/>
                    <w:p w:rsidR="00467C08" w:rsidRPr="001824BD" w:rsidRDefault="00467C08" w:rsidP="003327E3">
                      <w:pPr>
                        <w:rPr>
                          <w:b/>
                        </w:rPr>
                      </w:pPr>
                      <w:r w:rsidRPr="001824BD">
                        <w:rPr>
                          <w:b/>
                        </w:rPr>
                        <w:t xml:space="preserve">Bij de </w:t>
                      </w:r>
                      <w:r w:rsidRPr="001824BD">
                        <w:rPr>
                          <w:rStyle w:val="Intensievebenadrukking"/>
                        </w:rPr>
                        <w:t>vorm</w:t>
                      </w:r>
                      <w:r w:rsidRPr="001824BD">
                        <w:rPr>
                          <w:b/>
                        </w:rPr>
                        <w:t xml:space="preserve"> van een frequentieverdeling let je op: </w:t>
                      </w:r>
                    </w:p>
                    <w:p w:rsidR="00467C08" w:rsidRDefault="00467C08" w:rsidP="001824BD">
                      <w:pPr>
                        <w:pStyle w:val="Lijstalinea"/>
                        <w:numPr>
                          <w:ilvl w:val="0"/>
                          <w:numId w:val="102"/>
                        </w:numPr>
                      </w:pPr>
                      <w:r>
                        <w:t>S</w:t>
                      </w:r>
                      <w:r w:rsidRPr="00316546">
                        <w:t>ymmetrie</w:t>
                      </w:r>
                      <w:r>
                        <w:t>.</w:t>
                      </w:r>
                    </w:p>
                    <w:p w:rsidR="00467C08" w:rsidRDefault="00467C08" w:rsidP="001824BD">
                      <w:pPr>
                        <w:pStyle w:val="Lijstalinea"/>
                        <w:numPr>
                          <w:ilvl w:val="0"/>
                          <w:numId w:val="102"/>
                        </w:numPr>
                      </w:pPr>
                      <w:r>
                        <w:t>S</w:t>
                      </w:r>
                      <w:r w:rsidRPr="00316546">
                        <w:t>cheefheid</w:t>
                      </w:r>
                      <w:r>
                        <w:t>.</w:t>
                      </w:r>
                    </w:p>
                    <w:p w:rsidR="00467C08" w:rsidRDefault="00467C08" w:rsidP="001824BD">
                      <w:pPr>
                        <w:pStyle w:val="Lijstalinea"/>
                        <w:numPr>
                          <w:ilvl w:val="0"/>
                          <w:numId w:val="102"/>
                        </w:numPr>
                      </w:pPr>
                      <w:r>
                        <w:t>Aantal</w:t>
                      </w:r>
                      <w:r w:rsidRPr="00316546">
                        <w:t xml:space="preserve"> toppen</w:t>
                      </w:r>
                      <w:r>
                        <w:t>.</w:t>
                      </w:r>
                    </w:p>
                    <w:p w:rsidR="00467C08" w:rsidRDefault="00467C08" w:rsidP="001824BD">
                      <w:pPr>
                        <w:pStyle w:val="Lijstalinea"/>
                        <w:numPr>
                          <w:ilvl w:val="0"/>
                          <w:numId w:val="102"/>
                        </w:numPr>
                      </w:pPr>
                      <w:r>
                        <w:t>Staart.</w:t>
                      </w:r>
                    </w:p>
                    <w:p w:rsidR="00467C08" w:rsidRDefault="00467C08" w:rsidP="001824BD">
                      <w:pPr>
                        <w:pStyle w:val="Lijstalinea"/>
                        <w:numPr>
                          <w:ilvl w:val="0"/>
                          <w:numId w:val="102"/>
                        </w:numPr>
                      </w:pPr>
                      <w:r>
                        <w:t>U</w:t>
                      </w:r>
                      <w:r w:rsidRPr="00316546">
                        <w:t>itschieters</w:t>
                      </w:r>
                      <w:r>
                        <w:t>.</w:t>
                      </w:r>
                    </w:p>
                    <w:p w:rsidR="00467C08" w:rsidRDefault="00467C08" w:rsidP="001824BD">
                      <w:pPr>
                        <w:pStyle w:val="Lijstalinea"/>
                        <w:numPr>
                          <w:ilvl w:val="0"/>
                          <w:numId w:val="102"/>
                        </w:numPr>
                      </w:pPr>
                      <w:r>
                        <w:t>G</w:t>
                      </w:r>
                      <w:r w:rsidRPr="00316546">
                        <w:t>elijkmatigheid.</w:t>
                      </w:r>
                    </w:p>
                    <w:p w:rsidR="00467C08" w:rsidRPr="00316546" w:rsidRDefault="00467C08" w:rsidP="003327E3"/>
                    <w:p w:rsidR="00467C08" w:rsidRPr="00316546" w:rsidRDefault="00467C08" w:rsidP="00853695">
                      <w:r w:rsidRPr="00316546">
                        <w:t>Bij een symmetrische verdeling vallen mediaan en gemiddelde vrijwel samen.</w:t>
                      </w:r>
                    </w:p>
                    <w:p w:rsidR="00467C08" w:rsidRDefault="00467C08" w:rsidP="003327E3"/>
                    <w:p w:rsidR="00467C08" w:rsidRPr="00316546" w:rsidRDefault="00467C08" w:rsidP="003327E3">
                      <w:r>
                        <w:rPr>
                          <w:noProof/>
                        </w:rPr>
                        <w:drawing>
                          <wp:inline distT="0" distB="0" distL="0" distR="0" wp14:anchorId="111D5277" wp14:editId="2CF1678A">
                            <wp:extent cx="3919404" cy="609550"/>
                            <wp:effectExtent l="19050" t="0" r="4896" b="0"/>
                            <wp:docPr id="103"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elingen"/>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919404" cy="609550"/>
                                    </a:xfrm>
                                    <a:prstGeom prst="rect">
                                      <a:avLst/>
                                    </a:prstGeom>
                                    <a:noFill/>
                                    <a:ln>
                                      <a:noFill/>
                                    </a:ln>
                                  </pic:spPr>
                                </pic:pic>
                              </a:graphicData>
                            </a:graphic>
                          </wp:inline>
                        </w:drawing>
                      </w:r>
                    </w:p>
                    <w:p w:rsidR="00467C08" w:rsidRPr="00316546" w:rsidRDefault="00467C08" w:rsidP="003327E3"/>
                    <w:p w:rsidR="00467C08" w:rsidRPr="00316546" w:rsidRDefault="00467C08" w:rsidP="003327E3">
                      <w:r w:rsidRPr="00316546">
                        <w:t xml:space="preserve">Een </w:t>
                      </w:r>
                      <w:r w:rsidRPr="001824BD">
                        <w:rPr>
                          <w:rStyle w:val="Intensievebenadrukking"/>
                        </w:rPr>
                        <w:t>uitschieter</w:t>
                      </w:r>
                      <w:r w:rsidRPr="00316546">
                        <w:t xml:space="preserve"> is een waarde die meer dan 1,5 keer de kwartielafstand onder het eerste kwartiel of boven het derde kwartiel zit.</w:t>
                      </w:r>
                    </w:p>
                    <w:p w:rsidR="00467C08" w:rsidRPr="00316546" w:rsidRDefault="00467C08" w:rsidP="003327E3"/>
                    <w:p w:rsidR="00467C08" w:rsidRPr="00316546" w:rsidRDefault="00467C08" w:rsidP="003327E3">
                      <w:r w:rsidRPr="00316546">
                        <w:t>Het nut van een centrum- of spreidingsmaat is afhankelijk van de vorm van een frequentieverdeling.</w:t>
                      </w:r>
                    </w:p>
                    <w:p w:rsidR="00467C08" w:rsidRDefault="00467C08"/>
                  </w:txbxContent>
                </v:textbox>
                <w10:wrap type="topAndBottom" anchorx="margin"/>
              </v:shape>
            </w:pict>
          </mc:Fallback>
        </mc:AlternateContent>
      </w:r>
      <w:r w:rsidR="00574242">
        <w:rPr>
          <w:noProof/>
        </w:rPr>
        <w:drawing>
          <wp:anchor distT="0" distB="0" distL="114300" distR="114300" simplePos="0" relativeHeight="251730432" behindDoc="0" locked="0" layoutInCell="1" allowOverlap="1" wp14:anchorId="5DD6787A" wp14:editId="07D8BA9D">
            <wp:simplePos x="0" y="0"/>
            <wp:positionH relativeFrom="margin">
              <wp:align>right</wp:align>
            </wp:positionH>
            <wp:positionV relativeFrom="paragraph">
              <wp:posOffset>2855288</wp:posOffset>
            </wp:positionV>
            <wp:extent cx="2266950" cy="993227"/>
            <wp:effectExtent l="19050" t="0" r="0" b="0"/>
            <wp:wrapNone/>
            <wp:docPr id="95"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lingenStaaf"/>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5143"/>
                    <a:stretch/>
                  </pic:blipFill>
                  <pic:spPr bwMode="auto">
                    <a:xfrm>
                      <a:off x="0" y="0"/>
                      <a:ext cx="2266950" cy="993227"/>
                    </a:xfrm>
                    <a:prstGeom prst="rect">
                      <a:avLst/>
                    </a:prstGeom>
                    <a:noFill/>
                    <a:ln>
                      <a:noFill/>
                    </a:ln>
                    <a:extLst>
                      <a:ext uri="{53640926-AAD7-44D8-BBD7-CCE9431645EC}">
                        <a14:shadowObscured xmlns:a14="http://schemas.microsoft.com/office/drawing/2010/main"/>
                      </a:ext>
                    </a:extLst>
                  </pic:spPr>
                </pic:pic>
              </a:graphicData>
            </a:graphic>
          </wp:anchor>
        </w:drawing>
      </w:r>
      <w:r w:rsidR="00574242">
        <w:rPr>
          <w:noProof/>
        </w:rPr>
        <w:drawing>
          <wp:anchor distT="0" distB="0" distL="114300" distR="114300" simplePos="0" relativeHeight="251729408" behindDoc="0" locked="0" layoutInCell="1" allowOverlap="1" wp14:anchorId="207BC7CB" wp14:editId="47AC7769">
            <wp:simplePos x="0" y="0"/>
            <wp:positionH relativeFrom="margin">
              <wp:align>right</wp:align>
            </wp:positionH>
            <wp:positionV relativeFrom="paragraph">
              <wp:posOffset>1224193</wp:posOffset>
            </wp:positionV>
            <wp:extent cx="1983171" cy="441435"/>
            <wp:effectExtent l="19050" t="0" r="0" b="0"/>
            <wp:wrapNone/>
            <wp:docPr id="9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midd-Evw"/>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3171" cy="441435"/>
                    </a:xfrm>
                    <a:prstGeom prst="rect">
                      <a:avLst/>
                    </a:prstGeom>
                    <a:noFill/>
                  </pic:spPr>
                </pic:pic>
              </a:graphicData>
            </a:graphic>
          </wp:anchor>
        </w:drawing>
      </w:r>
    </w:p>
    <w:p w:rsidR="003E1298" w:rsidRDefault="003A768D">
      <w:pPr>
        <w:pStyle w:val="Kop3"/>
      </w:pPr>
      <w:bookmarkStart w:id="42" w:name="_Toc429034604"/>
      <w:r w:rsidRPr="003A768D">
        <w:t>§</w:t>
      </w:r>
      <w:r>
        <w:t xml:space="preserve"> </w:t>
      </w:r>
      <w:r w:rsidR="005A2748">
        <w:t>2.</w:t>
      </w:r>
      <w:r w:rsidR="00316546" w:rsidRPr="00316546">
        <w:t>3.6</w:t>
      </w:r>
      <w:r w:rsidR="00FF6933">
        <w:tab/>
      </w:r>
      <w:r>
        <w:tab/>
      </w:r>
      <w:r w:rsidR="00316546" w:rsidRPr="00316546">
        <w:t>Geïntegreerd oefenen</w:t>
      </w:r>
      <w:bookmarkEnd w:id="42"/>
    </w:p>
    <w:p w:rsidR="00316546" w:rsidRPr="00316546" w:rsidRDefault="00316546" w:rsidP="00316546"/>
    <w:p w:rsidR="00316546" w:rsidRPr="00316546" w:rsidRDefault="00316546" w:rsidP="00316546">
      <w:pPr>
        <w:rPr>
          <w:b/>
        </w:rPr>
      </w:pPr>
      <w:r w:rsidRPr="00316546">
        <w:rPr>
          <w:b/>
        </w:rPr>
        <w:sym w:font="Wingdings" w:char="F03A"/>
      </w:r>
      <w:r w:rsidRPr="00316546">
        <w:rPr>
          <w:b/>
        </w:rPr>
        <w:t xml:space="preserve"> Opgave </w:t>
      </w:r>
      <w:r w:rsidR="008A09C5">
        <w:rPr>
          <w:b/>
        </w:rPr>
        <w:t>62</w:t>
      </w:r>
    </w:p>
    <w:p w:rsidR="00316546" w:rsidRPr="00316546" w:rsidRDefault="00316546" w:rsidP="00316546">
      <w:r w:rsidRPr="00316546">
        <w:t>Voor een bepaalde toets kun je maximaal 100 punten scoren.</w:t>
      </w:r>
      <w:r w:rsidR="00B220C7">
        <w:br/>
      </w:r>
      <w:r w:rsidRPr="00316546">
        <w:t>Hier</w:t>
      </w:r>
      <w:r w:rsidR="00B220C7">
        <w:t xml:space="preserve">onder </w:t>
      </w:r>
      <w:r w:rsidRPr="00316546">
        <w:t>zie je hoe een groep van 40 personen de toets heeft gemaakt.</w:t>
      </w:r>
    </w:p>
    <w:p w:rsidR="00316546" w:rsidRPr="00316546" w:rsidRDefault="00316546" w:rsidP="00316546"/>
    <w:p w:rsidR="00316546" w:rsidRPr="00316546" w:rsidRDefault="00316546" w:rsidP="00316546">
      <w:r w:rsidRPr="00316546">
        <w:t>59  57  53  60  63  58  77  33  50  59  58  75  62  54  53  78  59  68  65  62</w:t>
      </w:r>
    </w:p>
    <w:p w:rsidR="00316546" w:rsidRPr="00316546" w:rsidRDefault="00316546" w:rsidP="00316546">
      <w:r w:rsidRPr="00316546">
        <w:t>57  60  80  47  90  30  60  35  57  87  63  65  63  58  65  70  73  58  63  55</w:t>
      </w:r>
    </w:p>
    <w:p w:rsidR="00316546" w:rsidRPr="00316546" w:rsidRDefault="00316546" w:rsidP="00316546"/>
    <w:p w:rsidR="00316546" w:rsidRPr="00316546" w:rsidRDefault="00316546" w:rsidP="00316546">
      <w:pPr>
        <w:numPr>
          <w:ilvl w:val="0"/>
          <w:numId w:val="66"/>
        </w:numPr>
      </w:pPr>
      <w:r w:rsidRPr="00316546">
        <w:t xml:space="preserve">Hoeveel bedraagt de gemiddelde score in </w:t>
      </w:r>
      <w:r w:rsidR="00D2186E">
        <w:t>1</w:t>
      </w:r>
      <w:r w:rsidR="00D2186E" w:rsidRPr="00316546">
        <w:t xml:space="preserve"> </w:t>
      </w:r>
      <w:r w:rsidRPr="00316546">
        <w:t>decimaal nauwkeurig?</w:t>
      </w:r>
    </w:p>
    <w:p w:rsidR="00316546" w:rsidRPr="00316546" w:rsidRDefault="00316546" w:rsidP="00316546">
      <w:pPr>
        <w:numPr>
          <w:ilvl w:val="0"/>
          <w:numId w:val="66"/>
        </w:numPr>
      </w:pPr>
      <w:r w:rsidRPr="00316546">
        <w:t>Teken de boxplot bij deze scores.</w:t>
      </w:r>
    </w:p>
    <w:p w:rsidR="00316546" w:rsidRPr="00316546" w:rsidRDefault="00316546" w:rsidP="00316546">
      <w:pPr>
        <w:numPr>
          <w:ilvl w:val="0"/>
          <w:numId w:val="66"/>
        </w:numPr>
      </w:pPr>
      <w:r w:rsidRPr="00316546">
        <w:t>Welke centrummaat vat de data het beste samen?</w:t>
      </w:r>
    </w:p>
    <w:p w:rsidR="00316546" w:rsidRPr="00316546" w:rsidRDefault="00316546" w:rsidP="00316546">
      <w:pPr>
        <w:numPr>
          <w:ilvl w:val="0"/>
          <w:numId w:val="66"/>
        </w:numPr>
      </w:pPr>
      <w:r w:rsidRPr="00316546">
        <w:lastRenderedPageBreak/>
        <w:t>Leg uit dat de schatting van het gemiddelde steeds onnauwkeuriger wordt als je de klassenbreedte vergroot.</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8A09C5">
        <w:rPr>
          <w:b/>
        </w:rPr>
        <w:t>63</w:t>
      </w:r>
    </w:p>
    <w:p w:rsidR="00316546" w:rsidRPr="00316546" w:rsidRDefault="00316546" w:rsidP="00316546">
      <w:r w:rsidRPr="00316546">
        <w:rPr>
          <w:noProof/>
        </w:rPr>
        <w:drawing>
          <wp:anchor distT="0" distB="0" distL="114300" distR="114300" simplePos="0" relativeHeight="251677184" behindDoc="0" locked="0" layoutInCell="1" allowOverlap="1" wp14:anchorId="3669C770" wp14:editId="1314F6F8">
            <wp:simplePos x="0" y="0"/>
            <wp:positionH relativeFrom="margin">
              <wp:align>right</wp:align>
            </wp:positionH>
            <wp:positionV relativeFrom="paragraph">
              <wp:posOffset>331470</wp:posOffset>
            </wp:positionV>
            <wp:extent cx="2275840" cy="2831465"/>
            <wp:effectExtent l="0" t="0" r="0" b="6985"/>
            <wp:wrapSquare wrapText="bothSides"/>
            <wp:docPr id="67" name="Afbeelding 67" descr="Boxplots-Gebo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plots-Geboort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75840" cy="2831465"/>
                    </a:xfrm>
                    <a:prstGeom prst="rect">
                      <a:avLst/>
                    </a:prstGeom>
                    <a:noFill/>
                  </pic:spPr>
                </pic:pic>
              </a:graphicData>
            </a:graphic>
          </wp:anchor>
        </w:drawing>
      </w:r>
      <w:r w:rsidRPr="00316546">
        <w:t>Je</w:t>
      </w:r>
      <w:r w:rsidRPr="00316546">
        <w:rPr>
          <w:b/>
        </w:rPr>
        <w:t xml:space="preserve"> </w:t>
      </w:r>
      <w:r w:rsidRPr="00316546">
        <w:t>ziet hier boxplots van het aantal geboorten in ziekenhuizen per dag voor de verschillende dagen van de week.</w:t>
      </w:r>
    </w:p>
    <w:p w:rsidR="00316546" w:rsidRPr="00316546" w:rsidRDefault="00316546" w:rsidP="00316546">
      <w:pPr>
        <w:numPr>
          <w:ilvl w:val="0"/>
          <w:numId w:val="67"/>
        </w:numPr>
      </w:pPr>
      <w:r w:rsidRPr="00316546">
        <w:t>Op welke dag van de week is de spreidingsbreedte van het aantal geboortes in ziekenhuizen het grootst? Waarom kun je de dagen niet goed vergelijken met behulp van de spreidingsbreedten?</w:t>
      </w:r>
    </w:p>
    <w:p w:rsidR="00316546" w:rsidRPr="00316546" w:rsidRDefault="00316546" w:rsidP="00316546">
      <w:pPr>
        <w:numPr>
          <w:ilvl w:val="0"/>
          <w:numId w:val="67"/>
        </w:numPr>
      </w:pPr>
      <w:r w:rsidRPr="00316546">
        <w:t>Op welke dag van de week is de kwartielafstand van het aantal geboortes in ziekenhuizen het grootst?</w:t>
      </w:r>
    </w:p>
    <w:p w:rsidR="00316546" w:rsidRPr="00316546" w:rsidRDefault="00316546" w:rsidP="00316546">
      <w:pPr>
        <w:numPr>
          <w:ilvl w:val="0"/>
          <w:numId w:val="67"/>
        </w:numPr>
      </w:pPr>
      <w:r w:rsidRPr="00316546">
        <w:t>Hoeveel procent van de zondagen zijn er minder dan 400 geboortes in ziekenhuizen?</w:t>
      </w:r>
    </w:p>
    <w:p w:rsidR="00316546" w:rsidRPr="00316546" w:rsidRDefault="00316546" w:rsidP="00316546">
      <w:pPr>
        <w:numPr>
          <w:ilvl w:val="0"/>
          <w:numId w:val="67"/>
        </w:numPr>
      </w:pPr>
      <w:r w:rsidRPr="00316546">
        <w:t>Vergelijk de maandag en de vrijdag. Van beide dagen zijn er 52 per jaar. Op welk van deze dagen zijn er in één jaar de meeste bevallingen? Licht je antwoord toe.</w:t>
      </w:r>
    </w:p>
    <w:p w:rsidR="00316546" w:rsidRPr="00316546" w:rsidRDefault="00316546" w:rsidP="00316546">
      <w:pPr>
        <w:numPr>
          <w:ilvl w:val="0"/>
          <w:numId w:val="67"/>
        </w:numPr>
      </w:pPr>
      <w:r w:rsidRPr="00316546">
        <w:t>Leg uit waarom het mogelijk is dat het modale aantal bevallingen per dag voor elk van deze dagen hetzelfde is.</w:t>
      </w:r>
    </w:p>
    <w:p w:rsidR="00316546" w:rsidRPr="00316546" w:rsidRDefault="00316546" w:rsidP="00316546">
      <w:pPr>
        <w:numPr>
          <w:ilvl w:val="0"/>
          <w:numId w:val="67"/>
        </w:numPr>
      </w:pPr>
      <w:r w:rsidRPr="00316546">
        <w:t>Is het ook mogelijk dat het gemiddelde aantal bevallingen per dag voor elk van deze dagen gelijk is? Licht je antwoord toe.</w:t>
      </w:r>
    </w:p>
    <w:p w:rsidR="00316546" w:rsidRDefault="00316546" w:rsidP="00316546"/>
    <w:p w:rsidR="00DE4056" w:rsidRPr="00316546" w:rsidRDefault="00DE4056" w:rsidP="00316546"/>
    <w:p w:rsidR="00316546" w:rsidRPr="00316546" w:rsidRDefault="00316546" w:rsidP="00316546">
      <w:pPr>
        <w:rPr>
          <w:bCs/>
        </w:rPr>
      </w:pPr>
      <w:r w:rsidRPr="00316546">
        <w:rPr>
          <w:b/>
        </w:rPr>
        <w:sym w:font="Wingdings" w:char="F03A"/>
      </w:r>
      <w:r w:rsidRPr="00316546">
        <w:rPr>
          <w:b/>
        </w:rPr>
        <w:t xml:space="preserve"> Opgave</w:t>
      </w:r>
      <w:r w:rsidR="008A09C5">
        <w:rPr>
          <w:b/>
        </w:rPr>
        <w:t xml:space="preserve"> 64</w:t>
      </w:r>
    </w:p>
    <w:p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Sportprestaties</w:t>
      </w:r>
      <w:r w:rsidRPr="00316546">
        <w:t>. Je vindt er gegevens van brugklassers op sportgebied.</w:t>
      </w:r>
    </w:p>
    <w:p w:rsidR="00316546" w:rsidRPr="00316546" w:rsidRDefault="00316546" w:rsidP="00316546">
      <w:pPr>
        <w:numPr>
          <w:ilvl w:val="0"/>
          <w:numId w:val="68"/>
        </w:numPr>
      </w:pPr>
      <w:r w:rsidRPr="00316546">
        <w:t>Bereken voor het vergooien alle centrummaten en alle spreidingsmaten vanuit de ruwe data.</w:t>
      </w:r>
    </w:p>
    <w:p w:rsidR="00316546" w:rsidRPr="00316546" w:rsidRDefault="00316546" w:rsidP="00316546">
      <w:pPr>
        <w:numPr>
          <w:ilvl w:val="0"/>
          <w:numId w:val="68"/>
        </w:numPr>
      </w:pPr>
      <w:r w:rsidRPr="00316546">
        <w:t>Waarom kun je dit altijd beter vanuit de ruwe data doen dan vanuit een klassenindeling?</w:t>
      </w:r>
    </w:p>
    <w:p w:rsidR="00316546" w:rsidRPr="00316546" w:rsidRDefault="00316546" w:rsidP="00316546">
      <w:pPr>
        <w:numPr>
          <w:ilvl w:val="0"/>
          <w:numId w:val="68"/>
        </w:numPr>
      </w:pPr>
      <w:r w:rsidRPr="00316546">
        <w:t>Probeer conclusies te trekken over het vergooien.</w:t>
      </w:r>
      <w:r w:rsidR="00230CFF">
        <w:br/>
      </w:r>
      <w:r w:rsidRPr="00316546">
        <w:t>Gebruik daarbij de centrum- en de spreidingsmaten en de vorm van de verdeling. Vermeld ook vooral welke centrum- en welke spreidingsmaten hier zinvol zijn.</w:t>
      </w:r>
    </w:p>
    <w:p w:rsidR="00316546" w:rsidRPr="00316546" w:rsidRDefault="00316546" w:rsidP="00316546"/>
    <w:p w:rsidR="00316546" w:rsidRPr="00316546" w:rsidRDefault="00316546" w:rsidP="00316546">
      <w:r w:rsidRPr="00316546">
        <w:br w:type="page"/>
      </w:r>
    </w:p>
    <w:p w:rsidR="00316546" w:rsidRPr="00316546" w:rsidRDefault="00D92D74" w:rsidP="005A2748">
      <w:pPr>
        <w:pStyle w:val="Kop2"/>
      </w:pPr>
      <w:bookmarkStart w:id="43" w:name="_Toc429034605"/>
      <w:r>
        <w:lastRenderedPageBreak/>
        <w:t xml:space="preserve">§ </w:t>
      </w:r>
      <w:r w:rsidR="00316546" w:rsidRPr="00316546">
        <w:t>2.4</w:t>
      </w:r>
      <w:r w:rsidR="00316546" w:rsidRPr="00316546">
        <w:tab/>
        <w:t>Twee groepen vergelijken</w:t>
      </w:r>
      <w:bookmarkEnd w:id="43"/>
    </w:p>
    <w:p w:rsidR="00316546" w:rsidRPr="00316546" w:rsidRDefault="00316546" w:rsidP="00316546"/>
    <w:p w:rsidR="00316546" w:rsidRPr="00316546" w:rsidRDefault="003A768D" w:rsidP="005A2748">
      <w:pPr>
        <w:pStyle w:val="Kop3"/>
      </w:pPr>
      <w:bookmarkStart w:id="44" w:name="_Toc429034606"/>
      <w:r w:rsidRPr="003A768D">
        <w:t>§</w:t>
      </w:r>
      <w:r>
        <w:t xml:space="preserve"> </w:t>
      </w:r>
      <w:r w:rsidR="005A2748">
        <w:t>2.</w:t>
      </w:r>
      <w:r w:rsidR="00316546" w:rsidRPr="00316546">
        <w:t>4.1</w:t>
      </w:r>
      <w:r>
        <w:tab/>
      </w:r>
      <w:r w:rsidR="00FF6933">
        <w:tab/>
      </w:r>
      <w:r w:rsidR="00316546" w:rsidRPr="00316546">
        <w:t>Introductie</w:t>
      </w:r>
      <w:bookmarkEnd w:id="44"/>
    </w:p>
    <w:p w:rsidR="00316546" w:rsidRPr="00316546" w:rsidRDefault="00316546" w:rsidP="00316546"/>
    <w:p w:rsidR="00E175C8" w:rsidRDefault="00316546" w:rsidP="00316546">
      <w:r w:rsidRPr="00316546">
        <w:t>Zijn jongens langer dan meisjes?</w:t>
      </w:r>
      <w:r w:rsidR="00E175C8">
        <w:br/>
      </w:r>
      <w:r w:rsidRPr="00316546">
        <w:t>Hebben leerlingen met een NT-profiel in de</w:t>
      </w:r>
      <w:r w:rsidR="005D473A">
        <w:rPr>
          <w:vertAlign w:val="superscript"/>
        </w:rPr>
        <w:t xml:space="preserve"> </w:t>
      </w:r>
      <w:r w:rsidR="005D473A">
        <w:t>derde</w:t>
      </w:r>
      <w:r w:rsidRPr="00316546">
        <w:t xml:space="preserve"> klas </w:t>
      </w:r>
      <w:r w:rsidR="00130B53" w:rsidRPr="00130B53">
        <w:t xml:space="preserve">een hoger cijfer voor wiskunde </w:t>
      </w:r>
      <w:r w:rsidRPr="00316546">
        <w:t>dan leerlingen met een CM-profiel?</w:t>
      </w:r>
      <w:r w:rsidR="00E175C8">
        <w:br/>
      </w:r>
      <w:r w:rsidRPr="00316546">
        <w:t xml:space="preserve">Is de huizenprijs in Amsterdam hoger dan in </w:t>
      </w:r>
      <w:r w:rsidR="005D473A">
        <w:t>N</w:t>
      </w:r>
      <w:r w:rsidRPr="00316546">
        <w:t>oordoost-Groningen?</w:t>
      </w:r>
      <w:r w:rsidR="00E175C8">
        <w:br/>
      </w:r>
      <w:r w:rsidRPr="00316546">
        <w:t>Is de spreiding van de temperatuur in de tropen kleiner dan de spreiding in temperatuur bij ons?</w:t>
      </w:r>
    </w:p>
    <w:p w:rsidR="00316546" w:rsidRPr="00316546" w:rsidRDefault="00316546" w:rsidP="00316546"/>
    <w:p w:rsidR="00316546" w:rsidRPr="00316546" w:rsidRDefault="00316546" w:rsidP="00316546">
      <w:r w:rsidRPr="00316546">
        <w:t>Bij dit soort vragen wil je twee groepen vergelijken, bijvoorbeeld jongens-meisjes, CM-NT-profiel, Amsterdam</w:t>
      </w:r>
      <w:r w:rsidR="00130B53">
        <w:t>-</w:t>
      </w:r>
      <w:r w:rsidR="005D473A">
        <w:t>N</w:t>
      </w:r>
      <w:r w:rsidRPr="00316546">
        <w:t xml:space="preserve">oordoost-Groningen, tropen-Nederland. </w:t>
      </w:r>
    </w:p>
    <w:p w:rsidR="00316546" w:rsidRPr="00316546" w:rsidRDefault="00316546" w:rsidP="00316546">
      <w:r w:rsidRPr="00316546">
        <w:t>In deze paragraaf gaan we dieper in op de vraag hoe je twee groepen kunt vergelijken en waar je dan naar kunt kijken.</w:t>
      </w:r>
    </w:p>
    <w:p w:rsidR="00316546" w:rsidRDefault="00316546" w:rsidP="00316546"/>
    <w:p w:rsidR="0097634F" w:rsidRPr="00316546" w:rsidRDefault="0097634F" w:rsidP="00316546"/>
    <w:p w:rsidR="00316546" w:rsidRPr="00316546" w:rsidRDefault="003A768D" w:rsidP="005A2748">
      <w:pPr>
        <w:pStyle w:val="Kop3"/>
      </w:pPr>
      <w:bookmarkStart w:id="45" w:name="_Toc429034607"/>
      <w:r w:rsidRPr="003A768D">
        <w:t>§</w:t>
      </w:r>
      <w:r>
        <w:t xml:space="preserve"> </w:t>
      </w:r>
      <w:r w:rsidR="005A2748">
        <w:t>2.</w:t>
      </w:r>
      <w:r w:rsidR="00316546" w:rsidRPr="00316546">
        <w:t>4.2</w:t>
      </w:r>
      <w:r w:rsidR="00FF6933">
        <w:tab/>
      </w:r>
      <w:r>
        <w:tab/>
      </w:r>
      <w:r w:rsidR="00316546" w:rsidRPr="00316546">
        <w:t>Centrale vr</w:t>
      </w:r>
      <w:r w:rsidR="000911DC">
        <w:t>a</w:t>
      </w:r>
      <w:r w:rsidR="00316546" w:rsidRPr="00316546">
        <w:t>ag</w:t>
      </w:r>
      <w:bookmarkEnd w:id="45"/>
    </w:p>
    <w:p w:rsidR="00316546" w:rsidRDefault="00FE6BCE" w:rsidP="00316546">
      <w:r>
        <w:rPr>
          <w:noProof/>
        </w:rPr>
        <mc:AlternateContent>
          <mc:Choice Requires="wps">
            <w:drawing>
              <wp:anchor distT="0" distB="0" distL="114300" distR="114300" simplePos="0" relativeHeight="251732480" behindDoc="0" locked="0" layoutInCell="1" allowOverlap="1">
                <wp:simplePos x="0" y="0"/>
                <wp:positionH relativeFrom="margin">
                  <wp:align>center</wp:align>
                </wp:positionH>
                <wp:positionV relativeFrom="paragraph">
                  <wp:posOffset>188595</wp:posOffset>
                </wp:positionV>
                <wp:extent cx="5400040" cy="1651000"/>
                <wp:effectExtent l="9525" t="7620" r="10160" b="8255"/>
                <wp:wrapTopAndBottom/>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51000"/>
                        </a:xfrm>
                        <a:prstGeom prst="rect">
                          <a:avLst/>
                        </a:prstGeom>
                        <a:solidFill>
                          <a:srgbClr val="FFDDDD"/>
                        </a:solidFill>
                        <a:ln w="9525">
                          <a:solidFill>
                            <a:srgbClr val="000000"/>
                          </a:solidFill>
                          <a:miter lim="800000"/>
                          <a:headEnd/>
                          <a:tailEnd/>
                        </a:ln>
                      </wps:spPr>
                      <wps:txbx>
                        <w:txbxContent>
                          <w:p w:rsidR="00467C08" w:rsidRDefault="00467C08" w:rsidP="00853695">
                            <w:pPr>
                              <w:pStyle w:val="Kop3"/>
                            </w:pPr>
                            <w:bookmarkStart w:id="46" w:name="_Toc429034608"/>
                            <w:r w:rsidRPr="00316546">
                              <w:t>Centrale vraag 1</w:t>
                            </w:r>
                            <w:bookmarkEnd w:id="46"/>
                          </w:p>
                          <w:p w:rsidR="00467C08" w:rsidRPr="00316546" w:rsidRDefault="00467C08" w:rsidP="00853695">
                            <w:r w:rsidRPr="00316546">
                              <w:t xml:space="preserve">We kijken naar de gegevens van 84 leerlingen aan het einde van </w:t>
                            </w:r>
                            <w:r>
                              <w:t>a</w:t>
                            </w:r>
                            <w:r w:rsidRPr="00316546">
                              <w:t>theneum</w:t>
                            </w:r>
                            <w:r>
                              <w:t xml:space="preserve"> 5</w:t>
                            </w:r>
                            <w:r w:rsidRPr="00316546">
                              <w:t>. Wat kun je zeggen over het verschil in het eindcijfer voor Engels tussen de CM-groep en de NT-groep?</w:t>
                            </w:r>
                          </w:p>
                          <w:p w:rsidR="00467C08" w:rsidRDefault="00467C08" w:rsidP="00853695"/>
                          <w:p w:rsidR="00467C08" w:rsidRPr="00316546" w:rsidRDefault="00467C08" w:rsidP="00853695"/>
                          <w:p w:rsidR="00467C08" w:rsidRDefault="00467C08" w:rsidP="00853695">
                            <w:pPr>
                              <w:pStyle w:val="Kop3"/>
                            </w:pPr>
                            <w:bookmarkStart w:id="47" w:name="_Toc429034609"/>
                            <w:r w:rsidRPr="00316546">
                              <w:t>Centrale vraag 2</w:t>
                            </w:r>
                            <w:bookmarkEnd w:id="47"/>
                          </w:p>
                          <w:p w:rsidR="00467C08" w:rsidRPr="00316546" w:rsidRDefault="00467C08" w:rsidP="00853695">
                            <w:r w:rsidRPr="00316546">
                              <w:t>Welke datarepresentaties kun je gebruiken om de verschillen tussen twee groepen inzichtelijk te maken?</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0;margin-top:14.85pt;width:425.2pt;height:130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" fillcolor="#fdd">
                <v:textbox>
                  <w:txbxContent>
                    <w:p w:rsidR="00467C08" w:rsidRDefault="00467C08" w:rsidP="00853695">
                      <w:pPr>
                        <w:pStyle w:val="Kop3"/>
                      </w:pPr>
                      <w:bookmarkStart w:id="62" w:name="_Toc429034608"/>
                      <w:r w:rsidRPr="00316546">
                        <w:t>Centrale vraag 1</w:t>
                      </w:r>
                      <w:bookmarkEnd w:id="62"/>
                    </w:p>
                    <w:p w:rsidR="00467C08" w:rsidRPr="00316546" w:rsidRDefault="00467C08" w:rsidP="00853695">
                      <w:r w:rsidRPr="00316546">
                        <w:t xml:space="preserve">We kijken naar de gegevens van 84 leerlingen aan het einde van </w:t>
                      </w:r>
                      <w:r>
                        <w:t>a</w:t>
                      </w:r>
                      <w:r w:rsidRPr="00316546">
                        <w:t>theneum</w:t>
                      </w:r>
                      <w:r>
                        <w:t xml:space="preserve"> 5</w:t>
                      </w:r>
                      <w:r w:rsidRPr="00316546">
                        <w:t>. Wat kun je zeggen over het verschil in het eindcijfer voor Engels tussen de CM-groep en de NT-groep?</w:t>
                      </w:r>
                    </w:p>
                    <w:p w:rsidR="00467C08" w:rsidRDefault="00467C08" w:rsidP="00853695"/>
                    <w:p w:rsidR="00467C08" w:rsidRPr="00316546" w:rsidRDefault="00467C08" w:rsidP="00853695"/>
                    <w:p w:rsidR="00467C08" w:rsidRDefault="00467C08" w:rsidP="00853695">
                      <w:pPr>
                        <w:pStyle w:val="Kop3"/>
                      </w:pPr>
                      <w:bookmarkStart w:id="63" w:name="_Toc429034609"/>
                      <w:r w:rsidRPr="00316546">
                        <w:t>Centrale vraag 2</w:t>
                      </w:r>
                      <w:bookmarkEnd w:id="63"/>
                    </w:p>
                    <w:p w:rsidR="00467C08" w:rsidRPr="00316546" w:rsidRDefault="00467C08" w:rsidP="00853695">
                      <w:r w:rsidRPr="00316546">
                        <w:t>Welke datarepresentaties kun je gebruiken om de verschillen tussen twee groepen inzichtelijk te maken?</w:t>
                      </w:r>
                    </w:p>
                    <w:p w:rsidR="00467C08" w:rsidRDefault="00467C08"/>
                  </w:txbxContent>
                </v:textbox>
                <w10:wrap type="topAndBottom" anchorx="margin"/>
              </v:shape>
            </w:pict>
          </mc:Fallback>
        </mc:AlternateContent>
      </w:r>
    </w:p>
    <w:p w:rsidR="00853695" w:rsidRPr="00316546" w:rsidRDefault="00853695" w:rsidP="00316546"/>
    <w:p w:rsidR="00316546" w:rsidRPr="00316546" w:rsidRDefault="00316546" w:rsidP="00316546">
      <w:pPr>
        <w:rPr>
          <w:b/>
        </w:rPr>
      </w:pPr>
      <w:r w:rsidRPr="00316546">
        <w:rPr>
          <w:b/>
        </w:rPr>
        <w:br w:type="page"/>
      </w:r>
    </w:p>
    <w:p w:rsidR="00316546" w:rsidRPr="00316546" w:rsidRDefault="003A768D" w:rsidP="005A2748">
      <w:pPr>
        <w:pStyle w:val="Kop3"/>
      </w:pPr>
      <w:bookmarkStart w:id="48" w:name="_Toc429034610"/>
      <w:r w:rsidRPr="003A768D">
        <w:lastRenderedPageBreak/>
        <w:t>§</w:t>
      </w:r>
      <w:r>
        <w:t xml:space="preserve"> </w:t>
      </w:r>
      <w:r w:rsidR="005A2748">
        <w:t>2.</w:t>
      </w:r>
      <w:r w:rsidR="00316546" w:rsidRPr="00316546">
        <w:t>4.3</w:t>
      </w:r>
      <w:r w:rsidR="00FF6933">
        <w:tab/>
      </w:r>
      <w:r>
        <w:tab/>
      </w:r>
      <w:r w:rsidR="00316546" w:rsidRPr="00316546">
        <w:t>Twee groepen vergelijken</w:t>
      </w:r>
      <w:bookmarkEnd w:id="48"/>
    </w:p>
    <w:p w:rsidR="00316546" w:rsidRPr="00316546" w:rsidRDefault="00316546" w:rsidP="00316546"/>
    <w:p w:rsidR="00316546" w:rsidRPr="00316546" w:rsidRDefault="00316546" w:rsidP="00316546">
      <w:r w:rsidRPr="00316546">
        <w:t xml:space="preserve">De volgende staafdiagrammen komen uit de dataset </w:t>
      </w:r>
      <w:r w:rsidRPr="001824BD">
        <w:rPr>
          <w:rStyle w:val="Titelvanboek"/>
        </w:rPr>
        <w:sym w:font="Wingdings 3" w:char="F075"/>
      </w:r>
      <w:r w:rsidRPr="001824BD">
        <w:rPr>
          <w:rStyle w:val="Titelvanboek"/>
        </w:rPr>
        <w:t>5Ath</w:t>
      </w:r>
      <w:r w:rsidRPr="00316546">
        <w:t>. Je zou je kunnen afvragen of leerlingen met een CM-profiel beter zijn in Engels dan de leerlingen met een NT-profiel.</w:t>
      </w:r>
    </w:p>
    <w:p w:rsidR="00316546" w:rsidRPr="00316546" w:rsidRDefault="00316546" w:rsidP="00316546"/>
    <w:p w:rsidR="00316546" w:rsidRPr="00316546" w:rsidRDefault="00316546" w:rsidP="00316546">
      <w:r w:rsidRPr="00316546">
        <w:rPr>
          <w:noProof/>
        </w:rPr>
        <w:drawing>
          <wp:anchor distT="0" distB="0" distL="114300" distR="114300" simplePos="0" relativeHeight="251679232" behindDoc="0" locked="0" layoutInCell="1" allowOverlap="1" wp14:anchorId="2653556C" wp14:editId="6600D517">
            <wp:simplePos x="0" y="0"/>
            <wp:positionH relativeFrom="margin">
              <wp:align>center</wp:align>
            </wp:positionH>
            <wp:positionV relativeFrom="paragraph">
              <wp:posOffset>1270</wp:posOffset>
            </wp:positionV>
            <wp:extent cx="5399405" cy="2640330"/>
            <wp:effectExtent l="0" t="0" r="0" b="762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9405" cy="2640330"/>
                    </a:xfrm>
                    <a:prstGeom prst="rect">
                      <a:avLst/>
                    </a:prstGeom>
                    <a:noFill/>
                    <a:ln>
                      <a:noFill/>
                    </a:ln>
                  </pic:spPr>
                </pic:pic>
              </a:graphicData>
            </a:graphic>
          </wp:anchor>
        </w:drawing>
      </w:r>
    </w:p>
    <w:p w:rsidR="00316546" w:rsidRPr="00316546" w:rsidRDefault="00316546" w:rsidP="00316546">
      <w:r w:rsidRPr="00316546">
        <w:rPr>
          <w:noProof/>
        </w:rPr>
        <w:drawing>
          <wp:anchor distT="0" distB="0" distL="114300" distR="114300" simplePos="0" relativeHeight="251678208" behindDoc="1" locked="0" layoutInCell="1" allowOverlap="1" wp14:anchorId="48FBD0C9" wp14:editId="7F858B67">
            <wp:simplePos x="0" y="0"/>
            <wp:positionH relativeFrom="margin">
              <wp:align>center</wp:align>
            </wp:positionH>
            <wp:positionV relativeFrom="paragraph">
              <wp:posOffset>88900</wp:posOffset>
            </wp:positionV>
            <wp:extent cx="5399405" cy="259588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9405" cy="2595880"/>
                    </a:xfrm>
                    <a:prstGeom prst="rect">
                      <a:avLst/>
                    </a:prstGeom>
                    <a:noFill/>
                  </pic:spPr>
                </pic:pic>
              </a:graphicData>
            </a:graphic>
          </wp:anchor>
        </w:drawing>
      </w:r>
    </w:p>
    <w:p w:rsidR="00316546" w:rsidRPr="00316546" w:rsidRDefault="00316546" w:rsidP="00316546">
      <w:r w:rsidRPr="00316546">
        <w:rPr>
          <w:b/>
        </w:rPr>
        <w:t xml:space="preserve">Opgave </w:t>
      </w:r>
      <w:r w:rsidR="008A09C5">
        <w:rPr>
          <w:b/>
        </w:rPr>
        <w:t>65</w:t>
      </w:r>
    </w:p>
    <w:p w:rsidR="00316546" w:rsidRPr="00316546" w:rsidRDefault="00316546" w:rsidP="00316546">
      <w:r w:rsidRPr="00316546">
        <w:t>Je ziet hierboven de staafdiagrammen van de cijfers voor Engels van de twee genoemde profielen.</w:t>
      </w:r>
    </w:p>
    <w:p w:rsidR="00316546" w:rsidRPr="00316546" w:rsidRDefault="00316546" w:rsidP="00316546">
      <w:pPr>
        <w:numPr>
          <w:ilvl w:val="0"/>
          <w:numId w:val="69"/>
        </w:numPr>
      </w:pPr>
      <w:r w:rsidRPr="00316546">
        <w:t>Beschrijf de verschillen in vorm van deze frequentieverdelingen op basis van het geleerde in paragraaf 3. Wat valt je daarbij op?</w:t>
      </w:r>
    </w:p>
    <w:p w:rsidR="00316546" w:rsidRPr="00316546" w:rsidRDefault="00316546" w:rsidP="00316546">
      <w:pPr>
        <w:numPr>
          <w:ilvl w:val="0"/>
          <w:numId w:val="69"/>
        </w:numPr>
      </w:pPr>
      <w:r w:rsidRPr="00316546">
        <w:t>Vergelijk deze frequentieverdelingen. Probeer conclusies te trekken.</w:t>
      </w:r>
    </w:p>
    <w:p w:rsidR="00316546" w:rsidRPr="00316546" w:rsidRDefault="00316546" w:rsidP="00316546"/>
    <w:p w:rsidR="00316546" w:rsidRPr="00316546" w:rsidRDefault="00316546" w:rsidP="00316546">
      <w:pPr>
        <w:rPr>
          <w:b/>
        </w:rPr>
      </w:pPr>
      <w:r w:rsidRPr="00316546">
        <w:rPr>
          <w:b/>
        </w:rPr>
        <w:br w:type="page"/>
      </w:r>
    </w:p>
    <w:p w:rsidR="00316546" w:rsidRPr="00316546" w:rsidRDefault="00316546" w:rsidP="00316546">
      <w:r w:rsidRPr="00316546">
        <w:rPr>
          <w:b/>
        </w:rPr>
        <w:lastRenderedPageBreak/>
        <w:sym w:font="Wingdings" w:char="F03A"/>
      </w:r>
      <w:r w:rsidRPr="00316546">
        <w:rPr>
          <w:b/>
        </w:rPr>
        <w:t xml:space="preserve"> Opgave </w:t>
      </w:r>
      <w:r w:rsidR="008A09C5">
        <w:rPr>
          <w:b/>
        </w:rPr>
        <w:t>66</w:t>
      </w:r>
    </w:p>
    <w:p w:rsidR="00316546" w:rsidRPr="00316546" w:rsidRDefault="00316546" w:rsidP="00316546">
      <w:pPr>
        <w:numPr>
          <w:ilvl w:val="0"/>
          <w:numId w:val="70"/>
        </w:numPr>
      </w:pPr>
      <w:r w:rsidRPr="00316546">
        <w:t>Bepaal met behulp van ICT van beide verdelingen de mediaan en het gemiddelde.</w:t>
      </w:r>
    </w:p>
    <w:p w:rsidR="00316546" w:rsidRPr="00316546" w:rsidRDefault="00316546" w:rsidP="00316546">
      <w:pPr>
        <w:numPr>
          <w:ilvl w:val="0"/>
          <w:numId w:val="70"/>
        </w:numPr>
      </w:pPr>
      <w:r w:rsidRPr="00316546">
        <w:t>Trek op basis van de gevonden waarden van mediaan en gemiddelde een conclusie.</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8A09C5">
        <w:rPr>
          <w:b/>
        </w:rPr>
        <w:t>67</w:t>
      </w:r>
    </w:p>
    <w:p w:rsidR="00316546" w:rsidRPr="00316546" w:rsidRDefault="00316546" w:rsidP="00316546">
      <w:r w:rsidRPr="00316546">
        <w:rPr>
          <w:noProof/>
        </w:rPr>
        <w:drawing>
          <wp:anchor distT="0" distB="0" distL="114300" distR="114300" simplePos="0" relativeHeight="251680256" behindDoc="0" locked="0" layoutInCell="1" allowOverlap="1" wp14:anchorId="4141ED32" wp14:editId="19357DE5">
            <wp:simplePos x="0" y="0"/>
            <wp:positionH relativeFrom="margin">
              <wp:align>center</wp:align>
            </wp:positionH>
            <wp:positionV relativeFrom="paragraph">
              <wp:posOffset>312420</wp:posOffset>
            </wp:positionV>
            <wp:extent cx="5399405" cy="1489710"/>
            <wp:effectExtent l="1905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9405" cy="1489710"/>
                    </a:xfrm>
                    <a:prstGeom prst="rect">
                      <a:avLst/>
                    </a:prstGeom>
                    <a:noFill/>
                    <a:ln>
                      <a:noFill/>
                    </a:ln>
                  </pic:spPr>
                </pic:pic>
              </a:graphicData>
            </a:graphic>
          </wp:anchor>
        </w:drawing>
      </w:r>
      <w:r w:rsidRPr="00316546">
        <w:t>Hieronder zie je de boxplots die horen bij de beide verdelingen.</w:t>
      </w:r>
    </w:p>
    <w:p w:rsidR="00316546" w:rsidRPr="00316546" w:rsidRDefault="00316546" w:rsidP="00316546">
      <w:pPr>
        <w:numPr>
          <w:ilvl w:val="0"/>
          <w:numId w:val="71"/>
        </w:numPr>
      </w:pPr>
      <w:r w:rsidRPr="00316546">
        <w:t>Wat valt op aan de beide boxplots?</w:t>
      </w:r>
    </w:p>
    <w:p w:rsidR="00316546" w:rsidRPr="00316546" w:rsidRDefault="00316546" w:rsidP="00316546">
      <w:pPr>
        <w:numPr>
          <w:ilvl w:val="0"/>
          <w:numId w:val="71"/>
        </w:numPr>
      </w:pPr>
      <w:r w:rsidRPr="00316546">
        <w:t>Trek een conclusie over de verschillen in spreiding van het cijfer voor Engels tussen de beide profielen.</w:t>
      </w:r>
    </w:p>
    <w:p w:rsidR="00316546" w:rsidRDefault="00316546" w:rsidP="00316546"/>
    <w:p w:rsidR="00DE4056" w:rsidRPr="00316546" w:rsidRDefault="00DE4056" w:rsidP="00316546"/>
    <w:p w:rsidR="005B2E65" w:rsidRDefault="005B2E65">
      <w:pPr>
        <w:overflowPunct/>
        <w:autoSpaceDE/>
        <w:autoSpaceDN/>
        <w:adjustRightInd/>
        <w:spacing w:line="240" w:lineRule="auto"/>
        <w:textAlignment w:val="auto"/>
        <w:rPr>
          <w:b/>
        </w:rPr>
      </w:pPr>
      <w:r>
        <w:rPr>
          <w:b/>
        </w:rPr>
        <w:br w:type="page"/>
      </w:r>
    </w:p>
    <w:p w:rsidR="00316546" w:rsidRPr="00316546" w:rsidRDefault="00316546" w:rsidP="00316546">
      <w:r w:rsidRPr="00316546">
        <w:rPr>
          <w:b/>
        </w:rPr>
        <w:lastRenderedPageBreak/>
        <w:t xml:space="preserve">Opgave </w:t>
      </w:r>
      <w:r w:rsidR="008A09C5">
        <w:rPr>
          <w:b/>
        </w:rPr>
        <w:t>68</w:t>
      </w:r>
    </w:p>
    <w:p w:rsidR="00316546" w:rsidRPr="00316546" w:rsidRDefault="005B2E65" w:rsidP="00316546">
      <w:r>
        <w:t>Hieronder</w:t>
      </w:r>
      <w:r w:rsidR="00316546" w:rsidRPr="00316546">
        <w:t xml:space="preserve"> zie je de relatieve cumulatieve frequentiepolygonen die horen bij de beide verdelingen.</w:t>
      </w:r>
    </w:p>
    <w:p w:rsidR="00316546" w:rsidRPr="00316546" w:rsidRDefault="00316546" w:rsidP="00316546">
      <w:pPr>
        <w:numPr>
          <w:ilvl w:val="0"/>
          <w:numId w:val="72"/>
        </w:numPr>
      </w:pPr>
      <w:r w:rsidRPr="00316546">
        <w:t xml:space="preserve">Wat valt je op als je </w:t>
      </w:r>
      <w:r w:rsidR="00130B53" w:rsidRPr="00130B53">
        <w:t xml:space="preserve">kijkt </w:t>
      </w:r>
      <w:r w:rsidRPr="00316546">
        <w:t>naar beide grafieken?</w:t>
      </w:r>
    </w:p>
    <w:p w:rsidR="00316546" w:rsidRPr="00316546" w:rsidRDefault="00316546" w:rsidP="00316546">
      <w:pPr>
        <w:numPr>
          <w:ilvl w:val="0"/>
          <w:numId w:val="72"/>
        </w:numPr>
      </w:pPr>
      <w:r w:rsidRPr="00316546">
        <w:t>Welke conclusie kun je trekken op basis van deze grafieken?</w:t>
      </w:r>
    </w:p>
    <w:p w:rsidR="00316546" w:rsidRPr="00316546" w:rsidRDefault="00316546" w:rsidP="00316546">
      <w:pPr>
        <w:numPr>
          <w:ilvl w:val="0"/>
          <w:numId w:val="72"/>
        </w:numPr>
      </w:pPr>
      <w:r w:rsidRPr="00316546">
        <w:t>Combineer je bevindingen uit de voorgaande opgaven en beschrijf de verschillen in de cijfers voor Engels tussen de leerlingen met een CM-profiel en een NT-profiel.</w:t>
      </w:r>
    </w:p>
    <w:p w:rsidR="00316546" w:rsidRPr="00316546" w:rsidRDefault="00316546" w:rsidP="00316546"/>
    <w:p w:rsidR="00316546" w:rsidRPr="00316546" w:rsidRDefault="00316546" w:rsidP="00316546">
      <w:r w:rsidRPr="00316546">
        <w:rPr>
          <w:noProof/>
        </w:rPr>
        <w:drawing>
          <wp:anchor distT="0" distB="0" distL="114300" distR="114300" simplePos="0" relativeHeight="251681280" behindDoc="0" locked="0" layoutInCell="1" allowOverlap="1" wp14:anchorId="342B6ECB" wp14:editId="014628DB">
            <wp:simplePos x="0" y="0"/>
            <wp:positionH relativeFrom="margin">
              <wp:align>center</wp:align>
            </wp:positionH>
            <wp:positionV relativeFrom="paragraph">
              <wp:posOffset>1270</wp:posOffset>
            </wp:positionV>
            <wp:extent cx="5399405" cy="5334000"/>
            <wp:effectExtent l="0" t="0" r="0" b="0"/>
            <wp:wrapSquare wrapText="bothSides"/>
            <wp:docPr id="70" name="Afbeelding 70" descr="op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g 4-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9405" cy="5334000"/>
                    </a:xfrm>
                    <a:prstGeom prst="rect">
                      <a:avLst/>
                    </a:prstGeom>
                    <a:noFill/>
                    <a:ln>
                      <a:noFill/>
                    </a:ln>
                  </pic:spPr>
                </pic:pic>
              </a:graphicData>
            </a:graphic>
          </wp:anchor>
        </w:drawing>
      </w:r>
    </w:p>
    <w:p w:rsidR="00316546" w:rsidRPr="00316546" w:rsidRDefault="00316546" w:rsidP="00316546"/>
    <w:p w:rsidR="00316546" w:rsidRPr="00316546" w:rsidRDefault="00316546" w:rsidP="00316546">
      <w:pPr>
        <w:rPr>
          <w:b/>
        </w:rPr>
      </w:pPr>
      <w:r w:rsidRPr="00316546">
        <w:rPr>
          <w:b/>
        </w:rPr>
        <w:br w:type="page"/>
      </w:r>
    </w:p>
    <w:bookmarkStart w:id="49" w:name="_Toc428362445"/>
    <w:p w:rsidR="00853695" w:rsidRDefault="00FE6BCE" w:rsidP="00316546">
      <w:r>
        <w:rPr>
          <w:noProof/>
        </w:rPr>
        <w:lastRenderedPageBreak/>
        <mc:AlternateContent>
          <mc:Choice Requires="wps">
            <w:drawing>
              <wp:anchor distT="0" distB="0" distL="114300" distR="114300" simplePos="0" relativeHeight="251734528" behindDoc="0" locked="0" layoutInCell="1" allowOverlap="1">
                <wp:simplePos x="0" y="0"/>
                <wp:positionH relativeFrom="margin">
                  <wp:align>center</wp:align>
                </wp:positionH>
                <wp:positionV relativeFrom="paragraph">
                  <wp:posOffset>70485</wp:posOffset>
                </wp:positionV>
                <wp:extent cx="5400040" cy="2620010"/>
                <wp:effectExtent l="9525" t="13335" r="10160" b="5080"/>
                <wp:wrapTopAndBottom/>
                <wp:docPr id="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20010"/>
                        </a:xfrm>
                        <a:prstGeom prst="rect">
                          <a:avLst/>
                        </a:prstGeom>
                        <a:solidFill>
                          <a:srgbClr val="FFDDDD"/>
                        </a:solidFill>
                        <a:ln w="9525">
                          <a:solidFill>
                            <a:srgbClr val="000000"/>
                          </a:solidFill>
                          <a:miter lim="800000"/>
                          <a:headEnd/>
                          <a:tailEnd/>
                        </a:ln>
                      </wps:spPr>
                      <wps:txbx>
                        <w:txbxContent>
                          <w:p w:rsidR="00467C08" w:rsidRDefault="00467C08" w:rsidP="003E1298">
                            <w:pPr>
                              <w:pStyle w:val="kopdeel"/>
                            </w:pPr>
                            <w:bookmarkStart w:id="50" w:name="_Toc429034611"/>
                            <w:r w:rsidRPr="00316546">
                              <w:t>Antwoord op centrale vraag 1</w:t>
                            </w:r>
                            <w:bookmarkEnd w:id="50"/>
                          </w:p>
                          <w:p w:rsidR="00467C08" w:rsidRDefault="00467C08" w:rsidP="00853695">
                            <w:r w:rsidRPr="00316546">
                              <w:t>Het percentage onvoldoendes voor Engels is bij de leerlingen in het CM-profiel hoger dan bij de leerlingen in het NT-profiel (</w:t>
                            </w:r>
                            <w:r>
                              <w:t xml:space="preserve">resp. </w:t>
                            </w:r>
                            <w:r w:rsidRPr="00316546">
                              <w:t>30,8</w:t>
                            </w:r>
                            <w:r>
                              <w:t xml:space="preserve"> </w:t>
                            </w:r>
                            <w:r w:rsidRPr="00316546">
                              <w:t>en 10,3</w:t>
                            </w:r>
                            <w:r>
                              <w:t xml:space="preserve"> procent).</w:t>
                            </w:r>
                          </w:p>
                          <w:p w:rsidR="00467C08" w:rsidRPr="00316546" w:rsidRDefault="00467C08" w:rsidP="00853695">
                            <w:r w:rsidRPr="00316546">
                              <w:t>De verdeling over de cijfers is bij de leerlingen in het CM-profiel gelijkmatiger dan bij de leerlingen in het NT-profiel. Bij de laatste groep heeft een groot deel van de leerlingen een cijfer tussen de 6,5 en 7. Bij de leerlingen in het CM-profiel zijn de verschillen in frequentie tussen de cijfers veel kleiner. Dit zie je terug in de boxplots, de interkwartielafstand bij de leerlingen in het CM-profiel is groter dan de kwartielafstand bij leerlingen in het NT-profiel.</w:t>
                            </w:r>
                          </w:p>
                          <w:p w:rsidR="00467C08" w:rsidRPr="00316546" w:rsidRDefault="00467C08" w:rsidP="00853695">
                            <w:r w:rsidRPr="00316546">
                              <w:t xml:space="preserve">Echt hoge cijfers </w:t>
                            </w:r>
                            <w:r>
                              <w:t>(</w:t>
                            </w:r>
                            <w:r w:rsidRPr="00316546">
                              <w:t>boven de 8,5</w:t>
                            </w:r>
                            <w:r>
                              <w:t>)</w:t>
                            </w:r>
                            <w:r w:rsidRPr="00316546">
                              <w:t xml:space="preserve"> komen alleen voor bij leerlingen in het CM-profiel.</w:t>
                            </w:r>
                          </w:p>
                          <w:p w:rsidR="00467C08" w:rsidRPr="00316546" w:rsidRDefault="00467C08" w:rsidP="00853695"/>
                          <w:p w:rsidR="00467C08" w:rsidRDefault="00467C08" w:rsidP="00853695">
                            <w:pPr>
                              <w:rPr>
                                <w:b/>
                              </w:rPr>
                            </w:pPr>
                            <w:r w:rsidRPr="001824BD">
                              <w:rPr>
                                <w:b/>
                              </w:rPr>
                              <w:t>Kanttekening bij deze conclusies</w:t>
                            </w:r>
                          </w:p>
                          <w:p w:rsidR="00467C08" w:rsidRPr="001824BD" w:rsidRDefault="00467C08" w:rsidP="00853695">
                            <w:r w:rsidRPr="001824BD">
                              <w:t xml:space="preserve">We hebben hier alleen </w:t>
                            </w:r>
                            <w:r>
                              <w:t xml:space="preserve">gekeken naar de variabele </w:t>
                            </w:r>
                            <w:r w:rsidRPr="001824BD">
                              <w:rPr>
                                <w:rStyle w:val="Subtielebenadrukking"/>
                              </w:rPr>
                              <w:t>cijfer voor Engels</w:t>
                            </w:r>
                            <w:r w:rsidRPr="001824BD">
                              <w:t>. Eigenlijk zou je ook moeten kijken naar het algemene beeld van de leerlingen. Doen ze het op alle vakken ongeveer even goed, zijn er leerlingen die duidelijk uitvallen? Naar dat soort dingen kijken we in de volgende paragraaf.</w:t>
                            </w:r>
                          </w:p>
                          <w:p w:rsidR="00467C08" w:rsidRPr="00316546" w:rsidRDefault="00467C08" w:rsidP="00853695"/>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0;margin-top:5.55pt;width:425.2pt;height:206.3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" fillcolor="#fdd">
                <v:textbox>
                  <w:txbxContent>
                    <w:p w:rsidR="00467C08" w:rsidRDefault="00467C08" w:rsidP="003E1298">
                      <w:pPr>
                        <w:pStyle w:val="kopdeel"/>
                      </w:pPr>
                      <w:bookmarkStart w:id="67" w:name="_Toc429034611"/>
                      <w:r w:rsidRPr="00316546">
                        <w:t>Antwoord op centrale vraag 1</w:t>
                      </w:r>
                      <w:bookmarkEnd w:id="67"/>
                    </w:p>
                    <w:p w:rsidR="00467C08" w:rsidRDefault="00467C08" w:rsidP="00853695">
                      <w:r w:rsidRPr="00316546">
                        <w:t>Het percentage onvoldoendes voor Engels is bij de leerlingen in het CM-profiel hoger dan bij de leerlingen in het NT-profiel (</w:t>
                      </w:r>
                      <w:r>
                        <w:t xml:space="preserve">resp. </w:t>
                      </w:r>
                      <w:r w:rsidRPr="00316546">
                        <w:t>30,8</w:t>
                      </w:r>
                      <w:r>
                        <w:t xml:space="preserve"> </w:t>
                      </w:r>
                      <w:r w:rsidRPr="00316546">
                        <w:t>en 10,3</w:t>
                      </w:r>
                      <w:r>
                        <w:t xml:space="preserve"> procent).</w:t>
                      </w:r>
                    </w:p>
                    <w:p w:rsidR="00467C08" w:rsidRPr="00316546" w:rsidRDefault="00467C08" w:rsidP="00853695">
                      <w:r w:rsidRPr="00316546">
                        <w:t>De verdeling over de cijfers is bij de leerlingen in het CM-profiel gelijkmatiger dan bij de leerlingen in het NT-profiel. Bij de laatste groep heeft een groot deel van de leerlingen een cijfer tussen de 6,5 en 7. Bij de leerlingen in het CM-profiel zijn de verschillen in frequentie tussen de cijfers veel kleiner. Dit zie je terug in de boxplots, de interkwartielafstand bij de leerlingen in het CM-profiel is groter dan de kwartielafstand bij leerlingen in het NT-profiel.</w:t>
                      </w:r>
                    </w:p>
                    <w:p w:rsidR="00467C08" w:rsidRPr="00316546" w:rsidRDefault="00467C08" w:rsidP="00853695">
                      <w:r w:rsidRPr="00316546">
                        <w:t xml:space="preserve">Echt hoge cijfers </w:t>
                      </w:r>
                      <w:r>
                        <w:t>(</w:t>
                      </w:r>
                      <w:r w:rsidRPr="00316546">
                        <w:t>boven de 8,5</w:t>
                      </w:r>
                      <w:r>
                        <w:t>)</w:t>
                      </w:r>
                      <w:r w:rsidRPr="00316546">
                        <w:t xml:space="preserve"> komen alleen voor bij leerlingen in het CM-profiel.</w:t>
                      </w:r>
                    </w:p>
                    <w:p w:rsidR="00467C08" w:rsidRPr="00316546" w:rsidRDefault="00467C08" w:rsidP="00853695"/>
                    <w:p w:rsidR="00467C08" w:rsidRDefault="00467C08" w:rsidP="00853695">
                      <w:pPr>
                        <w:rPr>
                          <w:b/>
                        </w:rPr>
                      </w:pPr>
                      <w:r w:rsidRPr="001824BD">
                        <w:rPr>
                          <w:b/>
                        </w:rPr>
                        <w:t>Kanttekening bij deze conclusies</w:t>
                      </w:r>
                    </w:p>
                    <w:p w:rsidR="00467C08" w:rsidRPr="001824BD" w:rsidRDefault="00467C08" w:rsidP="00853695">
                      <w:r w:rsidRPr="001824BD">
                        <w:t xml:space="preserve">We hebben hier alleen </w:t>
                      </w:r>
                      <w:r>
                        <w:t xml:space="preserve">gekeken naar de variabele </w:t>
                      </w:r>
                      <w:r w:rsidRPr="001824BD">
                        <w:rPr>
                          <w:rStyle w:val="Subtielebenadrukking"/>
                        </w:rPr>
                        <w:t>cijfer voor Engels</w:t>
                      </w:r>
                      <w:r w:rsidRPr="001824BD">
                        <w:t>. Eigenlijk zou je ook moeten kijken naar het algemene beeld van de leerlingen. Doen ze het op alle vakken ongeveer even goed, zijn er leerlingen die duidelijk uitvallen? Naar dat soort dingen kijken we in de volgende paragraaf.</w:t>
                      </w:r>
                    </w:p>
                    <w:p w:rsidR="00467C08" w:rsidRPr="00316546" w:rsidRDefault="00467C08" w:rsidP="00853695"/>
                    <w:p w:rsidR="00467C08" w:rsidRDefault="00467C08"/>
                  </w:txbxContent>
                </v:textbox>
                <w10:wrap type="topAndBottom" anchorx="margin"/>
              </v:shape>
            </w:pict>
          </mc:Fallback>
        </mc:AlternateContent>
      </w:r>
      <w:bookmarkEnd w:id="49"/>
    </w:p>
    <w:p w:rsidR="00316546" w:rsidRPr="00316546" w:rsidRDefault="00FE6BCE" w:rsidP="00316546">
      <w:r>
        <w:rPr>
          <w:noProof/>
        </w:rPr>
        <mc:AlternateContent>
          <mc:Choice Requires="wps">
            <w:drawing>
              <wp:anchor distT="0" distB="0" distL="114300" distR="114300" simplePos="0" relativeHeight="251736576" behindDoc="0" locked="0" layoutInCell="1" allowOverlap="1">
                <wp:simplePos x="0" y="0"/>
                <wp:positionH relativeFrom="margin">
                  <wp:align>center</wp:align>
                </wp:positionH>
                <wp:positionV relativeFrom="paragraph">
                  <wp:posOffset>177165</wp:posOffset>
                </wp:positionV>
                <wp:extent cx="5400040" cy="1355725"/>
                <wp:effectExtent l="9525" t="5715" r="10160" b="10160"/>
                <wp:wrapTopAndBottom/>
                <wp:docPr id="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55725"/>
                        </a:xfrm>
                        <a:prstGeom prst="rect">
                          <a:avLst/>
                        </a:prstGeom>
                        <a:solidFill>
                          <a:srgbClr val="FFDDDD"/>
                        </a:solidFill>
                        <a:ln w="9525">
                          <a:solidFill>
                            <a:srgbClr val="000000"/>
                          </a:solidFill>
                          <a:miter lim="800000"/>
                          <a:headEnd/>
                          <a:tailEnd/>
                        </a:ln>
                      </wps:spPr>
                      <wps:txbx>
                        <w:txbxContent>
                          <w:p w:rsidR="00467C08" w:rsidRDefault="00467C08" w:rsidP="003E1298">
                            <w:pPr>
                              <w:pStyle w:val="kopdeel"/>
                            </w:pPr>
                            <w:bookmarkStart w:id="51" w:name="_Toc429034612"/>
                            <w:r w:rsidRPr="00316546">
                              <w:t>Antwoord op centrale vraag 2</w:t>
                            </w:r>
                            <w:bookmarkEnd w:id="51"/>
                          </w:p>
                          <w:p w:rsidR="00467C08" w:rsidRPr="00316546" w:rsidRDefault="00467C08" w:rsidP="00853695">
                            <w:r w:rsidRPr="00316546">
                              <w:t xml:space="preserve">Zoals je in het voorgaande hebt gezien, kun je van veel verschillende representaties gebruik maken om verschillen tussen groepen inzichtelijk te maken. Iedere representatie voegt iets toe, het is nooit voldoende om slechts naar </w:t>
                            </w:r>
                            <w:r>
                              <w:t>één</w:t>
                            </w:r>
                            <w:r w:rsidRPr="00316546">
                              <w:t xml:space="preserve"> representatie te kijken.</w:t>
                            </w:r>
                          </w:p>
                          <w:p w:rsidR="00467C08" w:rsidRPr="00316546" w:rsidRDefault="00467C08" w:rsidP="00853695">
                            <w:r w:rsidRPr="00316546">
                              <w:t xml:space="preserve">Staafdiagrammen of dotplots geven een goede eerste indruk. Daarna kun je kijken naar boxplots, cumulatieve frequentiepolygonen en de kentallen voor centrum en spreiding. </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0;margin-top:13.95pt;width:425.2pt;height:106.7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" fillcolor="#fdd">
                <v:textbox>
                  <w:txbxContent>
                    <w:p w:rsidR="00467C08" w:rsidRDefault="00467C08" w:rsidP="003E1298">
                      <w:pPr>
                        <w:pStyle w:val="kopdeel"/>
                      </w:pPr>
                      <w:bookmarkStart w:id="69" w:name="_Toc429034612"/>
                      <w:r w:rsidRPr="00316546">
                        <w:t>Antwoord op centrale vraag 2</w:t>
                      </w:r>
                      <w:bookmarkEnd w:id="69"/>
                    </w:p>
                    <w:p w:rsidR="00467C08" w:rsidRPr="00316546" w:rsidRDefault="00467C08" w:rsidP="00853695">
                      <w:r w:rsidRPr="00316546">
                        <w:t xml:space="preserve">Zoals je in het voorgaande hebt gezien, kun je van veel verschillende representaties gebruik maken om verschillen tussen groepen inzichtelijk te maken. Iedere representatie voegt iets toe, het is nooit voldoende om slechts naar </w:t>
                      </w:r>
                      <w:r>
                        <w:t>één</w:t>
                      </w:r>
                      <w:r w:rsidRPr="00316546">
                        <w:t xml:space="preserve"> representatie te kijken.</w:t>
                      </w:r>
                    </w:p>
                    <w:p w:rsidR="00467C08" w:rsidRPr="00316546" w:rsidRDefault="00467C08" w:rsidP="00853695">
                      <w:r w:rsidRPr="00316546">
                        <w:t xml:space="preserve">Staafdiagrammen of dotplots geven een goede eerste indruk. Daarna kun je kijken naar boxplots, cumulatieve frequentiepolygonen en de kentallen voor centrum en spreiding. </w:t>
                      </w:r>
                    </w:p>
                    <w:p w:rsidR="00467C08" w:rsidRDefault="00467C08"/>
                  </w:txbxContent>
                </v:textbox>
                <w10:wrap type="topAndBottom" anchorx="margin"/>
              </v:shape>
            </w:pict>
          </mc:Fallback>
        </mc:AlternateContent>
      </w:r>
    </w:p>
    <w:p w:rsidR="00316546" w:rsidRPr="00316546" w:rsidRDefault="00316546" w:rsidP="00316546"/>
    <w:p w:rsidR="00316546" w:rsidRPr="00316546" w:rsidRDefault="00316546" w:rsidP="00316546">
      <w:pPr>
        <w:rPr>
          <w:b/>
        </w:rPr>
      </w:pPr>
      <w:r w:rsidRPr="00316546">
        <w:rPr>
          <w:b/>
        </w:rPr>
        <w:br w:type="page"/>
      </w:r>
    </w:p>
    <w:p w:rsidR="00316546" w:rsidRPr="00316546" w:rsidRDefault="003A768D" w:rsidP="005A2748">
      <w:pPr>
        <w:pStyle w:val="Kop3"/>
      </w:pPr>
      <w:bookmarkStart w:id="52" w:name="_Toc429034613"/>
      <w:r w:rsidRPr="003A768D">
        <w:lastRenderedPageBreak/>
        <w:t>§</w:t>
      </w:r>
      <w:r>
        <w:t xml:space="preserve"> </w:t>
      </w:r>
      <w:r w:rsidR="005A2748">
        <w:t>2.</w:t>
      </w:r>
      <w:r w:rsidR="00316546" w:rsidRPr="00316546">
        <w:t>4.4</w:t>
      </w:r>
      <w:r w:rsidR="00FF6933">
        <w:tab/>
      </w:r>
      <w:r>
        <w:tab/>
      </w:r>
      <w:r w:rsidR="00316546" w:rsidRPr="00316546">
        <w:t>Oefenen</w:t>
      </w:r>
      <w:bookmarkEnd w:id="52"/>
    </w:p>
    <w:p w:rsidR="00056358" w:rsidRDefault="00FE6BCE" w:rsidP="00316546">
      <w:r>
        <w:rPr>
          <w:noProof/>
        </w:rPr>
        <mc:AlternateContent>
          <mc:Choice Requires="wps">
            <w:drawing>
              <wp:anchor distT="0" distB="0" distL="114300" distR="114300" simplePos="0" relativeHeight="251701760" behindDoc="0" locked="0" layoutInCell="1" allowOverlap="1">
                <wp:simplePos x="0" y="0"/>
                <wp:positionH relativeFrom="margin">
                  <wp:align>center</wp:align>
                </wp:positionH>
                <wp:positionV relativeFrom="paragraph">
                  <wp:posOffset>195580</wp:posOffset>
                </wp:positionV>
                <wp:extent cx="5400040" cy="5683885"/>
                <wp:effectExtent l="9525" t="5080" r="10160" b="6985"/>
                <wp:wrapTopAndBottom/>
                <wp:docPr id="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683885"/>
                        </a:xfrm>
                        <a:prstGeom prst="rect">
                          <a:avLst/>
                        </a:prstGeom>
                        <a:solidFill>
                          <a:srgbClr val="FFFFCC"/>
                        </a:solidFill>
                        <a:ln w="9525">
                          <a:solidFill>
                            <a:srgbClr val="000000"/>
                          </a:solidFill>
                          <a:miter lim="800000"/>
                          <a:headEnd/>
                          <a:tailEnd/>
                        </a:ln>
                      </wps:spPr>
                      <wps:txbx>
                        <w:txbxContent>
                          <w:p w:rsidR="00467C08" w:rsidRDefault="00467C08" w:rsidP="00056358">
                            <w:pPr>
                              <w:pStyle w:val="Kop3"/>
                            </w:pPr>
                            <w:bookmarkStart w:id="53" w:name="_Toc429034614"/>
                            <w:r w:rsidRPr="00316546">
                              <w:t>Voorbeeld</w:t>
                            </w:r>
                            <w:bookmarkEnd w:id="53"/>
                          </w:p>
                          <w:p w:rsidR="00467C08" w:rsidRPr="00316546" w:rsidRDefault="00467C08" w:rsidP="00056358">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rsidR="00467C08" w:rsidRPr="00316546" w:rsidRDefault="00467C08" w:rsidP="00056358">
                            <w:r w:rsidRPr="00316546">
                              <w:t xml:space="preserve">Je wilt nagaan of leerlingen die wiskunde B kiezen beter waren in wiskunde in de onderbouw dan leerlingen die wiskunde A kiezen. Daartoe bekijk je de variabele </w:t>
                            </w:r>
                            <w:r w:rsidRPr="001824BD">
                              <w:rPr>
                                <w:rStyle w:val="Subtielebenadrukking"/>
                              </w:rPr>
                              <w:t>cijfwis</w:t>
                            </w:r>
                            <w:r w:rsidRPr="00316546">
                              <w:t xml:space="preserve"> (het eindcijfer voor wiskunde in havo</w:t>
                            </w:r>
                            <w:r>
                              <w:t xml:space="preserve"> 3</w:t>
                            </w:r>
                            <w:r w:rsidRPr="00316546">
                              <w:t>) voor elk van deze deelgroepen.</w:t>
                            </w:r>
                          </w:p>
                          <w:p w:rsidR="00467C08" w:rsidRPr="00316546" w:rsidRDefault="00467C08" w:rsidP="00056358"/>
                          <w:p w:rsidR="00467C08" w:rsidRPr="00316546" w:rsidRDefault="00467C08" w:rsidP="00056358">
                            <w:r>
                              <w:rPr>
                                <w:noProof/>
                              </w:rPr>
                              <w:drawing>
                                <wp:inline distT="0" distB="0" distL="0" distR="0" wp14:anchorId="56ECBADC" wp14:editId="52C95B85">
                                  <wp:extent cx="5184000" cy="29808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Cijfer3H-A-B"/>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84000" cy="2980800"/>
                                          </a:xfrm>
                                          <a:prstGeom prst="rect">
                                            <a:avLst/>
                                          </a:prstGeom>
                                          <a:noFill/>
                                          <a:ln>
                                            <a:noFill/>
                                          </a:ln>
                                        </pic:spPr>
                                      </pic:pic>
                                    </a:graphicData>
                                  </a:graphic>
                                </wp:inline>
                              </w:drawing>
                            </w:r>
                          </w:p>
                          <w:p w:rsidR="00467C08" w:rsidRDefault="00467C08" w:rsidP="00056358"/>
                          <w:p w:rsidR="00467C08" w:rsidRPr="00316546" w:rsidRDefault="00467C08" w:rsidP="00056358">
                            <w:r w:rsidRPr="00316546">
                              <w:t xml:space="preserve">Het linker diagram lijkt redelijk symmetrisch met als </w:t>
                            </w:r>
                            <w:r>
                              <w:t>top het cijfer 8.</w:t>
                            </w:r>
                            <w:r>
                              <w:br/>
                            </w:r>
                            <w:r w:rsidRPr="00316546">
                              <w:t>De mediaan van deze gegevens is 8 en het gemiddelde is 7,7.</w:t>
                            </w:r>
                          </w:p>
                          <w:p w:rsidR="00467C08" w:rsidRPr="00316546" w:rsidRDefault="00467C08" w:rsidP="00056358">
                            <w:r w:rsidRPr="00316546">
                              <w:t>Het rechterdiagram is in het midden meer gelijkmatig en er is geen echte top. De mediaan van deze gegevens is 7 en het gemiddelde 6,9. Het cijfer 10 wijkt behoorlijk veel af van de andere cijfers, maar is nog net geen uitschieter.</w:t>
                            </w:r>
                          </w:p>
                          <w:p w:rsidR="00467C08" w:rsidRPr="00316546" w:rsidRDefault="00467C08" w:rsidP="00056358"/>
                          <w:p w:rsidR="00467C08" w:rsidRPr="00316546" w:rsidRDefault="00467C08" w:rsidP="00056358">
                            <w:r w:rsidRPr="00316546">
                              <w:t xml:space="preserve">Op de volgende pagina </w:t>
                            </w:r>
                            <w:r>
                              <w:t>staan</w:t>
                            </w:r>
                            <w:r w:rsidRPr="00316546">
                              <w:t xml:space="preserve"> de somfrequentiepolygonen van beide verdelingen</w:t>
                            </w:r>
                            <w:r>
                              <w:t>.</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0;margin-top:15.4pt;width:425.2pt;height:447.5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" fillcolor="#ffc">
                <v:textbox>
                  <w:txbxContent>
                    <w:p w:rsidR="00467C08" w:rsidRDefault="00467C08" w:rsidP="00056358">
                      <w:pPr>
                        <w:pStyle w:val="Kop3"/>
                      </w:pPr>
                      <w:bookmarkStart w:id="72" w:name="_Toc429034614"/>
                      <w:r w:rsidRPr="00316546">
                        <w:t>Voorbeeld</w:t>
                      </w:r>
                      <w:bookmarkEnd w:id="72"/>
                    </w:p>
                    <w:p w:rsidR="00467C08" w:rsidRPr="00316546" w:rsidRDefault="00467C08" w:rsidP="00056358">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rsidR="00467C08" w:rsidRPr="00316546" w:rsidRDefault="00467C08" w:rsidP="00056358">
                      <w:r w:rsidRPr="00316546">
                        <w:t xml:space="preserve">Je wilt nagaan of leerlingen die wiskunde B kiezen beter waren in wiskunde in de onderbouw dan leerlingen die wiskunde A kiezen. Daartoe bekijk je de variabele </w:t>
                      </w:r>
                      <w:r w:rsidRPr="001824BD">
                        <w:rPr>
                          <w:rStyle w:val="Subtielebenadrukking"/>
                        </w:rPr>
                        <w:t>cijfwis</w:t>
                      </w:r>
                      <w:r w:rsidRPr="00316546">
                        <w:t xml:space="preserve"> (het eindcijfer voor wiskunde in havo</w:t>
                      </w:r>
                      <w:r>
                        <w:t xml:space="preserve"> 3</w:t>
                      </w:r>
                      <w:r w:rsidRPr="00316546">
                        <w:t>) voor elk van deze deelgroepen.</w:t>
                      </w:r>
                    </w:p>
                    <w:p w:rsidR="00467C08" w:rsidRPr="00316546" w:rsidRDefault="00467C08" w:rsidP="00056358"/>
                    <w:p w:rsidR="00467C08" w:rsidRPr="00316546" w:rsidRDefault="00467C08" w:rsidP="00056358">
                      <w:r>
                        <w:rPr>
                          <w:noProof/>
                        </w:rPr>
                        <w:drawing>
                          <wp:inline distT="0" distB="0" distL="0" distR="0" wp14:anchorId="56ECBADC" wp14:editId="52C95B85">
                            <wp:extent cx="5184000" cy="29808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Cijfer3H-A-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84000" cy="2980800"/>
                                    </a:xfrm>
                                    <a:prstGeom prst="rect">
                                      <a:avLst/>
                                    </a:prstGeom>
                                    <a:noFill/>
                                    <a:ln>
                                      <a:noFill/>
                                    </a:ln>
                                  </pic:spPr>
                                </pic:pic>
                              </a:graphicData>
                            </a:graphic>
                          </wp:inline>
                        </w:drawing>
                      </w:r>
                    </w:p>
                    <w:p w:rsidR="00467C08" w:rsidRDefault="00467C08" w:rsidP="00056358"/>
                    <w:p w:rsidR="00467C08" w:rsidRPr="00316546" w:rsidRDefault="00467C08" w:rsidP="00056358">
                      <w:r w:rsidRPr="00316546">
                        <w:t xml:space="preserve">Het linker diagram lijkt redelijk symmetrisch met als </w:t>
                      </w:r>
                      <w:r>
                        <w:t>top het cijfer 8.</w:t>
                      </w:r>
                      <w:r>
                        <w:br/>
                      </w:r>
                      <w:r w:rsidRPr="00316546">
                        <w:t>De mediaan van deze gegevens is 8 en het gemiddelde is 7,7.</w:t>
                      </w:r>
                    </w:p>
                    <w:p w:rsidR="00467C08" w:rsidRPr="00316546" w:rsidRDefault="00467C08" w:rsidP="00056358">
                      <w:r w:rsidRPr="00316546">
                        <w:t>Het rechterdiagram is in het midden meer gelijkmatig en er is geen echte top. De mediaan van deze gegevens is 7 en het gemiddelde 6,9. Het cijfer 10 wijkt behoorlijk veel af van de andere cijfers, maar is nog net geen uitschieter.</w:t>
                      </w:r>
                    </w:p>
                    <w:p w:rsidR="00467C08" w:rsidRPr="00316546" w:rsidRDefault="00467C08" w:rsidP="00056358"/>
                    <w:p w:rsidR="00467C08" w:rsidRPr="00316546" w:rsidRDefault="00467C08" w:rsidP="00056358">
                      <w:r w:rsidRPr="00316546">
                        <w:t xml:space="preserve">Op de volgende pagina </w:t>
                      </w:r>
                      <w:r>
                        <w:t>staan</w:t>
                      </w:r>
                      <w:r w:rsidRPr="00316546">
                        <w:t xml:space="preserve"> de somfrequentiepolygonen van beide verdelingen</w:t>
                      </w:r>
                      <w:r>
                        <w:t>.</w:t>
                      </w:r>
                    </w:p>
                    <w:p w:rsidR="00467C08" w:rsidRDefault="00467C08"/>
                  </w:txbxContent>
                </v:textbox>
                <w10:wrap type="topAndBottom" anchorx="margin"/>
              </v:shape>
            </w:pict>
          </mc:Fallback>
        </mc:AlternateContent>
      </w:r>
    </w:p>
    <w:p w:rsidR="00316546" w:rsidRPr="00316546" w:rsidRDefault="00316546" w:rsidP="00316546"/>
    <w:p w:rsidR="00316546" w:rsidRPr="00316546" w:rsidRDefault="00316546" w:rsidP="00316546">
      <w:r w:rsidRPr="00316546">
        <w:br w:type="page"/>
      </w:r>
    </w:p>
    <w:p w:rsidR="003E1298" w:rsidRDefault="00FE6BCE">
      <w:r>
        <w:rPr>
          <w:noProof/>
        </w:rPr>
        <w:lastRenderedPageBreak/>
        <mc:AlternateContent>
          <mc:Choice Requires="wps">
            <w:drawing>
              <wp:anchor distT="0" distB="0" distL="114300" distR="114300" simplePos="0" relativeHeight="251703808" behindDoc="0" locked="0" layoutInCell="1" allowOverlap="1">
                <wp:simplePos x="0" y="0"/>
                <wp:positionH relativeFrom="column">
                  <wp:posOffset>-53975</wp:posOffset>
                </wp:positionH>
                <wp:positionV relativeFrom="paragraph">
                  <wp:posOffset>26035</wp:posOffset>
                </wp:positionV>
                <wp:extent cx="5400040" cy="3837305"/>
                <wp:effectExtent l="12700" t="6985" r="6985" b="13335"/>
                <wp:wrapTopAndBottom/>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837305"/>
                        </a:xfrm>
                        <a:prstGeom prst="rect">
                          <a:avLst/>
                        </a:prstGeom>
                        <a:solidFill>
                          <a:srgbClr val="FFFFCC"/>
                        </a:solidFill>
                        <a:ln w="9525">
                          <a:solidFill>
                            <a:srgbClr val="000000"/>
                          </a:solidFill>
                          <a:miter lim="800000"/>
                          <a:headEnd/>
                          <a:tailEnd/>
                        </a:ln>
                      </wps:spPr>
                      <wps:txbx>
                        <w:txbxContent>
                          <w:p w:rsidR="00467C08" w:rsidRPr="00316546" w:rsidRDefault="00467C08" w:rsidP="00056358">
                            <w:r>
                              <w:rPr>
                                <w:noProof/>
                              </w:rPr>
                              <w:drawing>
                                <wp:inline distT="0" distB="0" distL="0" distR="0" wp14:anchorId="37F0A54D" wp14:editId="26023BDD">
                                  <wp:extent cx="5085080" cy="2823210"/>
                                  <wp:effectExtent l="0" t="0" r="0" b="0"/>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rotWithShape="1">
                                          <a:blip r:embed="rId85" cstate="print">
                                            <a:extLst>
                                              <a:ext uri="{28A0092B-C50C-407E-A947-70E740481C1C}">
                                                <a14:useLocalDpi xmlns:a14="http://schemas.microsoft.com/office/drawing/2010/main" val="0"/>
                                              </a:ext>
                                            </a:extLst>
                                          </a:blip>
                                          <a:srcRect l="1451" t="2108" r="912" b="1639"/>
                                          <a:stretch/>
                                        </pic:blipFill>
                                        <pic:spPr bwMode="auto">
                                          <a:xfrm>
                                            <a:off x="0" y="0"/>
                                            <a:ext cx="5085080" cy="2823210"/>
                                          </a:xfrm>
                                          <a:prstGeom prst="rect">
                                            <a:avLst/>
                                          </a:prstGeom>
                                          <a:noFill/>
                                          <a:ln>
                                            <a:noFill/>
                                          </a:ln>
                                          <a:extLst>
                                            <a:ext uri="{53640926-AAD7-44D8-BBD7-CCE9431645EC}">
                                              <a14:shadowObscured xmlns:a14="http://schemas.microsoft.com/office/drawing/2010/main"/>
                                            </a:ext>
                                          </a:extLst>
                                        </pic:spPr>
                                      </pic:pic>
                                    </a:graphicData>
                                  </a:graphic>
                                </wp:inline>
                              </w:drawing>
                            </w:r>
                          </w:p>
                          <w:p w:rsidR="00467C08" w:rsidRDefault="00467C08" w:rsidP="00056358"/>
                          <w:p w:rsidR="00467C08" w:rsidRPr="00316546" w:rsidRDefault="00467C08" w:rsidP="00056358">
                            <w:r w:rsidRPr="00316546">
                              <w:t>Nu zie je dat de wiskunde B</w:t>
                            </w:r>
                            <w:r>
                              <w:t>-</w:t>
                            </w:r>
                            <w:r w:rsidRPr="00316546">
                              <w:t>leerlingen stelselmatig hogere cijfers hebben (op de uitschieter na). Ongeveer 40</w:t>
                            </w:r>
                            <w:r>
                              <w:t xml:space="preserve"> procent</w:t>
                            </w:r>
                            <w:r w:rsidRPr="00316546">
                              <w:t xml:space="preserve"> van de A-leerlingen had bijvoorbeeld een wiskundecijfer van 6 of lager, tegen nog geen 10</w:t>
                            </w:r>
                            <w:r>
                              <w:t xml:space="preserve"> procent</w:t>
                            </w:r>
                            <w:r w:rsidRPr="00316546">
                              <w:t xml:space="preserve"> van de B-leerlingen.</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4.25pt;margin-top:2.05pt;width:425.2pt;height:302.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" fillcolor="#ffc">
                <v:textbox>
                  <w:txbxContent>
                    <w:p w:rsidR="00467C08" w:rsidRPr="00316546" w:rsidRDefault="00467C08" w:rsidP="00056358">
                      <w:r>
                        <w:rPr>
                          <w:noProof/>
                        </w:rPr>
                        <w:drawing>
                          <wp:inline distT="0" distB="0" distL="0" distR="0" wp14:anchorId="37F0A54D" wp14:editId="26023BDD">
                            <wp:extent cx="5085080" cy="2823210"/>
                            <wp:effectExtent l="0" t="0" r="0" b="0"/>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rotWithShape="1">
                                    <a:blip r:embed="rId86" cstate="print">
                                      <a:extLst>
                                        <a:ext uri="{28A0092B-C50C-407E-A947-70E740481C1C}">
                                          <a14:useLocalDpi xmlns:a14="http://schemas.microsoft.com/office/drawing/2010/main" val="0"/>
                                        </a:ext>
                                      </a:extLst>
                                    </a:blip>
                                    <a:srcRect l="1451" t="2108" r="912" b="1639"/>
                                    <a:stretch/>
                                  </pic:blipFill>
                                  <pic:spPr bwMode="auto">
                                    <a:xfrm>
                                      <a:off x="0" y="0"/>
                                      <a:ext cx="5085080" cy="2823210"/>
                                    </a:xfrm>
                                    <a:prstGeom prst="rect">
                                      <a:avLst/>
                                    </a:prstGeom>
                                    <a:noFill/>
                                    <a:ln>
                                      <a:noFill/>
                                    </a:ln>
                                    <a:extLst>
                                      <a:ext uri="{53640926-AAD7-44D8-BBD7-CCE9431645EC}">
                                        <a14:shadowObscured xmlns:a14="http://schemas.microsoft.com/office/drawing/2010/main"/>
                                      </a:ext>
                                    </a:extLst>
                                  </pic:spPr>
                                </pic:pic>
                              </a:graphicData>
                            </a:graphic>
                          </wp:inline>
                        </w:drawing>
                      </w:r>
                    </w:p>
                    <w:p w:rsidR="00467C08" w:rsidRDefault="00467C08" w:rsidP="00056358"/>
                    <w:p w:rsidR="00467C08" w:rsidRPr="00316546" w:rsidRDefault="00467C08" w:rsidP="00056358">
                      <w:r w:rsidRPr="00316546">
                        <w:t>Nu zie je dat de wiskunde B</w:t>
                      </w:r>
                      <w:r>
                        <w:t>-</w:t>
                      </w:r>
                      <w:r w:rsidRPr="00316546">
                        <w:t>leerlingen stelselmatig hogere cijfers hebben (op de uitschieter na). Ongeveer 40</w:t>
                      </w:r>
                      <w:r>
                        <w:t xml:space="preserve"> procent</w:t>
                      </w:r>
                      <w:r w:rsidRPr="00316546">
                        <w:t xml:space="preserve"> van de A-leerlingen had bijvoorbeeld een wiskundecijfer van 6 of lager, tegen nog geen 10</w:t>
                      </w:r>
                      <w:r>
                        <w:t xml:space="preserve"> procent</w:t>
                      </w:r>
                      <w:r w:rsidRPr="00316546">
                        <w:t xml:space="preserve"> van de B-leerlingen.</w:t>
                      </w:r>
                    </w:p>
                    <w:p w:rsidR="00467C08" w:rsidRDefault="00467C08"/>
                  </w:txbxContent>
                </v:textbox>
                <w10:wrap type="topAndBottom"/>
              </v:shape>
            </w:pict>
          </mc:Fallback>
        </mc:AlternateContent>
      </w:r>
    </w:p>
    <w:p w:rsidR="00DE4056" w:rsidRPr="00316546" w:rsidRDefault="00DE4056" w:rsidP="00316546"/>
    <w:p w:rsidR="00316546" w:rsidRPr="00316546" w:rsidRDefault="00316546" w:rsidP="00316546">
      <w:r w:rsidRPr="00316546">
        <w:rPr>
          <w:b/>
        </w:rPr>
        <w:t xml:space="preserve">Opgave </w:t>
      </w:r>
      <w:r w:rsidR="008A09C5">
        <w:rPr>
          <w:b/>
        </w:rPr>
        <w:t>69</w:t>
      </w:r>
    </w:p>
    <w:p w:rsidR="00316546" w:rsidRPr="00316546" w:rsidRDefault="00316546" w:rsidP="00316546">
      <w:r w:rsidRPr="00316546">
        <w:t>Bekijk het voorbeeld. Alle percentages zijn gehele getallen.</w:t>
      </w:r>
    </w:p>
    <w:p w:rsidR="00316546" w:rsidRPr="00316546" w:rsidRDefault="00316546" w:rsidP="00316546">
      <w:pPr>
        <w:numPr>
          <w:ilvl w:val="0"/>
          <w:numId w:val="73"/>
        </w:numPr>
      </w:pPr>
      <w:r w:rsidRPr="00316546">
        <w:t>Waarom kun je geen van beide verdelingen scheef noemen?</w:t>
      </w:r>
    </w:p>
    <w:p w:rsidR="00316546" w:rsidRPr="00316546" w:rsidRDefault="00316546" w:rsidP="00316546">
      <w:pPr>
        <w:numPr>
          <w:ilvl w:val="0"/>
          <w:numId w:val="73"/>
        </w:numPr>
      </w:pPr>
      <w:r w:rsidRPr="00316546">
        <w:t>Reken de gemiddelden en de medianen van beide verdelingen na.</w:t>
      </w:r>
    </w:p>
    <w:p w:rsidR="00316546" w:rsidRPr="00316546" w:rsidRDefault="00316546" w:rsidP="00316546">
      <w:pPr>
        <w:numPr>
          <w:ilvl w:val="0"/>
          <w:numId w:val="73"/>
        </w:numPr>
      </w:pPr>
      <w:r w:rsidRPr="00316546">
        <w:t xml:space="preserve">De somfrequenties zijn uitgezet tegen de gehele cijfers 5, 6, 7, … </w:t>
      </w:r>
      <w:r w:rsidRPr="00316546">
        <w:br/>
        <w:t>Is dat hier correct?</w:t>
      </w:r>
    </w:p>
    <w:p w:rsidR="00316546" w:rsidRPr="00316546" w:rsidRDefault="00316546" w:rsidP="00316546">
      <w:pPr>
        <w:numPr>
          <w:ilvl w:val="0"/>
          <w:numId w:val="73"/>
        </w:numPr>
      </w:pPr>
      <w:r w:rsidRPr="00316546">
        <w:t>Ongeveer 70</w:t>
      </w:r>
      <w:r w:rsidR="00BD464E">
        <w:t xml:space="preserve"> procent</w:t>
      </w:r>
      <w:r w:rsidRPr="00316546">
        <w:t xml:space="preserve"> van de leerlingen met wi</w:t>
      </w:r>
      <w:r w:rsidR="00BD464E">
        <w:t xml:space="preserve">skunde </w:t>
      </w:r>
      <w:r w:rsidRPr="00316546">
        <w:t xml:space="preserve">A </w:t>
      </w:r>
      <w:r w:rsidR="00130B53">
        <w:t>heeft</w:t>
      </w:r>
      <w:r w:rsidR="00130B53" w:rsidRPr="00316546">
        <w:t xml:space="preserve"> </w:t>
      </w:r>
      <w:r w:rsidRPr="00316546">
        <w:t>een cijfer van 7 of lager.</w:t>
      </w:r>
      <w:r w:rsidR="00230CFF">
        <w:br/>
      </w:r>
      <w:r w:rsidRPr="00316546">
        <w:t xml:space="preserve">Hoeveel </w:t>
      </w:r>
      <w:r w:rsidR="00BD464E">
        <w:t>procent</w:t>
      </w:r>
      <w:r w:rsidR="00BD464E" w:rsidRPr="00316546">
        <w:t xml:space="preserve"> </w:t>
      </w:r>
      <w:r w:rsidRPr="00316546">
        <w:t>van de leerlingen met wi</w:t>
      </w:r>
      <w:r w:rsidR="00BD464E">
        <w:t xml:space="preserve">skunde </w:t>
      </w:r>
      <w:r w:rsidRPr="00316546">
        <w:t xml:space="preserve">B </w:t>
      </w:r>
      <w:r w:rsidR="00130B53">
        <w:t>heeft</w:t>
      </w:r>
      <w:r w:rsidR="00130B53" w:rsidRPr="00316546">
        <w:t xml:space="preserve"> </w:t>
      </w:r>
      <w:r w:rsidRPr="00316546">
        <w:t xml:space="preserve">zo’n cijfer? </w:t>
      </w:r>
    </w:p>
    <w:p w:rsidR="00316546" w:rsidRDefault="00316546" w:rsidP="00316546"/>
    <w:p w:rsidR="009F5118" w:rsidRPr="00316546" w:rsidRDefault="009F5118" w:rsidP="00316546"/>
    <w:p w:rsidR="00316546" w:rsidRPr="00316546" w:rsidRDefault="00316546" w:rsidP="00316546">
      <w:pPr>
        <w:rPr>
          <w:b/>
        </w:rPr>
      </w:pPr>
      <w:r w:rsidRPr="00316546">
        <w:rPr>
          <w:b/>
        </w:rPr>
        <w:br w:type="page"/>
      </w:r>
      <w:r w:rsidRPr="00316546">
        <w:rPr>
          <w:b/>
        </w:rPr>
        <w:lastRenderedPageBreak/>
        <w:t xml:space="preserve">Opgave </w:t>
      </w:r>
      <w:r w:rsidR="008A09C5">
        <w:rPr>
          <w:b/>
        </w:rPr>
        <w:t>70</w:t>
      </w:r>
    </w:p>
    <w:p w:rsidR="00316546" w:rsidRPr="00316546" w:rsidRDefault="00316546" w:rsidP="00316546">
      <w:r w:rsidRPr="00316546">
        <w:t xml:space="preserve">Je ziet </w:t>
      </w:r>
      <w:r w:rsidR="00DF732E">
        <w:t>in de tabel hieronder</w:t>
      </w:r>
      <w:r w:rsidRPr="00316546">
        <w:t xml:space="preserve"> de frequenties (in procenten) van de lengtes van de meisjes en de jongens uit de dataset </w:t>
      </w:r>
      <w:r w:rsidRPr="001824BD">
        <w:rPr>
          <w:rStyle w:val="Titelvanboek"/>
        </w:rPr>
        <w:sym w:font="Wingdings 3" w:char="F075"/>
      </w:r>
      <w:r w:rsidRPr="001824BD">
        <w:rPr>
          <w:rStyle w:val="Titelvanboek"/>
        </w:rPr>
        <w:t>Gegevens154Leerlingen</w:t>
      </w:r>
      <w:r w:rsidRPr="00316546">
        <w:t>.</w:t>
      </w:r>
    </w:p>
    <w:p w:rsidR="00316546" w:rsidRPr="00316546" w:rsidRDefault="00316546" w:rsidP="0031654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987"/>
        <w:gridCol w:w="987"/>
      </w:tblGrid>
      <w:tr w:rsidR="00316546" w:rsidRPr="00316546" w:rsidTr="001824BD">
        <w:tc>
          <w:tcPr>
            <w:tcW w:w="0" w:type="auto"/>
            <w:shd w:val="clear" w:color="auto" w:fill="auto"/>
          </w:tcPr>
          <w:p w:rsidR="00316546" w:rsidRPr="001824BD" w:rsidRDefault="00316546" w:rsidP="001824BD">
            <w:pPr>
              <w:rPr>
                <w:b/>
              </w:rPr>
            </w:pPr>
            <w:r w:rsidRPr="001824BD">
              <w:rPr>
                <w:b/>
              </w:rPr>
              <w:t>Lengte</w:t>
            </w:r>
            <w:r w:rsidR="00D229CC">
              <w:rPr>
                <w:b/>
              </w:rPr>
              <w:t>-</w:t>
            </w:r>
            <w:r w:rsidR="00D229CC">
              <w:rPr>
                <w:b/>
              </w:rPr>
              <w:br/>
            </w:r>
            <w:r w:rsidRPr="001824BD">
              <w:rPr>
                <w:b/>
              </w:rPr>
              <w:t>klassen</w:t>
            </w:r>
          </w:p>
        </w:tc>
        <w:tc>
          <w:tcPr>
            <w:tcW w:w="0" w:type="auto"/>
            <w:shd w:val="clear" w:color="auto" w:fill="auto"/>
          </w:tcPr>
          <w:p w:rsidR="00316546" w:rsidRPr="001824BD" w:rsidRDefault="00BD464E" w:rsidP="001824BD">
            <w:pPr>
              <w:jc w:val="center"/>
              <w:rPr>
                <w:b/>
              </w:rPr>
            </w:pPr>
            <w:r w:rsidRPr="001824BD">
              <w:rPr>
                <w:b/>
              </w:rPr>
              <w:t>R</w:t>
            </w:r>
            <w:r w:rsidR="00316546" w:rsidRPr="001824BD">
              <w:rPr>
                <w:b/>
              </w:rPr>
              <w:t>el. freq.</w:t>
            </w:r>
            <w:r w:rsidR="00D229CC">
              <w:rPr>
                <w:b/>
              </w:rPr>
              <w:br/>
            </w:r>
            <w:r w:rsidR="00316546" w:rsidRPr="001824BD">
              <w:rPr>
                <w:b/>
              </w:rPr>
              <w:t>jongens</w:t>
            </w:r>
          </w:p>
        </w:tc>
        <w:tc>
          <w:tcPr>
            <w:tcW w:w="0" w:type="auto"/>
            <w:shd w:val="clear" w:color="auto" w:fill="auto"/>
          </w:tcPr>
          <w:p w:rsidR="00316546" w:rsidRPr="001824BD" w:rsidRDefault="00BD464E" w:rsidP="001824BD">
            <w:pPr>
              <w:jc w:val="center"/>
              <w:rPr>
                <w:b/>
              </w:rPr>
            </w:pPr>
            <w:r w:rsidRPr="001824BD">
              <w:rPr>
                <w:b/>
              </w:rPr>
              <w:t>R</w:t>
            </w:r>
            <w:r w:rsidR="00316546" w:rsidRPr="001824BD">
              <w:rPr>
                <w:b/>
              </w:rPr>
              <w:t>el. freq.</w:t>
            </w:r>
            <w:r w:rsidR="00D229CC">
              <w:rPr>
                <w:b/>
              </w:rPr>
              <w:br/>
            </w:r>
            <w:r w:rsidR="00316546" w:rsidRPr="001824BD">
              <w:rPr>
                <w:b/>
              </w:rPr>
              <w:t>meisjes</w:t>
            </w:r>
          </w:p>
        </w:tc>
      </w:tr>
      <w:tr w:rsidR="00316546" w:rsidRPr="00316546" w:rsidTr="001824BD">
        <w:tc>
          <w:tcPr>
            <w:tcW w:w="0" w:type="auto"/>
            <w:shd w:val="clear" w:color="auto" w:fill="auto"/>
          </w:tcPr>
          <w:p w:rsidR="00316546" w:rsidRPr="00316546" w:rsidRDefault="00316546" w:rsidP="001824BD">
            <w:r w:rsidRPr="00316546">
              <w:t>155</w:t>
            </w:r>
            <w:r w:rsidR="00D36897">
              <w:t>-&lt;</w:t>
            </w:r>
            <w:r w:rsidRPr="00316546">
              <w:t>160</w:t>
            </w:r>
          </w:p>
        </w:tc>
        <w:tc>
          <w:tcPr>
            <w:tcW w:w="0" w:type="auto"/>
            <w:shd w:val="clear" w:color="auto" w:fill="auto"/>
          </w:tcPr>
          <w:p w:rsidR="00316546" w:rsidRPr="00316546" w:rsidRDefault="00316546" w:rsidP="001824BD">
            <w:pPr>
              <w:jc w:val="right"/>
            </w:pPr>
            <w:r w:rsidRPr="00316546">
              <w:t>0</w:t>
            </w:r>
          </w:p>
        </w:tc>
        <w:tc>
          <w:tcPr>
            <w:tcW w:w="0" w:type="auto"/>
            <w:shd w:val="clear" w:color="auto" w:fill="auto"/>
          </w:tcPr>
          <w:p w:rsidR="00316546" w:rsidRPr="00316546" w:rsidRDefault="00316546" w:rsidP="001824BD">
            <w:pPr>
              <w:jc w:val="right"/>
            </w:pPr>
            <w:r w:rsidRPr="00316546">
              <w:t>7</w:t>
            </w:r>
          </w:p>
        </w:tc>
      </w:tr>
      <w:tr w:rsidR="00316546" w:rsidRPr="00316546" w:rsidTr="001824BD">
        <w:tc>
          <w:tcPr>
            <w:tcW w:w="0" w:type="auto"/>
            <w:shd w:val="clear" w:color="auto" w:fill="auto"/>
          </w:tcPr>
          <w:p w:rsidR="00316546" w:rsidRPr="00316546" w:rsidRDefault="00316546" w:rsidP="001824BD">
            <w:r w:rsidRPr="00316546">
              <w:t>160</w:t>
            </w:r>
            <w:r w:rsidR="00D36897">
              <w:t>-&lt;</w:t>
            </w:r>
            <w:r w:rsidRPr="00316546">
              <w:t>165</w:t>
            </w:r>
          </w:p>
        </w:tc>
        <w:tc>
          <w:tcPr>
            <w:tcW w:w="0" w:type="auto"/>
            <w:shd w:val="clear" w:color="auto" w:fill="auto"/>
          </w:tcPr>
          <w:p w:rsidR="00316546" w:rsidRPr="00316546" w:rsidRDefault="00316546" w:rsidP="001824BD">
            <w:pPr>
              <w:jc w:val="right"/>
            </w:pPr>
            <w:r w:rsidRPr="00316546">
              <w:t>1</w:t>
            </w:r>
          </w:p>
        </w:tc>
        <w:tc>
          <w:tcPr>
            <w:tcW w:w="0" w:type="auto"/>
            <w:shd w:val="clear" w:color="auto" w:fill="auto"/>
          </w:tcPr>
          <w:p w:rsidR="00316546" w:rsidRPr="00316546" w:rsidRDefault="00316546" w:rsidP="001824BD">
            <w:pPr>
              <w:jc w:val="right"/>
            </w:pPr>
            <w:r w:rsidRPr="00316546">
              <w:t>8</w:t>
            </w:r>
          </w:p>
        </w:tc>
      </w:tr>
      <w:tr w:rsidR="00316546" w:rsidRPr="00316546" w:rsidTr="001824BD">
        <w:tc>
          <w:tcPr>
            <w:tcW w:w="0" w:type="auto"/>
            <w:shd w:val="clear" w:color="auto" w:fill="auto"/>
          </w:tcPr>
          <w:p w:rsidR="00316546" w:rsidRPr="00316546" w:rsidRDefault="00316546" w:rsidP="001824BD">
            <w:r w:rsidRPr="00316546">
              <w:t>165</w:t>
            </w:r>
            <w:r w:rsidR="00D36897">
              <w:t>-&lt;</w:t>
            </w:r>
            <w:r w:rsidRPr="00316546">
              <w:t>170</w:t>
            </w:r>
          </w:p>
        </w:tc>
        <w:tc>
          <w:tcPr>
            <w:tcW w:w="0" w:type="auto"/>
            <w:shd w:val="clear" w:color="auto" w:fill="auto"/>
          </w:tcPr>
          <w:p w:rsidR="00316546" w:rsidRPr="00316546" w:rsidRDefault="00316546" w:rsidP="001824BD">
            <w:pPr>
              <w:jc w:val="right"/>
            </w:pPr>
            <w:r w:rsidRPr="00316546">
              <w:t>3</w:t>
            </w:r>
          </w:p>
        </w:tc>
        <w:tc>
          <w:tcPr>
            <w:tcW w:w="0" w:type="auto"/>
            <w:shd w:val="clear" w:color="auto" w:fill="auto"/>
          </w:tcPr>
          <w:p w:rsidR="00316546" w:rsidRPr="00316546" w:rsidRDefault="00316546" w:rsidP="001824BD">
            <w:pPr>
              <w:jc w:val="right"/>
            </w:pPr>
            <w:r w:rsidRPr="00316546">
              <w:t>28</w:t>
            </w:r>
          </w:p>
        </w:tc>
      </w:tr>
      <w:tr w:rsidR="00316546" w:rsidRPr="00316546" w:rsidTr="001824BD">
        <w:tc>
          <w:tcPr>
            <w:tcW w:w="0" w:type="auto"/>
            <w:shd w:val="clear" w:color="auto" w:fill="auto"/>
          </w:tcPr>
          <w:p w:rsidR="00316546" w:rsidRPr="00316546" w:rsidRDefault="00316546" w:rsidP="001824BD">
            <w:r w:rsidRPr="00316546">
              <w:t>170</w:t>
            </w:r>
            <w:r w:rsidR="00D36897">
              <w:t>-&lt;</w:t>
            </w:r>
            <w:r w:rsidRPr="00316546">
              <w:t>175</w:t>
            </w:r>
          </w:p>
        </w:tc>
        <w:tc>
          <w:tcPr>
            <w:tcW w:w="0" w:type="auto"/>
            <w:shd w:val="clear" w:color="auto" w:fill="auto"/>
          </w:tcPr>
          <w:p w:rsidR="00316546" w:rsidRPr="00316546" w:rsidRDefault="00316546" w:rsidP="001824BD">
            <w:pPr>
              <w:jc w:val="right"/>
            </w:pPr>
            <w:r w:rsidRPr="00316546">
              <w:t>14</w:t>
            </w:r>
          </w:p>
        </w:tc>
        <w:tc>
          <w:tcPr>
            <w:tcW w:w="0" w:type="auto"/>
            <w:shd w:val="clear" w:color="auto" w:fill="auto"/>
          </w:tcPr>
          <w:p w:rsidR="00316546" w:rsidRPr="00316546" w:rsidRDefault="00316546" w:rsidP="001824BD">
            <w:pPr>
              <w:jc w:val="right"/>
            </w:pPr>
            <w:r w:rsidRPr="00316546">
              <w:t>26</w:t>
            </w:r>
          </w:p>
        </w:tc>
      </w:tr>
      <w:tr w:rsidR="00316546" w:rsidRPr="00316546" w:rsidTr="001824BD">
        <w:tc>
          <w:tcPr>
            <w:tcW w:w="0" w:type="auto"/>
            <w:shd w:val="clear" w:color="auto" w:fill="auto"/>
          </w:tcPr>
          <w:p w:rsidR="00316546" w:rsidRPr="00316546" w:rsidRDefault="00316546" w:rsidP="001824BD">
            <w:r w:rsidRPr="00316546">
              <w:t>175</w:t>
            </w:r>
            <w:r w:rsidR="00D36897">
              <w:t>-&lt;</w:t>
            </w:r>
            <w:r w:rsidRPr="00316546">
              <w:t>180</w:t>
            </w:r>
          </w:p>
        </w:tc>
        <w:tc>
          <w:tcPr>
            <w:tcW w:w="0" w:type="auto"/>
            <w:shd w:val="clear" w:color="auto" w:fill="auto"/>
          </w:tcPr>
          <w:p w:rsidR="00316546" w:rsidRPr="00316546" w:rsidRDefault="00316546" w:rsidP="001824BD">
            <w:pPr>
              <w:jc w:val="right"/>
            </w:pPr>
            <w:r w:rsidRPr="00316546">
              <w:t>10</w:t>
            </w:r>
          </w:p>
        </w:tc>
        <w:tc>
          <w:tcPr>
            <w:tcW w:w="0" w:type="auto"/>
            <w:shd w:val="clear" w:color="auto" w:fill="auto"/>
          </w:tcPr>
          <w:p w:rsidR="00316546" w:rsidRPr="00316546" w:rsidRDefault="00316546" w:rsidP="001824BD">
            <w:pPr>
              <w:jc w:val="right"/>
            </w:pPr>
            <w:r w:rsidRPr="00316546">
              <w:t>20</w:t>
            </w:r>
          </w:p>
        </w:tc>
      </w:tr>
      <w:tr w:rsidR="00316546" w:rsidRPr="00316546" w:rsidTr="001824BD">
        <w:tc>
          <w:tcPr>
            <w:tcW w:w="0" w:type="auto"/>
            <w:shd w:val="clear" w:color="auto" w:fill="auto"/>
          </w:tcPr>
          <w:p w:rsidR="00316546" w:rsidRPr="00316546" w:rsidRDefault="00316546" w:rsidP="001824BD">
            <w:r w:rsidRPr="00316546">
              <w:t>180</w:t>
            </w:r>
            <w:r w:rsidR="00D36897">
              <w:t>-&lt;</w:t>
            </w:r>
            <w:r w:rsidRPr="00316546">
              <w:t>185</w:t>
            </w:r>
          </w:p>
        </w:tc>
        <w:tc>
          <w:tcPr>
            <w:tcW w:w="0" w:type="auto"/>
            <w:shd w:val="clear" w:color="auto" w:fill="auto"/>
          </w:tcPr>
          <w:p w:rsidR="00316546" w:rsidRPr="00316546" w:rsidRDefault="00316546" w:rsidP="001824BD">
            <w:pPr>
              <w:jc w:val="right"/>
            </w:pPr>
            <w:r w:rsidRPr="00316546">
              <w:t>30</w:t>
            </w:r>
          </w:p>
        </w:tc>
        <w:tc>
          <w:tcPr>
            <w:tcW w:w="0" w:type="auto"/>
            <w:shd w:val="clear" w:color="auto" w:fill="auto"/>
          </w:tcPr>
          <w:p w:rsidR="00316546" w:rsidRPr="00316546" w:rsidRDefault="00316546" w:rsidP="001824BD">
            <w:pPr>
              <w:jc w:val="right"/>
            </w:pPr>
            <w:r w:rsidRPr="00316546">
              <w:t>8</w:t>
            </w:r>
          </w:p>
        </w:tc>
      </w:tr>
      <w:tr w:rsidR="00316546" w:rsidRPr="00316546" w:rsidTr="001824BD">
        <w:tc>
          <w:tcPr>
            <w:tcW w:w="0" w:type="auto"/>
            <w:shd w:val="clear" w:color="auto" w:fill="auto"/>
          </w:tcPr>
          <w:p w:rsidR="00316546" w:rsidRPr="00316546" w:rsidRDefault="00316546" w:rsidP="001824BD">
            <w:r w:rsidRPr="00316546">
              <w:t>185</w:t>
            </w:r>
            <w:r w:rsidR="00D36897">
              <w:t>-&lt;</w:t>
            </w:r>
            <w:r w:rsidRPr="00316546">
              <w:t>190</w:t>
            </w:r>
          </w:p>
        </w:tc>
        <w:tc>
          <w:tcPr>
            <w:tcW w:w="0" w:type="auto"/>
            <w:shd w:val="clear" w:color="auto" w:fill="auto"/>
          </w:tcPr>
          <w:p w:rsidR="00316546" w:rsidRPr="00316546" w:rsidRDefault="00316546" w:rsidP="001824BD">
            <w:pPr>
              <w:jc w:val="right"/>
            </w:pPr>
            <w:r w:rsidRPr="00316546">
              <w:t>20</w:t>
            </w:r>
          </w:p>
        </w:tc>
        <w:tc>
          <w:tcPr>
            <w:tcW w:w="0" w:type="auto"/>
            <w:shd w:val="clear" w:color="auto" w:fill="auto"/>
          </w:tcPr>
          <w:p w:rsidR="00316546" w:rsidRPr="00316546" w:rsidRDefault="00316546" w:rsidP="001824BD">
            <w:pPr>
              <w:jc w:val="right"/>
            </w:pPr>
            <w:r w:rsidRPr="00316546">
              <w:t>1</w:t>
            </w:r>
          </w:p>
        </w:tc>
      </w:tr>
      <w:tr w:rsidR="00316546" w:rsidRPr="00316546" w:rsidTr="001824BD">
        <w:tc>
          <w:tcPr>
            <w:tcW w:w="0" w:type="auto"/>
            <w:shd w:val="clear" w:color="auto" w:fill="auto"/>
          </w:tcPr>
          <w:p w:rsidR="00316546" w:rsidRPr="00316546" w:rsidRDefault="00316546" w:rsidP="001824BD">
            <w:r w:rsidRPr="00316546">
              <w:t>190</w:t>
            </w:r>
            <w:r w:rsidR="00D36897">
              <w:t>-&lt;</w:t>
            </w:r>
            <w:r w:rsidRPr="00316546">
              <w:t>195</w:t>
            </w:r>
          </w:p>
        </w:tc>
        <w:tc>
          <w:tcPr>
            <w:tcW w:w="0" w:type="auto"/>
            <w:shd w:val="clear" w:color="auto" w:fill="auto"/>
          </w:tcPr>
          <w:p w:rsidR="00316546" w:rsidRPr="00316546" w:rsidRDefault="00316546" w:rsidP="001824BD">
            <w:pPr>
              <w:jc w:val="right"/>
            </w:pPr>
            <w:r w:rsidRPr="00316546">
              <w:t>16</w:t>
            </w:r>
          </w:p>
        </w:tc>
        <w:tc>
          <w:tcPr>
            <w:tcW w:w="0" w:type="auto"/>
            <w:shd w:val="clear" w:color="auto" w:fill="auto"/>
          </w:tcPr>
          <w:p w:rsidR="00316546" w:rsidRPr="00316546" w:rsidRDefault="00316546" w:rsidP="001824BD">
            <w:pPr>
              <w:jc w:val="right"/>
            </w:pPr>
            <w:r w:rsidRPr="00316546">
              <w:t>0</w:t>
            </w:r>
          </w:p>
        </w:tc>
      </w:tr>
      <w:tr w:rsidR="00316546" w:rsidRPr="00316546" w:rsidTr="001824BD">
        <w:tc>
          <w:tcPr>
            <w:tcW w:w="0" w:type="auto"/>
            <w:shd w:val="clear" w:color="auto" w:fill="auto"/>
          </w:tcPr>
          <w:p w:rsidR="00316546" w:rsidRPr="00316546" w:rsidRDefault="00316546" w:rsidP="001824BD">
            <w:r w:rsidRPr="00316546">
              <w:t>195</w:t>
            </w:r>
            <w:r w:rsidR="00D36897">
              <w:t>-&lt;</w:t>
            </w:r>
            <w:r w:rsidRPr="00316546">
              <w:t>200</w:t>
            </w:r>
          </w:p>
        </w:tc>
        <w:tc>
          <w:tcPr>
            <w:tcW w:w="0" w:type="auto"/>
            <w:shd w:val="clear" w:color="auto" w:fill="auto"/>
          </w:tcPr>
          <w:p w:rsidR="00316546" w:rsidRPr="00316546" w:rsidRDefault="00316546" w:rsidP="001824BD">
            <w:pPr>
              <w:jc w:val="right"/>
            </w:pPr>
            <w:r w:rsidRPr="00316546">
              <w:t>3</w:t>
            </w:r>
          </w:p>
        </w:tc>
        <w:tc>
          <w:tcPr>
            <w:tcW w:w="0" w:type="auto"/>
            <w:shd w:val="clear" w:color="auto" w:fill="auto"/>
          </w:tcPr>
          <w:p w:rsidR="00316546" w:rsidRPr="00316546" w:rsidRDefault="00316546" w:rsidP="001824BD">
            <w:pPr>
              <w:jc w:val="right"/>
            </w:pPr>
            <w:r w:rsidRPr="00316546">
              <w:t>1</w:t>
            </w:r>
          </w:p>
        </w:tc>
      </w:tr>
      <w:tr w:rsidR="00316546" w:rsidRPr="00316546" w:rsidTr="001824BD">
        <w:tc>
          <w:tcPr>
            <w:tcW w:w="0" w:type="auto"/>
            <w:shd w:val="clear" w:color="auto" w:fill="auto"/>
          </w:tcPr>
          <w:p w:rsidR="00316546" w:rsidRPr="00316546" w:rsidRDefault="00316546" w:rsidP="001824BD">
            <w:r w:rsidRPr="00316546">
              <w:t>200</w:t>
            </w:r>
            <w:r w:rsidR="00D36897">
              <w:t>-&lt;</w:t>
            </w:r>
            <w:r w:rsidRPr="00316546">
              <w:t>205</w:t>
            </w:r>
          </w:p>
        </w:tc>
        <w:tc>
          <w:tcPr>
            <w:tcW w:w="0" w:type="auto"/>
            <w:shd w:val="clear" w:color="auto" w:fill="auto"/>
          </w:tcPr>
          <w:p w:rsidR="00316546" w:rsidRPr="00316546" w:rsidRDefault="00316546" w:rsidP="001824BD">
            <w:pPr>
              <w:jc w:val="right"/>
            </w:pPr>
            <w:r w:rsidRPr="00316546">
              <w:t>1</w:t>
            </w:r>
          </w:p>
        </w:tc>
        <w:tc>
          <w:tcPr>
            <w:tcW w:w="0" w:type="auto"/>
            <w:shd w:val="clear" w:color="auto" w:fill="auto"/>
          </w:tcPr>
          <w:p w:rsidR="00316546" w:rsidRPr="00316546" w:rsidRDefault="00316546" w:rsidP="001824BD">
            <w:pPr>
              <w:jc w:val="right"/>
            </w:pPr>
            <w:r w:rsidRPr="00316546">
              <w:t>0</w:t>
            </w:r>
          </w:p>
        </w:tc>
      </w:tr>
    </w:tbl>
    <w:p w:rsidR="00316546" w:rsidRPr="00316546" w:rsidRDefault="00316546" w:rsidP="001824BD">
      <w:pPr>
        <w:jc w:val="right"/>
      </w:pPr>
    </w:p>
    <w:p w:rsidR="00316546" w:rsidRPr="00316546" w:rsidRDefault="00316546" w:rsidP="00316546">
      <w:pPr>
        <w:numPr>
          <w:ilvl w:val="0"/>
          <w:numId w:val="74"/>
        </w:numPr>
      </w:pPr>
      <w:r w:rsidRPr="00316546">
        <w:t>Maak zelf cumulatieve relatieve frequentiepolygonen bij de lengtes van de meisjes en de jongens bij deze klassenindeling.</w:t>
      </w:r>
      <w:r w:rsidRPr="00316546">
        <w:br/>
        <w:t>Denk erom dat nu de somfrequenties bij de rechter klassengrenzen horen!</w:t>
      </w:r>
    </w:p>
    <w:p w:rsidR="00316546" w:rsidRPr="00316546" w:rsidRDefault="00316546" w:rsidP="00316546">
      <w:pPr>
        <w:numPr>
          <w:ilvl w:val="0"/>
          <w:numId w:val="74"/>
        </w:numPr>
      </w:pPr>
      <w:r w:rsidRPr="00316546">
        <w:t>Vanuit deze somfrequentiepolygonen kun je de medianen en de kwartielen schatten.</w:t>
      </w:r>
      <w:r w:rsidR="00230CFF">
        <w:br/>
      </w:r>
      <w:r w:rsidRPr="00316546">
        <w:t>Bij welk percentage vind je de mediaan? En de kwartielen?</w:t>
      </w:r>
    </w:p>
    <w:p w:rsidR="00316546" w:rsidRDefault="00316546" w:rsidP="00316546"/>
    <w:p w:rsidR="00DE4056" w:rsidRPr="00316546" w:rsidRDefault="00DE4056" w:rsidP="00316546"/>
    <w:p w:rsidR="00316546" w:rsidRPr="00316546" w:rsidRDefault="00316546" w:rsidP="00316546">
      <w:pPr>
        <w:rPr>
          <w:b/>
        </w:rPr>
      </w:pPr>
      <w:r w:rsidRPr="00316546">
        <w:rPr>
          <w:b/>
        </w:rPr>
        <w:t>Opgave 7</w:t>
      </w:r>
      <w:r w:rsidR="008A09C5">
        <w:rPr>
          <w:b/>
        </w:rPr>
        <w:t>1</w:t>
      </w:r>
    </w:p>
    <w:p w:rsidR="00316546" w:rsidRPr="00316546" w:rsidRDefault="00DF732E" w:rsidP="00316546">
      <w:r w:rsidRPr="00316546">
        <w:rPr>
          <w:noProof/>
        </w:rPr>
        <w:drawing>
          <wp:anchor distT="0" distB="0" distL="180340" distR="114300" simplePos="0" relativeHeight="251752960" behindDoc="0" locked="0" layoutInCell="1" allowOverlap="1" wp14:anchorId="4BDCB92C" wp14:editId="6DB8B3C9">
            <wp:simplePos x="0" y="0"/>
            <wp:positionH relativeFrom="margin">
              <wp:align>right</wp:align>
            </wp:positionH>
            <wp:positionV relativeFrom="paragraph">
              <wp:posOffset>100330</wp:posOffset>
            </wp:positionV>
            <wp:extent cx="2196000" cy="1958400"/>
            <wp:effectExtent l="0" t="0" r="0" b="3810"/>
            <wp:wrapSquare wrapText="bothSides"/>
            <wp:docPr id="91" name="Afbeelding 91" descr="Leeftijdsopbouw-P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Leeftijdsopbouw-PO-V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6000" cy="1958400"/>
                    </a:xfrm>
                    <a:prstGeom prst="rect">
                      <a:avLst/>
                    </a:prstGeom>
                    <a:noFill/>
                  </pic:spPr>
                </pic:pic>
              </a:graphicData>
            </a:graphic>
          </wp:anchor>
        </w:drawing>
      </w:r>
      <w:r>
        <w:t>In de tabel hiernaast</w:t>
      </w:r>
      <w:r w:rsidRPr="00316546">
        <w:t xml:space="preserve"> </w:t>
      </w:r>
      <w:r>
        <w:t>staat</w:t>
      </w:r>
      <w:r w:rsidR="00316546" w:rsidRPr="00316546">
        <w:t xml:space="preserve"> de leeftijdsopbouw van leraren in het primair onderwijs (po) en het voortgezet onderwijs (vo) in de jaren 1995 en 2005.</w:t>
      </w:r>
    </w:p>
    <w:p w:rsidR="00316546" w:rsidRPr="00316546" w:rsidRDefault="00316546" w:rsidP="00316546">
      <w:pPr>
        <w:numPr>
          <w:ilvl w:val="0"/>
          <w:numId w:val="75"/>
        </w:numPr>
      </w:pPr>
      <w:r w:rsidRPr="00316546">
        <w:t>Teken staafdiagrammen van de verdeling van de leeftijdsopbouw voor 1995 en 2005 in het po.</w:t>
      </w:r>
    </w:p>
    <w:p w:rsidR="00316546" w:rsidRPr="00316546" w:rsidRDefault="00316546" w:rsidP="00316546">
      <w:pPr>
        <w:numPr>
          <w:ilvl w:val="0"/>
          <w:numId w:val="75"/>
        </w:numPr>
      </w:pPr>
      <w:r w:rsidRPr="00316546">
        <w:t>Beschrijf de verschillen tussen beide verdelingen. Leg met name uit waar je de nieuwe instroom van leraren in het po aan herkent.</w:t>
      </w:r>
    </w:p>
    <w:p w:rsidR="00316546" w:rsidRPr="00316546" w:rsidRDefault="00316546" w:rsidP="00316546">
      <w:pPr>
        <w:numPr>
          <w:ilvl w:val="0"/>
          <w:numId w:val="75"/>
        </w:numPr>
      </w:pPr>
      <w:r w:rsidRPr="00316546">
        <w:t>Bepaal de klassenmiddens en geef daarmee een schatting van de gemiddelde leeftijden in het po in 1995 en in 2005.</w:t>
      </w:r>
    </w:p>
    <w:p w:rsidR="00316546" w:rsidRPr="00316546" w:rsidRDefault="00316546" w:rsidP="00316546">
      <w:pPr>
        <w:numPr>
          <w:ilvl w:val="0"/>
          <w:numId w:val="75"/>
        </w:numPr>
      </w:pPr>
      <w:r w:rsidRPr="00316546">
        <w:t>Teken staafdiagrammen van de verdeling van de leeftijdsopbouw voor 1995 en 2005 in het vo.</w:t>
      </w:r>
    </w:p>
    <w:p w:rsidR="00316546" w:rsidRPr="00316546" w:rsidRDefault="00316546" w:rsidP="00316546">
      <w:pPr>
        <w:numPr>
          <w:ilvl w:val="0"/>
          <w:numId w:val="75"/>
        </w:numPr>
      </w:pPr>
      <w:r w:rsidRPr="00316546">
        <w:t>Beschrijf de verschillen tussen beide verdelingen.</w:t>
      </w:r>
      <w:r w:rsidR="00230CFF">
        <w:br/>
      </w:r>
      <w:r w:rsidRPr="00316546">
        <w:t>Leg met name uit waaraan je de uitstroom van leraren in het vo kunt zien.</w:t>
      </w:r>
    </w:p>
    <w:p w:rsidR="00316546" w:rsidRPr="00316546" w:rsidRDefault="00316546" w:rsidP="00316546">
      <w:pPr>
        <w:numPr>
          <w:ilvl w:val="0"/>
          <w:numId w:val="75"/>
        </w:numPr>
      </w:pPr>
      <w:r w:rsidRPr="00316546">
        <w:t>Teken de cumulatieve relatieve frequentiepolygonen voor het vo in één figuur. Teken er boxplots bij.</w:t>
      </w:r>
    </w:p>
    <w:p w:rsidR="00316546" w:rsidRPr="00316546" w:rsidRDefault="00316546" w:rsidP="00316546">
      <w:pPr>
        <w:numPr>
          <w:ilvl w:val="0"/>
          <w:numId w:val="75"/>
        </w:numPr>
      </w:pPr>
      <w:r w:rsidRPr="00316546">
        <w:t>Vergelijk beide verdelingen nog eens. Welke conclusie trek je voor het vo?</w:t>
      </w:r>
    </w:p>
    <w:p w:rsidR="00316546" w:rsidRPr="00316546" w:rsidRDefault="00316546" w:rsidP="00316546"/>
    <w:p w:rsidR="00316546" w:rsidRPr="00316546" w:rsidRDefault="00316546" w:rsidP="00316546">
      <w:pPr>
        <w:rPr>
          <w:b/>
          <w:bCs/>
        </w:rPr>
      </w:pPr>
      <w:r w:rsidRPr="00316546">
        <w:rPr>
          <w:b/>
        </w:rPr>
        <w:br w:type="page"/>
      </w:r>
      <w:r w:rsidRPr="00316546">
        <w:rPr>
          <w:b/>
        </w:rPr>
        <w:lastRenderedPageBreak/>
        <w:sym w:font="Wingdings" w:char="F03A"/>
      </w:r>
      <w:r w:rsidRPr="00316546">
        <w:rPr>
          <w:b/>
        </w:rPr>
        <w:t xml:space="preserve"> </w:t>
      </w:r>
      <w:r w:rsidRPr="00316546">
        <w:rPr>
          <w:b/>
          <w:bCs/>
        </w:rPr>
        <w:t xml:space="preserve">Opgave </w:t>
      </w:r>
      <w:r w:rsidR="008A09C5">
        <w:rPr>
          <w:b/>
          <w:bCs/>
        </w:rPr>
        <w:t>72</w:t>
      </w:r>
    </w:p>
    <w:p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Sportprestaties</w:t>
      </w:r>
      <w:r w:rsidRPr="00316546">
        <w:t>.</w:t>
      </w:r>
    </w:p>
    <w:p w:rsidR="005725D1" w:rsidRDefault="00316546" w:rsidP="00316546">
      <w:pPr>
        <w:numPr>
          <w:ilvl w:val="0"/>
          <w:numId w:val="76"/>
        </w:numPr>
      </w:pPr>
      <w:r w:rsidRPr="00316546">
        <w:t>Vergelijk de verdelingen voor de prestaties van de jongens en de meisjes bij het vergooien. Gebruik daarbij de verschillen in vorm, de verschillen tussen de centrummaten en de spreiding van de verdelingen. Gebruik hiervoor staafdiagrammen, boxplots en de kentallen.</w:t>
      </w:r>
    </w:p>
    <w:p w:rsidR="00316546" w:rsidRPr="00316546" w:rsidRDefault="00316546" w:rsidP="00316546">
      <w:pPr>
        <w:numPr>
          <w:ilvl w:val="0"/>
          <w:numId w:val="76"/>
        </w:numPr>
      </w:pPr>
      <w:r w:rsidRPr="00316546">
        <w:t>Maak cumulatieve relatieve frequentieverdelingen. Probeer ook daaruit conclusies te trekken.</w:t>
      </w:r>
    </w:p>
    <w:p w:rsidR="00316546" w:rsidRDefault="00316546" w:rsidP="00316546"/>
    <w:p w:rsidR="00DE4056" w:rsidRPr="00316546" w:rsidRDefault="00DE4056" w:rsidP="00316546"/>
    <w:p w:rsidR="00316546" w:rsidRPr="00316546" w:rsidRDefault="00316546" w:rsidP="00316546">
      <w:pPr>
        <w:rPr>
          <w:b/>
          <w:bCs/>
        </w:rPr>
      </w:pPr>
      <w:r w:rsidRPr="00316546">
        <w:rPr>
          <w:b/>
        </w:rPr>
        <w:sym w:font="Wingdings" w:char="F03A"/>
      </w:r>
      <w:r w:rsidRPr="00316546">
        <w:rPr>
          <w:b/>
        </w:rPr>
        <w:t xml:space="preserve"> </w:t>
      </w:r>
      <w:r w:rsidRPr="00316546">
        <w:rPr>
          <w:b/>
          <w:bCs/>
        </w:rPr>
        <w:t xml:space="preserve">Opgave </w:t>
      </w:r>
      <w:r w:rsidR="008A09C5">
        <w:rPr>
          <w:b/>
          <w:bCs/>
        </w:rPr>
        <w:t>73</w:t>
      </w:r>
    </w:p>
    <w:p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5Ath</w:t>
      </w:r>
      <w:r w:rsidRPr="00316546">
        <w:t>. We willen weten of er verschil is in de cijfers voor geschiedenis als we de jongens en de meisjes vergelijken.</w:t>
      </w:r>
    </w:p>
    <w:p w:rsidR="00316546" w:rsidRPr="00316546" w:rsidRDefault="00316546" w:rsidP="00316546">
      <w:pPr>
        <w:numPr>
          <w:ilvl w:val="0"/>
          <w:numId w:val="77"/>
        </w:numPr>
      </w:pPr>
      <w:r w:rsidRPr="00316546">
        <w:t>Maak twee staafdiagrammen van de relatieve frequenties voor het geschiedeniscijfer voor jongens en voor meisjes. Wat valt je op?</w:t>
      </w:r>
    </w:p>
    <w:p w:rsidR="00316546" w:rsidRPr="00316546" w:rsidRDefault="00316546" w:rsidP="00316546">
      <w:pPr>
        <w:numPr>
          <w:ilvl w:val="0"/>
          <w:numId w:val="77"/>
        </w:numPr>
      </w:pPr>
      <w:r w:rsidRPr="00316546">
        <w:t>Wordt dit beeld bevestigd door de boxplot?</w:t>
      </w:r>
    </w:p>
    <w:p w:rsidR="00316546" w:rsidRPr="00316546" w:rsidRDefault="00316546" w:rsidP="00316546">
      <w:pPr>
        <w:numPr>
          <w:ilvl w:val="0"/>
          <w:numId w:val="77"/>
        </w:numPr>
      </w:pPr>
      <w:r w:rsidRPr="00316546">
        <w:t>Maak twee relatieve cumulatieve frequentiepolygonen en schrijf een stukje tekst over de verschillen tussen jongens en meisjes voor het geschiedeniscijfer.</w:t>
      </w:r>
      <w:r w:rsidR="00230CFF">
        <w:br/>
      </w:r>
      <w:r w:rsidRPr="00316546">
        <w:t>Welke kanttekening kun je bij deze tekst maken?</w:t>
      </w:r>
    </w:p>
    <w:p w:rsidR="00316546" w:rsidRDefault="00316546" w:rsidP="00316546">
      <w:pPr>
        <w:rPr>
          <w:bCs/>
        </w:rPr>
      </w:pPr>
    </w:p>
    <w:p w:rsidR="00DE4056" w:rsidRPr="00316546" w:rsidRDefault="00DE4056" w:rsidP="00316546">
      <w:pPr>
        <w:rPr>
          <w:bCs/>
        </w:rPr>
      </w:pPr>
    </w:p>
    <w:p w:rsidR="00316546" w:rsidRPr="00316546" w:rsidRDefault="00316546" w:rsidP="00316546">
      <w:pPr>
        <w:rPr>
          <w:b/>
          <w:bCs/>
        </w:rPr>
      </w:pPr>
      <w:r w:rsidRPr="00316546">
        <w:rPr>
          <w:b/>
          <w:bCs/>
        </w:rPr>
        <w:t xml:space="preserve">Opgave </w:t>
      </w:r>
      <w:r w:rsidR="008A09C5">
        <w:rPr>
          <w:b/>
          <w:bCs/>
        </w:rPr>
        <w:t>74</w:t>
      </w:r>
    </w:p>
    <w:p w:rsidR="00316546" w:rsidRPr="00316546" w:rsidRDefault="00316546" w:rsidP="00316546">
      <w:r w:rsidRPr="00316546">
        <w:rPr>
          <w:noProof/>
        </w:rPr>
        <w:drawing>
          <wp:anchor distT="0" distB="0" distL="180340" distR="114300" simplePos="0" relativeHeight="251685376" behindDoc="0" locked="0" layoutInCell="1" allowOverlap="1" wp14:anchorId="1AE83365" wp14:editId="590860FD">
            <wp:simplePos x="0" y="0"/>
            <wp:positionH relativeFrom="margin">
              <wp:align>right</wp:align>
            </wp:positionH>
            <wp:positionV relativeFrom="paragraph">
              <wp:posOffset>90170</wp:posOffset>
            </wp:positionV>
            <wp:extent cx="2808000" cy="2277600"/>
            <wp:effectExtent l="0" t="0" r="0" b="8890"/>
            <wp:wrapSquare wrapText="bothSides"/>
            <wp:docPr id="74" name="Afbeelding 74" descr="Boxplots-4stuk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plots-4stuks-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8000" cy="2277600"/>
                    </a:xfrm>
                    <a:prstGeom prst="rect">
                      <a:avLst/>
                    </a:prstGeom>
                    <a:noFill/>
                    <a:ln>
                      <a:noFill/>
                    </a:ln>
                  </pic:spPr>
                </pic:pic>
              </a:graphicData>
            </a:graphic>
          </wp:anchor>
        </w:drawing>
      </w:r>
      <w:r w:rsidRPr="00316546">
        <w:t>Hier</w:t>
      </w:r>
      <w:r w:rsidR="00230CFF">
        <w:t>naast</w:t>
      </w:r>
      <w:r w:rsidRPr="00316546">
        <w:t xml:space="preserve"> </w:t>
      </w:r>
      <w:r w:rsidR="000C58F4">
        <w:t>staan</w:t>
      </w:r>
      <w:r w:rsidRPr="00316546">
        <w:t xml:space="preserve"> boxplots die het aantal branduren van vier type lampen beschrijven.</w:t>
      </w:r>
    </w:p>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p w:rsidR="00316546" w:rsidRPr="00316546" w:rsidRDefault="00316546" w:rsidP="00316546">
      <w:r w:rsidRPr="00316546">
        <w:t>Je ziet onmiddellijk dat lampen van type A een langere brandtijd hebben dan die van alle andere types.</w:t>
      </w:r>
    </w:p>
    <w:p w:rsidR="00316546" w:rsidRPr="00316546" w:rsidRDefault="00316546" w:rsidP="00316546"/>
    <w:p w:rsidR="00316546" w:rsidRPr="00316546" w:rsidRDefault="00316546" w:rsidP="00316546"/>
    <w:p w:rsidR="00316546" w:rsidRPr="00316546" w:rsidRDefault="00316546" w:rsidP="00316546">
      <w:pPr>
        <w:numPr>
          <w:ilvl w:val="0"/>
          <w:numId w:val="78"/>
        </w:numPr>
      </w:pPr>
      <w:r w:rsidRPr="00316546">
        <w:t>Leg uit hoe je onmiddellijk kunt zien dat lampen van type A een langere brandtijd hebben dan die van type B, C of D.</w:t>
      </w:r>
    </w:p>
    <w:p w:rsidR="00316546" w:rsidRPr="00316546" w:rsidRDefault="00316546" w:rsidP="00316546">
      <w:pPr>
        <w:numPr>
          <w:ilvl w:val="0"/>
          <w:numId w:val="78"/>
        </w:numPr>
      </w:pPr>
      <w:r w:rsidRPr="00316546">
        <w:t>Waarom weet je nog steeds niet 100</w:t>
      </w:r>
      <w:r w:rsidR="00576EDE">
        <w:t xml:space="preserve"> procent</w:t>
      </w:r>
      <w:r w:rsidRPr="00316546">
        <w:t xml:space="preserve"> zeker dat elke lamp van type A langer brandt dan een lamp van de andere types?</w:t>
      </w:r>
    </w:p>
    <w:p w:rsidR="00316546" w:rsidRPr="00316546" w:rsidRDefault="00316546" w:rsidP="00316546">
      <w:pPr>
        <w:numPr>
          <w:ilvl w:val="0"/>
          <w:numId w:val="78"/>
        </w:numPr>
      </w:pPr>
      <w:r w:rsidRPr="00316546">
        <w:t>Hoeveel procent van de lampen van type C gaat langer mee dan de lamp van type B met de kortste brandtijd?</w:t>
      </w:r>
    </w:p>
    <w:p w:rsidR="00316546" w:rsidRPr="00316546" w:rsidRDefault="00316546" w:rsidP="00316546">
      <w:pPr>
        <w:numPr>
          <w:ilvl w:val="0"/>
          <w:numId w:val="78"/>
        </w:numPr>
      </w:pPr>
      <w:r w:rsidRPr="00316546">
        <w:t>Zijn lampen van type C en van type D nog zinvol te vergelijken met behulp van hun boxplots?</w:t>
      </w:r>
      <w:r w:rsidR="00230CFF">
        <w:br/>
      </w:r>
      <w:r w:rsidRPr="00316546">
        <w:t>Zo ja: doe een uitspraak die je nog veilig kunt doen (als de steekproeven groot genoeg zijn).</w:t>
      </w:r>
      <w:r w:rsidR="00230CFF">
        <w:br/>
      </w:r>
      <w:r w:rsidRPr="00316546">
        <w:t>Zo nee: leg uit waarom je geen enkele zinvolle uitspraak kunt doen over het verschil in branduren van type C en type D.</w:t>
      </w:r>
    </w:p>
    <w:p w:rsidR="00316546" w:rsidRPr="00316546" w:rsidRDefault="00316546" w:rsidP="00316546">
      <w:r w:rsidRPr="00316546">
        <w:br w:type="page"/>
      </w:r>
    </w:p>
    <w:p w:rsidR="00316546" w:rsidRPr="00316546" w:rsidRDefault="00316546" w:rsidP="00316546">
      <w:pPr>
        <w:rPr>
          <w:b/>
          <w:bCs/>
        </w:rPr>
      </w:pPr>
      <w:r w:rsidRPr="00316546">
        <w:rPr>
          <w:b/>
        </w:rPr>
        <w:lastRenderedPageBreak/>
        <w:sym w:font="Wingdings" w:char="F03A"/>
      </w:r>
      <w:r w:rsidRPr="00316546">
        <w:rPr>
          <w:b/>
        </w:rPr>
        <w:t xml:space="preserve"> </w:t>
      </w:r>
      <w:r w:rsidRPr="00316546">
        <w:rPr>
          <w:b/>
          <w:bCs/>
        </w:rPr>
        <w:t xml:space="preserve">Opgave </w:t>
      </w:r>
      <w:r w:rsidR="008A09C5">
        <w:rPr>
          <w:b/>
          <w:bCs/>
        </w:rPr>
        <w:t>75</w:t>
      </w:r>
    </w:p>
    <w:p w:rsidR="00316546" w:rsidRPr="00316546" w:rsidRDefault="00316546" w:rsidP="00316546">
      <w:r w:rsidRPr="00316546">
        <w:t>Bekijk de dataset</w:t>
      </w:r>
      <w:r w:rsidRPr="001824BD">
        <w:rPr>
          <w:rStyle w:val="Titelvanboek"/>
        </w:rPr>
        <w:t xml:space="preserve"> </w:t>
      </w:r>
      <w:r w:rsidRPr="001824BD">
        <w:rPr>
          <w:rStyle w:val="Titelvanboek"/>
        </w:rPr>
        <w:sym w:font="Wingdings 3" w:char="F075"/>
      </w:r>
      <w:r w:rsidRPr="001824BD">
        <w:rPr>
          <w:rStyle w:val="Titelvanboek"/>
        </w:rPr>
        <w:t>Lichmaat</w:t>
      </w:r>
      <w:r w:rsidRPr="00316546">
        <w:t>. Je vindt daar enkele lichaamsmaten van 404 mannen en vrouwen. Een bepaalde lichaamsmaat wordt verschillend genoemd voor mannen en vrouwen als de boxen van de twee boxplots geen overlap hebben.</w:t>
      </w:r>
    </w:p>
    <w:p w:rsidR="00316546" w:rsidRPr="00316546" w:rsidRDefault="00316546" w:rsidP="00316546">
      <w:pPr>
        <w:numPr>
          <w:ilvl w:val="0"/>
          <w:numId w:val="79"/>
        </w:numPr>
      </w:pPr>
      <w:r w:rsidRPr="00316546">
        <w:t>Wat vind je van deze afspraak? Formuleer deze uitspraak met behulp van percentages.</w:t>
      </w:r>
    </w:p>
    <w:p w:rsidR="00316546" w:rsidRPr="00316546" w:rsidRDefault="00316546" w:rsidP="00316546">
      <w:pPr>
        <w:numPr>
          <w:ilvl w:val="0"/>
          <w:numId w:val="79"/>
        </w:numPr>
      </w:pPr>
      <w:r w:rsidRPr="00316546">
        <w:t>Vergelijk de boxplots van de handspanne van mannen en vrouwen.</w:t>
      </w:r>
      <w:r w:rsidR="00230CFF">
        <w:br/>
      </w:r>
      <w:r w:rsidRPr="00316546">
        <w:t>Kun je zeggen dat mannen een grotere handspanne hebben dan vrouwen?</w:t>
      </w:r>
    </w:p>
    <w:p w:rsidR="00316546" w:rsidRPr="00316546" w:rsidRDefault="00316546" w:rsidP="00316546">
      <w:pPr>
        <w:numPr>
          <w:ilvl w:val="0"/>
          <w:numId w:val="79"/>
        </w:numPr>
      </w:pPr>
      <w:r w:rsidRPr="00316546">
        <w:t>En hoe zit dat met de lengtes van mannen en vrouwen?</w:t>
      </w:r>
    </w:p>
    <w:p w:rsidR="00316546" w:rsidRPr="00316546" w:rsidRDefault="00316546" w:rsidP="00316546">
      <w:pPr>
        <w:numPr>
          <w:ilvl w:val="0"/>
          <w:numId w:val="79"/>
        </w:numPr>
      </w:pPr>
      <w:r w:rsidRPr="00316546">
        <w:t xml:space="preserve">En hoe zit het met de verschillen tussen mannen en vrouwen bij de variabelen </w:t>
      </w:r>
      <w:r w:rsidRPr="001824BD">
        <w:rPr>
          <w:rStyle w:val="Subtielebenadrukking"/>
        </w:rPr>
        <w:t>gewicht</w:t>
      </w:r>
      <w:r w:rsidRPr="00316546">
        <w:t xml:space="preserve"> en </w:t>
      </w:r>
      <w:r w:rsidRPr="001824BD">
        <w:rPr>
          <w:rStyle w:val="Subtielebenadrukking"/>
        </w:rPr>
        <w:t>schoenmaat</w:t>
      </w:r>
      <w:r w:rsidRPr="00316546">
        <w:t>?</w:t>
      </w:r>
    </w:p>
    <w:p w:rsidR="00316546" w:rsidRPr="00316546" w:rsidRDefault="00316546" w:rsidP="00316546"/>
    <w:p w:rsidR="00316546" w:rsidRPr="00316546" w:rsidRDefault="00316546" w:rsidP="00316546"/>
    <w:p w:rsidR="00316546" w:rsidRPr="00316546" w:rsidRDefault="003A768D" w:rsidP="005A2748">
      <w:pPr>
        <w:pStyle w:val="Kop3"/>
      </w:pPr>
      <w:bookmarkStart w:id="54" w:name="_Toc429034615"/>
      <w:r w:rsidRPr="003A768D">
        <w:t>§</w:t>
      </w:r>
      <w:r>
        <w:t xml:space="preserve"> </w:t>
      </w:r>
      <w:r w:rsidR="005A2748">
        <w:t>2.</w:t>
      </w:r>
      <w:r w:rsidR="00316546" w:rsidRPr="00316546">
        <w:t>4.5</w:t>
      </w:r>
      <w:r w:rsidR="00FF6933">
        <w:tab/>
      </w:r>
      <w:r>
        <w:tab/>
      </w:r>
      <w:r w:rsidR="00316546" w:rsidRPr="00316546">
        <w:t>Om te onthouden</w:t>
      </w:r>
      <w:bookmarkEnd w:id="54"/>
    </w:p>
    <w:p w:rsidR="00316546" w:rsidRDefault="00FE6BCE" w:rsidP="00316546">
      <w:r>
        <w:rPr>
          <w:noProof/>
        </w:rPr>
        <mc:AlternateContent>
          <mc:Choice Requires="wps">
            <w:drawing>
              <wp:anchor distT="0" distB="0" distL="114300" distR="114300" simplePos="0" relativeHeight="251699712" behindDoc="0" locked="0" layoutInCell="1" allowOverlap="1">
                <wp:simplePos x="0" y="0"/>
                <wp:positionH relativeFrom="margin">
                  <wp:align>center</wp:align>
                </wp:positionH>
                <wp:positionV relativeFrom="paragraph">
                  <wp:posOffset>175260</wp:posOffset>
                </wp:positionV>
                <wp:extent cx="5400040" cy="1512570"/>
                <wp:effectExtent l="9525" t="13335" r="10160" b="7620"/>
                <wp:wrapTopAndBottom/>
                <wp:docPr id="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12570"/>
                        </a:xfrm>
                        <a:prstGeom prst="rect">
                          <a:avLst/>
                        </a:prstGeom>
                        <a:solidFill>
                          <a:srgbClr val="DAEEF3"/>
                        </a:solidFill>
                        <a:ln w="9525">
                          <a:solidFill>
                            <a:srgbClr val="000000"/>
                          </a:solidFill>
                          <a:miter lim="800000"/>
                          <a:headEnd/>
                          <a:tailEnd/>
                        </a:ln>
                      </wps:spPr>
                      <wps:txbx>
                        <w:txbxContent>
                          <w:p w:rsidR="00467C08" w:rsidRPr="00316546" w:rsidRDefault="00467C08" w:rsidP="00056358">
                            <w:r w:rsidRPr="00316546">
                              <w:t>Verschillen tussen twee groepen kun je beschrijven door te kijken naar:</w:t>
                            </w:r>
                          </w:p>
                          <w:p w:rsidR="00467C08" w:rsidRDefault="00467C08" w:rsidP="001824BD">
                            <w:pPr>
                              <w:pStyle w:val="Lijstalinea"/>
                              <w:numPr>
                                <w:ilvl w:val="0"/>
                                <w:numId w:val="97"/>
                              </w:numPr>
                            </w:pPr>
                            <w:r>
                              <w:t>V</w:t>
                            </w:r>
                            <w:r w:rsidRPr="00316546">
                              <w:t>orm van de verdeling (in het staafdiagram)</w:t>
                            </w:r>
                            <w:r>
                              <w:t>.</w:t>
                            </w:r>
                          </w:p>
                          <w:p w:rsidR="00467C08" w:rsidRDefault="00467C08" w:rsidP="001824BD">
                            <w:pPr>
                              <w:pStyle w:val="Lijstalinea"/>
                              <w:numPr>
                                <w:ilvl w:val="0"/>
                                <w:numId w:val="97"/>
                              </w:numPr>
                            </w:pPr>
                            <w:r w:rsidRPr="00316546">
                              <w:t>Verschillen in centrummaten (zichtbaar in verschillende representaties)</w:t>
                            </w:r>
                            <w:r>
                              <w:t>.</w:t>
                            </w:r>
                          </w:p>
                          <w:p w:rsidR="00467C08" w:rsidRDefault="00467C08" w:rsidP="001824BD">
                            <w:pPr>
                              <w:pStyle w:val="Lijstalinea"/>
                              <w:numPr>
                                <w:ilvl w:val="0"/>
                                <w:numId w:val="97"/>
                              </w:numPr>
                            </w:pPr>
                            <w:r w:rsidRPr="00316546">
                              <w:t>Verschillen in spreidingsmaten (zichtbaar in boxplot en cumulatief frequentiepolygoon).</w:t>
                            </w:r>
                          </w:p>
                          <w:p w:rsidR="00467C08" w:rsidRPr="00316546" w:rsidRDefault="00467C08" w:rsidP="00056358"/>
                          <w:p w:rsidR="00467C08" w:rsidRPr="00316546" w:rsidRDefault="00467C08" w:rsidP="00056358">
                            <w:r w:rsidRPr="00316546">
                              <w:t>Wees kritisch op je conclusies. Soms zijn er niet genoeg gegevens om een echte conclusie te trekken.</w:t>
                            </w:r>
                          </w:p>
                          <w:p w:rsidR="00467C08" w:rsidRPr="00316546" w:rsidRDefault="00467C08" w:rsidP="00056358">
                            <w:r w:rsidRPr="00316546">
                              <w:t>Als de groepen niet even groot zijn, dan is het verstandig om percentages te nemen.</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margin-left:0;margin-top:13.8pt;width:425.2pt;height:119.1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" fillcolor="#daeef3">
                <v:textbox>
                  <w:txbxContent>
                    <w:p w:rsidR="00467C08" w:rsidRPr="00316546" w:rsidRDefault="00467C08" w:rsidP="00056358">
                      <w:r w:rsidRPr="00316546">
                        <w:t>Verschillen tussen twee groepen kun je beschrijven door te kijken naar:</w:t>
                      </w:r>
                    </w:p>
                    <w:p w:rsidR="00467C08" w:rsidRDefault="00467C08" w:rsidP="001824BD">
                      <w:pPr>
                        <w:pStyle w:val="Lijstalinea"/>
                        <w:numPr>
                          <w:ilvl w:val="0"/>
                          <w:numId w:val="97"/>
                        </w:numPr>
                      </w:pPr>
                      <w:r>
                        <w:t>V</w:t>
                      </w:r>
                      <w:r w:rsidRPr="00316546">
                        <w:t>orm van de verdeling (in het staafdiagram)</w:t>
                      </w:r>
                      <w:r>
                        <w:t>.</w:t>
                      </w:r>
                    </w:p>
                    <w:p w:rsidR="00467C08" w:rsidRDefault="00467C08" w:rsidP="001824BD">
                      <w:pPr>
                        <w:pStyle w:val="Lijstalinea"/>
                        <w:numPr>
                          <w:ilvl w:val="0"/>
                          <w:numId w:val="97"/>
                        </w:numPr>
                      </w:pPr>
                      <w:r w:rsidRPr="00316546">
                        <w:t>Verschillen in centrummaten (zichtbaar in verschillende representaties)</w:t>
                      </w:r>
                      <w:r>
                        <w:t>.</w:t>
                      </w:r>
                    </w:p>
                    <w:p w:rsidR="00467C08" w:rsidRDefault="00467C08" w:rsidP="001824BD">
                      <w:pPr>
                        <w:pStyle w:val="Lijstalinea"/>
                        <w:numPr>
                          <w:ilvl w:val="0"/>
                          <w:numId w:val="97"/>
                        </w:numPr>
                      </w:pPr>
                      <w:r w:rsidRPr="00316546">
                        <w:t>Verschillen in spreidingsmaten (zichtbaar in boxplot en cumulatief frequentiepolygoon).</w:t>
                      </w:r>
                    </w:p>
                    <w:p w:rsidR="00467C08" w:rsidRPr="00316546" w:rsidRDefault="00467C08" w:rsidP="00056358"/>
                    <w:p w:rsidR="00467C08" w:rsidRPr="00316546" w:rsidRDefault="00467C08" w:rsidP="00056358">
                      <w:r w:rsidRPr="00316546">
                        <w:t>Wees kritisch op je conclusies. Soms zijn er niet genoeg gegevens om een echte conclusie te trekken.</w:t>
                      </w:r>
                    </w:p>
                    <w:p w:rsidR="00467C08" w:rsidRPr="00316546" w:rsidRDefault="00467C08" w:rsidP="00056358">
                      <w:r w:rsidRPr="00316546">
                        <w:t>Als de groepen niet even groot zijn, dan is het verstandig om percentages te nemen.</w:t>
                      </w:r>
                    </w:p>
                    <w:p w:rsidR="00467C08" w:rsidRDefault="00467C08"/>
                  </w:txbxContent>
                </v:textbox>
                <w10:wrap type="topAndBottom" anchorx="margin"/>
              </v:shape>
            </w:pict>
          </mc:Fallback>
        </mc:AlternateContent>
      </w:r>
    </w:p>
    <w:p w:rsidR="00056358" w:rsidRPr="00316546" w:rsidRDefault="00056358" w:rsidP="00316546"/>
    <w:p w:rsidR="00316546" w:rsidRPr="00316546" w:rsidRDefault="00316546" w:rsidP="00316546"/>
    <w:p w:rsidR="00316546" w:rsidRPr="00316546" w:rsidRDefault="003A768D" w:rsidP="005A2748">
      <w:pPr>
        <w:pStyle w:val="Kop3"/>
      </w:pPr>
      <w:bookmarkStart w:id="55" w:name="_Toc429034616"/>
      <w:r w:rsidRPr="003A768D">
        <w:t>§</w:t>
      </w:r>
      <w:r>
        <w:t xml:space="preserve"> </w:t>
      </w:r>
      <w:r w:rsidR="005A2748">
        <w:t>2.</w:t>
      </w:r>
      <w:r w:rsidR="00316546" w:rsidRPr="00316546">
        <w:t>4.6</w:t>
      </w:r>
      <w:r>
        <w:tab/>
      </w:r>
      <w:r w:rsidR="00FF6933">
        <w:tab/>
      </w:r>
      <w:r w:rsidR="00316546" w:rsidRPr="00316546">
        <w:t>Geïntegreerd oefenen</w:t>
      </w:r>
      <w:bookmarkEnd w:id="55"/>
    </w:p>
    <w:p w:rsidR="00316546" w:rsidRPr="00316546" w:rsidRDefault="00316546" w:rsidP="00316546"/>
    <w:p w:rsidR="00316546" w:rsidRPr="00316546" w:rsidRDefault="00316546" w:rsidP="00316546">
      <w:pPr>
        <w:rPr>
          <w:bCs/>
        </w:rPr>
      </w:pPr>
      <w:r w:rsidRPr="00316546">
        <w:rPr>
          <w:b/>
        </w:rPr>
        <w:sym w:font="Wingdings" w:char="F03A"/>
      </w:r>
      <w:r w:rsidRPr="00316546">
        <w:rPr>
          <w:b/>
        </w:rPr>
        <w:t xml:space="preserve"> </w:t>
      </w:r>
      <w:r w:rsidRPr="00316546">
        <w:rPr>
          <w:b/>
          <w:bCs/>
        </w:rPr>
        <w:t xml:space="preserve">Opgave </w:t>
      </w:r>
      <w:r w:rsidR="00B17681">
        <w:rPr>
          <w:b/>
          <w:bCs/>
        </w:rPr>
        <w:t>76</w:t>
      </w:r>
    </w:p>
    <w:p w:rsidR="00316546" w:rsidRPr="00316546" w:rsidRDefault="00316546" w:rsidP="00316546">
      <w:r w:rsidRPr="00316546">
        <w:t>Verzin een manier om iemands reactiesnelheid te meten.</w:t>
      </w:r>
      <w:r w:rsidR="00FD5EE1">
        <w:br/>
      </w:r>
      <w:r w:rsidRPr="00316546">
        <w:t>Maak vervolgens een staafdiagram van de verdeling van zijn reactiesnelheden.</w:t>
      </w:r>
      <w:r w:rsidR="00230CFF">
        <w:br/>
      </w:r>
      <w:r w:rsidRPr="00316546">
        <w:t>Doe dit voor meerdere personen en zet de gegevens in de computer.</w:t>
      </w:r>
    </w:p>
    <w:p w:rsidR="00316546" w:rsidRPr="00316546" w:rsidRDefault="00316546" w:rsidP="00316546">
      <w:pPr>
        <w:numPr>
          <w:ilvl w:val="0"/>
          <w:numId w:val="80"/>
        </w:numPr>
      </w:pPr>
      <w:r w:rsidRPr="00316546">
        <w:t>Maak voor een aantal personen een staafdiagram van de reactiesnelheden.</w:t>
      </w:r>
    </w:p>
    <w:p w:rsidR="00316546" w:rsidRPr="00316546" w:rsidRDefault="00316546" w:rsidP="00316546">
      <w:pPr>
        <w:numPr>
          <w:ilvl w:val="0"/>
          <w:numId w:val="80"/>
        </w:numPr>
      </w:pPr>
      <w:r w:rsidRPr="00316546">
        <w:t>Beschrijf de vorm van deze staafdiagrammen.</w:t>
      </w:r>
    </w:p>
    <w:p w:rsidR="00316546" w:rsidRPr="00316546" w:rsidRDefault="00316546" w:rsidP="00316546">
      <w:pPr>
        <w:numPr>
          <w:ilvl w:val="0"/>
          <w:numId w:val="80"/>
        </w:numPr>
      </w:pPr>
      <w:r w:rsidRPr="00316546">
        <w:t xml:space="preserve">Bereken de centrummaten en spreidingsmaten die zinvol zijn en leg uit waarom </w:t>
      </w:r>
      <w:r w:rsidR="00F3335F">
        <w:t>dat het geval is</w:t>
      </w:r>
      <w:r w:rsidRPr="00316546">
        <w:t>.</w:t>
      </w:r>
    </w:p>
    <w:p w:rsidR="00316546" w:rsidRPr="00316546" w:rsidRDefault="00316546" w:rsidP="00316546">
      <w:pPr>
        <w:numPr>
          <w:ilvl w:val="0"/>
          <w:numId w:val="80"/>
        </w:numPr>
      </w:pPr>
      <w:r w:rsidRPr="00316546">
        <w:t>Vergelijk de prestaties van deze personen en gebruik daarbij het voorgaande.</w:t>
      </w:r>
    </w:p>
    <w:p w:rsidR="00F3335F" w:rsidRDefault="00316546" w:rsidP="00316546">
      <w:pPr>
        <w:numPr>
          <w:ilvl w:val="0"/>
          <w:numId w:val="80"/>
        </w:numPr>
      </w:pPr>
      <w:r w:rsidRPr="00316546">
        <w:t>Bedenk nu zelf andere klassenindelingen en andere representaties waarmee je de reactiesnelheden nog weer extra met elkaar kunt vergelijken: benoem welke informatie je nu nog extra hebt verkregen.</w:t>
      </w:r>
    </w:p>
    <w:p w:rsidR="00316546" w:rsidRPr="00316546" w:rsidRDefault="00F3335F" w:rsidP="00F3335F">
      <w:pPr>
        <w:pStyle w:val="Kop2"/>
      </w:pPr>
      <w:r>
        <w:br w:type="page"/>
      </w:r>
      <w:bookmarkStart w:id="56" w:name="_Toc429034617"/>
      <w:r w:rsidR="00D92D74">
        <w:lastRenderedPageBreak/>
        <w:t xml:space="preserve">§ </w:t>
      </w:r>
      <w:r w:rsidR="00316546" w:rsidRPr="00316546">
        <w:t>2.5</w:t>
      </w:r>
      <w:r w:rsidR="00316546" w:rsidRPr="00316546">
        <w:tab/>
        <w:t xml:space="preserve">Samenhang tussen </w:t>
      </w:r>
      <w:r w:rsidR="00576EDE">
        <w:t>twee</w:t>
      </w:r>
      <w:r w:rsidR="00316546" w:rsidRPr="00316546">
        <w:t xml:space="preserve"> variabelen</w:t>
      </w:r>
      <w:bookmarkEnd w:id="56"/>
    </w:p>
    <w:p w:rsidR="00316546" w:rsidRPr="00316546" w:rsidRDefault="00316546" w:rsidP="00316546"/>
    <w:p w:rsidR="00316546" w:rsidRPr="00316546" w:rsidRDefault="003A768D" w:rsidP="005A2748">
      <w:pPr>
        <w:pStyle w:val="Kop3"/>
      </w:pPr>
      <w:bookmarkStart w:id="57" w:name="_Toc429034618"/>
      <w:r w:rsidRPr="003A768D">
        <w:t>§</w:t>
      </w:r>
      <w:r>
        <w:t xml:space="preserve"> </w:t>
      </w:r>
      <w:r w:rsidR="005A2748">
        <w:t>2.</w:t>
      </w:r>
      <w:r w:rsidR="00316546" w:rsidRPr="00316546">
        <w:t>5.1</w:t>
      </w:r>
      <w:r w:rsidR="00FF6933">
        <w:tab/>
      </w:r>
      <w:r>
        <w:tab/>
      </w:r>
      <w:r w:rsidR="00316546" w:rsidRPr="00316546">
        <w:t>Introductie</w:t>
      </w:r>
      <w:bookmarkEnd w:id="57"/>
    </w:p>
    <w:p w:rsidR="00316546" w:rsidRPr="00316546" w:rsidRDefault="00316546" w:rsidP="00316546"/>
    <w:p w:rsidR="00316546" w:rsidRPr="00316546" w:rsidRDefault="00316546" w:rsidP="00316546">
      <w:r w:rsidRPr="00316546">
        <w:t xml:space="preserve">De verkoop van ijs stijgt als de temperatuur stijgt, terwijl de verkoop van handschoenen stijgt als de temperatuur daalt. In beide gevallen is sprake van een statistisch verband tussen temperatuur en verkoop. In deze paragraaf </w:t>
      </w:r>
      <w:r w:rsidR="00576EDE">
        <w:t>kijken</w:t>
      </w:r>
      <w:r w:rsidR="00576EDE" w:rsidRPr="00316546">
        <w:t xml:space="preserve"> </w:t>
      </w:r>
      <w:r w:rsidRPr="00316546">
        <w:t xml:space="preserve">we naar het verband tussen twee variabelen en welk soort conclusies je kunt trekken wanneer je een verband </w:t>
      </w:r>
      <w:r w:rsidR="00576EDE">
        <w:t xml:space="preserve">ziet </w:t>
      </w:r>
      <w:r w:rsidRPr="00316546">
        <w:t>tussen twee variabelen.</w:t>
      </w:r>
    </w:p>
    <w:p w:rsidR="00316546" w:rsidRDefault="00316546" w:rsidP="00316546"/>
    <w:p w:rsidR="003F4975" w:rsidRPr="00316546" w:rsidRDefault="003F4975" w:rsidP="00316546"/>
    <w:p w:rsidR="00316546" w:rsidRPr="00316546" w:rsidRDefault="003A768D" w:rsidP="005A2748">
      <w:pPr>
        <w:pStyle w:val="Kop3"/>
      </w:pPr>
      <w:bookmarkStart w:id="58" w:name="_Toc429034619"/>
      <w:r w:rsidRPr="003A768D">
        <w:t>§</w:t>
      </w:r>
      <w:r>
        <w:t xml:space="preserve"> </w:t>
      </w:r>
      <w:r w:rsidR="005A2748">
        <w:t>2.</w:t>
      </w:r>
      <w:r w:rsidR="00316546" w:rsidRPr="00316546">
        <w:t>5.2</w:t>
      </w:r>
      <w:r w:rsidR="00FF6933">
        <w:tab/>
      </w:r>
      <w:r>
        <w:tab/>
      </w:r>
      <w:r w:rsidR="00316546" w:rsidRPr="00316546">
        <w:t>Centrale vra</w:t>
      </w:r>
      <w:r w:rsidR="000911DC">
        <w:t>a</w:t>
      </w:r>
      <w:r w:rsidR="00316546" w:rsidRPr="00316546">
        <w:t>g</w:t>
      </w:r>
      <w:bookmarkEnd w:id="58"/>
    </w:p>
    <w:p w:rsidR="00316546" w:rsidRPr="00316546" w:rsidRDefault="00FE6BCE" w:rsidP="00316546">
      <w:r>
        <w:rPr>
          <w:noProof/>
        </w:rPr>
        <mc:AlternateContent>
          <mc:Choice Requires="wps">
            <w:drawing>
              <wp:anchor distT="0" distB="0" distL="114300" distR="114300" simplePos="0" relativeHeight="251738624" behindDoc="0" locked="0" layoutInCell="1" allowOverlap="1">
                <wp:simplePos x="0" y="0"/>
                <wp:positionH relativeFrom="margin">
                  <wp:align>center</wp:align>
                </wp:positionH>
                <wp:positionV relativeFrom="paragraph">
                  <wp:posOffset>188595</wp:posOffset>
                </wp:positionV>
                <wp:extent cx="5400040" cy="2186305"/>
                <wp:effectExtent l="9525" t="7620" r="10160" b="6350"/>
                <wp:wrapTopAndBottom/>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86305"/>
                        </a:xfrm>
                        <a:prstGeom prst="rect">
                          <a:avLst/>
                        </a:prstGeom>
                        <a:solidFill>
                          <a:srgbClr val="FFDDDD"/>
                        </a:solidFill>
                        <a:ln w="9525">
                          <a:solidFill>
                            <a:srgbClr val="000000"/>
                          </a:solidFill>
                          <a:miter lim="800000"/>
                          <a:headEnd/>
                          <a:tailEnd/>
                        </a:ln>
                      </wps:spPr>
                      <wps:txbx>
                        <w:txbxContent>
                          <w:p w:rsidR="00467C08" w:rsidRDefault="00467C08" w:rsidP="00853695">
                            <w:pPr>
                              <w:pStyle w:val="Kop3"/>
                            </w:pPr>
                            <w:bookmarkStart w:id="59" w:name="_Toc429034620"/>
                            <w:r w:rsidRPr="00316546">
                              <w:t>Centrale vraag 1</w:t>
                            </w:r>
                            <w:bookmarkEnd w:id="59"/>
                          </w:p>
                          <w:p w:rsidR="00467C08" w:rsidRPr="00316546" w:rsidRDefault="00467C08" w:rsidP="00853695">
                            <w:r w:rsidRPr="00316546">
                              <w:t>Is er een verband tussen de lengte en het gewicht in de dataset van 154 leerlingen?</w:t>
                            </w:r>
                          </w:p>
                          <w:p w:rsidR="00467C08" w:rsidRDefault="00467C08" w:rsidP="00853695"/>
                          <w:p w:rsidR="00467C08" w:rsidRPr="00316546" w:rsidRDefault="00467C08" w:rsidP="00853695"/>
                          <w:p w:rsidR="00467C08" w:rsidRDefault="00467C08" w:rsidP="00853695">
                            <w:pPr>
                              <w:pStyle w:val="Kop3"/>
                            </w:pPr>
                            <w:bookmarkStart w:id="60" w:name="_Toc429034621"/>
                            <w:r w:rsidRPr="00316546">
                              <w:t>Centrale vraag 2</w:t>
                            </w:r>
                            <w:bookmarkEnd w:id="60"/>
                          </w:p>
                          <w:p w:rsidR="00467C08" w:rsidRPr="00316546" w:rsidRDefault="00467C08" w:rsidP="00853695">
                            <w:r w:rsidRPr="00316546">
                              <w:t>Speelt het geslacht een rol bij de keuze tussen wiskunde A en wiskunde B?</w:t>
                            </w:r>
                          </w:p>
                          <w:p w:rsidR="00467C08" w:rsidRDefault="00467C08" w:rsidP="00853695"/>
                          <w:p w:rsidR="00467C08" w:rsidRPr="00316546" w:rsidRDefault="00467C08" w:rsidP="00853695"/>
                          <w:p w:rsidR="00467C08" w:rsidRDefault="00467C08" w:rsidP="00853695">
                            <w:pPr>
                              <w:pStyle w:val="Kop3"/>
                            </w:pPr>
                            <w:bookmarkStart w:id="61" w:name="_Toc429034622"/>
                            <w:r w:rsidRPr="00316546">
                              <w:t>Centrale vraag 3</w:t>
                            </w:r>
                            <w:bookmarkEnd w:id="61"/>
                          </w:p>
                          <w:p w:rsidR="00467C08" w:rsidRPr="00316546" w:rsidRDefault="00467C08" w:rsidP="00853695">
                            <w:r w:rsidRPr="00316546">
                              <w:t>Welke datarepresentaties kun je gebruiken om te kijken of er een verband bestaat tussen twee variabelen?</w:t>
                            </w:r>
                          </w:p>
                          <w:p w:rsidR="00467C08" w:rsidRDefault="00467C08" w:rsidP="001E64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0;margin-top:14.85pt;width:425.2pt;height:172.1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" fillcolor="#fdd">
                <v:textbox>
                  <w:txbxContent>
                    <w:p w:rsidR="00467C08" w:rsidRDefault="00467C08" w:rsidP="00853695">
                      <w:pPr>
                        <w:pStyle w:val="Kop3"/>
                      </w:pPr>
                      <w:bookmarkStart w:id="81" w:name="_Toc429034620"/>
                      <w:r w:rsidRPr="00316546">
                        <w:t>Centrale vraag 1</w:t>
                      </w:r>
                      <w:bookmarkEnd w:id="81"/>
                    </w:p>
                    <w:p w:rsidR="00467C08" w:rsidRPr="00316546" w:rsidRDefault="00467C08" w:rsidP="00853695">
                      <w:r w:rsidRPr="00316546">
                        <w:t>Is er een verband tussen de lengte en het gewicht in de dataset van 154 leerlingen?</w:t>
                      </w:r>
                    </w:p>
                    <w:p w:rsidR="00467C08" w:rsidRDefault="00467C08" w:rsidP="00853695"/>
                    <w:p w:rsidR="00467C08" w:rsidRPr="00316546" w:rsidRDefault="00467C08" w:rsidP="00853695"/>
                    <w:p w:rsidR="00467C08" w:rsidRDefault="00467C08" w:rsidP="00853695">
                      <w:pPr>
                        <w:pStyle w:val="Kop3"/>
                      </w:pPr>
                      <w:bookmarkStart w:id="82" w:name="_Toc429034621"/>
                      <w:r w:rsidRPr="00316546">
                        <w:t>Centrale vraag 2</w:t>
                      </w:r>
                      <w:bookmarkEnd w:id="82"/>
                    </w:p>
                    <w:p w:rsidR="00467C08" w:rsidRPr="00316546" w:rsidRDefault="00467C08" w:rsidP="00853695">
                      <w:r w:rsidRPr="00316546">
                        <w:t>Speelt het geslacht een rol bij de keuze tussen wiskunde A en wiskunde B?</w:t>
                      </w:r>
                    </w:p>
                    <w:p w:rsidR="00467C08" w:rsidRDefault="00467C08" w:rsidP="00853695"/>
                    <w:p w:rsidR="00467C08" w:rsidRPr="00316546" w:rsidRDefault="00467C08" w:rsidP="00853695"/>
                    <w:p w:rsidR="00467C08" w:rsidRDefault="00467C08" w:rsidP="00853695">
                      <w:pPr>
                        <w:pStyle w:val="Kop3"/>
                      </w:pPr>
                      <w:bookmarkStart w:id="83" w:name="_Toc429034622"/>
                      <w:r w:rsidRPr="00316546">
                        <w:t>Centrale vraag 3</w:t>
                      </w:r>
                      <w:bookmarkEnd w:id="83"/>
                    </w:p>
                    <w:p w:rsidR="00467C08" w:rsidRPr="00316546" w:rsidRDefault="00467C08" w:rsidP="00853695">
                      <w:r w:rsidRPr="00316546">
                        <w:t>Welke datarepresentaties kun je gebruiken om te kijken of er een verband bestaat tussen twee variabelen?</w:t>
                      </w:r>
                    </w:p>
                    <w:p w:rsidR="00467C08" w:rsidRDefault="00467C08" w:rsidP="001E6496"/>
                  </w:txbxContent>
                </v:textbox>
                <w10:wrap type="topAndBottom" anchorx="margin"/>
              </v:shape>
            </w:pict>
          </mc:Fallback>
        </mc:AlternateContent>
      </w:r>
    </w:p>
    <w:p w:rsidR="003E1298" w:rsidRDefault="003E1298"/>
    <w:p w:rsidR="00853695" w:rsidRDefault="00853695">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316546" w:rsidRPr="00316546" w:rsidRDefault="003A768D" w:rsidP="005A2748">
      <w:pPr>
        <w:pStyle w:val="Kop3"/>
      </w:pPr>
      <w:bookmarkStart w:id="62" w:name="_Toc429034623"/>
      <w:r w:rsidRPr="003A768D">
        <w:lastRenderedPageBreak/>
        <w:t>§</w:t>
      </w:r>
      <w:r>
        <w:t xml:space="preserve"> </w:t>
      </w:r>
      <w:r w:rsidR="005A2748">
        <w:t>2.</w:t>
      </w:r>
      <w:r w:rsidR="00316546" w:rsidRPr="00316546">
        <w:t>5.3</w:t>
      </w:r>
      <w:r w:rsidR="00FF6933">
        <w:tab/>
      </w:r>
      <w:r>
        <w:tab/>
      </w:r>
      <w:r w:rsidR="00316546" w:rsidRPr="00316546">
        <w:t>Samenhang</w:t>
      </w:r>
      <w:bookmarkEnd w:id="62"/>
    </w:p>
    <w:p w:rsidR="00316546" w:rsidRPr="00316546" w:rsidRDefault="00316546" w:rsidP="00316546"/>
    <w:p w:rsidR="00000F07" w:rsidRDefault="00316546" w:rsidP="00316546">
      <w:r w:rsidRPr="00316546">
        <w:t>De volgende grafiek laat zien dat er een heel sterk verband is tussen de levensverwachting van mannen en vrouwen. Iedere stip is een land ergens in de wereld.</w:t>
      </w:r>
      <w:r w:rsidR="00230CFF">
        <w:br/>
      </w:r>
      <w:r w:rsidRPr="00316546">
        <w:t xml:space="preserve">De plek van Nederland wordt aangegeven met de pijl. Een dergelijke grafiek heet </w:t>
      </w:r>
      <w:r w:rsidRPr="001824BD">
        <w:rPr>
          <w:rStyle w:val="Intensievebenadrukking"/>
        </w:rPr>
        <w:t>spreidingsdiagram</w:t>
      </w:r>
      <w:r w:rsidRPr="00316546">
        <w:t xml:space="preserve">, de verzameling punten in het spreidingsdiagram noemen we </w:t>
      </w:r>
      <w:r w:rsidRPr="001824BD">
        <w:rPr>
          <w:rStyle w:val="Intensievebenadrukking"/>
        </w:rPr>
        <w:t>puntenwolk</w:t>
      </w:r>
      <w:r w:rsidRPr="00316546">
        <w:t>.</w:t>
      </w:r>
    </w:p>
    <w:p w:rsidR="00316546" w:rsidRPr="00316546" w:rsidRDefault="00316546" w:rsidP="00316546">
      <w:pPr>
        <w:rPr>
          <w:b/>
        </w:rPr>
      </w:pPr>
    </w:p>
    <w:p w:rsidR="00316546" w:rsidRPr="00316546" w:rsidRDefault="00316546" w:rsidP="00316546">
      <w:r w:rsidRPr="00316546">
        <w:rPr>
          <w:noProof/>
        </w:rPr>
        <w:drawing>
          <wp:anchor distT="0" distB="0" distL="114300" distR="114300" simplePos="0" relativeHeight="251686400" behindDoc="1" locked="0" layoutInCell="1" allowOverlap="1" wp14:anchorId="317DA5B3" wp14:editId="3C4A8B0F">
            <wp:simplePos x="0" y="0"/>
            <wp:positionH relativeFrom="margin">
              <wp:align>center</wp:align>
            </wp:positionH>
            <wp:positionV relativeFrom="paragraph">
              <wp:posOffset>125664</wp:posOffset>
            </wp:positionV>
            <wp:extent cx="3846786" cy="1986455"/>
            <wp:effectExtent l="19050" t="0" r="1314" b="0"/>
            <wp:wrapTopAndBottom/>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46786" cy="1986455"/>
                    </a:xfrm>
                    <a:prstGeom prst="rect">
                      <a:avLst/>
                    </a:prstGeom>
                    <a:noFill/>
                  </pic:spPr>
                </pic:pic>
              </a:graphicData>
            </a:graphic>
          </wp:anchor>
        </w:drawing>
      </w:r>
    </w:p>
    <w:p w:rsidR="00316546" w:rsidRPr="00316546" w:rsidRDefault="00316546" w:rsidP="00316546">
      <w:r w:rsidRPr="00316546">
        <w:rPr>
          <w:b/>
        </w:rPr>
        <w:t xml:space="preserve">Opgave </w:t>
      </w:r>
      <w:r w:rsidR="00B17681">
        <w:rPr>
          <w:b/>
        </w:rPr>
        <w:t>77</w:t>
      </w:r>
    </w:p>
    <w:p w:rsidR="00316546" w:rsidRPr="00316546" w:rsidRDefault="00316546" w:rsidP="00316546">
      <w:pPr>
        <w:numPr>
          <w:ilvl w:val="0"/>
          <w:numId w:val="84"/>
        </w:numPr>
      </w:pPr>
      <w:r w:rsidRPr="00316546">
        <w:t>Hoe kun je zien dat er een duidelijk verband bestaat tussen de levensverwachting van mannen en van vrouwen?</w:t>
      </w:r>
    </w:p>
    <w:p w:rsidR="00316546" w:rsidRPr="00316546" w:rsidRDefault="00316546" w:rsidP="00316546">
      <w:pPr>
        <w:numPr>
          <w:ilvl w:val="0"/>
          <w:numId w:val="84"/>
        </w:numPr>
      </w:pPr>
      <w:r w:rsidRPr="00316546">
        <w:t>Stel dat er een land is dat niet in deze grafiek is opgenomen. De levensverwachting van vrouwen in dit land is 73. Wat verwacht je dat de levensverwachting voor mannen in dat land is?</w:t>
      </w:r>
    </w:p>
    <w:p w:rsidR="00316546" w:rsidRDefault="00316546" w:rsidP="00316546"/>
    <w:p w:rsidR="00DE4056" w:rsidRPr="00316546" w:rsidRDefault="00DE4056" w:rsidP="00316546"/>
    <w:p w:rsidR="00316546" w:rsidRPr="00316546" w:rsidRDefault="00316546" w:rsidP="00316546">
      <w:pPr>
        <w:rPr>
          <w:b/>
        </w:rPr>
      </w:pPr>
      <w:r w:rsidRPr="00316546">
        <w:rPr>
          <w:b/>
        </w:rPr>
        <w:sym w:font="Wingdings" w:char="F03A"/>
      </w:r>
      <w:r w:rsidRPr="00316546">
        <w:rPr>
          <w:b/>
        </w:rPr>
        <w:t xml:space="preserve"> Opgave </w:t>
      </w:r>
      <w:r w:rsidR="00B17681">
        <w:rPr>
          <w:b/>
        </w:rPr>
        <w:t>78</w:t>
      </w:r>
    </w:p>
    <w:p w:rsidR="00316546" w:rsidRPr="00316546" w:rsidRDefault="00316546" w:rsidP="00316546">
      <w:r w:rsidRPr="00316546">
        <w:t xml:space="preserve">Bekijk de dataset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rsidR="00316546" w:rsidRPr="00316546" w:rsidRDefault="00316546" w:rsidP="00316546">
      <w:pPr>
        <w:numPr>
          <w:ilvl w:val="0"/>
          <w:numId w:val="85"/>
        </w:numPr>
      </w:pPr>
      <w:r w:rsidRPr="00316546">
        <w:t>Teken een puntenwolk met horizontaal het gewicht en verticaal de lengte.</w:t>
      </w:r>
      <w:r w:rsidR="00230CFF">
        <w:br/>
      </w:r>
      <w:r w:rsidRPr="00316546">
        <w:t>Vind jij dat er een verband bestaat tussen lengte en gewicht?</w:t>
      </w:r>
    </w:p>
    <w:p w:rsidR="00316546" w:rsidRPr="00316546" w:rsidRDefault="00316546" w:rsidP="00C3648D">
      <w:pPr>
        <w:numPr>
          <w:ilvl w:val="0"/>
          <w:numId w:val="85"/>
        </w:numPr>
      </w:pPr>
      <w:r w:rsidRPr="00316546">
        <w:t xml:space="preserve">Jan hoort eigenlijk ook bij deze groep leerlingen, maar hij heeft niet meegedaan aan het onderzoek. Hij is 198 </w:t>
      </w:r>
      <w:r w:rsidR="00C3648D" w:rsidRPr="00C3648D">
        <w:t>centimeter</w:t>
      </w:r>
      <w:r w:rsidRPr="00316546">
        <w:t xml:space="preserve"> lang. Kun je voorspellen tussen welke waarden zijn gewicht ligt?</w:t>
      </w:r>
    </w:p>
    <w:p w:rsidR="00316546" w:rsidRDefault="00316546" w:rsidP="00316546"/>
    <w:p w:rsidR="00DE4056" w:rsidRPr="00316546" w:rsidRDefault="00DE4056" w:rsidP="00316546"/>
    <w:p w:rsidR="005B2E65" w:rsidRDefault="005B2E65">
      <w:pPr>
        <w:overflowPunct/>
        <w:autoSpaceDE/>
        <w:autoSpaceDN/>
        <w:adjustRightInd/>
        <w:spacing w:line="240" w:lineRule="auto"/>
        <w:textAlignment w:val="auto"/>
        <w:rPr>
          <w:b/>
        </w:rPr>
      </w:pPr>
      <w:r>
        <w:rPr>
          <w:b/>
        </w:rPr>
        <w:br w:type="page"/>
      </w:r>
    </w:p>
    <w:p w:rsidR="00316546" w:rsidRPr="00316546" w:rsidRDefault="00316546" w:rsidP="00316546">
      <w:pPr>
        <w:rPr>
          <w:b/>
        </w:rPr>
      </w:pPr>
      <w:r w:rsidRPr="00316546">
        <w:rPr>
          <w:b/>
        </w:rPr>
        <w:lastRenderedPageBreak/>
        <w:t xml:space="preserve">Opgave </w:t>
      </w:r>
      <w:r w:rsidR="00B17681">
        <w:rPr>
          <w:b/>
        </w:rPr>
        <w:t>79</w:t>
      </w:r>
    </w:p>
    <w:tbl>
      <w:tblPr>
        <w:tblStyle w:val="Tabelraster"/>
        <w:tblpPr w:leftFromText="141" w:rightFromText="141" w:vertAnchor="text" w:horzAnchor="margin" w:tblpXSpec="right" w:tblpY="92"/>
        <w:tblW w:w="0" w:type="auto"/>
        <w:tblLayout w:type="fixed"/>
        <w:tblLook w:val="0000" w:firstRow="0" w:lastRow="0" w:firstColumn="0" w:lastColumn="0" w:noHBand="0" w:noVBand="0"/>
      </w:tblPr>
      <w:tblGrid>
        <w:gridCol w:w="1228"/>
        <w:gridCol w:w="624"/>
        <w:gridCol w:w="624"/>
        <w:gridCol w:w="812"/>
      </w:tblGrid>
      <w:tr w:rsidR="00316546" w:rsidRPr="001E6496" w:rsidTr="001824BD">
        <w:tc>
          <w:tcPr>
            <w:tcW w:w="1228" w:type="dxa"/>
            <w:tcBorders>
              <w:top w:val="nil"/>
              <w:left w:val="nil"/>
            </w:tcBorders>
          </w:tcPr>
          <w:p w:rsidR="00316546" w:rsidRPr="00316546" w:rsidRDefault="00316546" w:rsidP="00316546"/>
        </w:tc>
        <w:tc>
          <w:tcPr>
            <w:tcW w:w="1248" w:type="dxa"/>
            <w:gridSpan w:val="2"/>
          </w:tcPr>
          <w:p w:rsidR="00316546" w:rsidRPr="001824BD" w:rsidRDefault="00933D0B" w:rsidP="001824BD">
            <w:pPr>
              <w:jc w:val="center"/>
              <w:rPr>
                <w:b/>
              </w:rPr>
            </w:pPr>
            <w:r w:rsidRPr="001824BD">
              <w:rPr>
                <w:b/>
              </w:rPr>
              <w:t>Geslacht</w:t>
            </w:r>
          </w:p>
        </w:tc>
        <w:tc>
          <w:tcPr>
            <w:tcW w:w="812" w:type="dxa"/>
            <w:tcBorders>
              <w:top w:val="nil"/>
              <w:right w:val="nil"/>
            </w:tcBorders>
          </w:tcPr>
          <w:p w:rsidR="00316546" w:rsidRPr="001824BD" w:rsidRDefault="00316546" w:rsidP="00316546">
            <w:pPr>
              <w:rPr>
                <w:b/>
              </w:rPr>
            </w:pPr>
          </w:p>
        </w:tc>
      </w:tr>
      <w:tr w:rsidR="00316546" w:rsidRPr="001E6496" w:rsidTr="001824BD">
        <w:tc>
          <w:tcPr>
            <w:tcW w:w="1228" w:type="dxa"/>
          </w:tcPr>
          <w:p w:rsidR="00316546" w:rsidRPr="001824BD" w:rsidRDefault="00933D0B" w:rsidP="00316546">
            <w:pPr>
              <w:rPr>
                <w:b/>
              </w:rPr>
            </w:pPr>
            <w:r w:rsidRPr="001824BD">
              <w:rPr>
                <w:b/>
              </w:rPr>
              <w:t>W</w:t>
            </w:r>
            <w:r w:rsidR="00316546" w:rsidRPr="001824BD">
              <w:rPr>
                <w:b/>
              </w:rPr>
              <w:t>is</w:t>
            </w:r>
            <w:r w:rsidRPr="001824BD">
              <w:rPr>
                <w:b/>
              </w:rPr>
              <w:t>kunde-</w:t>
            </w:r>
            <w:r w:rsidRPr="001824BD">
              <w:rPr>
                <w:b/>
              </w:rPr>
              <w:br/>
            </w:r>
            <w:r w:rsidR="00316546" w:rsidRPr="001824BD">
              <w:rPr>
                <w:b/>
              </w:rPr>
              <w:t>groep</w:t>
            </w:r>
          </w:p>
        </w:tc>
        <w:tc>
          <w:tcPr>
            <w:tcW w:w="624" w:type="dxa"/>
          </w:tcPr>
          <w:p w:rsidR="00316546" w:rsidRPr="001824BD" w:rsidRDefault="00933D0B" w:rsidP="001824BD">
            <w:pPr>
              <w:jc w:val="center"/>
              <w:rPr>
                <w:b/>
              </w:rPr>
            </w:pPr>
            <w:r w:rsidRPr="001824BD">
              <w:rPr>
                <w:b/>
              </w:rPr>
              <w:t>J</w:t>
            </w:r>
          </w:p>
        </w:tc>
        <w:tc>
          <w:tcPr>
            <w:tcW w:w="624" w:type="dxa"/>
          </w:tcPr>
          <w:p w:rsidR="00316546" w:rsidRPr="001824BD" w:rsidRDefault="00933D0B" w:rsidP="001824BD">
            <w:pPr>
              <w:jc w:val="center"/>
              <w:rPr>
                <w:b/>
              </w:rPr>
            </w:pPr>
            <w:r w:rsidRPr="001824BD">
              <w:rPr>
                <w:b/>
              </w:rPr>
              <w:t>M</w:t>
            </w:r>
          </w:p>
        </w:tc>
        <w:tc>
          <w:tcPr>
            <w:tcW w:w="812" w:type="dxa"/>
          </w:tcPr>
          <w:p w:rsidR="00316546" w:rsidRPr="001824BD" w:rsidRDefault="00316546" w:rsidP="001824BD">
            <w:pPr>
              <w:jc w:val="center"/>
              <w:rPr>
                <w:b/>
              </w:rPr>
            </w:pPr>
            <w:r w:rsidRPr="001824BD">
              <w:rPr>
                <w:b/>
              </w:rPr>
              <w:t>Totaal</w:t>
            </w:r>
          </w:p>
        </w:tc>
      </w:tr>
      <w:tr w:rsidR="00316546" w:rsidRPr="00316546" w:rsidTr="001824BD">
        <w:tc>
          <w:tcPr>
            <w:tcW w:w="1228" w:type="dxa"/>
          </w:tcPr>
          <w:p w:rsidR="00316546" w:rsidRPr="00F028E5" w:rsidRDefault="00316546" w:rsidP="00316546">
            <w:r w:rsidRPr="00F028E5">
              <w:t>A</w:t>
            </w:r>
          </w:p>
        </w:tc>
        <w:tc>
          <w:tcPr>
            <w:tcW w:w="624" w:type="dxa"/>
          </w:tcPr>
          <w:p w:rsidR="00316546" w:rsidRPr="00F028E5" w:rsidRDefault="00316546" w:rsidP="001824BD">
            <w:pPr>
              <w:jc w:val="right"/>
            </w:pPr>
            <w:r w:rsidRPr="00F028E5">
              <w:t>13</w:t>
            </w:r>
          </w:p>
        </w:tc>
        <w:tc>
          <w:tcPr>
            <w:tcW w:w="624" w:type="dxa"/>
          </w:tcPr>
          <w:p w:rsidR="00316546" w:rsidRPr="00F028E5" w:rsidRDefault="00316546" w:rsidP="001824BD">
            <w:pPr>
              <w:jc w:val="right"/>
            </w:pPr>
            <w:r w:rsidRPr="00F028E5">
              <w:t>30</w:t>
            </w:r>
          </w:p>
        </w:tc>
        <w:tc>
          <w:tcPr>
            <w:tcW w:w="812" w:type="dxa"/>
          </w:tcPr>
          <w:p w:rsidR="00316546" w:rsidRPr="00F028E5" w:rsidRDefault="00316546" w:rsidP="001824BD">
            <w:pPr>
              <w:jc w:val="right"/>
            </w:pPr>
            <w:r w:rsidRPr="00F028E5">
              <w:t>43</w:t>
            </w:r>
          </w:p>
        </w:tc>
      </w:tr>
      <w:tr w:rsidR="00316546" w:rsidRPr="00316546" w:rsidTr="001824BD">
        <w:tc>
          <w:tcPr>
            <w:tcW w:w="1228" w:type="dxa"/>
          </w:tcPr>
          <w:p w:rsidR="00316546" w:rsidRPr="00F028E5" w:rsidRDefault="00316546" w:rsidP="00316546">
            <w:r w:rsidRPr="00F028E5">
              <w:t>B</w:t>
            </w:r>
          </w:p>
        </w:tc>
        <w:tc>
          <w:tcPr>
            <w:tcW w:w="624" w:type="dxa"/>
          </w:tcPr>
          <w:p w:rsidR="00316546" w:rsidRPr="00F028E5" w:rsidRDefault="00316546" w:rsidP="001824BD">
            <w:pPr>
              <w:jc w:val="right"/>
            </w:pPr>
            <w:r w:rsidRPr="00F028E5">
              <w:t>56</w:t>
            </w:r>
          </w:p>
        </w:tc>
        <w:tc>
          <w:tcPr>
            <w:tcW w:w="624" w:type="dxa"/>
          </w:tcPr>
          <w:p w:rsidR="00316546" w:rsidRPr="00F028E5" w:rsidRDefault="00316546" w:rsidP="001824BD">
            <w:pPr>
              <w:jc w:val="right"/>
            </w:pPr>
            <w:r w:rsidRPr="00F028E5">
              <w:t>55</w:t>
            </w:r>
          </w:p>
        </w:tc>
        <w:tc>
          <w:tcPr>
            <w:tcW w:w="812" w:type="dxa"/>
          </w:tcPr>
          <w:p w:rsidR="00316546" w:rsidRPr="00F028E5" w:rsidRDefault="00316546" w:rsidP="001824BD">
            <w:pPr>
              <w:jc w:val="right"/>
            </w:pPr>
            <w:r w:rsidRPr="00F028E5">
              <w:t>111</w:t>
            </w:r>
          </w:p>
        </w:tc>
      </w:tr>
      <w:tr w:rsidR="00316546" w:rsidRPr="00316546" w:rsidTr="001824BD">
        <w:tc>
          <w:tcPr>
            <w:tcW w:w="1228" w:type="dxa"/>
          </w:tcPr>
          <w:p w:rsidR="00316546" w:rsidRPr="001824BD" w:rsidRDefault="00316546" w:rsidP="00316546">
            <w:pPr>
              <w:rPr>
                <w:b/>
              </w:rPr>
            </w:pPr>
            <w:r w:rsidRPr="001824BD">
              <w:rPr>
                <w:b/>
              </w:rPr>
              <w:t>Totaal</w:t>
            </w:r>
          </w:p>
        </w:tc>
        <w:tc>
          <w:tcPr>
            <w:tcW w:w="624" w:type="dxa"/>
          </w:tcPr>
          <w:p w:rsidR="00316546" w:rsidRPr="00316546" w:rsidRDefault="00316546" w:rsidP="001824BD">
            <w:pPr>
              <w:jc w:val="right"/>
            </w:pPr>
            <w:r w:rsidRPr="00316546">
              <w:t>69</w:t>
            </w:r>
          </w:p>
        </w:tc>
        <w:tc>
          <w:tcPr>
            <w:tcW w:w="624" w:type="dxa"/>
          </w:tcPr>
          <w:p w:rsidR="00316546" w:rsidRPr="00316546" w:rsidRDefault="00316546" w:rsidP="001824BD">
            <w:pPr>
              <w:jc w:val="right"/>
            </w:pPr>
            <w:r w:rsidRPr="00316546">
              <w:t>85</w:t>
            </w:r>
          </w:p>
        </w:tc>
        <w:tc>
          <w:tcPr>
            <w:tcW w:w="812" w:type="dxa"/>
          </w:tcPr>
          <w:p w:rsidR="00316546" w:rsidRPr="00316546" w:rsidRDefault="00316546" w:rsidP="001824BD">
            <w:pPr>
              <w:jc w:val="right"/>
            </w:pPr>
            <w:r w:rsidRPr="00316546">
              <w:t>154</w:t>
            </w:r>
          </w:p>
        </w:tc>
      </w:tr>
    </w:tbl>
    <w:p w:rsidR="00316546" w:rsidRPr="00316546" w:rsidRDefault="00316546" w:rsidP="00316546">
      <w:r w:rsidRPr="00316546">
        <w:t xml:space="preserve">Hier zie je hoe je in een kruistabel de variabelen </w:t>
      </w:r>
      <w:r w:rsidRPr="001824BD">
        <w:rPr>
          <w:rStyle w:val="Subtielebenadrukking"/>
        </w:rPr>
        <w:t>geslacht</w:t>
      </w:r>
      <w:r w:rsidRPr="00316546">
        <w:t xml:space="preserve"> </w:t>
      </w:r>
      <w:r w:rsidR="00933D0B">
        <w:br/>
      </w:r>
      <w:r w:rsidRPr="00316546">
        <w:t>(</w:t>
      </w:r>
      <w:r w:rsidR="00933D0B">
        <w:t xml:space="preserve">J </w:t>
      </w:r>
      <w:r w:rsidRPr="00316546">
        <w:t xml:space="preserve">= jongen, </w:t>
      </w:r>
      <w:r w:rsidR="00933D0B">
        <w:t>M</w:t>
      </w:r>
      <w:r w:rsidR="00933D0B" w:rsidRPr="00316546">
        <w:t xml:space="preserve"> </w:t>
      </w:r>
      <w:r w:rsidRPr="00316546">
        <w:t xml:space="preserve">= meisje) en </w:t>
      </w:r>
      <w:r w:rsidRPr="001824BD">
        <w:rPr>
          <w:rStyle w:val="Subtielebenadrukking"/>
        </w:rPr>
        <w:t>wiskundegroep</w:t>
      </w:r>
      <w:r w:rsidRPr="00316546">
        <w:t xml:space="preserve"> met elkaar kunt combineren.</w:t>
      </w:r>
    </w:p>
    <w:p w:rsidR="00933D0B" w:rsidRDefault="00316546" w:rsidP="00316546">
      <w:pPr>
        <w:numPr>
          <w:ilvl w:val="0"/>
          <w:numId w:val="86"/>
        </w:numPr>
      </w:pPr>
      <w:r w:rsidRPr="00316546">
        <w:t>Hoeveel meisjes k</w:t>
      </w:r>
      <w:r w:rsidR="00FD5EE1">
        <w:t>ie</w:t>
      </w:r>
      <w:r w:rsidRPr="00316546">
        <w:t>zen wiskunde B?</w:t>
      </w:r>
    </w:p>
    <w:p w:rsidR="00316546" w:rsidRPr="00316546" w:rsidRDefault="00316546" w:rsidP="00316546">
      <w:pPr>
        <w:numPr>
          <w:ilvl w:val="0"/>
          <w:numId w:val="86"/>
        </w:numPr>
      </w:pPr>
      <w:r w:rsidRPr="00316546">
        <w:t>Vul in beide boomdiagrammen de aantallen in.</w:t>
      </w:r>
    </w:p>
    <w:p w:rsidR="00316546" w:rsidRPr="00316546" w:rsidRDefault="00316546" w:rsidP="00316546"/>
    <w:p w:rsidR="00316546" w:rsidRPr="00316546" w:rsidRDefault="00316546" w:rsidP="00316546">
      <w:r w:rsidRPr="00316546">
        <w:rPr>
          <w:noProof/>
        </w:rPr>
        <w:drawing>
          <wp:anchor distT="0" distB="0" distL="114300" distR="114300" simplePos="0" relativeHeight="251691520" behindDoc="0" locked="0" layoutInCell="1" allowOverlap="1" wp14:anchorId="400F8004" wp14:editId="2DAEE6C8">
            <wp:simplePos x="0" y="0"/>
            <wp:positionH relativeFrom="column">
              <wp:posOffset>355600</wp:posOffset>
            </wp:positionH>
            <wp:positionV relativeFrom="paragraph">
              <wp:posOffset>68580</wp:posOffset>
            </wp:positionV>
            <wp:extent cx="1259840" cy="1486535"/>
            <wp:effectExtent l="0" t="0" r="0" b="0"/>
            <wp:wrapTopAndBottom/>
            <wp:docPr id="77" name="Afbeelding 77" descr="Beschrijving: ha2013-24-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ha2013-24-t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9840" cy="1486535"/>
                    </a:xfrm>
                    <a:prstGeom prst="rect">
                      <a:avLst/>
                    </a:prstGeom>
                    <a:noFill/>
                    <a:ln>
                      <a:noFill/>
                    </a:ln>
                  </pic:spPr>
                </pic:pic>
              </a:graphicData>
            </a:graphic>
          </wp:anchor>
        </w:drawing>
      </w:r>
      <w:r w:rsidRPr="00316546">
        <w:rPr>
          <w:noProof/>
        </w:rPr>
        <w:drawing>
          <wp:anchor distT="0" distB="0" distL="114300" distR="114300" simplePos="0" relativeHeight="251690496" behindDoc="0" locked="0" layoutInCell="1" allowOverlap="1" wp14:anchorId="29D84B84" wp14:editId="69D5DE04">
            <wp:simplePos x="0" y="0"/>
            <wp:positionH relativeFrom="column">
              <wp:posOffset>1984375</wp:posOffset>
            </wp:positionH>
            <wp:positionV relativeFrom="paragraph">
              <wp:posOffset>68580</wp:posOffset>
            </wp:positionV>
            <wp:extent cx="1259840" cy="1486535"/>
            <wp:effectExtent l="0" t="0" r="0" b="0"/>
            <wp:wrapTopAndBottom/>
            <wp:docPr id="76" name="Afbeelding 76" descr="Beschrijving: ha2013-2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ha2013-24-t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9840" cy="1486535"/>
                    </a:xfrm>
                    <a:prstGeom prst="rect">
                      <a:avLst/>
                    </a:prstGeom>
                    <a:noFill/>
                    <a:ln>
                      <a:noFill/>
                    </a:ln>
                  </pic:spPr>
                </pic:pic>
              </a:graphicData>
            </a:graphic>
          </wp:anchor>
        </w:drawing>
      </w:r>
    </w:p>
    <w:p w:rsidR="00316546" w:rsidRPr="00316546" w:rsidRDefault="00316546" w:rsidP="00316546">
      <w:pPr>
        <w:numPr>
          <w:ilvl w:val="0"/>
          <w:numId w:val="86"/>
        </w:numPr>
      </w:pPr>
      <w:r w:rsidRPr="00316546">
        <w:t xml:space="preserve">Welk percentage van de meisjes </w:t>
      </w:r>
      <w:r w:rsidR="00FD5EE1">
        <w:t>kiest</w:t>
      </w:r>
      <w:r w:rsidR="00FD5EE1" w:rsidRPr="00316546">
        <w:t xml:space="preserve"> </w:t>
      </w:r>
      <w:r w:rsidRPr="00316546">
        <w:t xml:space="preserve">wiskunde B? Rond af op </w:t>
      </w:r>
      <w:r w:rsidR="001E6496">
        <w:t>1</w:t>
      </w:r>
      <w:r w:rsidR="001E6496" w:rsidRPr="00316546">
        <w:t xml:space="preserve"> </w:t>
      </w:r>
      <w:r w:rsidRPr="00316546">
        <w:t>decimaal nauwkeurig.</w:t>
      </w:r>
    </w:p>
    <w:p w:rsidR="00316546" w:rsidRPr="00316546" w:rsidRDefault="00316546" w:rsidP="00316546">
      <w:pPr>
        <w:numPr>
          <w:ilvl w:val="0"/>
          <w:numId w:val="86"/>
        </w:numPr>
      </w:pPr>
      <w:r w:rsidRPr="00316546">
        <w:t>Hoeveel jongens k</w:t>
      </w:r>
      <w:r w:rsidR="00FD5EE1">
        <w:t>ie</w:t>
      </w:r>
      <w:r w:rsidRPr="00316546">
        <w:t>zen wiskunde B? Welke percentage van de jongens is dat?</w:t>
      </w:r>
    </w:p>
    <w:p w:rsidR="00316546" w:rsidRPr="00316546" w:rsidRDefault="00316546" w:rsidP="00316546">
      <w:pPr>
        <w:numPr>
          <w:ilvl w:val="0"/>
          <w:numId w:val="86"/>
        </w:numPr>
      </w:pPr>
      <w:r w:rsidRPr="00316546">
        <w:t>Bereken het percentage wiskunde B</w:t>
      </w:r>
      <w:r w:rsidR="001E6496">
        <w:t>-</w:t>
      </w:r>
      <w:r w:rsidRPr="00316546">
        <w:t>leerlingen dat een jongen is.</w:t>
      </w:r>
      <w:r w:rsidR="00230CFF">
        <w:br/>
      </w:r>
      <w:r w:rsidRPr="00316546">
        <w:t>Welk diagram kun je daarvoor het beste gebruiken?</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B17681">
        <w:rPr>
          <w:b/>
        </w:rPr>
        <w:t>80</w:t>
      </w:r>
    </w:p>
    <w:p w:rsidR="00316546" w:rsidRPr="00316546" w:rsidRDefault="00316546" w:rsidP="00316546">
      <w:r w:rsidRPr="00316546">
        <w:rPr>
          <w:noProof/>
        </w:rPr>
        <w:drawing>
          <wp:anchor distT="0" distB="0" distL="114300" distR="114300" simplePos="0" relativeHeight="251687424" behindDoc="0" locked="0" layoutInCell="1" allowOverlap="1" wp14:anchorId="4CB34234" wp14:editId="13FF9D4F">
            <wp:simplePos x="0" y="0"/>
            <wp:positionH relativeFrom="margin">
              <wp:align>right</wp:align>
            </wp:positionH>
            <wp:positionV relativeFrom="paragraph">
              <wp:posOffset>1270</wp:posOffset>
            </wp:positionV>
            <wp:extent cx="1260000" cy="1489855"/>
            <wp:effectExtent l="0" t="0" r="0" b="0"/>
            <wp:wrapSquare wrapText="bothSides"/>
            <wp:docPr id="80" name="Afbeelding 80" descr="Beschrijving: ha2013-24-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ha2013-24-t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0000" cy="1489855"/>
                    </a:xfrm>
                    <a:prstGeom prst="rect">
                      <a:avLst/>
                    </a:prstGeom>
                    <a:noFill/>
                  </pic:spPr>
                </pic:pic>
              </a:graphicData>
            </a:graphic>
          </wp:anchor>
        </w:drawing>
      </w:r>
      <w:r w:rsidRPr="00316546">
        <w:t>In het boomdiagram hiernaast zijn de meisjes en de jongens elk op 100</w:t>
      </w:r>
      <w:r w:rsidR="00AF340B">
        <w:t xml:space="preserve"> procent</w:t>
      </w:r>
      <w:r w:rsidRPr="00316546">
        <w:t xml:space="preserve"> gesteld.</w:t>
      </w:r>
    </w:p>
    <w:p w:rsidR="00316546" w:rsidRPr="00316546" w:rsidRDefault="00316546" w:rsidP="00316546">
      <w:pPr>
        <w:numPr>
          <w:ilvl w:val="0"/>
          <w:numId w:val="87"/>
        </w:numPr>
      </w:pPr>
      <w:r w:rsidRPr="00316546">
        <w:t>Vul het boomdiagram verder in.</w:t>
      </w:r>
    </w:p>
    <w:p w:rsidR="00316546" w:rsidRPr="00316546" w:rsidRDefault="00316546" w:rsidP="00316546">
      <w:pPr>
        <w:numPr>
          <w:ilvl w:val="0"/>
          <w:numId w:val="87"/>
        </w:numPr>
      </w:pPr>
      <w:r w:rsidRPr="00316546">
        <w:t>Maak een nieuwe kruistabel met de hiervoor berekende percentages.</w:t>
      </w:r>
    </w:p>
    <w:p w:rsidR="00316546" w:rsidRPr="00316546" w:rsidRDefault="00316546" w:rsidP="00316546">
      <w:pPr>
        <w:numPr>
          <w:ilvl w:val="0"/>
          <w:numId w:val="87"/>
        </w:numPr>
      </w:pPr>
      <w:r w:rsidRPr="00316546">
        <w:t>Hoeveel verschillen de percentages bij de meisjes?</w:t>
      </w:r>
      <w:r w:rsidRPr="00316546">
        <w:br/>
        <w:t>Wat valt je daarbij op?</w:t>
      </w:r>
    </w:p>
    <w:p w:rsidR="00316546" w:rsidRPr="00316546" w:rsidRDefault="00316546" w:rsidP="00316546">
      <w:pPr>
        <w:numPr>
          <w:ilvl w:val="0"/>
          <w:numId w:val="87"/>
        </w:numPr>
      </w:pPr>
      <w:r w:rsidRPr="00316546">
        <w:t>Wat valt je op in vergelijking met de percentages van de jongens?</w:t>
      </w:r>
    </w:p>
    <w:p w:rsidR="00316546" w:rsidRDefault="00316546" w:rsidP="00316546"/>
    <w:p w:rsidR="00DE4056" w:rsidRPr="00316546" w:rsidRDefault="00DE4056" w:rsidP="00316546"/>
    <w:p w:rsidR="00316546" w:rsidRPr="00316546" w:rsidRDefault="00316546" w:rsidP="00316546">
      <w:pPr>
        <w:rPr>
          <w:b/>
        </w:rPr>
      </w:pPr>
      <w:r w:rsidRPr="00316546">
        <w:rPr>
          <w:b/>
        </w:rPr>
        <w:t xml:space="preserve">Opgave </w:t>
      </w:r>
      <w:r w:rsidR="00B17681">
        <w:rPr>
          <w:b/>
        </w:rPr>
        <w:t>81</w:t>
      </w:r>
    </w:p>
    <w:p w:rsidR="00316546" w:rsidRPr="00316546" w:rsidRDefault="00316546" w:rsidP="00316546">
      <w:r w:rsidRPr="00316546">
        <w:rPr>
          <w:noProof/>
        </w:rPr>
        <w:drawing>
          <wp:anchor distT="0" distB="0" distL="114300" distR="114300" simplePos="0" relativeHeight="251688448" behindDoc="0" locked="0" layoutInCell="1" allowOverlap="1" wp14:anchorId="5042A010" wp14:editId="270360C7">
            <wp:simplePos x="0" y="0"/>
            <wp:positionH relativeFrom="margin">
              <wp:align>right</wp:align>
            </wp:positionH>
            <wp:positionV relativeFrom="paragraph">
              <wp:posOffset>58420</wp:posOffset>
            </wp:positionV>
            <wp:extent cx="1260000" cy="1489855"/>
            <wp:effectExtent l="0" t="0" r="0" b="0"/>
            <wp:wrapSquare wrapText="bothSides"/>
            <wp:docPr id="79" name="Afbeelding 79" descr="Beschrijving: ha2013-2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ha2013-24-t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0000" cy="1489855"/>
                    </a:xfrm>
                    <a:prstGeom prst="rect">
                      <a:avLst/>
                    </a:prstGeom>
                    <a:noFill/>
                  </pic:spPr>
                </pic:pic>
              </a:graphicData>
            </a:graphic>
          </wp:anchor>
        </w:drawing>
      </w:r>
      <w:r w:rsidRPr="00316546">
        <w:t>Je kunt in de kruistabel van de vorige opgave ook kijken naar het percentage wiskunde B</w:t>
      </w:r>
      <w:r w:rsidR="002F1D01">
        <w:t>-</w:t>
      </w:r>
      <w:r w:rsidRPr="00316546">
        <w:t>leerlingen dat meisje dan wel jongen is.</w:t>
      </w:r>
    </w:p>
    <w:p w:rsidR="00316546" w:rsidRPr="00316546" w:rsidRDefault="00316546" w:rsidP="00316546">
      <w:pPr>
        <w:numPr>
          <w:ilvl w:val="0"/>
          <w:numId w:val="88"/>
        </w:numPr>
      </w:pPr>
      <w:r w:rsidRPr="00316546">
        <w:t>Hoeveel procent van de leerlingen bij wiskunde B is een meisje?</w:t>
      </w:r>
    </w:p>
    <w:p w:rsidR="00316546" w:rsidRPr="00316546" w:rsidRDefault="00316546" w:rsidP="00316546">
      <w:pPr>
        <w:numPr>
          <w:ilvl w:val="0"/>
          <w:numId w:val="88"/>
        </w:numPr>
      </w:pPr>
      <w:r w:rsidRPr="00316546">
        <w:t>Waarom ziet het bijpassende boomdiagram er nu zo uit als dit hiernaast?</w:t>
      </w:r>
    </w:p>
    <w:p w:rsidR="00316546" w:rsidRPr="00316546" w:rsidRDefault="00316546" w:rsidP="00316546">
      <w:pPr>
        <w:numPr>
          <w:ilvl w:val="0"/>
          <w:numId w:val="88"/>
        </w:numPr>
      </w:pPr>
      <w:r w:rsidRPr="00316546">
        <w:t>Maak weer de bijpassende kruistabel met percentages.</w:t>
      </w:r>
    </w:p>
    <w:p w:rsidR="00316546" w:rsidRPr="00316546" w:rsidRDefault="00316546" w:rsidP="00316546">
      <w:pPr>
        <w:numPr>
          <w:ilvl w:val="0"/>
          <w:numId w:val="88"/>
        </w:numPr>
      </w:pPr>
      <w:r w:rsidRPr="00316546">
        <w:t>Hoeveel verschillen de percentages jongens en meisjes bij de</w:t>
      </w:r>
      <w:r w:rsidR="00573A2E">
        <w:br/>
      </w:r>
      <w:r w:rsidRPr="00316546">
        <w:t>wiskunde B</w:t>
      </w:r>
      <w:r w:rsidR="00933D0B">
        <w:t>-</w:t>
      </w:r>
      <w:r w:rsidRPr="00316546">
        <w:t>leerlingen?</w:t>
      </w:r>
    </w:p>
    <w:p w:rsidR="00316546" w:rsidRPr="00316546" w:rsidRDefault="00316546" w:rsidP="00316546"/>
    <w:p w:rsidR="005B2E65" w:rsidRDefault="005B2E65">
      <w:pPr>
        <w:overflowPunct/>
        <w:autoSpaceDE/>
        <w:autoSpaceDN/>
        <w:adjustRightInd/>
        <w:spacing w:line="240" w:lineRule="auto"/>
        <w:textAlignment w:val="auto"/>
      </w:pPr>
      <w:r>
        <w:br w:type="page"/>
      </w:r>
    </w:p>
    <w:p w:rsidR="00316546" w:rsidRPr="00316546" w:rsidRDefault="00FE6BCE" w:rsidP="00316546">
      <w:r>
        <w:rPr>
          <w:noProof/>
        </w:rPr>
        <w:lastRenderedPageBreak/>
        <mc:AlternateContent>
          <mc:Choice Requires="wps">
            <w:drawing>
              <wp:anchor distT="0" distB="0" distL="114300" distR="114300" simplePos="0" relativeHeight="251740672" behindDoc="0" locked="0" layoutInCell="1" allowOverlap="1">
                <wp:simplePos x="0" y="0"/>
                <wp:positionH relativeFrom="margin">
                  <wp:align>center</wp:align>
                </wp:positionH>
                <wp:positionV relativeFrom="margin">
                  <wp:align>top</wp:align>
                </wp:positionV>
                <wp:extent cx="5400040" cy="1332865"/>
                <wp:effectExtent l="9525" t="9525" r="10160" b="10160"/>
                <wp:wrapTopAndBottom/>
                <wp:docPr id="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2865"/>
                        </a:xfrm>
                        <a:prstGeom prst="rect">
                          <a:avLst/>
                        </a:prstGeom>
                        <a:solidFill>
                          <a:srgbClr val="FFDDDD"/>
                        </a:solidFill>
                        <a:ln w="9525">
                          <a:solidFill>
                            <a:srgbClr val="000000"/>
                          </a:solidFill>
                          <a:miter lim="800000"/>
                          <a:headEnd/>
                          <a:tailEnd/>
                        </a:ln>
                      </wps:spPr>
                      <wps:txbx>
                        <w:txbxContent>
                          <w:p w:rsidR="00467C08" w:rsidRDefault="00467C08" w:rsidP="0035308B">
                            <w:pPr>
                              <w:pStyle w:val="Kop3"/>
                            </w:pPr>
                            <w:bookmarkStart w:id="63" w:name="_Toc429034624"/>
                            <w:r w:rsidRPr="006106FD">
                              <w:t>Antwoord op centrale vraag 1</w:t>
                            </w:r>
                            <w:bookmarkEnd w:id="63"/>
                          </w:p>
                          <w:p w:rsidR="00467C08" w:rsidRPr="00316546" w:rsidRDefault="00467C08" w:rsidP="00853695">
                            <w:r w:rsidRPr="002F1D01">
                              <w:t>Er is een verband tussen lengte en gewicht, al is het</w:t>
                            </w:r>
                            <w:r w:rsidRPr="00316546">
                              <w:t xml:space="preserve"> zeker niet zo dat een grotere lengte veroorzaakt dat je daardoor automatisch een groter gewicht hebt.</w:t>
                            </w:r>
                            <w:r>
                              <w:br/>
                            </w:r>
                            <w:r w:rsidRPr="00316546">
                              <w:t>Een statistisch verband is een kenmerk van een hele dataset en niet van een enkele persoon. Je kunt wel met een zekere waarschijnlijkheid een voorspelling doen over het gewicht van een leerling die niet in deze dataset is opgenomen als je de lengte weet.</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0;margin-top:0;width:425.2pt;height:104.95pt;z-index:2517406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" fillcolor="#fdd">
                <v:textbox>
                  <w:txbxContent>
                    <w:p w:rsidR="00467C08" w:rsidRDefault="00467C08" w:rsidP="0035308B">
                      <w:pPr>
                        <w:pStyle w:val="Kop3"/>
                      </w:pPr>
                      <w:bookmarkStart w:id="86" w:name="_Toc429034624"/>
                      <w:r w:rsidRPr="006106FD">
                        <w:t>Antwoord op centrale vraag 1</w:t>
                      </w:r>
                      <w:bookmarkEnd w:id="86"/>
                    </w:p>
                    <w:p w:rsidR="00467C08" w:rsidRPr="00316546" w:rsidRDefault="00467C08" w:rsidP="00853695">
                      <w:r w:rsidRPr="002F1D01">
                        <w:t>Er is een verband tussen lengte en gewicht, al is het</w:t>
                      </w:r>
                      <w:r w:rsidRPr="00316546">
                        <w:t xml:space="preserve"> zeker niet zo dat een grotere lengte veroorzaakt dat je daardoor automatisch een groter gewicht hebt.</w:t>
                      </w:r>
                      <w:r>
                        <w:br/>
                      </w:r>
                      <w:r w:rsidRPr="00316546">
                        <w:t>Een statistisch verband is een kenmerk van een hele dataset en niet van een enkele persoon. Je kunt wel met een zekere waarschijnlijkheid een voorspelling doen over het gewicht van een leerling die niet in deze dataset is opgenomen als je de lengte weet.</w:t>
                      </w:r>
                    </w:p>
                    <w:p w:rsidR="00467C08" w:rsidRDefault="00467C08"/>
                  </w:txbxContent>
                </v:textbox>
                <w10:wrap type="topAndBottom" anchorx="margin" anchory="margin"/>
              </v:shape>
            </w:pict>
          </mc:Fallback>
        </mc:AlternateContent>
      </w:r>
    </w:p>
    <w:p w:rsidR="00316546" w:rsidRPr="00316546" w:rsidRDefault="00316546" w:rsidP="00316546"/>
    <w:bookmarkStart w:id="64" w:name="_Toc428362459"/>
    <w:p w:rsidR="00316546" w:rsidRDefault="007C0586" w:rsidP="00316546">
      <w:r>
        <w:rPr>
          <w:noProof/>
        </w:rPr>
        <mc:AlternateContent>
          <mc:Choice Requires="wps">
            <w:drawing>
              <wp:anchor distT="0" distB="0" distL="114300" distR="114300" simplePos="0" relativeHeight="251744768" behindDoc="0" locked="0" layoutInCell="1" allowOverlap="1">
                <wp:simplePos x="0" y="0"/>
                <wp:positionH relativeFrom="margin">
                  <wp:align>center</wp:align>
                </wp:positionH>
                <wp:positionV relativeFrom="paragraph">
                  <wp:posOffset>1067435</wp:posOffset>
                </wp:positionV>
                <wp:extent cx="5400040" cy="2981960"/>
                <wp:effectExtent l="0" t="0" r="10160" b="27940"/>
                <wp:wrapTopAndBottom/>
                <wp:docPr id="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81960"/>
                        </a:xfrm>
                        <a:prstGeom prst="rect">
                          <a:avLst/>
                        </a:prstGeom>
                        <a:solidFill>
                          <a:srgbClr val="FFDDDD"/>
                        </a:solidFill>
                        <a:ln w="9525">
                          <a:solidFill>
                            <a:srgbClr val="000000"/>
                          </a:solidFill>
                          <a:miter lim="800000"/>
                          <a:headEnd/>
                          <a:tailEnd/>
                        </a:ln>
                      </wps:spPr>
                      <wps:txbx>
                        <w:txbxContent>
                          <w:p w:rsidR="00467C08" w:rsidRDefault="00467C08" w:rsidP="0035308B">
                            <w:pPr>
                              <w:pStyle w:val="Kop3"/>
                            </w:pPr>
                            <w:bookmarkStart w:id="65" w:name="_Toc429034626"/>
                            <w:r w:rsidRPr="006106FD">
                              <w:t>Antwoord op centrale vraag 3</w:t>
                            </w:r>
                            <w:bookmarkEnd w:id="65"/>
                          </w:p>
                          <w:p w:rsidR="00467C08" w:rsidRPr="00316546" w:rsidRDefault="00467C08" w:rsidP="000911DC">
                            <w:r w:rsidRPr="00316546">
                              <w:t xml:space="preserve">Je weet dat er kwantitatieve en kwalitatieve variabelen zijn. Wanneer je verband wilt aantonen tussen kwantitatieve variabelen, dan kun je een spreidingsdiagram gebruiken. </w:t>
                            </w:r>
                          </w:p>
                          <w:p w:rsidR="00467C08" w:rsidRPr="00316546" w:rsidRDefault="00467C08" w:rsidP="000911DC">
                            <w:r w:rsidRPr="00316546">
                              <w:t>Voor kwalitatieve variabelen kun je geb</w:t>
                            </w:r>
                            <w:r>
                              <w:t>ruik</w:t>
                            </w:r>
                            <w:r w:rsidRPr="00316546">
                              <w:t xml:space="preserve">maken van een kruistabel. </w:t>
                            </w:r>
                          </w:p>
                          <w:p w:rsidR="00467C08" w:rsidRPr="00316546" w:rsidRDefault="00467C08" w:rsidP="000911DC">
                            <w:r w:rsidRPr="00316546">
                              <w:t>Daarbij moet je goe</w:t>
                            </w:r>
                            <w:r>
                              <w:t>d afspreken waar je naar kijkt: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geslacht</w:t>
                            </w:r>
                            <w:r w:rsidRPr="00316546">
                              <w:t xml:space="preserve"> over de soort wiskunde</w:t>
                            </w:r>
                            <w:r>
                              <w:t>.</w:t>
                            </w:r>
                          </w:p>
                          <w:p w:rsidR="00467C08" w:rsidRDefault="00467C08" w:rsidP="001824BD">
                            <w:pPr>
                              <w:pStyle w:val="Lijstalinea"/>
                              <w:ind w:left="360"/>
                            </w:pPr>
                            <w:r w:rsidRPr="00316546">
                              <w:t>OF</w:t>
                            </w:r>
                            <w:r>
                              <w: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wiskundegroep</w:t>
                            </w:r>
                            <w:r w:rsidRPr="00316546">
                              <w:t xml:space="preserve"> over het geslacht.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wiskundegroep</w:t>
                            </w:r>
                            <w:r w:rsidRPr="00316546">
                              <w:t xml:space="preserve"> over het geslacht, dan worden de totalen per wiskundegroep op 100</w:t>
                            </w:r>
                            <w:r>
                              <w:t xml:space="preserve"> procent</w:t>
                            </w:r>
                            <w:r w:rsidRPr="00316546">
                              <w:t xml:space="preserve"> gesteld. In de kruistabel die je hiervoor tegenkwam betekent dit </w:t>
                            </w:r>
                            <w:r w:rsidRPr="001824BD">
                              <w:rPr>
                                <w:rStyle w:val="Intensievebenadrukking"/>
                              </w:rPr>
                              <w:t>horizontaal percenteren</w:t>
                            </w:r>
                            <w:r w:rsidRPr="00316546">
                              <w:t>: het totaal van elke rij wordt 100</w:t>
                            </w:r>
                            <w:r>
                              <w:t xml:space="preserve"> procent.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geslacht</w:t>
                            </w:r>
                            <w:r w:rsidRPr="00316546">
                              <w:t xml:space="preserve"> over de soort wiskunde, dan worden de totalen per geslachtsgroep op 100</w:t>
                            </w:r>
                            <w:r>
                              <w:t xml:space="preserve"> procent</w:t>
                            </w:r>
                            <w:r w:rsidRPr="00316546">
                              <w:t xml:space="preserve"> gesteld. In de kruistabel die je hiervoor tegenkwam betekent dit </w:t>
                            </w:r>
                            <w:r w:rsidRPr="001824BD">
                              <w:rPr>
                                <w:rStyle w:val="Intensievebenadrukking"/>
                              </w:rPr>
                              <w:t>verticaal percenteren</w:t>
                            </w:r>
                            <w:r w:rsidRPr="00316546">
                              <w:t>: het totaal van elke kolom wordt 100</w:t>
                            </w:r>
                            <w:r>
                              <w:t xml:space="preserve"> procent</w:t>
                            </w:r>
                            <w:r w:rsidRPr="00316546">
                              <w:t>.</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51" type="#_x0000_t202" style="position:absolute;margin-left:0;margin-top:84.05pt;width:425.2pt;height:234.8pt;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" fillcolor="#fdd">
                <v:textbox>
                  <w:txbxContent>
                    <w:p w:rsidR="00467C08" w:rsidRDefault="00467C08" w:rsidP="0035308B">
                      <w:pPr>
                        <w:pStyle w:val="Kop3"/>
                      </w:pPr>
                      <w:bookmarkStart w:id="65" w:name="_Toc429034626"/>
                      <w:r w:rsidRPr="006106FD">
                        <w:t>Antwoord op centrale vraag 3</w:t>
                      </w:r>
                      <w:bookmarkEnd w:id="65"/>
                    </w:p>
                    <w:p w:rsidR="00467C08" w:rsidRPr="00316546" w:rsidRDefault="00467C08" w:rsidP="000911DC">
                      <w:r w:rsidRPr="00316546">
                        <w:t xml:space="preserve">Je weet dat er kwantitatieve en kwalitatieve variabelen zijn. Wanneer je verband wilt aantonen tussen kwantitatieve variabelen, dan kun je een spreidingsdiagram gebruiken. </w:t>
                      </w:r>
                    </w:p>
                    <w:p w:rsidR="00467C08" w:rsidRPr="00316546" w:rsidRDefault="00467C08" w:rsidP="000911DC">
                      <w:r w:rsidRPr="00316546">
                        <w:t>Voor kwalitatieve variabelen kun je geb</w:t>
                      </w:r>
                      <w:r>
                        <w:t>ruik</w:t>
                      </w:r>
                      <w:r w:rsidRPr="00316546">
                        <w:t xml:space="preserve">maken van een kruistabel. </w:t>
                      </w:r>
                    </w:p>
                    <w:p w:rsidR="00467C08" w:rsidRPr="00316546" w:rsidRDefault="00467C08" w:rsidP="000911DC">
                      <w:r w:rsidRPr="00316546">
                        <w:t>Daarbij moet je goe</w:t>
                      </w:r>
                      <w:r>
                        <w:t>d afspreken waar je naar kijkt: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geslacht</w:t>
                      </w:r>
                      <w:r w:rsidRPr="00316546">
                        <w:t xml:space="preserve"> over de soort wiskunde</w:t>
                      </w:r>
                      <w:r>
                        <w:t>.</w:t>
                      </w:r>
                    </w:p>
                    <w:p w:rsidR="00467C08" w:rsidRDefault="00467C08" w:rsidP="001824BD">
                      <w:pPr>
                        <w:pStyle w:val="Lijstalinea"/>
                        <w:ind w:left="360"/>
                      </w:pPr>
                      <w:r w:rsidRPr="00316546">
                        <w:t>OF</w:t>
                      </w:r>
                      <w:r>
                        <w: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wiskundegroep</w:t>
                      </w:r>
                      <w:r w:rsidRPr="00316546">
                        <w:t xml:space="preserve"> over het geslacht.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wiskundegroep</w:t>
                      </w:r>
                      <w:r w:rsidRPr="00316546">
                        <w:t xml:space="preserve"> over het geslacht, dan worden de totalen per wiskundegroep op 100</w:t>
                      </w:r>
                      <w:r>
                        <w:t xml:space="preserve"> procent</w:t>
                      </w:r>
                      <w:r w:rsidRPr="00316546">
                        <w:t xml:space="preserve"> gesteld. In de kruistabel die je hiervoor tegenkwam betekent dit </w:t>
                      </w:r>
                      <w:r w:rsidRPr="001824BD">
                        <w:rPr>
                          <w:rStyle w:val="Intensievebenadrukking"/>
                        </w:rPr>
                        <w:t>horizontaal percenteren</w:t>
                      </w:r>
                      <w:r w:rsidRPr="00316546">
                        <w:t>: het totaal van elke rij wordt 100</w:t>
                      </w:r>
                      <w:r>
                        <w:t xml:space="preserve"> procent.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geslacht</w:t>
                      </w:r>
                      <w:r w:rsidRPr="00316546">
                        <w:t xml:space="preserve"> over de soort wiskunde, dan worden de totalen per geslachtsgroep op 100</w:t>
                      </w:r>
                      <w:r>
                        <w:t xml:space="preserve"> procent</w:t>
                      </w:r>
                      <w:r w:rsidRPr="00316546">
                        <w:t xml:space="preserve"> gesteld. In de kruistabel die je hiervoor tegenkwam betekent dit </w:t>
                      </w:r>
                      <w:r w:rsidRPr="001824BD">
                        <w:rPr>
                          <w:rStyle w:val="Intensievebenadrukking"/>
                        </w:rPr>
                        <w:t>verticaal percenteren</w:t>
                      </w:r>
                      <w:r w:rsidRPr="00316546">
                        <w:t>: het totaal van elke kolom wordt 100</w:t>
                      </w:r>
                      <w:r>
                        <w:t xml:space="preserve"> procent</w:t>
                      </w:r>
                      <w:r w:rsidRPr="00316546">
                        <w:t>.</w:t>
                      </w:r>
                    </w:p>
                    <w:p w:rsidR="00467C08" w:rsidRDefault="00467C08"/>
                  </w:txbxContent>
                </v:textbox>
                <w10:wrap type="topAndBottom" anchorx="margin"/>
              </v:shape>
            </w:pict>
          </mc:Fallback>
        </mc:AlternateContent>
      </w:r>
      <w:r w:rsidR="00FE6BCE">
        <w:rPr>
          <w:rFonts w:eastAsiaTheme="majorEastAsia"/>
          <w:noProof/>
        </w:rPr>
        <mc:AlternateContent>
          <mc:Choice Requires="wps">
            <w:drawing>
              <wp:anchor distT="0" distB="0" distL="114300" distR="114300" simplePos="0" relativeHeight="251742720" behindDoc="0" locked="0" layoutInCell="1" allowOverlap="1">
                <wp:simplePos x="0" y="0"/>
                <wp:positionH relativeFrom="margin">
                  <wp:align>center</wp:align>
                </wp:positionH>
                <wp:positionV relativeFrom="paragraph">
                  <wp:posOffset>62865</wp:posOffset>
                </wp:positionV>
                <wp:extent cx="5400040" cy="788670"/>
                <wp:effectExtent l="9525" t="5715" r="10160" b="5715"/>
                <wp:wrapTopAndBottom/>
                <wp:docPr id="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88670"/>
                        </a:xfrm>
                        <a:prstGeom prst="rect">
                          <a:avLst/>
                        </a:prstGeom>
                        <a:solidFill>
                          <a:srgbClr val="FFDDDD"/>
                        </a:solidFill>
                        <a:ln w="9525">
                          <a:solidFill>
                            <a:srgbClr val="000000"/>
                          </a:solidFill>
                          <a:miter lim="800000"/>
                          <a:headEnd/>
                          <a:tailEnd/>
                        </a:ln>
                      </wps:spPr>
                      <wps:txbx>
                        <w:txbxContent>
                          <w:p w:rsidR="00467C08" w:rsidRDefault="00467C08" w:rsidP="0035308B">
                            <w:pPr>
                              <w:pStyle w:val="Kop3"/>
                            </w:pPr>
                            <w:bookmarkStart w:id="66" w:name="_Toc429034625"/>
                            <w:r w:rsidRPr="006106FD">
                              <w:t>Antwoord op centrale vraag 2</w:t>
                            </w:r>
                            <w:bookmarkEnd w:id="66"/>
                          </w:p>
                          <w:p w:rsidR="00467C08" w:rsidRPr="00316546" w:rsidRDefault="00467C08" w:rsidP="000911DC">
                            <w:r w:rsidRPr="00316546">
                              <w:t>Het lijkt erop dat geslacht een rol speelt bij de keuze tussen wiskunde A en wiskunde B. Van de meisjes kiest bijna 65</w:t>
                            </w:r>
                            <w:r>
                              <w:t xml:space="preserve"> procent</w:t>
                            </w:r>
                            <w:r w:rsidRPr="00316546">
                              <w:t xml:space="preserve"> wiskunde B, van de jongens ruim 81</w:t>
                            </w:r>
                            <w:r>
                              <w:t xml:space="preserve"> procent</w:t>
                            </w:r>
                            <w:r w:rsidRPr="00316546">
                              <w:t xml:space="preserve">. </w:t>
                            </w:r>
                          </w:p>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2" type="#_x0000_t202" style="position:absolute;margin-left:0;margin-top:4.95pt;width:425.2pt;height:62.1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" fillcolor="#fdd">
                <v:textbox>
                  <w:txbxContent>
                    <w:p w:rsidR="00467C08" w:rsidRDefault="00467C08" w:rsidP="0035308B">
                      <w:pPr>
                        <w:pStyle w:val="Kop3"/>
                      </w:pPr>
                      <w:bookmarkStart w:id="67" w:name="_Toc429034625"/>
                      <w:r w:rsidRPr="006106FD">
                        <w:t>Antwoord op centrale vraag 2</w:t>
                      </w:r>
                      <w:bookmarkEnd w:id="67"/>
                    </w:p>
                    <w:p w:rsidR="00467C08" w:rsidRPr="00316546" w:rsidRDefault="00467C08" w:rsidP="000911DC">
                      <w:r w:rsidRPr="00316546">
                        <w:t>Het lijkt erop dat geslacht een rol speelt bij de keuze tussen wiskunde A en wiskunde B. Van de meisjes kiest bijna 65</w:t>
                      </w:r>
                      <w:r>
                        <w:t xml:space="preserve"> procent</w:t>
                      </w:r>
                      <w:r w:rsidRPr="00316546">
                        <w:t xml:space="preserve"> wiskunde B, van de jongens ruim 81</w:t>
                      </w:r>
                      <w:r>
                        <w:t xml:space="preserve"> procent</w:t>
                      </w:r>
                      <w:r w:rsidRPr="00316546">
                        <w:t xml:space="preserve">. </w:t>
                      </w:r>
                    </w:p>
                    <w:p w:rsidR="00467C08" w:rsidRDefault="00467C08"/>
                  </w:txbxContent>
                </v:textbox>
                <w10:wrap type="topAndBottom" anchorx="margin"/>
              </v:shape>
            </w:pict>
          </mc:Fallback>
        </mc:AlternateContent>
      </w:r>
      <w:bookmarkEnd w:id="64"/>
    </w:p>
    <w:p w:rsidR="003230D3" w:rsidRDefault="000911DC" w:rsidP="001824BD">
      <w:pPr>
        <w:overflowPunct/>
        <w:autoSpaceDE/>
        <w:autoSpaceDN/>
        <w:adjustRightInd/>
        <w:spacing w:line="240" w:lineRule="auto"/>
        <w:textAlignment w:val="auto"/>
      </w:pPr>
      <w:r>
        <w:br w:type="page"/>
      </w:r>
    </w:p>
    <w:p w:rsidR="00316546" w:rsidRPr="00316546" w:rsidRDefault="003A768D" w:rsidP="005A2748">
      <w:pPr>
        <w:pStyle w:val="Kop3"/>
      </w:pPr>
      <w:bookmarkStart w:id="67" w:name="_Toc429034627"/>
      <w:r w:rsidRPr="003A768D">
        <w:lastRenderedPageBreak/>
        <w:t>§</w:t>
      </w:r>
      <w:r>
        <w:t xml:space="preserve"> </w:t>
      </w:r>
      <w:r w:rsidR="005A2748">
        <w:t>2.</w:t>
      </w:r>
      <w:r w:rsidR="00316546" w:rsidRPr="00316546">
        <w:t>5.4</w:t>
      </w:r>
      <w:r w:rsidR="00FF6933">
        <w:tab/>
      </w:r>
      <w:r>
        <w:tab/>
      </w:r>
      <w:r w:rsidR="00316546" w:rsidRPr="00316546">
        <w:t>Oefenen</w:t>
      </w:r>
      <w:bookmarkEnd w:id="67"/>
    </w:p>
    <w:p w:rsidR="00316546" w:rsidRPr="00316546" w:rsidRDefault="00316546" w:rsidP="00316546"/>
    <w:p w:rsidR="00316546" w:rsidRPr="00316546" w:rsidRDefault="00316546" w:rsidP="00316546">
      <w:r w:rsidRPr="00316546">
        <w:t>De verkoop van ijs stijgt als de temperatuur stijgt</w:t>
      </w:r>
      <w:r w:rsidR="00FC593B">
        <w:t xml:space="preserve">. Een </w:t>
      </w:r>
      <w:r w:rsidRPr="00316546">
        <w:t xml:space="preserve">toename van temperatuur </w:t>
      </w:r>
      <w:r w:rsidR="00FC593B">
        <w:t xml:space="preserve">heeft dus </w:t>
      </w:r>
      <w:r w:rsidRPr="00316546">
        <w:t xml:space="preserve">tot gevolg dat de ijsverkoop stijgt. Dit is een </w:t>
      </w:r>
      <w:r w:rsidRPr="001824BD">
        <w:rPr>
          <w:rStyle w:val="Intensievebenadrukking"/>
        </w:rPr>
        <w:t>causaal</w:t>
      </w:r>
      <w:r w:rsidRPr="00316546">
        <w:t xml:space="preserve"> verband: er is sprake van oorzaak en gevolg.</w:t>
      </w:r>
      <w:r w:rsidR="00230CFF">
        <w:br/>
      </w:r>
      <w:r w:rsidRPr="00316546">
        <w:t xml:space="preserve">Het aantal gesignaleerde ooievaars neemt in de lente toe en het aantal geboorten eveneens. Hier is wel sprake van een verband, maar het is geen causaal verband, er worden niet meer baby’s geboren </w:t>
      </w:r>
      <w:r w:rsidRPr="00316546">
        <w:rPr>
          <w:i/>
        </w:rPr>
        <w:t>omdat</w:t>
      </w:r>
      <w:r w:rsidRPr="00316546">
        <w:t xml:space="preserve"> er meer ooievaars zijn. </w:t>
      </w:r>
    </w:p>
    <w:p w:rsidR="00316546" w:rsidRPr="00316546" w:rsidRDefault="00316546" w:rsidP="00316546"/>
    <w:p w:rsidR="00316546" w:rsidRPr="00316546" w:rsidRDefault="00316546" w:rsidP="00316546">
      <w:r w:rsidRPr="00316546">
        <w:rPr>
          <w:b/>
        </w:rPr>
        <w:t xml:space="preserve">Opgave </w:t>
      </w:r>
      <w:r w:rsidR="00B17681">
        <w:rPr>
          <w:b/>
        </w:rPr>
        <w:t>82</w:t>
      </w:r>
    </w:p>
    <w:p w:rsidR="00316546" w:rsidRDefault="00316546" w:rsidP="00316546">
      <w:r w:rsidRPr="00316546">
        <w:t xml:space="preserve">Hier zie je een kruistabel waarin de variabele </w:t>
      </w:r>
      <w:r w:rsidRPr="00316546">
        <w:rPr>
          <w:i/>
        </w:rPr>
        <w:t>geslacht</w:t>
      </w:r>
      <w:r w:rsidRPr="00316546">
        <w:t xml:space="preserve"> is uitgezet tegen </w:t>
      </w:r>
      <w:r w:rsidRPr="00316546">
        <w:rPr>
          <w:i/>
        </w:rPr>
        <w:t>plezier</w:t>
      </w:r>
      <w:r w:rsidRPr="00316546">
        <w:t xml:space="preserve"> (met plezier naar school gaan). De variabele </w:t>
      </w:r>
      <w:r w:rsidRPr="00316546">
        <w:rPr>
          <w:i/>
        </w:rPr>
        <w:t>plezier</w:t>
      </w:r>
      <w:r w:rsidRPr="00316546">
        <w:t xml:space="preserve"> is een vijfpuntsschaal: 1=nee, 2=weinig, 3=neutraal, 4=behoorlijk, 5=veel.</w:t>
      </w:r>
    </w:p>
    <w:p w:rsidR="00EE4B25" w:rsidRPr="00316546" w:rsidRDefault="00EE4B25" w:rsidP="00316546"/>
    <w:p w:rsidR="00316546" w:rsidRPr="00316546" w:rsidRDefault="00316546" w:rsidP="00316546">
      <w:r w:rsidRPr="00316546">
        <w:rPr>
          <w:noProof/>
        </w:rPr>
        <w:drawing>
          <wp:anchor distT="0" distB="0" distL="114300" distR="114300" simplePos="0" relativeHeight="251693568" behindDoc="0" locked="0" layoutInCell="1" allowOverlap="1" wp14:anchorId="47A47966" wp14:editId="0BD2265C">
            <wp:simplePos x="0" y="0"/>
            <wp:positionH relativeFrom="column">
              <wp:posOffset>3175</wp:posOffset>
            </wp:positionH>
            <wp:positionV relativeFrom="paragraph">
              <wp:posOffset>66040</wp:posOffset>
            </wp:positionV>
            <wp:extent cx="4453890" cy="827405"/>
            <wp:effectExtent l="0" t="0" r="0" b="0"/>
            <wp:wrapTopAndBottom/>
            <wp:docPr id="7" name="Afbeelding 7" descr="Beschrijving: Kruistabel-JM-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Beschrijving: Kruistabel-JM-plezie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53890" cy="827405"/>
                    </a:xfrm>
                    <a:prstGeom prst="rect">
                      <a:avLst/>
                    </a:prstGeom>
                    <a:noFill/>
                    <a:ln>
                      <a:noFill/>
                    </a:ln>
                  </pic:spPr>
                </pic:pic>
              </a:graphicData>
            </a:graphic>
          </wp:anchor>
        </w:drawing>
      </w:r>
    </w:p>
    <w:p w:rsidR="00316546" w:rsidRPr="00316546" w:rsidRDefault="00316546" w:rsidP="00316546">
      <w:pPr>
        <w:numPr>
          <w:ilvl w:val="0"/>
          <w:numId w:val="90"/>
        </w:numPr>
      </w:pPr>
      <w:r w:rsidRPr="00316546">
        <w:t>Heb je hier met kwalitatieve of kwantitatieve variabelen te maken?</w:t>
      </w:r>
    </w:p>
    <w:p w:rsidR="00316546" w:rsidRPr="00316546" w:rsidRDefault="00316546" w:rsidP="00316546">
      <w:pPr>
        <w:numPr>
          <w:ilvl w:val="0"/>
          <w:numId w:val="90"/>
        </w:numPr>
      </w:pPr>
      <w:r w:rsidRPr="00316546">
        <w:t xml:space="preserve">Is bij de variabele </w:t>
      </w:r>
      <w:r w:rsidRPr="001824BD">
        <w:rPr>
          <w:rStyle w:val="Subtielebenadrukking"/>
        </w:rPr>
        <w:t>geslacht</w:t>
      </w:r>
      <w:r w:rsidRPr="00316546">
        <w:t xml:space="preserve"> de volgorde van belang? En hoe zit dat bij de variabele </w:t>
      </w:r>
      <w:r w:rsidRPr="001824BD">
        <w:rPr>
          <w:rStyle w:val="Subtielebenadrukking"/>
        </w:rPr>
        <w:t>plezier</w:t>
      </w:r>
      <w:r w:rsidRPr="00316546">
        <w:t>?</w:t>
      </w:r>
    </w:p>
    <w:p w:rsidR="00230CFF" w:rsidRDefault="00230CFF" w:rsidP="00316546">
      <w:pPr>
        <w:rPr>
          <w:b/>
        </w:rPr>
      </w:pPr>
    </w:p>
    <w:p w:rsidR="00230CFF" w:rsidRPr="001824BD" w:rsidRDefault="00316546" w:rsidP="00316546">
      <w:pPr>
        <w:rPr>
          <w:b/>
        </w:rPr>
      </w:pPr>
      <w:r w:rsidRPr="001824BD">
        <w:rPr>
          <w:b/>
        </w:rPr>
        <w:t>Opmerking</w:t>
      </w:r>
    </w:p>
    <w:p w:rsidR="00230CFF" w:rsidRDefault="00230CFF" w:rsidP="00316546">
      <w:r>
        <w:t>W</w:t>
      </w:r>
      <w:r w:rsidR="00316546" w:rsidRPr="00316546">
        <w:t>anneer je een volgorde kunt vaststellen in een kwalitatieve variabele</w:t>
      </w:r>
      <w:r>
        <w:t>,</w:t>
      </w:r>
      <w:r w:rsidR="00316546" w:rsidRPr="00316546">
        <w:t xml:space="preserve"> dan noem je deze </w:t>
      </w:r>
      <w:r w:rsidR="00316546" w:rsidRPr="001824BD">
        <w:rPr>
          <w:rStyle w:val="Intensievebenadrukking"/>
        </w:rPr>
        <w:t>ordinaal</w:t>
      </w:r>
      <w:r>
        <w:t>.</w:t>
      </w:r>
    </w:p>
    <w:p w:rsidR="00316546" w:rsidRPr="00316546" w:rsidRDefault="00230CFF" w:rsidP="00316546">
      <w:r>
        <w:t>W</w:t>
      </w:r>
      <w:r w:rsidR="00316546" w:rsidRPr="00316546">
        <w:t xml:space="preserve">anneer je geen volgorde kunt vaststellen is er sprake van een </w:t>
      </w:r>
      <w:r w:rsidR="00316546" w:rsidRPr="001824BD">
        <w:rPr>
          <w:rStyle w:val="Intensievebenadrukking"/>
        </w:rPr>
        <w:t>nominale</w:t>
      </w:r>
      <w:r w:rsidR="00316546" w:rsidRPr="00316546">
        <w:rPr>
          <w:b/>
        </w:rPr>
        <w:t xml:space="preserve"> </w:t>
      </w:r>
      <w:r w:rsidR="00316546" w:rsidRPr="00316546">
        <w:t>variabele.</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B17681">
        <w:rPr>
          <w:b/>
        </w:rPr>
        <w:t>83</w:t>
      </w:r>
    </w:p>
    <w:tbl>
      <w:tblPr>
        <w:tblStyle w:val="Tabelraster"/>
        <w:tblpPr w:leftFromText="141" w:rightFromText="141" w:vertAnchor="text" w:horzAnchor="margin" w:tblpXSpec="right" w:tblpY="76"/>
        <w:tblW w:w="0" w:type="auto"/>
        <w:tblLook w:val="04A0" w:firstRow="1" w:lastRow="0" w:firstColumn="1" w:lastColumn="0" w:noHBand="0" w:noVBand="1"/>
      </w:tblPr>
      <w:tblGrid>
        <w:gridCol w:w="1927"/>
        <w:gridCol w:w="496"/>
        <w:gridCol w:w="486"/>
        <w:gridCol w:w="486"/>
        <w:gridCol w:w="456"/>
        <w:gridCol w:w="747"/>
      </w:tblGrid>
      <w:tr w:rsidR="00230CFF" w:rsidRPr="00316546" w:rsidTr="001824BD">
        <w:tc>
          <w:tcPr>
            <w:tcW w:w="0" w:type="auto"/>
          </w:tcPr>
          <w:p w:rsidR="00230CFF" w:rsidRPr="00D31DF7" w:rsidRDefault="00230CFF" w:rsidP="00230CFF">
            <w:pPr>
              <w:rPr>
                <w:b/>
              </w:rPr>
            </w:pPr>
            <w:r w:rsidRPr="00D31DF7">
              <w:rPr>
                <w:b/>
              </w:rPr>
              <w:t>Aantallen leerlingen</w:t>
            </w:r>
          </w:p>
        </w:tc>
        <w:tc>
          <w:tcPr>
            <w:tcW w:w="0" w:type="auto"/>
            <w:gridSpan w:val="4"/>
          </w:tcPr>
          <w:p w:rsidR="00230CFF" w:rsidRPr="00D31DF7" w:rsidRDefault="00230CFF" w:rsidP="001824BD">
            <w:pPr>
              <w:jc w:val="center"/>
              <w:rPr>
                <w:b/>
              </w:rPr>
            </w:pPr>
            <w:r w:rsidRPr="00D31DF7">
              <w:rPr>
                <w:b/>
              </w:rPr>
              <w:t>Profiel</w:t>
            </w:r>
          </w:p>
        </w:tc>
        <w:tc>
          <w:tcPr>
            <w:tcW w:w="0" w:type="auto"/>
            <w:tcBorders>
              <w:top w:val="nil"/>
              <w:right w:val="nil"/>
            </w:tcBorders>
          </w:tcPr>
          <w:p w:rsidR="00230CFF" w:rsidRPr="00D31DF7" w:rsidRDefault="00230CFF" w:rsidP="001824BD">
            <w:pPr>
              <w:jc w:val="center"/>
              <w:rPr>
                <w:b/>
              </w:rPr>
            </w:pPr>
          </w:p>
        </w:tc>
      </w:tr>
      <w:tr w:rsidR="00230CFF" w:rsidRPr="00316546" w:rsidTr="001824BD">
        <w:tc>
          <w:tcPr>
            <w:tcW w:w="0" w:type="auto"/>
          </w:tcPr>
          <w:p w:rsidR="00230CFF" w:rsidRPr="00D31DF7" w:rsidRDefault="00230CFF" w:rsidP="005B10EC">
            <w:pPr>
              <w:rPr>
                <w:b/>
              </w:rPr>
            </w:pPr>
            <w:r w:rsidRPr="00D31DF7">
              <w:rPr>
                <w:b/>
              </w:rPr>
              <w:t>Wiskundecijfer</w:t>
            </w:r>
          </w:p>
        </w:tc>
        <w:tc>
          <w:tcPr>
            <w:tcW w:w="0" w:type="auto"/>
          </w:tcPr>
          <w:p w:rsidR="00230CFF" w:rsidRPr="00D31DF7" w:rsidRDefault="00230CFF" w:rsidP="001824BD">
            <w:pPr>
              <w:jc w:val="center"/>
              <w:rPr>
                <w:b/>
              </w:rPr>
            </w:pPr>
            <w:r w:rsidRPr="00D31DF7">
              <w:rPr>
                <w:b/>
              </w:rPr>
              <w:t>CM</w:t>
            </w:r>
          </w:p>
        </w:tc>
        <w:tc>
          <w:tcPr>
            <w:tcW w:w="0" w:type="auto"/>
          </w:tcPr>
          <w:p w:rsidR="00230CFF" w:rsidRPr="00D31DF7" w:rsidRDefault="00230CFF" w:rsidP="001824BD">
            <w:pPr>
              <w:jc w:val="center"/>
              <w:rPr>
                <w:b/>
              </w:rPr>
            </w:pPr>
            <w:r w:rsidRPr="00D31DF7">
              <w:rPr>
                <w:b/>
              </w:rPr>
              <w:t>EM</w:t>
            </w:r>
          </w:p>
        </w:tc>
        <w:tc>
          <w:tcPr>
            <w:tcW w:w="0" w:type="auto"/>
          </w:tcPr>
          <w:p w:rsidR="00230CFF" w:rsidRPr="00D31DF7" w:rsidRDefault="00230CFF" w:rsidP="001824BD">
            <w:pPr>
              <w:jc w:val="center"/>
              <w:rPr>
                <w:b/>
              </w:rPr>
            </w:pPr>
            <w:r w:rsidRPr="00D31DF7">
              <w:rPr>
                <w:b/>
              </w:rPr>
              <w:t>NG</w:t>
            </w:r>
          </w:p>
        </w:tc>
        <w:tc>
          <w:tcPr>
            <w:tcW w:w="0" w:type="auto"/>
          </w:tcPr>
          <w:p w:rsidR="00230CFF" w:rsidRPr="00D31DF7" w:rsidRDefault="00230CFF" w:rsidP="001824BD">
            <w:pPr>
              <w:jc w:val="center"/>
              <w:rPr>
                <w:b/>
              </w:rPr>
            </w:pPr>
            <w:r w:rsidRPr="00D31DF7">
              <w:rPr>
                <w:b/>
              </w:rPr>
              <w:t>NT</w:t>
            </w:r>
          </w:p>
        </w:tc>
        <w:tc>
          <w:tcPr>
            <w:tcW w:w="0" w:type="auto"/>
          </w:tcPr>
          <w:p w:rsidR="00230CFF" w:rsidRPr="00D31DF7" w:rsidRDefault="00230CFF" w:rsidP="001824BD">
            <w:pPr>
              <w:jc w:val="center"/>
              <w:rPr>
                <w:b/>
              </w:rPr>
            </w:pPr>
            <w:r w:rsidRPr="00D31DF7">
              <w:rPr>
                <w:b/>
              </w:rPr>
              <w:t>Totaal</w:t>
            </w:r>
          </w:p>
        </w:tc>
      </w:tr>
      <w:tr w:rsidR="00230CFF" w:rsidRPr="00316546" w:rsidTr="001824BD">
        <w:tc>
          <w:tcPr>
            <w:tcW w:w="0" w:type="auto"/>
          </w:tcPr>
          <w:p w:rsidR="00230CFF" w:rsidRPr="00316546" w:rsidRDefault="00230CFF" w:rsidP="00230CFF">
            <w:r w:rsidRPr="00316546">
              <w:t>5</w:t>
            </w:r>
          </w:p>
        </w:tc>
        <w:tc>
          <w:tcPr>
            <w:tcW w:w="0" w:type="auto"/>
          </w:tcPr>
          <w:p w:rsidR="00230CFF" w:rsidRPr="00316546" w:rsidRDefault="00230CFF" w:rsidP="001824BD">
            <w:pPr>
              <w:jc w:val="right"/>
            </w:pPr>
            <w:r w:rsidRPr="00316546">
              <w:t>1</w:t>
            </w:r>
          </w:p>
        </w:tc>
        <w:tc>
          <w:tcPr>
            <w:tcW w:w="0" w:type="auto"/>
          </w:tcPr>
          <w:p w:rsidR="00230CFF" w:rsidRPr="00316546" w:rsidRDefault="00230CFF" w:rsidP="001824BD">
            <w:pPr>
              <w:jc w:val="right"/>
            </w:pPr>
            <w:r w:rsidRPr="00316546">
              <w:t>1</w:t>
            </w:r>
          </w:p>
        </w:tc>
        <w:tc>
          <w:tcPr>
            <w:tcW w:w="0" w:type="auto"/>
          </w:tcPr>
          <w:p w:rsidR="00230CFF" w:rsidRPr="00316546" w:rsidRDefault="00230CFF" w:rsidP="001824BD">
            <w:pPr>
              <w:jc w:val="right"/>
            </w:pPr>
            <w:r w:rsidRPr="00316546">
              <w:t>1</w:t>
            </w:r>
          </w:p>
        </w:tc>
        <w:tc>
          <w:tcPr>
            <w:tcW w:w="0" w:type="auto"/>
          </w:tcPr>
          <w:p w:rsidR="00230CFF" w:rsidRPr="00316546" w:rsidRDefault="00230CFF" w:rsidP="001824BD">
            <w:pPr>
              <w:jc w:val="right"/>
            </w:pPr>
          </w:p>
        </w:tc>
        <w:tc>
          <w:tcPr>
            <w:tcW w:w="0" w:type="auto"/>
          </w:tcPr>
          <w:p w:rsidR="00230CFF" w:rsidRPr="00316546" w:rsidRDefault="00230CFF" w:rsidP="001824BD">
            <w:pPr>
              <w:jc w:val="right"/>
            </w:pPr>
            <w:r w:rsidRPr="00316546">
              <w:t>3</w:t>
            </w:r>
          </w:p>
        </w:tc>
      </w:tr>
      <w:tr w:rsidR="00230CFF" w:rsidRPr="00316546" w:rsidTr="001824BD">
        <w:tc>
          <w:tcPr>
            <w:tcW w:w="0" w:type="auto"/>
          </w:tcPr>
          <w:p w:rsidR="00230CFF" w:rsidRPr="00316546" w:rsidRDefault="00230CFF" w:rsidP="00230CFF">
            <w:r w:rsidRPr="00316546">
              <w:t>6</w:t>
            </w:r>
          </w:p>
        </w:tc>
        <w:tc>
          <w:tcPr>
            <w:tcW w:w="0" w:type="auto"/>
          </w:tcPr>
          <w:p w:rsidR="00230CFF" w:rsidRPr="00316546" w:rsidRDefault="00230CFF" w:rsidP="001824BD">
            <w:pPr>
              <w:jc w:val="right"/>
            </w:pPr>
            <w:r w:rsidRPr="00316546">
              <w:t>6</w:t>
            </w:r>
          </w:p>
        </w:tc>
        <w:tc>
          <w:tcPr>
            <w:tcW w:w="0" w:type="auto"/>
          </w:tcPr>
          <w:p w:rsidR="00230CFF" w:rsidRPr="00316546" w:rsidRDefault="00230CFF" w:rsidP="001824BD">
            <w:pPr>
              <w:jc w:val="right"/>
            </w:pPr>
            <w:r w:rsidRPr="00316546">
              <w:t>6</w:t>
            </w:r>
          </w:p>
        </w:tc>
        <w:tc>
          <w:tcPr>
            <w:tcW w:w="0" w:type="auto"/>
          </w:tcPr>
          <w:p w:rsidR="00230CFF" w:rsidRPr="00316546" w:rsidRDefault="00230CFF" w:rsidP="001824BD">
            <w:pPr>
              <w:jc w:val="right"/>
            </w:pPr>
            <w:r w:rsidRPr="00316546">
              <w:t>5</w:t>
            </w:r>
          </w:p>
        </w:tc>
        <w:tc>
          <w:tcPr>
            <w:tcW w:w="0" w:type="auto"/>
          </w:tcPr>
          <w:p w:rsidR="00230CFF" w:rsidRPr="00316546" w:rsidRDefault="00230CFF" w:rsidP="001824BD">
            <w:pPr>
              <w:jc w:val="right"/>
            </w:pPr>
            <w:r w:rsidRPr="00316546">
              <w:t>3</w:t>
            </w:r>
          </w:p>
        </w:tc>
        <w:tc>
          <w:tcPr>
            <w:tcW w:w="0" w:type="auto"/>
          </w:tcPr>
          <w:p w:rsidR="00230CFF" w:rsidRPr="00316546" w:rsidRDefault="00230CFF" w:rsidP="001824BD">
            <w:pPr>
              <w:jc w:val="right"/>
            </w:pPr>
            <w:r w:rsidRPr="00316546">
              <w:t>20</w:t>
            </w:r>
          </w:p>
        </w:tc>
      </w:tr>
      <w:tr w:rsidR="00230CFF" w:rsidRPr="00316546" w:rsidTr="001824BD">
        <w:tc>
          <w:tcPr>
            <w:tcW w:w="0" w:type="auto"/>
          </w:tcPr>
          <w:p w:rsidR="00230CFF" w:rsidRPr="00316546" w:rsidRDefault="00230CFF" w:rsidP="00230CFF">
            <w:r w:rsidRPr="00316546">
              <w:t>7</w:t>
            </w:r>
          </w:p>
        </w:tc>
        <w:tc>
          <w:tcPr>
            <w:tcW w:w="0" w:type="auto"/>
          </w:tcPr>
          <w:p w:rsidR="00230CFF" w:rsidRPr="00316546" w:rsidRDefault="00230CFF" w:rsidP="001824BD">
            <w:pPr>
              <w:jc w:val="right"/>
            </w:pPr>
          </w:p>
        </w:tc>
        <w:tc>
          <w:tcPr>
            <w:tcW w:w="0" w:type="auto"/>
          </w:tcPr>
          <w:p w:rsidR="00230CFF" w:rsidRPr="00316546" w:rsidRDefault="00230CFF" w:rsidP="001824BD">
            <w:pPr>
              <w:jc w:val="right"/>
            </w:pPr>
            <w:r w:rsidRPr="00316546">
              <w:t>18</w:t>
            </w:r>
          </w:p>
        </w:tc>
        <w:tc>
          <w:tcPr>
            <w:tcW w:w="0" w:type="auto"/>
          </w:tcPr>
          <w:p w:rsidR="00230CFF" w:rsidRPr="00316546" w:rsidRDefault="00230CFF" w:rsidP="001824BD">
            <w:pPr>
              <w:jc w:val="right"/>
            </w:pPr>
            <w:r w:rsidRPr="00316546">
              <w:t>23</w:t>
            </w:r>
          </w:p>
        </w:tc>
        <w:tc>
          <w:tcPr>
            <w:tcW w:w="0" w:type="auto"/>
          </w:tcPr>
          <w:p w:rsidR="00230CFF" w:rsidRPr="00316546" w:rsidRDefault="00230CFF" w:rsidP="001824BD">
            <w:pPr>
              <w:jc w:val="right"/>
            </w:pPr>
            <w:r w:rsidRPr="00316546">
              <w:t>7</w:t>
            </w:r>
          </w:p>
        </w:tc>
        <w:tc>
          <w:tcPr>
            <w:tcW w:w="0" w:type="auto"/>
          </w:tcPr>
          <w:p w:rsidR="00230CFF" w:rsidRPr="00316546" w:rsidRDefault="00230CFF" w:rsidP="001824BD">
            <w:pPr>
              <w:jc w:val="right"/>
            </w:pPr>
            <w:r w:rsidRPr="00316546">
              <w:t>48</w:t>
            </w:r>
          </w:p>
        </w:tc>
      </w:tr>
      <w:tr w:rsidR="00230CFF" w:rsidRPr="00316546" w:rsidTr="001824BD">
        <w:tc>
          <w:tcPr>
            <w:tcW w:w="0" w:type="auto"/>
          </w:tcPr>
          <w:p w:rsidR="00230CFF" w:rsidRPr="00316546" w:rsidRDefault="00230CFF" w:rsidP="00230CFF">
            <w:r w:rsidRPr="00316546">
              <w:t>8</w:t>
            </w:r>
          </w:p>
        </w:tc>
        <w:tc>
          <w:tcPr>
            <w:tcW w:w="0" w:type="auto"/>
          </w:tcPr>
          <w:p w:rsidR="00230CFF" w:rsidRPr="00316546" w:rsidRDefault="00230CFF" w:rsidP="001824BD">
            <w:pPr>
              <w:jc w:val="right"/>
            </w:pPr>
            <w:r w:rsidRPr="00316546">
              <w:t>3</w:t>
            </w:r>
          </w:p>
        </w:tc>
        <w:tc>
          <w:tcPr>
            <w:tcW w:w="0" w:type="auto"/>
          </w:tcPr>
          <w:p w:rsidR="00230CFF" w:rsidRPr="00316546" w:rsidRDefault="00230CFF" w:rsidP="001824BD">
            <w:pPr>
              <w:jc w:val="right"/>
            </w:pPr>
            <w:r w:rsidRPr="00316546">
              <w:t>13</w:t>
            </w:r>
          </w:p>
        </w:tc>
        <w:tc>
          <w:tcPr>
            <w:tcW w:w="0" w:type="auto"/>
          </w:tcPr>
          <w:p w:rsidR="00230CFF" w:rsidRPr="00316546" w:rsidRDefault="00230CFF" w:rsidP="001824BD">
            <w:pPr>
              <w:jc w:val="right"/>
            </w:pPr>
            <w:r w:rsidRPr="00316546">
              <w:t>22</w:t>
            </w:r>
          </w:p>
        </w:tc>
        <w:tc>
          <w:tcPr>
            <w:tcW w:w="0" w:type="auto"/>
          </w:tcPr>
          <w:p w:rsidR="00230CFF" w:rsidRPr="00316546" w:rsidRDefault="00230CFF" w:rsidP="001824BD">
            <w:pPr>
              <w:jc w:val="right"/>
            </w:pPr>
            <w:r w:rsidRPr="00316546">
              <w:t>15</w:t>
            </w:r>
          </w:p>
        </w:tc>
        <w:tc>
          <w:tcPr>
            <w:tcW w:w="0" w:type="auto"/>
          </w:tcPr>
          <w:p w:rsidR="00230CFF" w:rsidRPr="00316546" w:rsidRDefault="00230CFF" w:rsidP="001824BD">
            <w:pPr>
              <w:jc w:val="right"/>
            </w:pPr>
            <w:r w:rsidRPr="00316546">
              <w:t>53</w:t>
            </w:r>
          </w:p>
        </w:tc>
      </w:tr>
      <w:tr w:rsidR="00230CFF" w:rsidRPr="00316546" w:rsidTr="001824BD">
        <w:tc>
          <w:tcPr>
            <w:tcW w:w="0" w:type="auto"/>
          </w:tcPr>
          <w:p w:rsidR="00230CFF" w:rsidRPr="00316546" w:rsidRDefault="00230CFF" w:rsidP="00230CFF">
            <w:r w:rsidRPr="00316546">
              <w:t>9</w:t>
            </w:r>
          </w:p>
        </w:tc>
        <w:tc>
          <w:tcPr>
            <w:tcW w:w="0" w:type="auto"/>
          </w:tcPr>
          <w:p w:rsidR="00230CFF" w:rsidRPr="00316546" w:rsidRDefault="00230CFF" w:rsidP="001824BD">
            <w:pPr>
              <w:jc w:val="right"/>
            </w:pPr>
          </w:p>
        </w:tc>
        <w:tc>
          <w:tcPr>
            <w:tcW w:w="0" w:type="auto"/>
          </w:tcPr>
          <w:p w:rsidR="00230CFF" w:rsidRPr="00316546" w:rsidRDefault="00230CFF" w:rsidP="001824BD">
            <w:pPr>
              <w:jc w:val="right"/>
            </w:pPr>
          </w:p>
        </w:tc>
        <w:tc>
          <w:tcPr>
            <w:tcW w:w="0" w:type="auto"/>
          </w:tcPr>
          <w:p w:rsidR="00230CFF" w:rsidRPr="00316546" w:rsidRDefault="00230CFF" w:rsidP="001824BD">
            <w:pPr>
              <w:jc w:val="right"/>
            </w:pPr>
            <w:r w:rsidRPr="00316546">
              <w:t>6</w:t>
            </w:r>
          </w:p>
        </w:tc>
        <w:tc>
          <w:tcPr>
            <w:tcW w:w="0" w:type="auto"/>
          </w:tcPr>
          <w:p w:rsidR="00230CFF" w:rsidRPr="00316546" w:rsidRDefault="00230CFF" w:rsidP="001824BD">
            <w:pPr>
              <w:jc w:val="right"/>
            </w:pPr>
            <w:r w:rsidRPr="00316546">
              <w:t>15</w:t>
            </w:r>
          </w:p>
        </w:tc>
        <w:tc>
          <w:tcPr>
            <w:tcW w:w="0" w:type="auto"/>
          </w:tcPr>
          <w:p w:rsidR="00230CFF" w:rsidRPr="00316546" w:rsidRDefault="00230CFF" w:rsidP="001824BD">
            <w:pPr>
              <w:jc w:val="right"/>
            </w:pPr>
            <w:r w:rsidRPr="00316546">
              <w:t>21</w:t>
            </w:r>
          </w:p>
        </w:tc>
      </w:tr>
      <w:tr w:rsidR="00230CFF" w:rsidRPr="00316546" w:rsidTr="001824BD">
        <w:tc>
          <w:tcPr>
            <w:tcW w:w="0" w:type="auto"/>
          </w:tcPr>
          <w:p w:rsidR="00230CFF" w:rsidRPr="00316546" w:rsidRDefault="00230CFF" w:rsidP="00230CFF">
            <w:r w:rsidRPr="00316546">
              <w:t>10</w:t>
            </w:r>
          </w:p>
        </w:tc>
        <w:tc>
          <w:tcPr>
            <w:tcW w:w="0" w:type="auto"/>
          </w:tcPr>
          <w:p w:rsidR="00230CFF" w:rsidRPr="00316546" w:rsidRDefault="00230CFF" w:rsidP="001824BD">
            <w:pPr>
              <w:jc w:val="right"/>
            </w:pPr>
          </w:p>
        </w:tc>
        <w:tc>
          <w:tcPr>
            <w:tcW w:w="0" w:type="auto"/>
          </w:tcPr>
          <w:p w:rsidR="00230CFF" w:rsidRPr="00316546" w:rsidRDefault="00230CFF" w:rsidP="001824BD">
            <w:pPr>
              <w:jc w:val="right"/>
            </w:pPr>
            <w:r w:rsidRPr="00316546">
              <w:t>2</w:t>
            </w:r>
          </w:p>
        </w:tc>
        <w:tc>
          <w:tcPr>
            <w:tcW w:w="0" w:type="auto"/>
          </w:tcPr>
          <w:p w:rsidR="00230CFF" w:rsidRPr="00316546" w:rsidRDefault="00230CFF" w:rsidP="001824BD">
            <w:pPr>
              <w:jc w:val="right"/>
            </w:pPr>
          </w:p>
        </w:tc>
        <w:tc>
          <w:tcPr>
            <w:tcW w:w="0" w:type="auto"/>
          </w:tcPr>
          <w:p w:rsidR="00230CFF" w:rsidRPr="00316546" w:rsidRDefault="00230CFF" w:rsidP="001824BD">
            <w:pPr>
              <w:jc w:val="right"/>
            </w:pPr>
          </w:p>
        </w:tc>
        <w:tc>
          <w:tcPr>
            <w:tcW w:w="0" w:type="auto"/>
          </w:tcPr>
          <w:p w:rsidR="00230CFF" w:rsidRPr="00316546" w:rsidRDefault="00230CFF" w:rsidP="001824BD">
            <w:pPr>
              <w:jc w:val="right"/>
            </w:pPr>
            <w:r w:rsidRPr="00316546">
              <w:t>2</w:t>
            </w:r>
          </w:p>
        </w:tc>
      </w:tr>
      <w:tr w:rsidR="00230CFF" w:rsidRPr="00316546" w:rsidTr="001824BD">
        <w:tc>
          <w:tcPr>
            <w:tcW w:w="0" w:type="auto"/>
          </w:tcPr>
          <w:p w:rsidR="00230CFF" w:rsidRPr="00D31DF7" w:rsidRDefault="00230CFF" w:rsidP="00230CFF">
            <w:pPr>
              <w:rPr>
                <w:b/>
              </w:rPr>
            </w:pPr>
            <w:r w:rsidRPr="00D31DF7">
              <w:rPr>
                <w:b/>
              </w:rPr>
              <w:t>Totaal</w:t>
            </w:r>
          </w:p>
        </w:tc>
        <w:tc>
          <w:tcPr>
            <w:tcW w:w="0" w:type="auto"/>
          </w:tcPr>
          <w:p w:rsidR="00230CFF" w:rsidRPr="00316546" w:rsidRDefault="00230CFF" w:rsidP="001824BD">
            <w:pPr>
              <w:jc w:val="right"/>
            </w:pPr>
            <w:r w:rsidRPr="00316546">
              <w:t>10</w:t>
            </w:r>
          </w:p>
        </w:tc>
        <w:tc>
          <w:tcPr>
            <w:tcW w:w="0" w:type="auto"/>
          </w:tcPr>
          <w:p w:rsidR="00230CFF" w:rsidRPr="00316546" w:rsidRDefault="00230CFF" w:rsidP="001824BD">
            <w:pPr>
              <w:jc w:val="right"/>
            </w:pPr>
            <w:r w:rsidRPr="00316546">
              <w:t>40</w:t>
            </w:r>
          </w:p>
        </w:tc>
        <w:tc>
          <w:tcPr>
            <w:tcW w:w="0" w:type="auto"/>
          </w:tcPr>
          <w:p w:rsidR="00230CFF" w:rsidRPr="00316546" w:rsidRDefault="00230CFF" w:rsidP="001824BD">
            <w:pPr>
              <w:jc w:val="right"/>
            </w:pPr>
            <w:r w:rsidRPr="00316546">
              <w:t>57</w:t>
            </w:r>
          </w:p>
        </w:tc>
        <w:tc>
          <w:tcPr>
            <w:tcW w:w="0" w:type="auto"/>
          </w:tcPr>
          <w:p w:rsidR="00230CFF" w:rsidRPr="00316546" w:rsidRDefault="00230CFF" w:rsidP="001824BD">
            <w:pPr>
              <w:jc w:val="right"/>
            </w:pPr>
            <w:r w:rsidRPr="00316546">
              <w:t>40</w:t>
            </w:r>
          </w:p>
        </w:tc>
        <w:tc>
          <w:tcPr>
            <w:tcW w:w="0" w:type="auto"/>
          </w:tcPr>
          <w:p w:rsidR="00230CFF" w:rsidRPr="00316546" w:rsidRDefault="00230CFF" w:rsidP="001824BD">
            <w:pPr>
              <w:jc w:val="right"/>
            </w:pPr>
            <w:r w:rsidRPr="00316546">
              <w:t>147</w:t>
            </w:r>
          </w:p>
        </w:tc>
      </w:tr>
    </w:tbl>
    <w:p w:rsidR="00316546" w:rsidRDefault="00316546" w:rsidP="00316546">
      <w:r w:rsidRPr="00316546">
        <w:t>Hier</w:t>
      </w:r>
      <w:r w:rsidR="00230CFF">
        <w:t>naast</w:t>
      </w:r>
      <w:r w:rsidRPr="00316546">
        <w:t xml:space="preserve"> zie je de kruistabel van de variabelen </w:t>
      </w:r>
      <w:r w:rsidR="00413BD8" w:rsidRPr="001824BD">
        <w:rPr>
          <w:rStyle w:val="Subtielebenadrukking"/>
        </w:rPr>
        <w:t>wiskundecijfer</w:t>
      </w:r>
      <w:r w:rsidRPr="00316546">
        <w:t xml:space="preserve"> </w:t>
      </w:r>
      <w:r w:rsidR="00EF604C">
        <w:t xml:space="preserve">(havo </w:t>
      </w:r>
      <w:r w:rsidRPr="00316546">
        <w:t xml:space="preserve">eind 3) en </w:t>
      </w:r>
      <w:r w:rsidRPr="001824BD">
        <w:rPr>
          <w:rStyle w:val="Subtielebenadrukking"/>
        </w:rPr>
        <w:t>profiel</w:t>
      </w:r>
      <w:r w:rsidRPr="00316546">
        <w:t>.</w:t>
      </w:r>
    </w:p>
    <w:p w:rsidR="00230CFF" w:rsidRPr="00316546" w:rsidRDefault="00230CFF" w:rsidP="00316546"/>
    <w:p w:rsidR="00316546" w:rsidRPr="00316546" w:rsidRDefault="00230CFF" w:rsidP="00316546">
      <w:pPr>
        <w:numPr>
          <w:ilvl w:val="0"/>
          <w:numId w:val="89"/>
        </w:numPr>
      </w:pPr>
      <w:r w:rsidRPr="00316546">
        <w:t xml:space="preserve"> </w:t>
      </w:r>
      <w:r w:rsidR="00316546" w:rsidRPr="00316546">
        <w:t>Welke van beide variabelen is kwalitatief? Is die variabele ordinaal of nominaal?</w:t>
      </w:r>
    </w:p>
    <w:p w:rsidR="00316546" w:rsidRPr="00316546" w:rsidRDefault="00316546" w:rsidP="00316546">
      <w:pPr>
        <w:numPr>
          <w:ilvl w:val="0"/>
          <w:numId w:val="89"/>
        </w:numPr>
      </w:pPr>
      <w:r w:rsidRPr="00316546">
        <w:t xml:space="preserve">Je wilt nu de frequentieverdeling van de variabele </w:t>
      </w:r>
      <w:r w:rsidR="00EF604C" w:rsidRPr="001824BD">
        <w:rPr>
          <w:rStyle w:val="Subtielebenadrukking"/>
        </w:rPr>
        <w:t>wiskundecijfer</w:t>
      </w:r>
      <w:r w:rsidR="00EF604C" w:rsidRPr="00316546">
        <w:t xml:space="preserve"> </w:t>
      </w:r>
      <w:r w:rsidRPr="00316546">
        <w:t>over de profielen bestuderen. Hoe ga je dan percenteren: horizontaal of verticaal? Licht je antwoord toe.</w:t>
      </w:r>
    </w:p>
    <w:p w:rsidR="00316546" w:rsidRPr="00316546" w:rsidRDefault="00316546" w:rsidP="00316546">
      <w:pPr>
        <w:numPr>
          <w:ilvl w:val="0"/>
          <w:numId w:val="89"/>
        </w:numPr>
      </w:pPr>
      <w:r w:rsidRPr="00316546">
        <w:t>Maak nu de bij b</w:t>
      </w:r>
      <w:r w:rsidR="00EF604C" w:rsidRPr="00316546">
        <w:t xml:space="preserve"> </w:t>
      </w:r>
      <w:r w:rsidRPr="00316546">
        <w:t>passende kruistabel met percentages.</w:t>
      </w:r>
    </w:p>
    <w:p w:rsidR="00316546" w:rsidRPr="00316546" w:rsidRDefault="00316546" w:rsidP="00316546">
      <w:pPr>
        <w:numPr>
          <w:ilvl w:val="0"/>
          <w:numId w:val="89"/>
        </w:numPr>
      </w:pPr>
      <w:r w:rsidRPr="00316546">
        <w:t xml:space="preserve">Kun je door de percentages te vergelijken een conclusie trekken over de verdeling van </w:t>
      </w:r>
      <w:r w:rsidR="00EF604C">
        <w:t xml:space="preserve">het </w:t>
      </w:r>
      <w:r w:rsidR="00EF604C" w:rsidRPr="001824BD">
        <w:rPr>
          <w:rStyle w:val="Subtielebenadrukking"/>
        </w:rPr>
        <w:t>wiskundecijfer</w:t>
      </w:r>
      <w:r w:rsidR="00EF604C" w:rsidRPr="00316546">
        <w:t xml:space="preserve"> </w:t>
      </w:r>
      <w:r w:rsidRPr="00316546">
        <w:t>over de profielen?</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B17681">
        <w:rPr>
          <w:b/>
        </w:rPr>
        <w:t>84</w:t>
      </w:r>
    </w:p>
    <w:p w:rsidR="00316546" w:rsidRPr="00316546" w:rsidRDefault="00316546" w:rsidP="00316546">
      <w:r w:rsidRPr="00316546">
        <w:t>Bekijk de kruistabel van de voorgaande opgave nog eens.</w:t>
      </w:r>
    </w:p>
    <w:p w:rsidR="00316546" w:rsidRPr="00316546" w:rsidRDefault="00316546" w:rsidP="00316546">
      <w:r w:rsidRPr="00316546">
        <w:t xml:space="preserve">Je wilt de verdeling van de variabele </w:t>
      </w:r>
      <w:r w:rsidRPr="001824BD">
        <w:rPr>
          <w:rStyle w:val="Subtielebenadrukking"/>
        </w:rPr>
        <w:t>profiel</w:t>
      </w:r>
      <w:r w:rsidRPr="00316546">
        <w:t xml:space="preserve"> over de wiskundecijfers</w:t>
      </w:r>
      <w:r w:rsidR="00EF604C">
        <w:t xml:space="preserve"> </w:t>
      </w:r>
      <w:r w:rsidR="00EF604C" w:rsidRPr="00316546">
        <w:t>havo</w:t>
      </w:r>
      <w:r w:rsidRPr="00316546">
        <w:t xml:space="preserve"> eind 3 bekijken. Maak een bijpassende kruistabel met percentages en probeer ook nu conclusies te trekken.</w:t>
      </w:r>
    </w:p>
    <w:p w:rsidR="009166A9" w:rsidRDefault="009166A9">
      <w:pPr>
        <w:overflowPunct/>
        <w:autoSpaceDE/>
        <w:autoSpaceDN/>
        <w:adjustRightInd/>
        <w:spacing w:line="240" w:lineRule="auto"/>
        <w:textAlignment w:val="auto"/>
      </w:pPr>
      <w:r>
        <w:br w:type="page"/>
      </w:r>
    </w:p>
    <w:p w:rsidR="00316546" w:rsidRPr="00316546" w:rsidRDefault="00316546" w:rsidP="00316546">
      <w:pPr>
        <w:rPr>
          <w:b/>
        </w:rPr>
      </w:pPr>
      <w:r w:rsidRPr="00316546">
        <w:rPr>
          <w:b/>
        </w:rPr>
        <w:lastRenderedPageBreak/>
        <w:sym w:font="Wingdings" w:char="F03A"/>
      </w:r>
      <w:r w:rsidRPr="00316546">
        <w:rPr>
          <w:b/>
        </w:rPr>
        <w:t xml:space="preserve"> Opgave </w:t>
      </w:r>
      <w:r w:rsidR="00B17681">
        <w:rPr>
          <w:b/>
        </w:rPr>
        <w:t>85</w:t>
      </w:r>
    </w:p>
    <w:p w:rsidR="00316546" w:rsidRPr="00316546" w:rsidRDefault="00316546" w:rsidP="00316546">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rsidR="00316546" w:rsidRPr="00316546" w:rsidRDefault="00316546" w:rsidP="00316546">
      <w:pPr>
        <w:numPr>
          <w:ilvl w:val="0"/>
          <w:numId w:val="91"/>
        </w:numPr>
      </w:pPr>
      <w:r w:rsidRPr="00316546">
        <w:t xml:space="preserve">Splits de data op de variabele </w:t>
      </w:r>
      <w:r w:rsidRPr="001824BD">
        <w:rPr>
          <w:rStyle w:val="Subtielebenadrukking"/>
        </w:rPr>
        <w:t>geslacht</w:t>
      </w:r>
      <w:r w:rsidRPr="00316546">
        <w:t>. Teken nu twee aparte puntenwolken van met horizontaal het gewicht en verticaal de lengte. Je ziet dat de puntenwolk van de jongens in zijn geheel iets boven de puntenwolk van de meisjes ligt.</w:t>
      </w:r>
    </w:p>
    <w:p w:rsidR="00316546" w:rsidRPr="00316546" w:rsidRDefault="00316546" w:rsidP="00C3648D">
      <w:pPr>
        <w:numPr>
          <w:ilvl w:val="0"/>
          <w:numId w:val="91"/>
        </w:numPr>
      </w:pPr>
      <w:r w:rsidRPr="00316546">
        <w:t xml:space="preserve">Er komt een leerling met een lengte van 180 </w:t>
      </w:r>
      <w:r w:rsidR="00C3648D" w:rsidRPr="00C3648D">
        <w:t>centimeter</w:t>
      </w:r>
      <w:r w:rsidR="00D85154">
        <w:t>.</w:t>
      </w:r>
      <w:r w:rsidR="00D85154">
        <w:br/>
        <w:t>W</w:t>
      </w:r>
      <w:r w:rsidRPr="00316546">
        <w:t>elk gewicht vind je aannemelijk wanneer dit een jongen is? En wanneer dit een meisje is?</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B17681">
        <w:rPr>
          <w:b/>
        </w:rPr>
        <w:t>86</w:t>
      </w:r>
    </w:p>
    <w:tbl>
      <w:tblPr>
        <w:tblpPr w:leftFromText="141" w:rightFromText="141" w:vertAnchor="text" w:tblpX="479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09"/>
        <w:gridCol w:w="1210"/>
      </w:tblGrid>
      <w:tr w:rsidR="00316546" w:rsidRPr="00EE4B25" w:rsidTr="001824BD">
        <w:tc>
          <w:tcPr>
            <w:tcW w:w="959" w:type="dxa"/>
            <w:tcBorders>
              <w:top w:val="nil"/>
              <w:left w:val="nil"/>
            </w:tcBorders>
            <w:shd w:val="clear" w:color="auto" w:fill="auto"/>
          </w:tcPr>
          <w:p w:rsidR="00316546" w:rsidRPr="00316546" w:rsidRDefault="00316546" w:rsidP="0070366E"/>
        </w:tc>
        <w:tc>
          <w:tcPr>
            <w:tcW w:w="1209" w:type="dxa"/>
            <w:shd w:val="clear" w:color="auto" w:fill="auto"/>
            <w:vAlign w:val="center"/>
          </w:tcPr>
          <w:p w:rsidR="00316546" w:rsidRPr="001824BD" w:rsidRDefault="00316546" w:rsidP="001824BD">
            <w:pPr>
              <w:jc w:val="center"/>
              <w:rPr>
                <w:b/>
              </w:rPr>
            </w:pPr>
            <w:r w:rsidRPr="001824BD">
              <w:rPr>
                <w:b/>
              </w:rPr>
              <w:t>Jongens</w:t>
            </w:r>
          </w:p>
        </w:tc>
        <w:tc>
          <w:tcPr>
            <w:tcW w:w="1210" w:type="dxa"/>
            <w:shd w:val="clear" w:color="auto" w:fill="auto"/>
            <w:vAlign w:val="center"/>
          </w:tcPr>
          <w:p w:rsidR="00316546" w:rsidRPr="001824BD" w:rsidRDefault="00316546" w:rsidP="001824BD">
            <w:pPr>
              <w:jc w:val="center"/>
              <w:rPr>
                <w:b/>
              </w:rPr>
            </w:pPr>
            <w:r w:rsidRPr="001824BD">
              <w:rPr>
                <w:b/>
              </w:rPr>
              <w:t>Meisjes</w:t>
            </w:r>
          </w:p>
        </w:tc>
      </w:tr>
      <w:tr w:rsidR="00316546" w:rsidRPr="00316546" w:rsidTr="001824BD">
        <w:tc>
          <w:tcPr>
            <w:tcW w:w="959" w:type="dxa"/>
            <w:shd w:val="clear" w:color="auto" w:fill="auto"/>
          </w:tcPr>
          <w:p w:rsidR="00316546" w:rsidRPr="001824BD" w:rsidRDefault="00316546" w:rsidP="0070366E">
            <w:pPr>
              <w:rPr>
                <w:b/>
              </w:rPr>
            </w:pPr>
            <w:r w:rsidRPr="001824BD">
              <w:rPr>
                <w:b/>
              </w:rPr>
              <w:t>Film</w:t>
            </w:r>
          </w:p>
        </w:tc>
        <w:tc>
          <w:tcPr>
            <w:tcW w:w="1209" w:type="dxa"/>
            <w:shd w:val="clear" w:color="auto" w:fill="auto"/>
            <w:vAlign w:val="center"/>
          </w:tcPr>
          <w:p w:rsidR="00316546" w:rsidRPr="00316546" w:rsidRDefault="00316546" w:rsidP="001824BD">
            <w:pPr>
              <w:jc w:val="right"/>
            </w:pPr>
            <w:r w:rsidRPr="00316546">
              <w:t>745</w:t>
            </w:r>
          </w:p>
        </w:tc>
        <w:tc>
          <w:tcPr>
            <w:tcW w:w="1210" w:type="dxa"/>
            <w:shd w:val="clear" w:color="auto" w:fill="auto"/>
            <w:vAlign w:val="center"/>
          </w:tcPr>
          <w:p w:rsidR="00316546" w:rsidRPr="00316546" w:rsidRDefault="00316546" w:rsidP="001824BD">
            <w:pPr>
              <w:jc w:val="right"/>
            </w:pPr>
            <w:r w:rsidRPr="00316546">
              <w:t>667</w:t>
            </w:r>
          </w:p>
        </w:tc>
      </w:tr>
      <w:tr w:rsidR="00316546" w:rsidRPr="00316546" w:rsidTr="001824BD">
        <w:tc>
          <w:tcPr>
            <w:tcW w:w="959" w:type="dxa"/>
            <w:shd w:val="clear" w:color="auto" w:fill="auto"/>
          </w:tcPr>
          <w:p w:rsidR="00316546" w:rsidRPr="001824BD" w:rsidRDefault="00316546" w:rsidP="0070366E">
            <w:pPr>
              <w:rPr>
                <w:b/>
              </w:rPr>
            </w:pPr>
            <w:r w:rsidRPr="001824BD">
              <w:rPr>
                <w:b/>
              </w:rPr>
              <w:t>Disco</w:t>
            </w:r>
          </w:p>
        </w:tc>
        <w:tc>
          <w:tcPr>
            <w:tcW w:w="1209" w:type="dxa"/>
            <w:shd w:val="clear" w:color="auto" w:fill="auto"/>
            <w:vAlign w:val="center"/>
          </w:tcPr>
          <w:p w:rsidR="00316546" w:rsidRPr="00316546" w:rsidRDefault="00316546" w:rsidP="001824BD">
            <w:pPr>
              <w:jc w:val="right"/>
            </w:pPr>
            <w:r w:rsidRPr="00316546">
              <w:t>580</w:t>
            </w:r>
          </w:p>
        </w:tc>
        <w:tc>
          <w:tcPr>
            <w:tcW w:w="1210" w:type="dxa"/>
            <w:shd w:val="clear" w:color="auto" w:fill="auto"/>
            <w:vAlign w:val="center"/>
          </w:tcPr>
          <w:p w:rsidR="00316546" w:rsidRPr="00316546" w:rsidRDefault="00316546" w:rsidP="001824BD">
            <w:pPr>
              <w:jc w:val="right"/>
            </w:pPr>
            <w:r w:rsidRPr="00316546">
              <w:t>370</w:t>
            </w:r>
          </w:p>
        </w:tc>
      </w:tr>
    </w:tbl>
    <w:p w:rsidR="00316546" w:rsidRPr="00316546" w:rsidRDefault="00316546" w:rsidP="00316546">
      <w:r w:rsidRPr="00316546">
        <w:t>Er is onderzoek gedaan naar het favoriete avondje uit onder jongeren</w:t>
      </w:r>
      <w:r w:rsidR="00D85154">
        <w:t>, z</w:t>
      </w:r>
      <w:r w:rsidRPr="00316546">
        <w:t>ie de tabel</w:t>
      </w:r>
      <w:r w:rsidR="00D85154">
        <w:t xml:space="preserve"> hiernaast.</w:t>
      </w:r>
    </w:p>
    <w:p w:rsidR="00316546" w:rsidRDefault="00316546" w:rsidP="00316546"/>
    <w:p w:rsidR="00D85154" w:rsidRPr="00316546" w:rsidRDefault="00D85154" w:rsidP="00316546"/>
    <w:p w:rsidR="00316546" w:rsidRPr="00316546" w:rsidRDefault="00316546" w:rsidP="00316546">
      <w:r w:rsidRPr="00316546">
        <w:t>Maak een kruistabel met relatieve gegevens die de verschillen in voorkeur tussen jongens en meisjes laat zien.</w:t>
      </w:r>
    </w:p>
    <w:p w:rsidR="00316546" w:rsidRDefault="00316546" w:rsidP="00316546"/>
    <w:p w:rsidR="00DE4056" w:rsidRPr="00316546" w:rsidRDefault="00DE4056" w:rsidP="00316546"/>
    <w:p w:rsidR="00316546" w:rsidRPr="00316546" w:rsidRDefault="00316546" w:rsidP="00316546">
      <w:r w:rsidRPr="00316546">
        <w:rPr>
          <w:b/>
        </w:rPr>
        <w:t xml:space="preserve">Opgave </w:t>
      </w:r>
      <w:r w:rsidR="00B17681">
        <w:rPr>
          <w:b/>
        </w:rPr>
        <w:t>87</w:t>
      </w:r>
    </w:p>
    <w:p w:rsidR="00316546" w:rsidRPr="00316546" w:rsidRDefault="00316546" w:rsidP="00316546">
      <w:r w:rsidRPr="00316546">
        <w:t>Bij een onderzoek over kleurenblindheid is 1000 mensen gevraagd of ze een vorm van kleurenblindheid hebben. In totaal werden 600 mannen bevraagd, waarvan er 65 aangaven kleurenblind te zijn.</w:t>
      </w:r>
      <w:r w:rsidR="00D85154">
        <w:br/>
      </w:r>
      <w:r w:rsidRPr="00316546">
        <w:t>Van de vrouwen bleken er maar 7 kleurenblind te zijn.</w:t>
      </w:r>
    </w:p>
    <w:p w:rsidR="00316546" w:rsidRPr="00316546" w:rsidRDefault="00316546" w:rsidP="00316546">
      <w:pPr>
        <w:numPr>
          <w:ilvl w:val="0"/>
          <w:numId w:val="92"/>
        </w:numPr>
      </w:pPr>
      <w:r w:rsidRPr="00316546">
        <w:t xml:space="preserve">Maak met deze gegevens een kruistabel van de variabelen </w:t>
      </w:r>
      <w:r w:rsidRPr="001824BD">
        <w:rPr>
          <w:rStyle w:val="Subtielebenadrukking"/>
        </w:rPr>
        <w:t>kleurenblindheid</w:t>
      </w:r>
      <w:r w:rsidRPr="00316546">
        <w:t xml:space="preserve"> en </w:t>
      </w:r>
      <w:r w:rsidRPr="001824BD">
        <w:rPr>
          <w:rStyle w:val="Subtielebenadrukking"/>
        </w:rPr>
        <w:t>geslacht</w:t>
      </w:r>
      <w:r w:rsidRPr="00316546">
        <w:t>.</w:t>
      </w:r>
    </w:p>
    <w:p w:rsidR="00316546" w:rsidRPr="00316546" w:rsidRDefault="00316546" w:rsidP="00316546">
      <w:pPr>
        <w:numPr>
          <w:ilvl w:val="0"/>
          <w:numId w:val="92"/>
        </w:numPr>
      </w:pPr>
      <w:r w:rsidRPr="00316546">
        <w:t>Welke deel van de kleurenblinden in deze groep is van het mannelijk geslacht?</w:t>
      </w:r>
    </w:p>
    <w:p w:rsidR="00316546" w:rsidRPr="00316546" w:rsidRDefault="00316546" w:rsidP="00316546">
      <w:pPr>
        <w:numPr>
          <w:ilvl w:val="0"/>
          <w:numId w:val="92"/>
        </w:numPr>
      </w:pPr>
      <w:r w:rsidRPr="00316546">
        <w:t>Welk deel van de mannen in deze groep is kleurenblind?</w:t>
      </w:r>
    </w:p>
    <w:p w:rsidR="00316546" w:rsidRPr="00316546" w:rsidRDefault="00316546" w:rsidP="00316546">
      <w:pPr>
        <w:numPr>
          <w:ilvl w:val="0"/>
          <w:numId w:val="92"/>
        </w:numPr>
      </w:pPr>
      <w:r w:rsidRPr="00316546">
        <w:t>Zou er een relatie bestaan tussen beide variabelen? Zo ja, beschrijf dan die relatie.</w:t>
      </w:r>
    </w:p>
    <w:p w:rsidR="00316546" w:rsidRDefault="00316546" w:rsidP="00316546"/>
    <w:p w:rsidR="00DE4056" w:rsidRPr="00316546" w:rsidRDefault="00DE4056" w:rsidP="00316546"/>
    <w:p w:rsidR="00316546" w:rsidRPr="00316546" w:rsidRDefault="00316546" w:rsidP="00316546">
      <w:pPr>
        <w:rPr>
          <w:b/>
          <w:bCs/>
        </w:rPr>
      </w:pPr>
      <w:r w:rsidRPr="00316546">
        <w:rPr>
          <w:b/>
          <w:bCs/>
        </w:rPr>
        <w:t xml:space="preserve">Opgave </w:t>
      </w:r>
      <w:r w:rsidR="00B17681">
        <w:rPr>
          <w:b/>
          <w:bCs/>
        </w:rPr>
        <w:t>88</w:t>
      </w:r>
    </w:p>
    <w:p w:rsidR="00316546" w:rsidRPr="00316546" w:rsidRDefault="00316546" w:rsidP="00316546">
      <w:r w:rsidRPr="00316546">
        <w:t>Is er een statistisch verband is tussen ijsverkoop en verkoop van zonnebrillen in de zomer?</w:t>
      </w:r>
      <w:r w:rsidR="00D85154">
        <w:br/>
      </w:r>
      <w:r w:rsidRPr="00316546">
        <w:t>Is er sprake van een causaal verband?</w:t>
      </w:r>
    </w:p>
    <w:p w:rsidR="00316546" w:rsidRDefault="00316546" w:rsidP="00316546"/>
    <w:p w:rsidR="009166A9" w:rsidRDefault="009166A9">
      <w:pPr>
        <w:overflowPunct/>
        <w:autoSpaceDE/>
        <w:autoSpaceDN/>
        <w:adjustRightInd/>
        <w:spacing w:line="240" w:lineRule="auto"/>
        <w:textAlignment w:val="auto"/>
        <w:rPr>
          <w:b/>
          <w:bCs/>
        </w:rPr>
      </w:pPr>
      <w:r>
        <w:rPr>
          <w:b/>
          <w:bCs/>
        </w:rPr>
        <w:br w:type="page"/>
      </w:r>
    </w:p>
    <w:p w:rsidR="00316546" w:rsidRPr="00316546" w:rsidRDefault="00316546" w:rsidP="00316546">
      <w:pPr>
        <w:rPr>
          <w:bCs/>
        </w:rPr>
      </w:pPr>
      <w:r w:rsidRPr="00316546">
        <w:rPr>
          <w:noProof/>
        </w:rPr>
        <w:lastRenderedPageBreak/>
        <w:drawing>
          <wp:anchor distT="0" distB="0" distL="114300" distR="114300" simplePos="0" relativeHeight="251694592" behindDoc="0" locked="0" layoutInCell="1" allowOverlap="1" wp14:anchorId="13E077E7" wp14:editId="25649FA7">
            <wp:simplePos x="0" y="0"/>
            <wp:positionH relativeFrom="margin">
              <wp:align>right</wp:align>
            </wp:positionH>
            <wp:positionV relativeFrom="paragraph">
              <wp:posOffset>73660</wp:posOffset>
            </wp:positionV>
            <wp:extent cx="3239770" cy="2145665"/>
            <wp:effectExtent l="0" t="0" r="0" b="6985"/>
            <wp:wrapSquare wrapText="bothSides"/>
            <wp:docPr id="6" name="Afbeelding 6" descr="Beschrijving: ScatterplotA_success_vs_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ScatterplotA_success_vs_le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39770" cy="2145665"/>
                    </a:xfrm>
                    <a:prstGeom prst="rect">
                      <a:avLst/>
                    </a:prstGeom>
                    <a:noFill/>
                    <a:ln>
                      <a:noFill/>
                    </a:ln>
                  </pic:spPr>
                </pic:pic>
              </a:graphicData>
            </a:graphic>
          </wp:anchor>
        </w:drawing>
      </w:r>
      <w:r w:rsidRPr="00316546">
        <w:rPr>
          <w:b/>
          <w:bCs/>
        </w:rPr>
        <w:t xml:space="preserve">Opgave </w:t>
      </w:r>
      <w:r w:rsidR="00B17681">
        <w:rPr>
          <w:b/>
          <w:bCs/>
        </w:rPr>
        <w:t>89</w:t>
      </w:r>
    </w:p>
    <w:p w:rsidR="00316546" w:rsidRPr="00316546" w:rsidRDefault="00316546" w:rsidP="00316546">
      <w:r w:rsidRPr="00316546">
        <w:t xml:space="preserve">Een groep Amerikaanse golfers heeft bij het putten (het slaan van de golfbal met als doel dat hij in de hole terechtkomt en niet dat hij alleen maar in de buurt van de hole komt) hun percentage successen berekend afhankelijk van de afstand tot de hole (de </w:t>
      </w:r>
      <w:r w:rsidRPr="001824BD">
        <w:rPr>
          <w:rStyle w:val="Subtielebenadrukking"/>
        </w:rPr>
        <w:t>length</w:t>
      </w:r>
      <w:r w:rsidRPr="00316546">
        <w:t xml:space="preserve"> in m). Hiernaast zie je de resultaten.</w:t>
      </w:r>
    </w:p>
    <w:p w:rsidR="00316546" w:rsidRPr="00316546" w:rsidRDefault="00316546" w:rsidP="00316546"/>
    <w:p w:rsidR="00316546" w:rsidRPr="00316546" w:rsidRDefault="00316546" w:rsidP="00316546"/>
    <w:p w:rsidR="00316546" w:rsidRPr="00316546" w:rsidRDefault="00316546" w:rsidP="00316546">
      <w:pPr>
        <w:numPr>
          <w:ilvl w:val="0"/>
          <w:numId w:val="93"/>
        </w:numPr>
      </w:pPr>
      <w:r w:rsidRPr="00316546">
        <w:t>Schat het succespercentage bij een afstand van 15 m</w:t>
      </w:r>
      <w:r w:rsidR="00AA3F22">
        <w:t>eter</w:t>
      </w:r>
      <w:r w:rsidRPr="00316546">
        <w:t xml:space="preserve"> tot de hole.</w:t>
      </w:r>
    </w:p>
    <w:p w:rsidR="00316546" w:rsidRPr="00316546" w:rsidRDefault="00316546" w:rsidP="00316546">
      <w:pPr>
        <w:numPr>
          <w:ilvl w:val="0"/>
          <w:numId w:val="93"/>
        </w:numPr>
      </w:pPr>
      <w:r w:rsidRPr="00316546">
        <w:t>Hoe groot is het succespercentage bij 0 m</w:t>
      </w:r>
      <w:r w:rsidR="00AA3F22">
        <w:t>eter?</w:t>
      </w:r>
    </w:p>
    <w:p w:rsidR="00316546" w:rsidRPr="00316546" w:rsidRDefault="00316546" w:rsidP="00316546">
      <w:pPr>
        <w:numPr>
          <w:ilvl w:val="0"/>
          <w:numId w:val="93"/>
        </w:numPr>
      </w:pPr>
      <w:r w:rsidRPr="00316546">
        <w:t xml:space="preserve">Er lijkt een statistisch verband te bestaan tussen de variabelen </w:t>
      </w:r>
      <w:r w:rsidRPr="001824BD">
        <w:rPr>
          <w:rStyle w:val="Subtielebenadrukking"/>
        </w:rPr>
        <w:t>success</w:t>
      </w:r>
      <w:r w:rsidRPr="00316546">
        <w:t xml:space="preserve"> en </w:t>
      </w:r>
      <w:r w:rsidRPr="001824BD">
        <w:rPr>
          <w:rStyle w:val="Subtielebenadrukking"/>
        </w:rPr>
        <w:t>length</w:t>
      </w:r>
      <w:r w:rsidRPr="00316546">
        <w:t>.</w:t>
      </w:r>
      <w:r w:rsidR="00D85154">
        <w:br/>
      </w:r>
      <w:r w:rsidRPr="00316546">
        <w:t xml:space="preserve">Wat kun je zeggen van het succespercentage bij een </w:t>
      </w:r>
      <w:r w:rsidRPr="001824BD">
        <w:rPr>
          <w:rStyle w:val="Subtielebenadrukking"/>
        </w:rPr>
        <w:t>length</w:t>
      </w:r>
      <w:r w:rsidRPr="00316546">
        <w:t xml:space="preserve"> van 30 m</w:t>
      </w:r>
      <w:r w:rsidR="00AA3F22">
        <w:t>eter</w:t>
      </w:r>
      <w:r w:rsidRPr="00316546">
        <w:t>?</w:t>
      </w:r>
    </w:p>
    <w:p w:rsidR="00316546" w:rsidRPr="00316546" w:rsidRDefault="00316546" w:rsidP="00316546">
      <w:pPr>
        <w:numPr>
          <w:ilvl w:val="0"/>
          <w:numId w:val="93"/>
        </w:numPr>
      </w:pPr>
      <w:r w:rsidRPr="00316546">
        <w:t>En wat gebeurt er met het succespercentage als de afstand tot de hole steeds groter wordt?</w:t>
      </w:r>
    </w:p>
    <w:p w:rsidR="00DE4056" w:rsidRDefault="00DE4056" w:rsidP="00316546">
      <w:pPr>
        <w:rPr>
          <w:b/>
        </w:rPr>
      </w:pPr>
    </w:p>
    <w:p w:rsidR="00DE4056" w:rsidRDefault="00DE4056" w:rsidP="00316546">
      <w:pPr>
        <w:rPr>
          <w:b/>
        </w:rPr>
      </w:pPr>
    </w:p>
    <w:p w:rsidR="00316546" w:rsidRPr="00316546" w:rsidRDefault="00316546" w:rsidP="00316546">
      <w:pPr>
        <w:rPr>
          <w:b/>
          <w:bCs/>
        </w:rPr>
      </w:pPr>
      <w:r w:rsidRPr="00316546">
        <w:rPr>
          <w:b/>
        </w:rPr>
        <w:sym w:font="Wingdings" w:char="F03A"/>
      </w:r>
      <w:r w:rsidRPr="00316546">
        <w:rPr>
          <w:b/>
        </w:rPr>
        <w:t xml:space="preserve"> </w:t>
      </w:r>
      <w:r w:rsidRPr="00316546">
        <w:rPr>
          <w:b/>
          <w:bCs/>
        </w:rPr>
        <w:t xml:space="preserve">Opgave </w:t>
      </w:r>
      <w:r w:rsidR="00B17681">
        <w:rPr>
          <w:b/>
          <w:bCs/>
        </w:rPr>
        <w:t>90</w:t>
      </w:r>
    </w:p>
    <w:p w:rsidR="00316546" w:rsidRPr="00316546" w:rsidRDefault="00316546" w:rsidP="00316546"/>
    <w:tbl>
      <w:tblPr>
        <w:tblStyle w:val="Tabelraster"/>
        <w:tblW w:w="7201" w:type="dxa"/>
        <w:tblLayout w:type="fixed"/>
        <w:tblLook w:val="0000" w:firstRow="0" w:lastRow="0" w:firstColumn="0" w:lastColumn="0" w:noHBand="0" w:noVBand="0"/>
      </w:tblPr>
      <w:tblGrid>
        <w:gridCol w:w="1004"/>
        <w:gridCol w:w="1077"/>
        <w:gridCol w:w="1077"/>
        <w:gridCol w:w="1077"/>
        <w:gridCol w:w="1077"/>
        <w:gridCol w:w="1077"/>
        <w:gridCol w:w="812"/>
      </w:tblGrid>
      <w:tr w:rsidR="00316546" w:rsidRPr="00316546" w:rsidTr="001824BD">
        <w:trPr>
          <w:trHeight w:val="227"/>
        </w:trPr>
        <w:tc>
          <w:tcPr>
            <w:tcW w:w="1004" w:type="dxa"/>
            <w:tcBorders>
              <w:top w:val="nil"/>
              <w:left w:val="nil"/>
              <w:bottom w:val="single" w:sz="4" w:space="0" w:color="auto"/>
            </w:tcBorders>
          </w:tcPr>
          <w:p w:rsidR="00316546" w:rsidRPr="00316546" w:rsidRDefault="00316546" w:rsidP="00316546"/>
        </w:tc>
        <w:tc>
          <w:tcPr>
            <w:tcW w:w="5385" w:type="dxa"/>
            <w:gridSpan w:val="5"/>
            <w:tcBorders>
              <w:bottom w:val="single" w:sz="4" w:space="0" w:color="auto"/>
            </w:tcBorders>
          </w:tcPr>
          <w:p w:rsidR="00316546" w:rsidRPr="001824BD" w:rsidRDefault="00413BD8" w:rsidP="001824BD">
            <w:pPr>
              <w:jc w:val="center"/>
              <w:rPr>
                <w:b/>
              </w:rPr>
            </w:pPr>
            <w:r w:rsidRPr="001824BD">
              <w:rPr>
                <w:b/>
              </w:rPr>
              <w:t>Verspringen [cm]</w:t>
            </w:r>
          </w:p>
        </w:tc>
        <w:tc>
          <w:tcPr>
            <w:tcW w:w="812" w:type="dxa"/>
            <w:tcBorders>
              <w:top w:val="nil"/>
              <w:bottom w:val="single" w:sz="4" w:space="0" w:color="auto"/>
              <w:right w:val="nil"/>
            </w:tcBorders>
          </w:tcPr>
          <w:p w:rsidR="00316546" w:rsidRPr="00316546" w:rsidRDefault="00316546" w:rsidP="00316546"/>
        </w:tc>
      </w:tr>
      <w:tr w:rsidR="00316546" w:rsidRPr="00316546" w:rsidTr="001824BD">
        <w:trPr>
          <w:trHeight w:val="227"/>
        </w:trPr>
        <w:tc>
          <w:tcPr>
            <w:tcW w:w="1004" w:type="dxa"/>
            <w:tcBorders>
              <w:top w:val="single" w:sz="4" w:space="0" w:color="auto"/>
              <w:left w:val="single" w:sz="4" w:space="0" w:color="auto"/>
              <w:bottom w:val="single" w:sz="4" w:space="0" w:color="auto"/>
              <w:right w:val="single" w:sz="4" w:space="0" w:color="auto"/>
            </w:tcBorders>
          </w:tcPr>
          <w:p w:rsidR="00316546" w:rsidRPr="001824BD" w:rsidRDefault="00316546" w:rsidP="00316546">
            <w:pPr>
              <w:rPr>
                <w:b/>
              </w:rPr>
            </w:pPr>
            <w:r w:rsidRPr="001824BD">
              <w:rPr>
                <w:b/>
              </w:rPr>
              <w:t>Geslacht</w:t>
            </w:r>
          </w:p>
        </w:tc>
        <w:tc>
          <w:tcPr>
            <w:tcW w:w="1077" w:type="dxa"/>
            <w:tcBorders>
              <w:top w:val="single" w:sz="4" w:space="0" w:color="auto"/>
              <w:left w:val="single" w:sz="4" w:space="0" w:color="auto"/>
            </w:tcBorders>
          </w:tcPr>
          <w:p w:rsidR="00316546" w:rsidRPr="001824BD" w:rsidRDefault="00316546" w:rsidP="001824BD">
            <w:pPr>
              <w:jc w:val="center"/>
              <w:rPr>
                <w:b/>
              </w:rPr>
            </w:pPr>
            <w:r w:rsidRPr="001824BD">
              <w:rPr>
                <w:b/>
              </w:rPr>
              <w:t>150</w:t>
            </w:r>
            <w:r w:rsidR="00164D30" w:rsidRPr="001824BD">
              <w:rPr>
                <w:b/>
              </w:rPr>
              <w:t>-</w:t>
            </w:r>
            <w:r w:rsidRPr="001824BD">
              <w:rPr>
                <w:b/>
              </w:rPr>
              <w:t>199</w:t>
            </w:r>
          </w:p>
        </w:tc>
        <w:tc>
          <w:tcPr>
            <w:tcW w:w="1077" w:type="dxa"/>
            <w:tcBorders>
              <w:top w:val="single" w:sz="4" w:space="0" w:color="auto"/>
            </w:tcBorders>
          </w:tcPr>
          <w:p w:rsidR="00316546" w:rsidRPr="001824BD" w:rsidRDefault="00316546" w:rsidP="001824BD">
            <w:pPr>
              <w:jc w:val="center"/>
              <w:rPr>
                <w:b/>
              </w:rPr>
            </w:pPr>
            <w:r w:rsidRPr="001824BD">
              <w:rPr>
                <w:b/>
              </w:rPr>
              <w:t>200 – 249</w:t>
            </w:r>
          </w:p>
        </w:tc>
        <w:tc>
          <w:tcPr>
            <w:tcW w:w="1077" w:type="dxa"/>
            <w:tcBorders>
              <w:top w:val="single" w:sz="4" w:space="0" w:color="auto"/>
            </w:tcBorders>
          </w:tcPr>
          <w:p w:rsidR="00316546" w:rsidRPr="001824BD" w:rsidRDefault="00316546" w:rsidP="001824BD">
            <w:pPr>
              <w:jc w:val="center"/>
              <w:rPr>
                <w:b/>
              </w:rPr>
            </w:pPr>
            <w:r w:rsidRPr="001824BD">
              <w:rPr>
                <w:b/>
              </w:rPr>
              <w:t>250</w:t>
            </w:r>
            <w:r w:rsidR="00164D30" w:rsidRPr="001824BD">
              <w:rPr>
                <w:b/>
              </w:rPr>
              <w:t>-</w:t>
            </w:r>
            <w:r w:rsidRPr="001824BD">
              <w:rPr>
                <w:b/>
              </w:rPr>
              <w:t>299</w:t>
            </w:r>
          </w:p>
        </w:tc>
        <w:tc>
          <w:tcPr>
            <w:tcW w:w="1077" w:type="dxa"/>
            <w:tcBorders>
              <w:top w:val="single" w:sz="4" w:space="0" w:color="auto"/>
            </w:tcBorders>
          </w:tcPr>
          <w:p w:rsidR="00316546" w:rsidRPr="001824BD" w:rsidRDefault="00316546" w:rsidP="001824BD">
            <w:pPr>
              <w:jc w:val="center"/>
              <w:rPr>
                <w:b/>
              </w:rPr>
            </w:pPr>
            <w:r w:rsidRPr="001824BD">
              <w:rPr>
                <w:b/>
              </w:rPr>
              <w:t>300</w:t>
            </w:r>
            <w:r w:rsidR="00164D30" w:rsidRPr="001824BD">
              <w:rPr>
                <w:b/>
              </w:rPr>
              <w:t>-</w:t>
            </w:r>
            <w:r w:rsidRPr="001824BD">
              <w:rPr>
                <w:b/>
              </w:rPr>
              <w:t>349</w:t>
            </w:r>
          </w:p>
        </w:tc>
        <w:tc>
          <w:tcPr>
            <w:tcW w:w="1077" w:type="dxa"/>
            <w:tcBorders>
              <w:top w:val="single" w:sz="4" w:space="0" w:color="auto"/>
            </w:tcBorders>
          </w:tcPr>
          <w:p w:rsidR="00316546" w:rsidRPr="001824BD" w:rsidRDefault="00316546" w:rsidP="001824BD">
            <w:pPr>
              <w:jc w:val="center"/>
              <w:rPr>
                <w:b/>
              </w:rPr>
            </w:pPr>
            <w:r w:rsidRPr="001824BD">
              <w:rPr>
                <w:b/>
              </w:rPr>
              <w:t>350</w:t>
            </w:r>
            <w:r w:rsidR="00164D30" w:rsidRPr="001824BD">
              <w:rPr>
                <w:b/>
              </w:rPr>
              <w:t>-</w:t>
            </w:r>
            <w:r w:rsidRPr="001824BD">
              <w:rPr>
                <w:b/>
              </w:rPr>
              <w:t>399</w:t>
            </w:r>
          </w:p>
        </w:tc>
        <w:tc>
          <w:tcPr>
            <w:tcW w:w="812" w:type="dxa"/>
            <w:tcBorders>
              <w:top w:val="single" w:sz="4" w:space="0" w:color="auto"/>
            </w:tcBorders>
          </w:tcPr>
          <w:p w:rsidR="00316546" w:rsidRPr="001824BD" w:rsidRDefault="00316546" w:rsidP="001824BD">
            <w:pPr>
              <w:jc w:val="center"/>
              <w:rPr>
                <w:b/>
              </w:rPr>
            </w:pPr>
            <w:r w:rsidRPr="001824BD">
              <w:rPr>
                <w:b/>
              </w:rPr>
              <w:t>Totaal</w:t>
            </w:r>
          </w:p>
        </w:tc>
      </w:tr>
      <w:tr w:rsidR="00316546" w:rsidRPr="00316546" w:rsidTr="001824BD">
        <w:trPr>
          <w:trHeight w:val="227"/>
        </w:trPr>
        <w:tc>
          <w:tcPr>
            <w:tcW w:w="1004" w:type="dxa"/>
            <w:tcBorders>
              <w:top w:val="single" w:sz="4" w:space="0" w:color="auto"/>
            </w:tcBorders>
          </w:tcPr>
          <w:p w:rsidR="00316546" w:rsidRPr="00F028E5" w:rsidRDefault="008308A8" w:rsidP="00316546">
            <w:r w:rsidRPr="00F028E5">
              <w:t>Jongen</w:t>
            </w:r>
          </w:p>
        </w:tc>
        <w:tc>
          <w:tcPr>
            <w:tcW w:w="1077" w:type="dxa"/>
          </w:tcPr>
          <w:p w:rsidR="00316546" w:rsidRPr="00316546" w:rsidRDefault="003F4975" w:rsidP="001824BD">
            <w:pPr>
              <w:jc w:val="right"/>
            </w:pPr>
            <w:r>
              <w:t>0</w:t>
            </w:r>
          </w:p>
        </w:tc>
        <w:tc>
          <w:tcPr>
            <w:tcW w:w="1077" w:type="dxa"/>
          </w:tcPr>
          <w:p w:rsidR="00316546" w:rsidRPr="00316546" w:rsidRDefault="00316546" w:rsidP="001824BD">
            <w:pPr>
              <w:jc w:val="right"/>
            </w:pPr>
            <w:r w:rsidRPr="00316546">
              <w:t>1</w:t>
            </w:r>
          </w:p>
        </w:tc>
        <w:tc>
          <w:tcPr>
            <w:tcW w:w="1077" w:type="dxa"/>
          </w:tcPr>
          <w:p w:rsidR="00316546" w:rsidRPr="00316546" w:rsidRDefault="00316546" w:rsidP="001824BD">
            <w:pPr>
              <w:jc w:val="right"/>
            </w:pPr>
            <w:r w:rsidRPr="00316546">
              <w:t>7</w:t>
            </w:r>
          </w:p>
        </w:tc>
        <w:tc>
          <w:tcPr>
            <w:tcW w:w="1077" w:type="dxa"/>
          </w:tcPr>
          <w:p w:rsidR="00316546" w:rsidRPr="00316546" w:rsidRDefault="00316546" w:rsidP="001824BD">
            <w:pPr>
              <w:jc w:val="right"/>
            </w:pPr>
            <w:r w:rsidRPr="00316546">
              <w:t>19</w:t>
            </w:r>
          </w:p>
        </w:tc>
        <w:tc>
          <w:tcPr>
            <w:tcW w:w="1077" w:type="dxa"/>
          </w:tcPr>
          <w:p w:rsidR="00316546" w:rsidRPr="00316546" w:rsidRDefault="00316546" w:rsidP="001824BD">
            <w:pPr>
              <w:jc w:val="right"/>
            </w:pPr>
            <w:r w:rsidRPr="00316546">
              <w:t>6</w:t>
            </w:r>
          </w:p>
        </w:tc>
        <w:tc>
          <w:tcPr>
            <w:tcW w:w="812" w:type="dxa"/>
          </w:tcPr>
          <w:p w:rsidR="00316546" w:rsidRPr="00316546" w:rsidRDefault="00316546" w:rsidP="001824BD">
            <w:pPr>
              <w:jc w:val="right"/>
            </w:pPr>
            <w:r w:rsidRPr="00316546">
              <w:t>33</w:t>
            </w:r>
          </w:p>
        </w:tc>
      </w:tr>
      <w:tr w:rsidR="00316546" w:rsidRPr="00316546" w:rsidTr="001824BD">
        <w:trPr>
          <w:trHeight w:val="227"/>
        </w:trPr>
        <w:tc>
          <w:tcPr>
            <w:tcW w:w="1004" w:type="dxa"/>
          </w:tcPr>
          <w:p w:rsidR="00316546" w:rsidRPr="00F028E5" w:rsidRDefault="008308A8" w:rsidP="00316546">
            <w:r w:rsidRPr="00F028E5">
              <w:t>Meisje</w:t>
            </w:r>
          </w:p>
        </w:tc>
        <w:tc>
          <w:tcPr>
            <w:tcW w:w="1077" w:type="dxa"/>
          </w:tcPr>
          <w:p w:rsidR="00316546" w:rsidRPr="00316546" w:rsidRDefault="00316546" w:rsidP="001824BD">
            <w:pPr>
              <w:jc w:val="right"/>
            </w:pPr>
            <w:r w:rsidRPr="00316546">
              <w:t>1</w:t>
            </w:r>
          </w:p>
        </w:tc>
        <w:tc>
          <w:tcPr>
            <w:tcW w:w="1077" w:type="dxa"/>
          </w:tcPr>
          <w:p w:rsidR="00316546" w:rsidRPr="00316546" w:rsidRDefault="00316546" w:rsidP="001824BD">
            <w:pPr>
              <w:jc w:val="right"/>
            </w:pPr>
            <w:r w:rsidRPr="00316546">
              <w:t>5</w:t>
            </w:r>
          </w:p>
        </w:tc>
        <w:tc>
          <w:tcPr>
            <w:tcW w:w="1077" w:type="dxa"/>
          </w:tcPr>
          <w:p w:rsidR="00316546" w:rsidRPr="00316546" w:rsidRDefault="00316546" w:rsidP="001824BD">
            <w:pPr>
              <w:jc w:val="right"/>
            </w:pPr>
            <w:r w:rsidRPr="00316546">
              <w:t>10</w:t>
            </w:r>
          </w:p>
        </w:tc>
        <w:tc>
          <w:tcPr>
            <w:tcW w:w="1077" w:type="dxa"/>
          </w:tcPr>
          <w:p w:rsidR="00316546" w:rsidRPr="00316546" w:rsidRDefault="00316546" w:rsidP="001824BD">
            <w:pPr>
              <w:jc w:val="right"/>
            </w:pPr>
            <w:r w:rsidRPr="00316546">
              <w:t>21</w:t>
            </w:r>
          </w:p>
        </w:tc>
        <w:tc>
          <w:tcPr>
            <w:tcW w:w="1077" w:type="dxa"/>
          </w:tcPr>
          <w:p w:rsidR="00316546" w:rsidRPr="00316546" w:rsidRDefault="00316546" w:rsidP="001824BD">
            <w:pPr>
              <w:jc w:val="right"/>
            </w:pPr>
            <w:r w:rsidRPr="00316546">
              <w:t>3</w:t>
            </w:r>
          </w:p>
        </w:tc>
        <w:tc>
          <w:tcPr>
            <w:tcW w:w="812" w:type="dxa"/>
          </w:tcPr>
          <w:p w:rsidR="00316546" w:rsidRPr="00316546" w:rsidRDefault="00316546" w:rsidP="001824BD">
            <w:pPr>
              <w:jc w:val="right"/>
            </w:pPr>
            <w:r w:rsidRPr="00316546">
              <w:t>40</w:t>
            </w:r>
          </w:p>
        </w:tc>
      </w:tr>
      <w:tr w:rsidR="00316546" w:rsidRPr="00316546" w:rsidTr="001824BD">
        <w:trPr>
          <w:trHeight w:val="227"/>
        </w:trPr>
        <w:tc>
          <w:tcPr>
            <w:tcW w:w="1004" w:type="dxa"/>
          </w:tcPr>
          <w:p w:rsidR="00316546" w:rsidRPr="001824BD" w:rsidRDefault="00316546" w:rsidP="00316546">
            <w:pPr>
              <w:rPr>
                <w:b/>
              </w:rPr>
            </w:pPr>
            <w:r w:rsidRPr="001824BD">
              <w:rPr>
                <w:b/>
              </w:rPr>
              <w:t>Totaal</w:t>
            </w:r>
          </w:p>
        </w:tc>
        <w:tc>
          <w:tcPr>
            <w:tcW w:w="1077" w:type="dxa"/>
          </w:tcPr>
          <w:p w:rsidR="00316546" w:rsidRPr="00316546" w:rsidRDefault="00316546" w:rsidP="001824BD">
            <w:pPr>
              <w:jc w:val="right"/>
            </w:pPr>
            <w:r w:rsidRPr="00316546">
              <w:t>1</w:t>
            </w:r>
          </w:p>
        </w:tc>
        <w:tc>
          <w:tcPr>
            <w:tcW w:w="1077" w:type="dxa"/>
          </w:tcPr>
          <w:p w:rsidR="00316546" w:rsidRPr="00316546" w:rsidRDefault="00316546" w:rsidP="001824BD">
            <w:pPr>
              <w:jc w:val="right"/>
            </w:pPr>
            <w:r w:rsidRPr="00316546">
              <w:t>6</w:t>
            </w:r>
          </w:p>
        </w:tc>
        <w:tc>
          <w:tcPr>
            <w:tcW w:w="1077" w:type="dxa"/>
          </w:tcPr>
          <w:p w:rsidR="00316546" w:rsidRPr="00316546" w:rsidRDefault="00316546" w:rsidP="001824BD">
            <w:pPr>
              <w:jc w:val="right"/>
            </w:pPr>
            <w:r w:rsidRPr="00316546">
              <w:t>17</w:t>
            </w:r>
          </w:p>
        </w:tc>
        <w:tc>
          <w:tcPr>
            <w:tcW w:w="1077" w:type="dxa"/>
          </w:tcPr>
          <w:p w:rsidR="00316546" w:rsidRPr="00316546" w:rsidRDefault="00316546" w:rsidP="001824BD">
            <w:pPr>
              <w:jc w:val="right"/>
            </w:pPr>
            <w:r w:rsidRPr="00316546">
              <w:t>40</w:t>
            </w:r>
          </w:p>
        </w:tc>
        <w:tc>
          <w:tcPr>
            <w:tcW w:w="1077" w:type="dxa"/>
          </w:tcPr>
          <w:p w:rsidR="00316546" w:rsidRPr="00316546" w:rsidRDefault="00316546" w:rsidP="001824BD">
            <w:pPr>
              <w:jc w:val="right"/>
            </w:pPr>
            <w:r w:rsidRPr="00316546">
              <w:t>9</w:t>
            </w:r>
          </w:p>
        </w:tc>
        <w:tc>
          <w:tcPr>
            <w:tcW w:w="812" w:type="dxa"/>
          </w:tcPr>
          <w:p w:rsidR="00316546" w:rsidRPr="00316546" w:rsidRDefault="00316546" w:rsidP="001824BD">
            <w:pPr>
              <w:jc w:val="right"/>
            </w:pPr>
            <w:r w:rsidRPr="00316546">
              <w:t>73</w:t>
            </w:r>
          </w:p>
        </w:tc>
      </w:tr>
    </w:tbl>
    <w:p w:rsidR="00316546" w:rsidRPr="00316546" w:rsidRDefault="00316546" w:rsidP="00316546">
      <w:pPr>
        <w:rPr>
          <w:bCs/>
        </w:rPr>
      </w:pPr>
    </w:p>
    <w:p w:rsidR="00316546" w:rsidRPr="00316546" w:rsidRDefault="00316546" w:rsidP="00316546">
      <w:pPr>
        <w:numPr>
          <w:ilvl w:val="0"/>
          <w:numId w:val="94"/>
        </w:numPr>
      </w:pPr>
      <w:r w:rsidRPr="00316546">
        <w:t xml:space="preserve">Als je het verspringen tussen jongens en meisjes wilt vergelijken, moet je dan horizontaal of verticaal percentages nemen? </w:t>
      </w:r>
    </w:p>
    <w:p w:rsidR="00316546" w:rsidRPr="00316546" w:rsidRDefault="00316546" w:rsidP="00316546">
      <w:pPr>
        <w:numPr>
          <w:ilvl w:val="0"/>
          <w:numId w:val="94"/>
        </w:numPr>
      </w:pPr>
      <w:r w:rsidRPr="00316546">
        <w:t>Maak de tabel die je bij a bedacht hebt en kijk of je een conclusie kunt trekken over het verschil in verspringen tussen jongens en meisjes.</w:t>
      </w:r>
    </w:p>
    <w:p w:rsidR="00316546" w:rsidRPr="00316546" w:rsidRDefault="00316546" w:rsidP="00316546">
      <w:pPr>
        <w:numPr>
          <w:ilvl w:val="0"/>
          <w:numId w:val="94"/>
        </w:numPr>
      </w:pPr>
      <w:r w:rsidRPr="00316546">
        <w:t xml:space="preserve">Maak een puntenwolk bij de variabelen </w:t>
      </w:r>
      <w:r w:rsidRPr="001824BD">
        <w:rPr>
          <w:rStyle w:val="Subtielebenadrukking"/>
        </w:rPr>
        <w:t>sprint</w:t>
      </w:r>
      <w:r w:rsidRPr="00316546">
        <w:t xml:space="preserve"> en </w:t>
      </w:r>
      <w:r w:rsidRPr="001824BD">
        <w:rPr>
          <w:rStyle w:val="Subtielebenadrukking"/>
        </w:rPr>
        <w:t>verspringen</w:t>
      </w:r>
      <w:r w:rsidRPr="00316546">
        <w:t>. Onderzoek of je een statistisch verband aantreft tussen beide variabelen en zo ja, beschrijf dan dit verband. Is dit verband duidelijker wanneer je de data splitst op geslacht en twee puntenwolken maakt?</w:t>
      </w:r>
    </w:p>
    <w:p w:rsidR="00316546" w:rsidRDefault="00316546" w:rsidP="00316546"/>
    <w:p w:rsidR="003F4975" w:rsidRDefault="003F4975">
      <w:pPr>
        <w:overflowPunct/>
        <w:autoSpaceDE/>
        <w:autoSpaceDN/>
        <w:adjustRightInd/>
        <w:spacing w:line="240" w:lineRule="auto"/>
        <w:textAlignment w:val="auto"/>
      </w:pPr>
      <w:r>
        <w:br w:type="page"/>
      </w:r>
    </w:p>
    <w:p w:rsidR="00316546" w:rsidRPr="00316546" w:rsidRDefault="003A768D" w:rsidP="005A2748">
      <w:pPr>
        <w:pStyle w:val="Kop3"/>
      </w:pPr>
      <w:bookmarkStart w:id="68" w:name="_Toc429034628"/>
      <w:r w:rsidRPr="003A768D">
        <w:lastRenderedPageBreak/>
        <w:t>§</w:t>
      </w:r>
      <w:r>
        <w:t xml:space="preserve"> </w:t>
      </w:r>
      <w:r w:rsidR="005A2748">
        <w:t>2.</w:t>
      </w:r>
      <w:r w:rsidR="00316546" w:rsidRPr="00316546">
        <w:t>5.5</w:t>
      </w:r>
      <w:r w:rsidR="00FF6933">
        <w:tab/>
      </w:r>
      <w:r>
        <w:tab/>
      </w:r>
      <w:r w:rsidR="00316546" w:rsidRPr="00316546">
        <w:t>Om te onthouden</w:t>
      </w:r>
      <w:bookmarkEnd w:id="68"/>
    </w:p>
    <w:p w:rsidR="00316546" w:rsidRDefault="00FE6BCE" w:rsidP="00316546">
      <w:r>
        <w:rPr>
          <w:noProof/>
        </w:rPr>
        <mc:AlternateContent>
          <mc:Choice Requires="wps">
            <w:drawing>
              <wp:anchor distT="0" distB="0" distL="114300" distR="114300" simplePos="0" relativeHeight="251697664" behindDoc="0" locked="0" layoutInCell="1" allowOverlap="1">
                <wp:simplePos x="0" y="0"/>
                <wp:positionH relativeFrom="margin">
                  <wp:align>center</wp:align>
                </wp:positionH>
                <wp:positionV relativeFrom="paragraph">
                  <wp:posOffset>176530</wp:posOffset>
                </wp:positionV>
                <wp:extent cx="5400040" cy="1915795"/>
                <wp:effectExtent l="9525" t="5080" r="10160" b="12700"/>
                <wp:wrapTopAndBottom/>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15795"/>
                        </a:xfrm>
                        <a:prstGeom prst="rect">
                          <a:avLst/>
                        </a:prstGeom>
                        <a:solidFill>
                          <a:srgbClr val="DAEEF3"/>
                        </a:solidFill>
                        <a:ln w="9525">
                          <a:solidFill>
                            <a:srgbClr val="000000"/>
                          </a:solidFill>
                          <a:miter lim="800000"/>
                          <a:headEnd/>
                          <a:tailEnd/>
                        </a:ln>
                      </wps:spPr>
                      <wps:txbx>
                        <w:txbxContent>
                          <w:p w:rsidR="00467C08" w:rsidRPr="00316546" w:rsidRDefault="00467C08" w:rsidP="00056358">
                            <w:r w:rsidRPr="00316546">
                              <w:t xml:space="preserve">Statistisch verband tussen twee variabelen kun je onderzoeken door te kijken naar een </w:t>
                            </w:r>
                            <w:r w:rsidRPr="001824BD">
                              <w:rPr>
                                <w:rStyle w:val="Intensievebenadrukking"/>
                              </w:rPr>
                              <w:t>spreidingsdiagram</w:t>
                            </w:r>
                            <w:r w:rsidRPr="00316546">
                              <w:t xml:space="preserve"> (puntenwolk) of kruistabel.</w:t>
                            </w:r>
                          </w:p>
                          <w:p w:rsidR="00467C08" w:rsidRPr="00316546" w:rsidRDefault="00467C08" w:rsidP="00056358">
                            <w:r w:rsidRPr="00316546">
                              <w:t>Voor kwantitatieve variabelen kun je gebruik maken van een spreidingsdiagram.</w:t>
                            </w:r>
                          </w:p>
                          <w:p w:rsidR="00467C08" w:rsidRPr="00316546" w:rsidRDefault="00467C08" w:rsidP="00056358">
                            <w:r w:rsidRPr="00316546">
                              <w:t xml:space="preserve">Bij kwalitatieve variabelen gebruik je een </w:t>
                            </w:r>
                            <w:r w:rsidRPr="001824BD">
                              <w:rPr>
                                <w:rStyle w:val="Intensievebenadrukking"/>
                              </w:rPr>
                              <w:t>kruistabel</w:t>
                            </w:r>
                            <w:r w:rsidRPr="00316546">
                              <w:t>.</w:t>
                            </w:r>
                          </w:p>
                          <w:p w:rsidR="00467C08" w:rsidRPr="00316546" w:rsidRDefault="00467C08" w:rsidP="00056358"/>
                          <w:p w:rsidR="00467C08" w:rsidRPr="00316546" w:rsidRDefault="00467C08" w:rsidP="00056358">
                            <w:r w:rsidRPr="00316546">
                              <w:t xml:space="preserve">Kwalitatieve variabelen waarbij je een logische volgorde aan kunt wijzen noem je </w:t>
                            </w:r>
                            <w:r w:rsidRPr="001824BD">
                              <w:rPr>
                                <w:rStyle w:val="Intensievebenadrukking"/>
                              </w:rPr>
                              <w:t>ordinaal</w:t>
                            </w:r>
                            <w:r w:rsidRPr="00316546">
                              <w:t xml:space="preserve">. Wanneer er geen logische volgorde is, dan is de variabele </w:t>
                            </w:r>
                            <w:r w:rsidRPr="001824BD">
                              <w:rPr>
                                <w:rStyle w:val="Intensievebenadrukking"/>
                              </w:rPr>
                              <w:t>nominaal</w:t>
                            </w:r>
                            <w:r w:rsidRPr="00316546">
                              <w:t>.</w:t>
                            </w:r>
                          </w:p>
                          <w:p w:rsidR="00467C08" w:rsidRPr="00316546" w:rsidRDefault="00467C08" w:rsidP="00056358"/>
                          <w:p w:rsidR="00467C08" w:rsidRPr="00316546" w:rsidRDefault="00467C08" w:rsidP="00056358">
                            <w:r w:rsidRPr="00316546">
                              <w:t xml:space="preserve">Met behulp van een puntenwolk of een kruistabel kun je vaststellen of er een statistisch verband is. Er is sprake van een </w:t>
                            </w:r>
                            <w:r w:rsidRPr="001824BD">
                              <w:rPr>
                                <w:rStyle w:val="Intensievebenadrukking"/>
                              </w:rPr>
                              <w:t>causaal</w:t>
                            </w:r>
                            <w:r w:rsidRPr="00316546">
                              <w:t xml:space="preserve"> verband (oorzakelijk) als er sprake is van oorzaak en gevolg.</w:t>
                            </w:r>
                          </w:p>
                          <w:p w:rsidR="00467C08" w:rsidRPr="00316546" w:rsidRDefault="00467C08" w:rsidP="00056358"/>
                          <w:p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53" type="#_x0000_t202" style="position:absolute;margin-left:0;margin-top:13.9pt;width:425.2pt;height:150.85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" fillcolor="#daeef3">
                <v:textbox>
                  <w:txbxContent>
                    <w:p w:rsidR="00467C08" w:rsidRPr="00316546" w:rsidRDefault="00467C08" w:rsidP="00056358">
                      <w:r w:rsidRPr="00316546">
                        <w:t xml:space="preserve">Statistisch verband tussen twee variabelen kun je onderzoeken door te kijken naar een </w:t>
                      </w:r>
                      <w:r w:rsidRPr="001824BD">
                        <w:rPr>
                          <w:rStyle w:val="Intensievebenadrukking"/>
                        </w:rPr>
                        <w:t>spreidingsdiagram</w:t>
                      </w:r>
                      <w:r w:rsidRPr="00316546">
                        <w:t xml:space="preserve"> (puntenwolk) of kruistabel.</w:t>
                      </w:r>
                    </w:p>
                    <w:p w:rsidR="00467C08" w:rsidRPr="00316546" w:rsidRDefault="00467C08" w:rsidP="00056358">
                      <w:r w:rsidRPr="00316546">
                        <w:t>Voor kwantitatieve variabelen kun je gebruik maken van een spreidingsdiagram.</w:t>
                      </w:r>
                    </w:p>
                    <w:p w:rsidR="00467C08" w:rsidRPr="00316546" w:rsidRDefault="00467C08" w:rsidP="00056358">
                      <w:r w:rsidRPr="00316546">
                        <w:t xml:space="preserve">Bij kwalitatieve variabelen gebruik je een </w:t>
                      </w:r>
                      <w:r w:rsidRPr="001824BD">
                        <w:rPr>
                          <w:rStyle w:val="Intensievebenadrukking"/>
                        </w:rPr>
                        <w:t>kruistabel</w:t>
                      </w:r>
                      <w:r w:rsidRPr="00316546">
                        <w:t>.</w:t>
                      </w:r>
                    </w:p>
                    <w:p w:rsidR="00467C08" w:rsidRPr="00316546" w:rsidRDefault="00467C08" w:rsidP="00056358"/>
                    <w:p w:rsidR="00467C08" w:rsidRPr="00316546" w:rsidRDefault="00467C08" w:rsidP="00056358">
                      <w:r w:rsidRPr="00316546">
                        <w:t xml:space="preserve">Kwalitatieve variabelen waarbij je een logische volgorde aan kunt wijzen noem je </w:t>
                      </w:r>
                      <w:r w:rsidRPr="001824BD">
                        <w:rPr>
                          <w:rStyle w:val="Intensievebenadrukking"/>
                        </w:rPr>
                        <w:t>ordinaal</w:t>
                      </w:r>
                      <w:r w:rsidRPr="00316546">
                        <w:t xml:space="preserve">. Wanneer er geen logische volgorde is, dan is de variabele </w:t>
                      </w:r>
                      <w:r w:rsidRPr="001824BD">
                        <w:rPr>
                          <w:rStyle w:val="Intensievebenadrukking"/>
                        </w:rPr>
                        <w:t>nominaal</w:t>
                      </w:r>
                      <w:r w:rsidRPr="00316546">
                        <w:t>.</w:t>
                      </w:r>
                    </w:p>
                    <w:p w:rsidR="00467C08" w:rsidRPr="00316546" w:rsidRDefault="00467C08" w:rsidP="00056358"/>
                    <w:p w:rsidR="00467C08" w:rsidRPr="00316546" w:rsidRDefault="00467C08" w:rsidP="00056358">
                      <w:r w:rsidRPr="00316546">
                        <w:t xml:space="preserve">Met behulp van een puntenwolk of een kruistabel kun je vaststellen of er een statistisch verband is. Er is sprake van een </w:t>
                      </w:r>
                      <w:r w:rsidRPr="001824BD">
                        <w:rPr>
                          <w:rStyle w:val="Intensievebenadrukking"/>
                        </w:rPr>
                        <w:t>causaal</w:t>
                      </w:r>
                      <w:r w:rsidRPr="00316546">
                        <w:t xml:space="preserve"> verband (oorzakelijk) als er sprake is van oorzaak en gevolg.</w:t>
                      </w:r>
                    </w:p>
                    <w:p w:rsidR="00467C08" w:rsidRPr="00316546" w:rsidRDefault="00467C08" w:rsidP="00056358"/>
                    <w:p w:rsidR="00467C08" w:rsidRDefault="00467C08"/>
                  </w:txbxContent>
                </v:textbox>
                <w10:wrap type="topAndBottom" anchorx="margin"/>
              </v:shape>
            </w:pict>
          </mc:Fallback>
        </mc:AlternateContent>
      </w:r>
    </w:p>
    <w:p w:rsidR="00056358" w:rsidRDefault="00056358" w:rsidP="00316546"/>
    <w:p w:rsidR="003F4975" w:rsidRDefault="003F4975">
      <w:pPr>
        <w:overflowPunct/>
        <w:autoSpaceDE/>
        <w:autoSpaceDN/>
        <w:adjustRightInd/>
        <w:spacing w:line="240" w:lineRule="auto"/>
        <w:textAlignment w:val="auto"/>
      </w:pPr>
      <w:r>
        <w:br w:type="page"/>
      </w:r>
    </w:p>
    <w:p w:rsidR="00316546" w:rsidRPr="00316546" w:rsidRDefault="003A768D" w:rsidP="005A2748">
      <w:pPr>
        <w:pStyle w:val="Kop3"/>
      </w:pPr>
      <w:bookmarkStart w:id="69" w:name="_Toc429034629"/>
      <w:r w:rsidRPr="003A768D">
        <w:lastRenderedPageBreak/>
        <w:t>§</w:t>
      </w:r>
      <w:r>
        <w:t xml:space="preserve"> </w:t>
      </w:r>
      <w:r w:rsidR="005A2748">
        <w:t>2.</w:t>
      </w:r>
      <w:r w:rsidR="00316546" w:rsidRPr="00316546">
        <w:t>5.6</w:t>
      </w:r>
      <w:r w:rsidR="00FF6933">
        <w:tab/>
      </w:r>
      <w:r>
        <w:tab/>
      </w:r>
      <w:r w:rsidR="00316546" w:rsidRPr="00316546">
        <w:t>Geïntegreerd oefenen</w:t>
      </w:r>
      <w:bookmarkEnd w:id="69"/>
    </w:p>
    <w:p w:rsidR="00316546" w:rsidRDefault="00316546" w:rsidP="00316546"/>
    <w:p w:rsidR="00316546" w:rsidRPr="00316546" w:rsidRDefault="00316546" w:rsidP="00316546">
      <w:pPr>
        <w:rPr>
          <w:b/>
          <w:bCs/>
        </w:rPr>
      </w:pPr>
      <w:r w:rsidRPr="00316546">
        <w:rPr>
          <w:b/>
          <w:bCs/>
        </w:rPr>
        <w:t xml:space="preserve">Opgave </w:t>
      </w:r>
      <w:r w:rsidR="00B17681">
        <w:rPr>
          <w:b/>
          <w:bCs/>
        </w:rPr>
        <w:t>91</w:t>
      </w:r>
    </w:p>
    <w:p w:rsidR="00316546" w:rsidRPr="00316546" w:rsidRDefault="00316546" w:rsidP="00316546">
      <w:r w:rsidRPr="00316546">
        <w:t>De regels omtrent het in bezit mogen hebben van vuurwapens zijn per land verschillend. Deze regels staan natuurlijk ook wel eens ter discussie.</w:t>
      </w:r>
    </w:p>
    <w:p w:rsidR="00316546" w:rsidRPr="00316546" w:rsidRDefault="00413BD8" w:rsidP="00316546">
      <w:r w:rsidRPr="001824BD">
        <w:t>Tegenstanders</w:t>
      </w:r>
      <w:r w:rsidR="00316546" w:rsidRPr="00316546">
        <w:t xml:space="preserve"> van vuurwapenbezit beweren dat hoe makkelijker mensen aan vuurwapens kunnen komen, hoe meer die gebruikt worden.</w:t>
      </w:r>
    </w:p>
    <w:p w:rsidR="00316546" w:rsidRPr="00316546" w:rsidRDefault="00413BD8" w:rsidP="00316546">
      <w:r w:rsidRPr="001824BD">
        <w:t>Voorstanders</w:t>
      </w:r>
      <w:r w:rsidR="00316546" w:rsidRPr="00316546">
        <w:t xml:space="preserve"> van vuurwapenbezit zeggen altijd dat het niet de wapens zijn die doden, maar de mensen. Zij vinden dat mensen vrij moeten zijn om een vuurwapen aan te schaffen, omdat meer vuurwapens niet betekent dat er dan ook meer gebruik van wordt gemaakt.</w:t>
      </w:r>
    </w:p>
    <w:p w:rsidR="00316546" w:rsidRPr="00316546" w:rsidRDefault="00316546" w:rsidP="00316546">
      <w:r w:rsidRPr="00316546">
        <w:t>Het vuurwapenbezit en het aantal dodelijke slachtoffers door vuurwapens is in een aantal landen onderzocht. De onderzoeksresultaten zie je hieronder</w:t>
      </w:r>
      <w:r w:rsidR="00AA3F22">
        <w:t>.</w:t>
      </w:r>
    </w:p>
    <w:p w:rsidR="00DE0D29" w:rsidRPr="001824BD" w:rsidRDefault="00DE0D29">
      <w:pPr>
        <w:rPr>
          <w:rStyle w:val="Subtielebenadrukking"/>
        </w:rPr>
      </w:pPr>
      <w:r w:rsidRPr="001824BD">
        <w:rPr>
          <w:rStyle w:val="Subtielebenadrukking"/>
          <w:noProof/>
        </w:rPr>
        <w:drawing>
          <wp:anchor distT="0" distB="0" distL="114300" distR="114300" simplePos="0" relativeHeight="251689472" behindDoc="0" locked="0" layoutInCell="1" allowOverlap="1" wp14:anchorId="204D8F21" wp14:editId="5A78A713">
            <wp:simplePos x="0" y="0"/>
            <wp:positionH relativeFrom="margin">
              <wp:align>center</wp:align>
            </wp:positionH>
            <wp:positionV relativeFrom="paragraph">
              <wp:posOffset>158509</wp:posOffset>
            </wp:positionV>
            <wp:extent cx="5391785" cy="3342005"/>
            <wp:effectExtent l="0" t="0" r="0" b="0"/>
            <wp:wrapTopAndBottom/>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1807" cy="3342290"/>
                    </a:xfrm>
                    <a:prstGeom prst="rect">
                      <a:avLst/>
                    </a:prstGeom>
                    <a:noFill/>
                  </pic:spPr>
                </pic:pic>
              </a:graphicData>
            </a:graphic>
          </wp:anchor>
        </w:drawing>
      </w:r>
      <w:r w:rsidR="00854568">
        <w:rPr>
          <w:rStyle w:val="Subtielebenadrukking"/>
        </w:rPr>
        <w:t>(b</w:t>
      </w:r>
      <w:r w:rsidRPr="001824BD">
        <w:rPr>
          <w:rStyle w:val="Subtielebenadrukking"/>
        </w:rPr>
        <w:t>ron: Cito eindexamen havo A, 2009-I)</w:t>
      </w:r>
    </w:p>
    <w:p w:rsidR="00316546" w:rsidRPr="00316546" w:rsidRDefault="00316546" w:rsidP="00316546"/>
    <w:p w:rsidR="00316546" w:rsidRPr="00316546" w:rsidRDefault="00316546" w:rsidP="00316546">
      <w:pPr>
        <w:numPr>
          <w:ilvl w:val="0"/>
          <w:numId w:val="82"/>
        </w:numPr>
      </w:pPr>
      <w:r w:rsidRPr="00316546">
        <w:t>Geef met behulp van de figuur een argument dat voorstanders van vuurwapens kunnen gebruiken.</w:t>
      </w:r>
    </w:p>
    <w:p w:rsidR="00316546" w:rsidRPr="00316546" w:rsidRDefault="00316546" w:rsidP="00316546">
      <w:pPr>
        <w:numPr>
          <w:ilvl w:val="0"/>
          <w:numId w:val="82"/>
        </w:numPr>
      </w:pPr>
      <w:r w:rsidRPr="00316546">
        <w:t>Geef met behulp van de figuur een argument dat tegenstanders van vuurwapens kunnen gebruiken.</w:t>
      </w:r>
    </w:p>
    <w:p w:rsidR="00316546" w:rsidRPr="00316546" w:rsidRDefault="00316546" w:rsidP="00316546">
      <w:pPr>
        <w:numPr>
          <w:ilvl w:val="0"/>
          <w:numId w:val="82"/>
        </w:numPr>
      </w:pPr>
      <w:r w:rsidRPr="00316546">
        <w:t xml:space="preserve">Is hier naar jouw mening sprake van een statistisch verband? Van een causaal verband? </w:t>
      </w:r>
    </w:p>
    <w:p w:rsidR="00316546" w:rsidRPr="00316546" w:rsidRDefault="00316546" w:rsidP="00316546">
      <w:pPr>
        <w:rPr>
          <w:lang w:val="en-GB"/>
        </w:rPr>
      </w:pPr>
    </w:p>
    <w:p w:rsidR="00316546" w:rsidRPr="00316546" w:rsidRDefault="00316546" w:rsidP="00316546">
      <w:pPr>
        <w:rPr>
          <w:b/>
          <w:bCs/>
          <w:lang w:val="en-GB"/>
        </w:rPr>
      </w:pPr>
      <w:r w:rsidRPr="00316546">
        <w:rPr>
          <w:b/>
          <w:bCs/>
          <w:lang w:val="en-GB"/>
        </w:rPr>
        <w:br w:type="page"/>
      </w:r>
    </w:p>
    <w:p w:rsidR="00316546" w:rsidRPr="00316546" w:rsidRDefault="00316546" w:rsidP="00316546">
      <w:pPr>
        <w:rPr>
          <w:b/>
          <w:bCs/>
        </w:rPr>
      </w:pPr>
      <w:r w:rsidRPr="00316546">
        <w:rPr>
          <w:b/>
          <w:bCs/>
        </w:rPr>
        <w:lastRenderedPageBreak/>
        <w:t xml:space="preserve">Opgave </w:t>
      </w:r>
      <w:r w:rsidR="00B17681">
        <w:rPr>
          <w:b/>
          <w:bCs/>
        </w:rPr>
        <w:t>92</w:t>
      </w:r>
    </w:p>
    <w:p w:rsidR="00316546" w:rsidRPr="00316546" w:rsidRDefault="00316546" w:rsidP="00316546">
      <w:r w:rsidRPr="00316546">
        <w:t>Hieronder zie je een spreidingsdiagram van de diameter en het volume van verschillende bomen.</w:t>
      </w:r>
    </w:p>
    <w:p w:rsidR="00316546" w:rsidRPr="00316546" w:rsidRDefault="00316546" w:rsidP="00316546">
      <w:r w:rsidRPr="00316546">
        <w:rPr>
          <w:noProof/>
        </w:rPr>
        <w:drawing>
          <wp:anchor distT="0" distB="0" distL="114300" distR="114300" simplePos="0" relativeHeight="251695616" behindDoc="0" locked="0" layoutInCell="1" allowOverlap="1">
            <wp:simplePos x="0" y="0"/>
            <wp:positionH relativeFrom="margin">
              <wp:align>center</wp:align>
            </wp:positionH>
            <wp:positionV relativeFrom="paragraph">
              <wp:posOffset>74186</wp:posOffset>
            </wp:positionV>
            <wp:extent cx="4666593" cy="2538248"/>
            <wp:effectExtent l="19050" t="0" r="657"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66593" cy="2538248"/>
                    </a:xfrm>
                    <a:prstGeom prst="rect">
                      <a:avLst/>
                    </a:prstGeom>
                    <a:noFill/>
                    <a:ln>
                      <a:noFill/>
                    </a:ln>
                  </pic:spPr>
                </pic:pic>
              </a:graphicData>
            </a:graphic>
          </wp:anchor>
        </w:drawing>
      </w:r>
    </w:p>
    <w:p w:rsidR="00316546" w:rsidRPr="00316546" w:rsidRDefault="00316546" w:rsidP="00316546">
      <w:pPr>
        <w:numPr>
          <w:ilvl w:val="0"/>
          <w:numId w:val="83"/>
        </w:numPr>
      </w:pPr>
      <w:r w:rsidRPr="00316546">
        <w:t>Formuleer het causale verband dat uit de bovenstaande grafiek duidelijk wordt.</w:t>
      </w:r>
    </w:p>
    <w:p w:rsidR="00316546" w:rsidRPr="00316546" w:rsidRDefault="00316546" w:rsidP="00316546">
      <w:pPr>
        <w:numPr>
          <w:ilvl w:val="0"/>
          <w:numId w:val="83"/>
        </w:numPr>
      </w:pPr>
      <w:r w:rsidRPr="00316546">
        <w:t>Welk volume (in feet</w:t>
      </w:r>
      <w:r w:rsidRPr="00316546">
        <w:rPr>
          <w:vertAlign w:val="superscript"/>
        </w:rPr>
        <w:t>2</w:t>
      </w:r>
      <w:r w:rsidRPr="00316546">
        <w:t>) verwacht je bij een boom van 30 inch?</w:t>
      </w:r>
    </w:p>
    <w:p w:rsidR="00D85154" w:rsidRDefault="00316546" w:rsidP="001824BD">
      <w:pPr>
        <w:numPr>
          <w:ilvl w:val="0"/>
          <w:numId w:val="83"/>
        </w:numPr>
      </w:pPr>
      <w:r w:rsidRPr="00316546">
        <w:t>Welk volume (in cm</w:t>
      </w:r>
      <w:r w:rsidRPr="00316546">
        <w:rPr>
          <w:vertAlign w:val="superscript"/>
        </w:rPr>
        <w:t>2</w:t>
      </w:r>
      <w:r w:rsidRPr="00316546">
        <w:t xml:space="preserve">) verwacht je bij een boom met een diameter van 40 </w:t>
      </w:r>
      <w:r w:rsidR="00C3648D" w:rsidRPr="00C3648D">
        <w:t>centimeter</w:t>
      </w:r>
      <w:r w:rsidR="00D85154">
        <w:t>?</w:t>
      </w:r>
    </w:p>
    <w:p w:rsidR="003230D3" w:rsidRPr="001824BD" w:rsidRDefault="00316546" w:rsidP="001824BD">
      <w:pPr>
        <w:ind w:left="360"/>
      </w:pPr>
      <w:r w:rsidRPr="001824BD">
        <w:t>(1 inch = 2,54 cm, 1 ft = 30,48 cm)</w:t>
      </w:r>
    </w:p>
    <w:p w:rsidR="00E51397" w:rsidRPr="001615E3" w:rsidRDefault="00E51397" w:rsidP="001615E3"/>
    <w:sectPr w:rsidR="00E51397" w:rsidRPr="001615E3" w:rsidSect="00DD4603">
      <w:footerReference w:type="default" r:id="rId97"/>
      <w:endnotePr>
        <w:numFmt w:val="decimal"/>
      </w:endnotePr>
      <w:type w:val="continuous"/>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8B9" w:rsidRDefault="002C48B9">
      <w:r>
        <w:separator/>
      </w:r>
    </w:p>
  </w:endnote>
  <w:endnote w:type="continuationSeparator" w:id="0">
    <w:p w:rsidR="002C48B9" w:rsidRDefault="002C4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C08" w:rsidRDefault="00467C08" w:rsidP="00227972">
    <w:pPr>
      <w:pStyle w:val="Voettekst"/>
      <w:tabs>
        <w:tab w:val="clear" w:pos="9072"/>
        <w:tab w:val="right" w:pos="8280"/>
      </w:tabs>
    </w:pPr>
    <w:r>
      <w:rPr>
        <w:noProof/>
      </w:rPr>
      <w:drawing>
        <wp:anchor distT="0" distB="0" distL="114300" distR="114300" simplePos="0" relativeHeight="251658240" behindDoc="1" locked="1" layoutInCell="0" allowOverlap="1">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C32AEB">
      <w:rPr>
        <w:rStyle w:val="Paginanummer"/>
        <w:noProof/>
      </w:rPr>
      <w:t>1</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8B9" w:rsidRDefault="002C48B9">
      <w:r>
        <w:separator/>
      </w:r>
    </w:p>
  </w:footnote>
  <w:footnote w:type="continuationSeparator" w:id="0">
    <w:p w:rsidR="002C48B9" w:rsidRDefault="002C4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0D8"/>
    <w:multiLevelType w:val="hybridMultilevel"/>
    <w:tmpl w:val="E2D46B4C"/>
    <w:lvl w:ilvl="0" w:tplc="B022846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56235AA"/>
    <w:multiLevelType w:val="hybridMultilevel"/>
    <w:tmpl w:val="D2AE030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F40EED"/>
    <w:multiLevelType w:val="hybridMultilevel"/>
    <w:tmpl w:val="23C8007A"/>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E2375A"/>
    <w:multiLevelType w:val="hybridMultilevel"/>
    <w:tmpl w:val="4ADA1EF4"/>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5601B"/>
    <w:multiLevelType w:val="hybridMultilevel"/>
    <w:tmpl w:val="8AE8613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90E1A28"/>
    <w:multiLevelType w:val="hybridMultilevel"/>
    <w:tmpl w:val="2D8CBB82"/>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4E17BC"/>
    <w:multiLevelType w:val="hybridMultilevel"/>
    <w:tmpl w:val="A204038C"/>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9B04CA2"/>
    <w:multiLevelType w:val="hybridMultilevel"/>
    <w:tmpl w:val="448C0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282486"/>
    <w:multiLevelType w:val="hybridMultilevel"/>
    <w:tmpl w:val="B808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211280"/>
    <w:multiLevelType w:val="hybridMultilevel"/>
    <w:tmpl w:val="DB7E3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8B71A2"/>
    <w:multiLevelType w:val="hybridMultilevel"/>
    <w:tmpl w:val="59186270"/>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C92297"/>
    <w:multiLevelType w:val="hybridMultilevel"/>
    <w:tmpl w:val="7E8C51FE"/>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EA2AA0"/>
    <w:multiLevelType w:val="hybridMultilevel"/>
    <w:tmpl w:val="AC3047FC"/>
    <w:lvl w:ilvl="0" w:tplc="0A3E268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DB04EB1"/>
    <w:multiLevelType w:val="hybridMultilevel"/>
    <w:tmpl w:val="5792F384"/>
    <w:lvl w:ilvl="0" w:tplc="1460FE86">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16A3DDD"/>
    <w:multiLevelType w:val="hybridMultilevel"/>
    <w:tmpl w:val="29D05EC6"/>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22245CA"/>
    <w:multiLevelType w:val="hybridMultilevel"/>
    <w:tmpl w:val="481E1D14"/>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36B159A"/>
    <w:multiLevelType w:val="hybridMultilevel"/>
    <w:tmpl w:val="2C8E9666"/>
    <w:lvl w:ilvl="0" w:tplc="F698CD74">
      <w:start w:val="1"/>
      <w:numFmt w:val="lowerLetter"/>
      <w:lvlText w:val="%1."/>
      <w:lvlJc w:val="left"/>
      <w:pPr>
        <w:ind w:left="360" w:hanging="360"/>
      </w:pPr>
      <w:rPr>
        <w:rFonts w:ascii="Arial" w:hAnsi="Arial" w:hint="default"/>
        <w:b w:val="0"/>
        <w:i w:val="0"/>
        <w:color w:val="auto"/>
        <w:sz w:val="18"/>
        <w:szCs w:val="22"/>
      </w:rPr>
    </w:lvl>
    <w:lvl w:ilvl="1" w:tplc="3C88A8E2">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39C6E43"/>
    <w:multiLevelType w:val="hybridMultilevel"/>
    <w:tmpl w:val="BDB69D68"/>
    <w:lvl w:ilvl="0" w:tplc="14626AB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4D84B7C"/>
    <w:multiLevelType w:val="hybridMultilevel"/>
    <w:tmpl w:val="474C9F8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60E5309"/>
    <w:multiLevelType w:val="hybridMultilevel"/>
    <w:tmpl w:val="E0F6E7BA"/>
    <w:lvl w:ilvl="0" w:tplc="5720C3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16F320E3"/>
    <w:multiLevelType w:val="hybridMultilevel"/>
    <w:tmpl w:val="9D2E8DC6"/>
    <w:lvl w:ilvl="0" w:tplc="5AB8A1B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7041A7F"/>
    <w:multiLevelType w:val="hybridMultilevel"/>
    <w:tmpl w:val="414EB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326492"/>
    <w:multiLevelType w:val="hybridMultilevel"/>
    <w:tmpl w:val="E8AC93FC"/>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22624CBA"/>
    <w:multiLevelType w:val="hybridMultilevel"/>
    <w:tmpl w:val="C968214C"/>
    <w:lvl w:ilvl="0" w:tplc="C4464124">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4AC111E"/>
    <w:multiLevelType w:val="hybridMultilevel"/>
    <w:tmpl w:val="A518159C"/>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5E87AFA"/>
    <w:multiLevelType w:val="hybridMultilevel"/>
    <w:tmpl w:val="4E9A00F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5F5603B"/>
    <w:multiLevelType w:val="hybridMultilevel"/>
    <w:tmpl w:val="1270923A"/>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6612298"/>
    <w:multiLevelType w:val="hybridMultilevel"/>
    <w:tmpl w:val="C504A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7470DEA"/>
    <w:multiLevelType w:val="hybridMultilevel"/>
    <w:tmpl w:val="F2040FD2"/>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AEC6C28"/>
    <w:multiLevelType w:val="hybridMultilevel"/>
    <w:tmpl w:val="FDA2E4BE"/>
    <w:lvl w:ilvl="0" w:tplc="81BA54C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BC0134D"/>
    <w:multiLevelType w:val="hybridMultilevel"/>
    <w:tmpl w:val="53EE2B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2CDF1A85"/>
    <w:multiLevelType w:val="hybridMultilevel"/>
    <w:tmpl w:val="3AFAD1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2D525211"/>
    <w:multiLevelType w:val="hybridMultilevel"/>
    <w:tmpl w:val="2C226D4C"/>
    <w:lvl w:ilvl="0" w:tplc="82962DD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2E273738"/>
    <w:multiLevelType w:val="hybridMultilevel"/>
    <w:tmpl w:val="3F4CAA50"/>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F9812E0"/>
    <w:multiLevelType w:val="hybridMultilevel"/>
    <w:tmpl w:val="A4F4BD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FD12A42"/>
    <w:multiLevelType w:val="hybridMultilevel"/>
    <w:tmpl w:val="E1F2AC9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10B32DB"/>
    <w:multiLevelType w:val="hybridMultilevel"/>
    <w:tmpl w:val="F63ADA7E"/>
    <w:lvl w:ilvl="0" w:tplc="AAA4CDD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312B031D"/>
    <w:multiLevelType w:val="hybridMultilevel"/>
    <w:tmpl w:val="1BEA6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322500E0"/>
    <w:multiLevelType w:val="hybridMultilevel"/>
    <w:tmpl w:val="7E68F8A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2EE10EF"/>
    <w:multiLevelType w:val="hybridMultilevel"/>
    <w:tmpl w:val="B7C47E24"/>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82F2542"/>
    <w:multiLevelType w:val="hybridMultilevel"/>
    <w:tmpl w:val="3DA8D7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384D2576"/>
    <w:multiLevelType w:val="hybridMultilevel"/>
    <w:tmpl w:val="DCB6AE28"/>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9407D86"/>
    <w:multiLevelType w:val="hybridMultilevel"/>
    <w:tmpl w:val="74F671D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3A3C5538"/>
    <w:multiLevelType w:val="hybridMultilevel"/>
    <w:tmpl w:val="3BAE1674"/>
    <w:lvl w:ilvl="0" w:tplc="8200C7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7674D0"/>
    <w:multiLevelType w:val="hybridMultilevel"/>
    <w:tmpl w:val="334E7FBC"/>
    <w:lvl w:ilvl="0" w:tplc="BF64D7F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3CAF420C"/>
    <w:multiLevelType w:val="hybridMultilevel"/>
    <w:tmpl w:val="25FCB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CB24B83"/>
    <w:multiLevelType w:val="hybridMultilevel"/>
    <w:tmpl w:val="83FE1B10"/>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3CCB7DB0"/>
    <w:multiLevelType w:val="hybridMultilevel"/>
    <w:tmpl w:val="5FEEC4AE"/>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3F167C38"/>
    <w:multiLevelType w:val="hybridMultilevel"/>
    <w:tmpl w:val="9D148F76"/>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3F876170"/>
    <w:multiLevelType w:val="hybridMultilevel"/>
    <w:tmpl w:val="BBD2EC7A"/>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414C5405"/>
    <w:multiLevelType w:val="hybridMultilevel"/>
    <w:tmpl w:val="16E80774"/>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3B54621"/>
    <w:multiLevelType w:val="hybridMultilevel"/>
    <w:tmpl w:val="315625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4AC3B2D"/>
    <w:multiLevelType w:val="hybridMultilevel"/>
    <w:tmpl w:val="DC705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5050180"/>
    <w:multiLevelType w:val="hybridMultilevel"/>
    <w:tmpl w:val="74BA9C3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6DB0004"/>
    <w:multiLevelType w:val="hybridMultilevel"/>
    <w:tmpl w:val="784442F6"/>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72529C0"/>
    <w:multiLevelType w:val="hybridMultilevel"/>
    <w:tmpl w:val="DAA6BF50"/>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7507AC2"/>
    <w:multiLevelType w:val="hybridMultilevel"/>
    <w:tmpl w:val="4B600D64"/>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491617EF"/>
    <w:multiLevelType w:val="hybridMultilevel"/>
    <w:tmpl w:val="4148EB9A"/>
    <w:lvl w:ilvl="0" w:tplc="2ED4D36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49214238"/>
    <w:multiLevelType w:val="hybridMultilevel"/>
    <w:tmpl w:val="96ACDC06"/>
    <w:lvl w:ilvl="0" w:tplc="79BA701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49B60F57"/>
    <w:multiLevelType w:val="hybridMultilevel"/>
    <w:tmpl w:val="69ECD9B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15:restartNumberingAfterBreak="0">
    <w:nsid w:val="4A1C5E18"/>
    <w:multiLevelType w:val="hybridMultilevel"/>
    <w:tmpl w:val="40DEEF90"/>
    <w:lvl w:ilvl="0" w:tplc="E8EADA5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A502483"/>
    <w:multiLevelType w:val="hybridMultilevel"/>
    <w:tmpl w:val="C332D00E"/>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A82313A"/>
    <w:multiLevelType w:val="hybridMultilevel"/>
    <w:tmpl w:val="C142AA92"/>
    <w:lvl w:ilvl="0" w:tplc="28DA9D8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4B3A36D1"/>
    <w:multiLevelType w:val="hybridMultilevel"/>
    <w:tmpl w:val="D9E82636"/>
    <w:lvl w:ilvl="0" w:tplc="342E234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4BD44C5D"/>
    <w:multiLevelType w:val="hybridMultilevel"/>
    <w:tmpl w:val="B52AC066"/>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4D487DBD"/>
    <w:multiLevelType w:val="hybridMultilevel"/>
    <w:tmpl w:val="D12659FE"/>
    <w:lvl w:ilvl="0" w:tplc="C744F86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4DE633CA"/>
    <w:multiLevelType w:val="hybridMultilevel"/>
    <w:tmpl w:val="F5E86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E1F47B8"/>
    <w:multiLevelType w:val="hybridMultilevel"/>
    <w:tmpl w:val="2264C666"/>
    <w:lvl w:ilvl="0" w:tplc="D07A56D8">
      <w:numFmt w:val="bullet"/>
      <w:lvlText w:val="−"/>
      <w:lvlJc w:val="left"/>
      <w:pPr>
        <w:ind w:left="720" w:hanging="360"/>
      </w:pPr>
      <w:rPr>
        <w:rFonts w:ascii="Calibri" w:eastAsia="Times New Roman" w:hAnsi="Calibri" w:cs="Arial" w:hint="default"/>
        <w:b w:val="0"/>
        <w:i w:val="0"/>
        <w:color w:val="auto"/>
        <w:sz w:val="18"/>
        <w:szCs w:val="22"/>
      </w:rPr>
    </w:lvl>
    <w:lvl w:ilvl="1" w:tplc="3C88A8E2">
      <w:numFmt w:val="bullet"/>
      <w:lvlText w:val="-"/>
      <w:lvlJc w:val="left"/>
      <w:pPr>
        <w:ind w:left="1800" w:hanging="360"/>
      </w:pPr>
      <w:rPr>
        <w:rFonts w:ascii="Arial" w:eastAsia="Times New Roman" w:hAnsi="Arial" w:cs="Arial"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9" w15:restartNumberingAfterBreak="0">
    <w:nsid w:val="4EEA2CE1"/>
    <w:multiLevelType w:val="hybridMultilevel"/>
    <w:tmpl w:val="622C86BC"/>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4FBD4A02"/>
    <w:multiLevelType w:val="hybridMultilevel"/>
    <w:tmpl w:val="0226B730"/>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08B3BEE"/>
    <w:multiLevelType w:val="hybridMultilevel"/>
    <w:tmpl w:val="B3AC63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0BF7E26"/>
    <w:multiLevelType w:val="hybridMultilevel"/>
    <w:tmpl w:val="7DA0055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28A465D"/>
    <w:multiLevelType w:val="hybridMultilevel"/>
    <w:tmpl w:val="033C8D2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3551C8F"/>
    <w:multiLevelType w:val="hybridMultilevel"/>
    <w:tmpl w:val="A558BE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5364616F"/>
    <w:multiLevelType w:val="hybridMultilevel"/>
    <w:tmpl w:val="2B7453CE"/>
    <w:lvl w:ilvl="0" w:tplc="779E5A7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542553D5"/>
    <w:multiLevelType w:val="hybridMultilevel"/>
    <w:tmpl w:val="B7220906"/>
    <w:lvl w:ilvl="0" w:tplc="951E16F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5641E61"/>
    <w:multiLevelType w:val="hybridMultilevel"/>
    <w:tmpl w:val="245891AC"/>
    <w:lvl w:ilvl="0" w:tplc="F0E6493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565B28F7"/>
    <w:multiLevelType w:val="hybridMultilevel"/>
    <w:tmpl w:val="E1DC32F8"/>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567C21E7"/>
    <w:multiLevelType w:val="hybridMultilevel"/>
    <w:tmpl w:val="B4324E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57D13C01"/>
    <w:multiLevelType w:val="hybridMultilevel"/>
    <w:tmpl w:val="02D03960"/>
    <w:lvl w:ilvl="0" w:tplc="9A2E41A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58527B62"/>
    <w:multiLevelType w:val="hybridMultilevel"/>
    <w:tmpl w:val="FA72A368"/>
    <w:lvl w:ilvl="0" w:tplc="588C721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2" w15:restartNumberingAfterBreak="0">
    <w:nsid w:val="5A5F3A9A"/>
    <w:multiLevelType w:val="hybridMultilevel"/>
    <w:tmpl w:val="E2CA153A"/>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5DB65129"/>
    <w:multiLevelType w:val="hybridMultilevel"/>
    <w:tmpl w:val="8FBCA35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5DC764AE"/>
    <w:multiLevelType w:val="hybridMultilevel"/>
    <w:tmpl w:val="6AC231D4"/>
    <w:lvl w:ilvl="0" w:tplc="FED84DD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5DD2123E"/>
    <w:multiLevelType w:val="hybridMultilevel"/>
    <w:tmpl w:val="24869202"/>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5EFD6290"/>
    <w:multiLevelType w:val="hybridMultilevel"/>
    <w:tmpl w:val="EEA03040"/>
    <w:lvl w:ilvl="0" w:tplc="5FFC9D3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7" w15:restartNumberingAfterBreak="0">
    <w:nsid w:val="5F447950"/>
    <w:multiLevelType w:val="hybridMultilevel"/>
    <w:tmpl w:val="A7FC0AA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5FF20675"/>
    <w:multiLevelType w:val="hybridMultilevel"/>
    <w:tmpl w:val="ADCCE44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0124E6F"/>
    <w:multiLevelType w:val="hybridMultilevel"/>
    <w:tmpl w:val="6F0ED752"/>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60154A50"/>
    <w:multiLevelType w:val="hybridMultilevel"/>
    <w:tmpl w:val="31C81DE6"/>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3517974"/>
    <w:multiLevelType w:val="hybridMultilevel"/>
    <w:tmpl w:val="6ED6627E"/>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84F5C85"/>
    <w:multiLevelType w:val="hybridMultilevel"/>
    <w:tmpl w:val="689A3458"/>
    <w:lvl w:ilvl="0" w:tplc="9D0668AA">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686A66BE"/>
    <w:multiLevelType w:val="hybridMultilevel"/>
    <w:tmpl w:val="AC7A3C40"/>
    <w:lvl w:ilvl="0" w:tplc="D526A1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6A423A30"/>
    <w:multiLevelType w:val="hybridMultilevel"/>
    <w:tmpl w:val="CA9C63D0"/>
    <w:lvl w:ilvl="0" w:tplc="BDE6AAF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15:restartNumberingAfterBreak="0">
    <w:nsid w:val="6A463AAC"/>
    <w:multiLevelType w:val="hybridMultilevel"/>
    <w:tmpl w:val="47A28C16"/>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6B8C1A4C"/>
    <w:multiLevelType w:val="hybridMultilevel"/>
    <w:tmpl w:val="1B20FAB0"/>
    <w:lvl w:ilvl="0" w:tplc="951E16F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6B9C1CD0"/>
    <w:multiLevelType w:val="hybridMultilevel"/>
    <w:tmpl w:val="6484BA62"/>
    <w:lvl w:ilvl="0" w:tplc="B992CDC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6CB65C6B"/>
    <w:multiLevelType w:val="hybridMultilevel"/>
    <w:tmpl w:val="669281A6"/>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6DA07233"/>
    <w:multiLevelType w:val="hybridMultilevel"/>
    <w:tmpl w:val="E1D8AB64"/>
    <w:lvl w:ilvl="0" w:tplc="16D8D496">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0" w15:restartNumberingAfterBreak="0">
    <w:nsid w:val="6DDA08C1"/>
    <w:multiLevelType w:val="hybridMultilevel"/>
    <w:tmpl w:val="A184D286"/>
    <w:lvl w:ilvl="0" w:tplc="FABA6A2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6EAC1096"/>
    <w:multiLevelType w:val="hybridMultilevel"/>
    <w:tmpl w:val="EE9EB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FD812CE"/>
    <w:multiLevelType w:val="hybridMultilevel"/>
    <w:tmpl w:val="529C8E7C"/>
    <w:lvl w:ilvl="0" w:tplc="16D8D496">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3" w15:restartNumberingAfterBreak="0">
    <w:nsid w:val="71BA29E3"/>
    <w:multiLevelType w:val="hybridMultilevel"/>
    <w:tmpl w:val="3D9CDC78"/>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75A86E5D"/>
    <w:multiLevelType w:val="hybridMultilevel"/>
    <w:tmpl w:val="D76242E2"/>
    <w:lvl w:ilvl="0" w:tplc="4D3C7C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15:restartNumberingAfterBreak="0">
    <w:nsid w:val="783D1F1D"/>
    <w:multiLevelType w:val="hybridMultilevel"/>
    <w:tmpl w:val="941C59A4"/>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15:restartNumberingAfterBreak="0">
    <w:nsid w:val="7857693B"/>
    <w:multiLevelType w:val="hybridMultilevel"/>
    <w:tmpl w:val="A97CA518"/>
    <w:lvl w:ilvl="0" w:tplc="8200C7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737746"/>
    <w:multiLevelType w:val="hybridMultilevel"/>
    <w:tmpl w:val="0AE2D0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15:restartNumberingAfterBreak="0">
    <w:nsid w:val="79783D21"/>
    <w:multiLevelType w:val="hybridMultilevel"/>
    <w:tmpl w:val="BFC0D5B2"/>
    <w:lvl w:ilvl="0" w:tplc="90E2945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7D2D0644"/>
    <w:multiLevelType w:val="hybridMultilevel"/>
    <w:tmpl w:val="17C2ABA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2"/>
  </w:num>
  <w:num w:numId="2">
    <w:abstractNumId w:val="106"/>
  </w:num>
  <w:num w:numId="3">
    <w:abstractNumId w:val="14"/>
  </w:num>
  <w:num w:numId="4">
    <w:abstractNumId w:val="73"/>
  </w:num>
  <w:num w:numId="5">
    <w:abstractNumId w:val="13"/>
  </w:num>
  <w:num w:numId="6">
    <w:abstractNumId w:val="92"/>
  </w:num>
  <w:num w:numId="7">
    <w:abstractNumId w:val="50"/>
  </w:num>
  <w:num w:numId="8">
    <w:abstractNumId w:val="22"/>
  </w:num>
  <w:num w:numId="9">
    <w:abstractNumId w:val="3"/>
  </w:num>
  <w:num w:numId="10">
    <w:abstractNumId w:val="105"/>
  </w:num>
  <w:num w:numId="11">
    <w:abstractNumId w:val="1"/>
  </w:num>
  <w:num w:numId="12">
    <w:abstractNumId w:val="65"/>
  </w:num>
  <w:num w:numId="13">
    <w:abstractNumId w:val="4"/>
  </w:num>
  <w:num w:numId="14">
    <w:abstractNumId w:val="42"/>
  </w:num>
  <w:num w:numId="15">
    <w:abstractNumId w:val="15"/>
  </w:num>
  <w:num w:numId="16">
    <w:abstractNumId w:val="26"/>
  </w:num>
  <w:num w:numId="17">
    <w:abstractNumId w:val="78"/>
  </w:num>
  <w:num w:numId="18">
    <w:abstractNumId w:val="10"/>
  </w:num>
  <w:num w:numId="19">
    <w:abstractNumId w:val="6"/>
  </w:num>
  <w:num w:numId="20">
    <w:abstractNumId w:val="46"/>
  </w:num>
  <w:num w:numId="21">
    <w:abstractNumId w:val="72"/>
  </w:num>
  <w:num w:numId="22">
    <w:abstractNumId w:val="18"/>
  </w:num>
  <w:num w:numId="23">
    <w:abstractNumId w:val="16"/>
  </w:num>
  <w:num w:numId="24">
    <w:abstractNumId w:val="88"/>
  </w:num>
  <w:num w:numId="25">
    <w:abstractNumId w:val="35"/>
  </w:num>
  <w:num w:numId="26">
    <w:abstractNumId w:val="54"/>
  </w:num>
  <w:num w:numId="27">
    <w:abstractNumId w:val="103"/>
  </w:num>
  <w:num w:numId="28">
    <w:abstractNumId w:val="29"/>
  </w:num>
  <w:num w:numId="29">
    <w:abstractNumId w:val="109"/>
  </w:num>
  <w:num w:numId="30">
    <w:abstractNumId w:val="82"/>
  </w:num>
  <w:num w:numId="31">
    <w:abstractNumId w:val="55"/>
  </w:num>
  <w:num w:numId="32">
    <w:abstractNumId w:val="25"/>
  </w:num>
  <w:num w:numId="33">
    <w:abstractNumId w:val="47"/>
  </w:num>
  <w:num w:numId="34">
    <w:abstractNumId w:val="33"/>
  </w:num>
  <w:num w:numId="35">
    <w:abstractNumId w:val="69"/>
  </w:num>
  <w:num w:numId="36">
    <w:abstractNumId w:val="56"/>
  </w:num>
  <w:num w:numId="37">
    <w:abstractNumId w:val="2"/>
  </w:num>
  <w:num w:numId="38">
    <w:abstractNumId w:val="76"/>
  </w:num>
  <w:num w:numId="39">
    <w:abstractNumId w:val="67"/>
  </w:num>
  <w:num w:numId="40">
    <w:abstractNumId w:val="96"/>
  </w:num>
  <w:num w:numId="41">
    <w:abstractNumId w:val="70"/>
  </w:num>
  <w:num w:numId="42">
    <w:abstractNumId w:val="98"/>
  </w:num>
  <w:num w:numId="43">
    <w:abstractNumId w:val="8"/>
  </w:num>
  <w:num w:numId="44">
    <w:abstractNumId w:val="101"/>
  </w:num>
  <w:num w:numId="45">
    <w:abstractNumId w:val="21"/>
  </w:num>
  <w:num w:numId="46">
    <w:abstractNumId w:val="39"/>
  </w:num>
  <w:num w:numId="47">
    <w:abstractNumId w:val="85"/>
  </w:num>
  <w:num w:numId="48">
    <w:abstractNumId w:val="28"/>
  </w:num>
  <w:num w:numId="49">
    <w:abstractNumId w:val="24"/>
  </w:num>
  <w:num w:numId="50">
    <w:abstractNumId w:val="57"/>
  </w:num>
  <w:num w:numId="51">
    <w:abstractNumId w:val="95"/>
  </w:num>
  <w:num w:numId="52">
    <w:abstractNumId w:val="41"/>
  </w:num>
  <w:num w:numId="53">
    <w:abstractNumId w:val="62"/>
  </w:num>
  <w:num w:numId="54">
    <w:abstractNumId w:val="38"/>
  </w:num>
  <w:num w:numId="55">
    <w:abstractNumId w:val="48"/>
  </w:num>
  <w:num w:numId="56">
    <w:abstractNumId w:val="89"/>
  </w:num>
  <w:num w:numId="57">
    <w:abstractNumId w:val="87"/>
  </w:num>
  <w:num w:numId="58">
    <w:abstractNumId w:val="5"/>
  </w:num>
  <w:num w:numId="59">
    <w:abstractNumId w:val="83"/>
  </w:num>
  <w:num w:numId="60">
    <w:abstractNumId w:val="36"/>
  </w:num>
  <w:num w:numId="61">
    <w:abstractNumId w:val="0"/>
  </w:num>
  <w:num w:numId="62">
    <w:abstractNumId w:val="81"/>
  </w:num>
  <w:num w:numId="63">
    <w:abstractNumId w:val="43"/>
  </w:num>
  <w:num w:numId="64">
    <w:abstractNumId w:val="11"/>
  </w:num>
  <w:num w:numId="65">
    <w:abstractNumId w:val="91"/>
  </w:num>
  <w:num w:numId="66">
    <w:abstractNumId w:val="59"/>
  </w:num>
  <w:num w:numId="67">
    <w:abstractNumId w:val="63"/>
  </w:num>
  <w:num w:numId="68">
    <w:abstractNumId w:val="104"/>
  </w:num>
  <w:num w:numId="69">
    <w:abstractNumId w:val="17"/>
  </w:num>
  <w:num w:numId="70">
    <w:abstractNumId w:val="12"/>
  </w:num>
  <w:num w:numId="71">
    <w:abstractNumId w:val="99"/>
  </w:num>
  <w:num w:numId="72">
    <w:abstractNumId w:val="94"/>
  </w:num>
  <w:num w:numId="73">
    <w:abstractNumId w:val="66"/>
  </w:num>
  <w:num w:numId="74">
    <w:abstractNumId w:val="44"/>
  </w:num>
  <w:num w:numId="75">
    <w:abstractNumId w:val="32"/>
  </w:num>
  <w:num w:numId="76">
    <w:abstractNumId w:val="19"/>
  </w:num>
  <w:num w:numId="77">
    <w:abstractNumId w:val="23"/>
  </w:num>
  <w:num w:numId="78">
    <w:abstractNumId w:val="108"/>
  </w:num>
  <w:num w:numId="79">
    <w:abstractNumId w:val="86"/>
  </w:num>
  <w:num w:numId="80">
    <w:abstractNumId w:val="102"/>
  </w:num>
  <w:num w:numId="81">
    <w:abstractNumId w:val="90"/>
  </w:num>
  <w:num w:numId="82">
    <w:abstractNumId w:val="49"/>
  </w:num>
  <w:num w:numId="83">
    <w:abstractNumId w:val="60"/>
  </w:num>
  <w:num w:numId="84">
    <w:abstractNumId w:val="93"/>
  </w:num>
  <w:num w:numId="85">
    <w:abstractNumId w:val="64"/>
  </w:num>
  <w:num w:numId="86">
    <w:abstractNumId w:val="58"/>
  </w:num>
  <w:num w:numId="87">
    <w:abstractNumId w:val="20"/>
  </w:num>
  <w:num w:numId="88">
    <w:abstractNumId w:val="97"/>
  </w:num>
  <w:num w:numId="89">
    <w:abstractNumId w:val="80"/>
  </w:num>
  <w:num w:numId="90">
    <w:abstractNumId w:val="77"/>
  </w:num>
  <w:num w:numId="91">
    <w:abstractNumId w:val="100"/>
  </w:num>
  <w:num w:numId="92">
    <w:abstractNumId w:val="84"/>
  </w:num>
  <w:num w:numId="93">
    <w:abstractNumId w:val="75"/>
  </w:num>
  <w:num w:numId="94">
    <w:abstractNumId w:val="61"/>
  </w:num>
  <w:num w:numId="95">
    <w:abstractNumId w:val="68"/>
  </w:num>
  <w:num w:numId="96">
    <w:abstractNumId w:val="9"/>
  </w:num>
  <w:num w:numId="97">
    <w:abstractNumId w:val="37"/>
  </w:num>
  <w:num w:numId="98">
    <w:abstractNumId w:val="107"/>
  </w:num>
  <w:num w:numId="99">
    <w:abstractNumId w:val="53"/>
  </w:num>
  <w:num w:numId="100">
    <w:abstractNumId w:val="40"/>
  </w:num>
  <w:num w:numId="101">
    <w:abstractNumId w:val="30"/>
  </w:num>
  <w:num w:numId="102">
    <w:abstractNumId w:val="34"/>
  </w:num>
  <w:num w:numId="103">
    <w:abstractNumId w:val="31"/>
  </w:num>
  <w:num w:numId="104">
    <w:abstractNumId w:val="7"/>
  </w:num>
  <w:num w:numId="105">
    <w:abstractNumId w:val="79"/>
  </w:num>
  <w:num w:numId="106">
    <w:abstractNumId w:val="27"/>
  </w:num>
  <w:num w:numId="107">
    <w:abstractNumId w:val="45"/>
  </w:num>
  <w:num w:numId="108">
    <w:abstractNumId w:val="74"/>
  </w:num>
  <w:num w:numId="109">
    <w:abstractNumId w:val="51"/>
  </w:num>
  <w:num w:numId="110">
    <w:abstractNumId w:val="7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43"/>
    <w:rsid w:val="00000F07"/>
    <w:rsid w:val="00003319"/>
    <w:rsid w:val="000039CB"/>
    <w:rsid w:val="00027C38"/>
    <w:rsid w:val="00037AB9"/>
    <w:rsid w:val="00056358"/>
    <w:rsid w:val="000571F2"/>
    <w:rsid w:val="00073978"/>
    <w:rsid w:val="00076508"/>
    <w:rsid w:val="0008234E"/>
    <w:rsid w:val="000911DC"/>
    <w:rsid w:val="00092D49"/>
    <w:rsid w:val="000C1A11"/>
    <w:rsid w:val="000C2590"/>
    <w:rsid w:val="000C3B27"/>
    <w:rsid w:val="000C58F4"/>
    <w:rsid w:val="000C7A61"/>
    <w:rsid w:val="000F4A44"/>
    <w:rsid w:val="0010542B"/>
    <w:rsid w:val="001109FF"/>
    <w:rsid w:val="00116317"/>
    <w:rsid w:val="001238CA"/>
    <w:rsid w:val="00127341"/>
    <w:rsid w:val="00130B53"/>
    <w:rsid w:val="00140F05"/>
    <w:rsid w:val="00151256"/>
    <w:rsid w:val="001615E3"/>
    <w:rsid w:val="00164D30"/>
    <w:rsid w:val="001824BD"/>
    <w:rsid w:val="001A565A"/>
    <w:rsid w:val="001E6496"/>
    <w:rsid w:val="001F3B53"/>
    <w:rsid w:val="00223B32"/>
    <w:rsid w:val="00227972"/>
    <w:rsid w:val="00230CFF"/>
    <w:rsid w:val="0023114A"/>
    <w:rsid w:val="00235D22"/>
    <w:rsid w:val="00246459"/>
    <w:rsid w:val="00276E55"/>
    <w:rsid w:val="00280B21"/>
    <w:rsid w:val="00295678"/>
    <w:rsid w:val="002A387A"/>
    <w:rsid w:val="002B113D"/>
    <w:rsid w:val="002C48B9"/>
    <w:rsid w:val="002D4D70"/>
    <w:rsid w:val="002E4748"/>
    <w:rsid w:val="002F1D01"/>
    <w:rsid w:val="00316546"/>
    <w:rsid w:val="00321323"/>
    <w:rsid w:val="003230D3"/>
    <w:rsid w:val="00330A28"/>
    <w:rsid w:val="003327E3"/>
    <w:rsid w:val="0035308B"/>
    <w:rsid w:val="0036155E"/>
    <w:rsid w:val="00367B1A"/>
    <w:rsid w:val="00381BFE"/>
    <w:rsid w:val="00390419"/>
    <w:rsid w:val="003932DD"/>
    <w:rsid w:val="003A768D"/>
    <w:rsid w:val="003A7DD7"/>
    <w:rsid w:val="003B0A16"/>
    <w:rsid w:val="003B0C57"/>
    <w:rsid w:val="003B2047"/>
    <w:rsid w:val="003B4A82"/>
    <w:rsid w:val="003C2B20"/>
    <w:rsid w:val="003C2F68"/>
    <w:rsid w:val="003E00E7"/>
    <w:rsid w:val="003E0EA5"/>
    <w:rsid w:val="003E1298"/>
    <w:rsid w:val="003F4975"/>
    <w:rsid w:val="003F4EB5"/>
    <w:rsid w:val="00413BD8"/>
    <w:rsid w:val="00417522"/>
    <w:rsid w:val="00426108"/>
    <w:rsid w:val="004318BE"/>
    <w:rsid w:val="00433FFC"/>
    <w:rsid w:val="00446007"/>
    <w:rsid w:val="004579EF"/>
    <w:rsid w:val="00467C08"/>
    <w:rsid w:val="004B6D1E"/>
    <w:rsid w:val="004D747E"/>
    <w:rsid w:val="004F15A3"/>
    <w:rsid w:val="00514BE2"/>
    <w:rsid w:val="005351F6"/>
    <w:rsid w:val="00541295"/>
    <w:rsid w:val="00562592"/>
    <w:rsid w:val="005725D1"/>
    <w:rsid w:val="00573A2E"/>
    <w:rsid w:val="00574242"/>
    <w:rsid w:val="00576EDE"/>
    <w:rsid w:val="005804FF"/>
    <w:rsid w:val="00580647"/>
    <w:rsid w:val="00581C65"/>
    <w:rsid w:val="00583A30"/>
    <w:rsid w:val="00593DB9"/>
    <w:rsid w:val="005A1266"/>
    <w:rsid w:val="005A2748"/>
    <w:rsid w:val="005B10EC"/>
    <w:rsid w:val="005B2E65"/>
    <w:rsid w:val="005B496D"/>
    <w:rsid w:val="005C0604"/>
    <w:rsid w:val="005C0A55"/>
    <w:rsid w:val="005C23F7"/>
    <w:rsid w:val="005D473A"/>
    <w:rsid w:val="005D4F1B"/>
    <w:rsid w:val="005D5EDA"/>
    <w:rsid w:val="005F7C73"/>
    <w:rsid w:val="0060112E"/>
    <w:rsid w:val="006106FD"/>
    <w:rsid w:val="006252BC"/>
    <w:rsid w:val="00630336"/>
    <w:rsid w:val="00652885"/>
    <w:rsid w:val="00665BA5"/>
    <w:rsid w:val="00673BF9"/>
    <w:rsid w:val="00676735"/>
    <w:rsid w:val="006854D5"/>
    <w:rsid w:val="006933D6"/>
    <w:rsid w:val="006A201D"/>
    <w:rsid w:val="006A6411"/>
    <w:rsid w:val="006B2889"/>
    <w:rsid w:val="006B5E2E"/>
    <w:rsid w:val="006E0526"/>
    <w:rsid w:val="0070366E"/>
    <w:rsid w:val="00711A73"/>
    <w:rsid w:val="00711C44"/>
    <w:rsid w:val="00723376"/>
    <w:rsid w:val="00730849"/>
    <w:rsid w:val="00732C59"/>
    <w:rsid w:val="00735A8E"/>
    <w:rsid w:val="007462D2"/>
    <w:rsid w:val="0075757D"/>
    <w:rsid w:val="00762834"/>
    <w:rsid w:val="007641D6"/>
    <w:rsid w:val="007741AB"/>
    <w:rsid w:val="007C0586"/>
    <w:rsid w:val="007E6E2A"/>
    <w:rsid w:val="007F016D"/>
    <w:rsid w:val="008038A1"/>
    <w:rsid w:val="008308A8"/>
    <w:rsid w:val="00835503"/>
    <w:rsid w:val="008370B0"/>
    <w:rsid w:val="00853695"/>
    <w:rsid w:val="00854568"/>
    <w:rsid w:val="008717B4"/>
    <w:rsid w:val="0088760E"/>
    <w:rsid w:val="00890B33"/>
    <w:rsid w:val="008A09C5"/>
    <w:rsid w:val="008A288F"/>
    <w:rsid w:val="008B28CA"/>
    <w:rsid w:val="008B6EC0"/>
    <w:rsid w:val="008C1BEF"/>
    <w:rsid w:val="008D1489"/>
    <w:rsid w:val="009166A9"/>
    <w:rsid w:val="00933D0B"/>
    <w:rsid w:val="0094155E"/>
    <w:rsid w:val="0097634F"/>
    <w:rsid w:val="009865C2"/>
    <w:rsid w:val="00995FAA"/>
    <w:rsid w:val="009A5125"/>
    <w:rsid w:val="009B50AC"/>
    <w:rsid w:val="009B78E0"/>
    <w:rsid w:val="009D59F7"/>
    <w:rsid w:val="009E769F"/>
    <w:rsid w:val="009F0049"/>
    <w:rsid w:val="009F5118"/>
    <w:rsid w:val="00A047DD"/>
    <w:rsid w:val="00A055C6"/>
    <w:rsid w:val="00A21328"/>
    <w:rsid w:val="00A2230F"/>
    <w:rsid w:val="00A24514"/>
    <w:rsid w:val="00A34B89"/>
    <w:rsid w:val="00A43E97"/>
    <w:rsid w:val="00A62CF2"/>
    <w:rsid w:val="00A75E3E"/>
    <w:rsid w:val="00A768A9"/>
    <w:rsid w:val="00A845AF"/>
    <w:rsid w:val="00AA3E13"/>
    <w:rsid w:val="00AA3F22"/>
    <w:rsid w:val="00AB0E67"/>
    <w:rsid w:val="00AB50B8"/>
    <w:rsid w:val="00AD201B"/>
    <w:rsid w:val="00AD6166"/>
    <w:rsid w:val="00AE71AE"/>
    <w:rsid w:val="00AF340B"/>
    <w:rsid w:val="00B0198C"/>
    <w:rsid w:val="00B01BA3"/>
    <w:rsid w:val="00B1068D"/>
    <w:rsid w:val="00B10C02"/>
    <w:rsid w:val="00B13B5F"/>
    <w:rsid w:val="00B17681"/>
    <w:rsid w:val="00B220C7"/>
    <w:rsid w:val="00B2704B"/>
    <w:rsid w:val="00B31E9C"/>
    <w:rsid w:val="00B32A52"/>
    <w:rsid w:val="00B52229"/>
    <w:rsid w:val="00B527EE"/>
    <w:rsid w:val="00B54564"/>
    <w:rsid w:val="00B619F2"/>
    <w:rsid w:val="00B766E6"/>
    <w:rsid w:val="00B90AD6"/>
    <w:rsid w:val="00B958E9"/>
    <w:rsid w:val="00BA130F"/>
    <w:rsid w:val="00BB12BD"/>
    <w:rsid w:val="00BC4A8D"/>
    <w:rsid w:val="00BD464E"/>
    <w:rsid w:val="00BE20E9"/>
    <w:rsid w:val="00BF0F33"/>
    <w:rsid w:val="00C03984"/>
    <w:rsid w:val="00C1474A"/>
    <w:rsid w:val="00C30F5D"/>
    <w:rsid w:val="00C32AEB"/>
    <w:rsid w:val="00C3648D"/>
    <w:rsid w:val="00C54D4C"/>
    <w:rsid w:val="00C573CF"/>
    <w:rsid w:val="00C6038C"/>
    <w:rsid w:val="00CA703A"/>
    <w:rsid w:val="00CB01AC"/>
    <w:rsid w:val="00CC3512"/>
    <w:rsid w:val="00CD63E2"/>
    <w:rsid w:val="00CE366C"/>
    <w:rsid w:val="00CF4884"/>
    <w:rsid w:val="00D1385C"/>
    <w:rsid w:val="00D21173"/>
    <w:rsid w:val="00D2186E"/>
    <w:rsid w:val="00D229CC"/>
    <w:rsid w:val="00D36897"/>
    <w:rsid w:val="00D4771E"/>
    <w:rsid w:val="00D51C44"/>
    <w:rsid w:val="00D65F98"/>
    <w:rsid w:val="00D75579"/>
    <w:rsid w:val="00D85154"/>
    <w:rsid w:val="00D92D74"/>
    <w:rsid w:val="00DA50A2"/>
    <w:rsid w:val="00DB21B0"/>
    <w:rsid w:val="00DB24AB"/>
    <w:rsid w:val="00DC4E7A"/>
    <w:rsid w:val="00DD4603"/>
    <w:rsid w:val="00DE0D29"/>
    <w:rsid w:val="00DE4056"/>
    <w:rsid w:val="00DF0D43"/>
    <w:rsid w:val="00DF732E"/>
    <w:rsid w:val="00E0099E"/>
    <w:rsid w:val="00E03FE4"/>
    <w:rsid w:val="00E175C8"/>
    <w:rsid w:val="00E36291"/>
    <w:rsid w:val="00E51397"/>
    <w:rsid w:val="00E807B9"/>
    <w:rsid w:val="00E97AAD"/>
    <w:rsid w:val="00EA4036"/>
    <w:rsid w:val="00ED4D8C"/>
    <w:rsid w:val="00EE4B25"/>
    <w:rsid w:val="00EE6271"/>
    <w:rsid w:val="00EF604C"/>
    <w:rsid w:val="00F028E5"/>
    <w:rsid w:val="00F3335F"/>
    <w:rsid w:val="00F37736"/>
    <w:rsid w:val="00F54D18"/>
    <w:rsid w:val="00F85F13"/>
    <w:rsid w:val="00FA3255"/>
    <w:rsid w:val="00FC593B"/>
    <w:rsid w:val="00FD5EE1"/>
    <w:rsid w:val="00FE6BCE"/>
    <w:rsid w:val="00FF1ADD"/>
    <w:rsid w:val="00FF67DF"/>
    <w:rsid w:val="00FF69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1A11"/>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316546"/>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3165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0C1A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link w:val="VoettekstChar"/>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rsid w:val="00316546"/>
    <w:rPr>
      <w:b/>
      <w:bCs/>
      <w:sz w:val="24"/>
      <w:szCs w:val="24"/>
      <w:u w:val="single"/>
    </w:rPr>
  </w:style>
  <w:style w:type="character" w:customStyle="1" w:styleId="Kop2Char">
    <w:name w:val="Kop 2 Char"/>
    <w:basedOn w:val="Standaardalinea-lettertype"/>
    <w:link w:val="Kop2"/>
    <w:rsid w:val="00316546"/>
    <w:rPr>
      <w:rFonts w:asciiTheme="majorHAnsi" w:eastAsiaTheme="majorEastAsia" w:hAnsiTheme="majorHAnsi" w:cstheme="majorBidi"/>
      <w:b/>
      <w:bCs/>
      <w:color w:val="4F81BD" w:themeColor="accent1"/>
      <w:sz w:val="26"/>
      <w:szCs w:val="26"/>
    </w:rPr>
  </w:style>
  <w:style w:type="character" w:customStyle="1" w:styleId="KoptekstChar">
    <w:name w:val="Koptekst Char"/>
    <w:basedOn w:val="Standaardalinea-lettertype"/>
    <w:link w:val="Koptekst"/>
    <w:uiPriority w:val="99"/>
    <w:rsid w:val="00316546"/>
    <w:rPr>
      <w:rFonts w:ascii="Arial" w:hAnsi="Arial"/>
      <w:sz w:val="18"/>
    </w:rPr>
  </w:style>
  <w:style w:type="character" w:customStyle="1" w:styleId="VoettekstChar">
    <w:name w:val="Voettekst Char"/>
    <w:basedOn w:val="Standaardalinea-lettertype"/>
    <w:link w:val="Voettekst"/>
    <w:rsid w:val="00316546"/>
    <w:rPr>
      <w:rFonts w:ascii="Arial" w:hAnsi="Arial"/>
      <w:sz w:val="18"/>
    </w:rPr>
  </w:style>
  <w:style w:type="paragraph" w:styleId="Lijstalinea">
    <w:name w:val="List Paragraph"/>
    <w:basedOn w:val="Standaard"/>
    <w:uiPriority w:val="34"/>
    <w:qFormat/>
    <w:rsid w:val="00316546"/>
    <w:pPr>
      <w:ind w:left="720"/>
      <w:contextualSpacing/>
    </w:pPr>
  </w:style>
  <w:style w:type="paragraph" w:styleId="Plattetekst">
    <w:name w:val="Body Text"/>
    <w:basedOn w:val="Standaard"/>
    <w:link w:val="PlattetekstChar"/>
    <w:rsid w:val="00316546"/>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316546"/>
    <w:rPr>
      <w:rFonts w:ascii="Century Schoolbook" w:hAnsi="Century Schoolbook" w:cs="Arial"/>
    </w:rPr>
  </w:style>
  <w:style w:type="character" w:styleId="Zwaar">
    <w:name w:val="Strong"/>
    <w:qFormat/>
    <w:rsid w:val="00316546"/>
    <w:rPr>
      <w:b/>
      <w:bCs/>
    </w:rPr>
  </w:style>
  <w:style w:type="paragraph" w:styleId="Voetnoottekst">
    <w:name w:val="footnote text"/>
    <w:basedOn w:val="Standaard"/>
    <w:link w:val="VoetnoottekstChar"/>
    <w:uiPriority w:val="99"/>
    <w:unhideWhenUsed/>
    <w:rsid w:val="00316546"/>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316546"/>
    <w:rPr>
      <w:sz w:val="24"/>
      <w:szCs w:val="24"/>
    </w:rPr>
  </w:style>
  <w:style w:type="character" w:styleId="Voetnootmarkering">
    <w:name w:val="footnote reference"/>
    <w:uiPriority w:val="99"/>
    <w:unhideWhenUsed/>
    <w:rsid w:val="00316546"/>
    <w:rPr>
      <w:vertAlign w:val="superscript"/>
    </w:rPr>
  </w:style>
  <w:style w:type="paragraph" w:styleId="Ballontekst">
    <w:name w:val="Balloon Text"/>
    <w:basedOn w:val="Standaard"/>
    <w:link w:val="BallontekstChar"/>
    <w:rsid w:val="0031654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316546"/>
    <w:rPr>
      <w:rFonts w:ascii="Tahoma" w:hAnsi="Tahoma" w:cs="Tahoma"/>
      <w:sz w:val="16"/>
      <w:szCs w:val="16"/>
    </w:rPr>
  </w:style>
  <w:style w:type="paragraph" w:styleId="Titel">
    <w:name w:val="Title"/>
    <w:basedOn w:val="Standaard"/>
    <w:next w:val="Standaard"/>
    <w:link w:val="TitelChar"/>
    <w:qFormat/>
    <w:rsid w:val="000C1A1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0C1A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0C1A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0C1A11"/>
    <w:rPr>
      <w:rFonts w:asciiTheme="minorHAnsi" w:eastAsiaTheme="minorEastAsia" w:hAnsiTheme="minorHAnsi" w:cstheme="minorBidi"/>
      <w:color w:val="5A5A5A" w:themeColor="text1" w:themeTint="A5"/>
      <w:spacing w:val="15"/>
      <w:sz w:val="22"/>
      <w:szCs w:val="22"/>
    </w:rPr>
  </w:style>
  <w:style w:type="character" w:customStyle="1" w:styleId="Kop3Char">
    <w:name w:val="Kop 3 Char"/>
    <w:basedOn w:val="Standaardalinea-lettertype"/>
    <w:link w:val="Kop3"/>
    <w:rsid w:val="000C1A11"/>
    <w:rPr>
      <w:rFonts w:asciiTheme="majorHAnsi" w:eastAsiaTheme="majorEastAsia" w:hAnsiTheme="majorHAnsi" w:cstheme="majorBidi"/>
      <w:color w:val="243F60" w:themeColor="accent1" w:themeShade="7F"/>
      <w:sz w:val="24"/>
      <w:szCs w:val="24"/>
    </w:rPr>
  </w:style>
  <w:style w:type="paragraph" w:customStyle="1" w:styleId="Kopparagraaf">
    <w:name w:val="Kop paragraaf"/>
    <w:basedOn w:val="Kop2"/>
    <w:link w:val="KopparagraafChar"/>
    <w:qFormat/>
    <w:rsid w:val="00DB24AB"/>
  </w:style>
  <w:style w:type="paragraph" w:customStyle="1" w:styleId="kopdeel">
    <w:name w:val="kop deel"/>
    <w:basedOn w:val="Kop3"/>
    <w:link w:val="kopdeelChar"/>
    <w:qFormat/>
    <w:rsid w:val="00DB24AB"/>
  </w:style>
  <w:style w:type="character" w:customStyle="1" w:styleId="KopparagraafChar">
    <w:name w:val="Kop paragraaf Char"/>
    <w:basedOn w:val="Kop2Char"/>
    <w:link w:val="Kopparagraaf"/>
    <w:rsid w:val="00DB24AB"/>
    <w:rPr>
      <w:rFonts w:asciiTheme="majorHAnsi" w:eastAsiaTheme="majorEastAsia" w:hAnsiTheme="majorHAnsi" w:cstheme="majorBidi"/>
      <w:b/>
      <w:bCs/>
      <w:color w:val="4F81BD" w:themeColor="accent1"/>
      <w:sz w:val="26"/>
      <w:szCs w:val="26"/>
    </w:rPr>
  </w:style>
  <w:style w:type="character" w:customStyle="1" w:styleId="kopdeelChar">
    <w:name w:val="kop deel Char"/>
    <w:basedOn w:val="Kop3Char"/>
    <w:link w:val="kopdeel"/>
    <w:rsid w:val="00DB24AB"/>
    <w:rPr>
      <w:rFonts w:asciiTheme="majorHAnsi" w:eastAsiaTheme="majorEastAsia" w:hAnsiTheme="majorHAnsi" w:cstheme="majorBidi"/>
      <w:color w:val="243F60" w:themeColor="accent1" w:themeShade="7F"/>
      <w:sz w:val="24"/>
      <w:szCs w:val="24"/>
    </w:rPr>
  </w:style>
  <w:style w:type="character" w:styleId="Verwijzingopmerking">
    <w:name w:val="annotation reference"/>
    <w:basedOn w:val="Standaardalinea-lettertype"/>
    <w:semiHidden/>
    <w:unhideWhenUsed/>
    <w:rsid w:val="003B0A16"/>
    <w:rPr>
      <w:sz w:val="16"/>
      <w:szCs w:val="16"/>
    </w:rPr>
  </w:style>
  <w:style w:type="paragraph" w:styleId="Tekstopmerking">
    <w:name w:val="annotation text"/>
    <w:basedOn w:val="Standaard"/>
    <w:link w:val="TekstopmerkingChar"/>
    <w:semiHidden/>
    <w:unhideWhenUsed/>
    <w:rsid w:val="003B0A16"/>
    <w:pPr>
      <w:spacing w:line="240" w:lineRule="auto"/>
    </w:pPr>
    <w:rPr>
      <w:sz w:val="20"/>
    </w:rPr>
  </w:style>
  <w:style w:type="character" w:customStyle="1" w:styleId="TekstopmerkingChar">
    <w:name w:val="Tekst opmerking Char"/>
    <w:basedOn w:val="Standaardalinea-lettertype"/>
    <w:link w:val="Tekstopmerking"/>
    <w:semiHidden/>
    <w:rsid w:val="003B0A16"/>
    <w:rPr>
      <w:rFonts w:ascii="Arial" w:hAnsi="Arial"/>
    </w:rPr>
  </w:style>
  <w:style w:type="paragraph" w:styleId="Onderwerpvanopmerking">
    <w:name w:val="annotation subject"/>
    <w:basedOn w:val="Tekstopmerking"/>
    <w:next w:val="Tekstopmerking"/>
    <w:link w:val="OnderwerpvanopmerkingChar"/>
    <w:semiHidden/>
    <w:unhideWhenUsed/>
    <w:rsid w:val="003B0A16"/>
    <w:rPr>
      <w:b/>
      <w:bCs/>
    </w:rPr>
  </w:style>
  <w:style w:type="character" w:customStyle="1" w:styleId="OnderwerpvanopmerkingChar">
    <w:name w:val="Onderwerp van opmerking Char"/>
    <w:basedOn w:val="TekstopmerkingChar"/>
    <w:link w:val="Onderwerpvanopmerking"/>
    <w:semiHidden/>
    <w:rsid w:val="003B0A16"/>
    <w:rPr>
      <w:rFonts w:ascii="Arial" w:hAnsi="Arial"/>
      <w:b/>
      <w:bCs/>
    </w:rPr>
  </w:style>
  <w:style w:type="paragraph" w:styleId="Revisie">
    <w:name w:val="Revision"/>
    <w:hidden/>
    <w:uiPriority w:val="99"/>
    <w:semiHidden/>
    <w:rsid w:val="003B0A16"/>
    <w:rPr>
      <w:rFonts w:ascii="Arial" w:hAnsi="Arial"/>
      <w:sz w:val="18"/>
    </w:rPr>
  </w:style>
  <w:style w:type="character" w:styleId="Subtielebenadrukking">
    <w:name w:val="Subtle Emphasis"/>
    <w:basedOn w:val="Standaardalinea-lettertype"/>
    <w:uiPriority w:val="19"/>
    <w:qFormat/>
    <w:rsid w:val="00B32A52"/>
    <w:rPr>
      <w:i/>
      <w:iCs/>
      <w:color w:val="808080" w:themeColor="text1" w:themeTint="7F"/>
    </w:rPr>
  </w:style>
  <w:style w:type="character" w:styleId="Titelvanboek">
    <w:name w:val="Book Title"/>
    <w:basedOn w:val="Standaardalinea-lettertype"/>
    <w:uiPriority w:val="33"/>
    <w:qFormat/>
    <w:rsid w:val="00B32A52"/>
    <w:rPr>
      <w:b/>
      <w:bCs/>
      <w:smallCaps/>
      <w:spacing w:val="5"/>
    </w:rPr>
  </w:style>
  <w:style w:type="paragraph" w:styleId="Citaat">
    <w:name w:val="Quote"/>
    <w:basedOn w:val="Standaard"/>
    <w:next w:val="Standaard"/>
    <w:link w:val="CitaatChar"/>
    <w:uiPriority w:val="29"/>
    <w:qFormat/>
    <w:rsid w:val="00367B1A"/>
    <w:rPr>
      <w:i/>
      <w:iCs/>
      <w:color w:val="000000" w:themeColor="text1"/>
    </w:rPr>
  </w:style>
  <w:style w:type="character" w:customStyle="1" w:styleId="CitaatChar">
    <w:name w:val="Citaat Char"/>
    <w:basedOn w:val="Standaardalinea-lettertype"/>
    <w:link w:val="Citaat"/>
    <w:uiPriority w:val="29"/>
    <w:rsid w:val="00367B1A"/>
    <w:rPr>
      <w:rFonts w:ascii="Arial" w:hAnsi="Arial"/>
      <w:i/>
      <w:iCs/>
      <w:color w:val="000000" w:themeColor="text1"/>
      <w:sz w:val="18"/>
    </w:rPr>
  </w:style>
  <w:style w:type="paragraph" w:styleId="Documentstructuur">
    <w:name w:val="Document Map"/>
    <w:basedOn w:val="Standaard"/>
    <w:link w:val="DocumentstructuurChar"/>
    <w:semiHidden/>
    <w:unhideWhenUsed/>
    <w:rsid w:val="00140F05"/>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semiHidden/>
    <w:rsid w:val="00140F05"/>
    <w:rPr>
      <w:rFonts w:ascii="Tahoma" w:hAnsi="Tahoma" w:cs="Tahoma"/>
      <w:sz w:val="16"/>
      <w:szCs w:val="16"/>
    </w:rPr>
  </w:style>
  <w:style w:type="paragraph" w:styleId="Geenafstand">
    <w:name w:val="No Spacing"/>
    <w:uiPriority w:val="1"/>
    <w:qFormat/>
    <w:rsid w:val="003E1298"/>
    <w:pPr>
      <w:overflowPunct w:val="0"/>
      <w:autoSpaceDE w:val="0"/>
      <w:autoSpaceDN w:val="0"/>
      <w:adjustRightInd w:val="0"/>
      <w:textAlignment w:val="baseline"/>
    </w:pPr>
    <w:rPr>
      <w:rFonts w:ascii="Arial" w:hAnsi="Arial"/>
      <w:sz w:val="18"/>
    </w:rPr>
  </w:style>
  <w:style w:type="character" w:styleId="Intensievebenadrukking">
    <w:name w:val="Intense Emphasis"/>
    <w:basedOn w:val="Standaardalinea-lettertype"/>
    <w:uiPriority w:val="21"/>
    <w:qFormat/>
    <w:rsid w:val="008B6EC0"/>
    <w:rPr>
      <w:b/>
      <w:bCs/>
      <w:i/>
      <w:iCs/>
      <w:color w:val="4F81BD" w:themeColor="accent1"/>
    </w:rPr>
  </w:style>
  <w:style w:type="character" w:styleId="Subtieleverwijzing">
    <w:name w:val="Subtle Reference"/>
    <w:basedOn w:val="Standaardalinea-lettertype"/>
    <w:uiPriority w:val="31"/>
    <w:qFormat/>
    <w:rsid w:val="0094155E"/>
    <w:rPr>
      <w:smallCaps/>
      <w:color w:val="C0504D" w:themeColor="accent2"/>
      <w:u w:val="single"/>
    </w:rPr>
  </w:style>
  <w:style w:type="paragraph" w:styleId="Duidelijkcitaat">
    <w:name w:val="Intense Quote"/>
    <w:basedOn w:val="Standaard"/>
    <w:next w:val="Standaard"/>
    <w:link w:val="DuidelijkcitaatChar"/>
    <w:uiPriority w:val="30"/>
    <w:qFormat/>
    <w:rsid w:val="00D2186E"/>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2186E"/>
    <w:rPr>
      <w:rFonts w:ascii="Arial" w:hAnsi="Arial"/>
      <w:b/>
      <w:bCs/>
      <w:i/>
      <w:iCs/>
      <w:color w:val="4F81BD" w:themeColor="accent1"/>
      <w:sz w:val="18"/>
    </w:rPr>
  </w:style>
  <w:style w:type="table" w:styleId="Tabelraster">
    <w:name w:val="Table Grid"/>
    <w:basedOn w:val="Standaardtabel"/>
    <w:rsid w:val="00EE4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qFormat/>
    <w:rsid w:val="00D75579"/>
    <w:rPr>
      <w:i/>
      <w:iCs/>
    </w:rPr>
  </w:style>
  <w:style w:type="paragraph" w:styleId="Kopvaninhoudsopgave">
    <w:name w:val="TOC Heading"/>
    <w:basedOn w:val="Kop1"/>
    <w:next w:val="Standaard"/>
    <w:uiPriority w:val="39"/>
    <w:semiHidden/>
    <w:unhideWhenUsed/>
    <w:qFormat/>
    <w:rsid w:val="00B1068D"/>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B1068D"/>
    <w:pPr>
      <w:spacing w:after="100"/>
    </w:pPr>
  </w:style>
  <w:style w:type="paragraph" w:styleId="Inhopg2">
    <w:name w:val="toc 2"/>
    <w:basedOn w:val="Standaard"/>
    <w:next w:val="Standaard"/>
    <w:autoRedefine/>
    <w:uiPriority w:val="39"/>
    <w:unhideWhenUsed/>
    <w:rsid w:val="00B1068D"/>
    <w:pPr>
      <w:tabs>
        <w:tab w:val="left" w:pos="1100"/>
        <w:tab w:val="right" w:leader="dot" w:pos="8324"/>
      </w:tabs>
      <w:spacing w:after="100" w:line="240" w:lineRule="atLeast"/>
      <w:ind w:left="181"/>
    </w:pPr>
  </w:style>
  <w:style w:type="paragraph" w:styleId="Inhopg3">
    <w:name w:val="toc 3"/>
    <w:basedOn w:val="Standaard"/>
    <w:next w:val="Standaard"/>
    <w:autoRedefine/>
    <w:uiPriority w:val="39"/>
    <w:unhideWhenUsed/>
    <w:rsid w:val="00B1068D"/>
    <w:pPr>
      <w:tabs>
        <w:tab w:val="left" w:pos="1320"/>
        <w:tab w:val="right" w:leader="dot" w:pos="8324"/>
      </w:tabs>
      <w:spacing w:after="100"/>
      <w:ind w:left="357"/>
    </w:pPr>
  </w:style>
  <w:style w:type="character" w:styleId="Hyperlink">
    <w:name w:val="Hyperlink"/>
    <w:basedOn w:val="Standaardalinea-lettertype"/>
    <w:uiPriority w:val="99"/>
    <w:unhideWhenUsed/>
    <w:rsid w:val="00B10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098628">
      <w:bodyDiv w:val="1"/>
      <w:marLeft w:val="0"/>
      <w:marRight w:val="0"/>
      <w:marTop w:val="0"/>
      <w:marBottom w:val="0"/>
      <w:divBdr>
        <w:top w:val="none" w:sz="0" w:space="0" w:color="auto"/>
        <w:left w:val="none" w:sz="0" w:space="0" w:color="auto"/>
        <w:bottom w:val="none" w:sz="0" w:space="0" w:color="auto"/>
        <w:right w:val="none" w:sz="0" w:space="0" w:color="auto"/>
      </w:divBdr>
    </w:div>
    <w:div w:id="196781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42.pn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0.jpeg"/><Relationship Id="rId89" Type="http://schemas.openxmlformats.org/officeDocument/2006/relationships/image" Target="media/image73.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0.jpeg"/><Relationship Id="rId32" Type="http://schemas.openxmlformats.org/officeDocument/2006/relationships/image" Target="media/image24.png"/><Relationship Id="rId37" Type="http://schemas.openxmlformats.org/officeDocument/2006/relationships/image" Target="media/image280.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jpeg"/><Relationship Id="rId90" Type="http://schemas.openxmlformats.org/officeDocument/2006/relationships/image" Target="media/image74.png"/><Relationship Id="rId95" Type="http://schemas.openxmlformats.org/officeDocument/2006/relationships/image" Target="media/image79.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60.jpeg"/><Relationship Id="rId56" Type="http://schemas.openxmlformats.org/officeDocument/2006/relationships/image" Target="media/image41.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emf"/><Relationship Id="rId93" Type="http://schemas.openxmlformats.org/officeDocument/2006/relationships/image" Target="media/image7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wmf"/><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1.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70.wmf"/><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00.emf"/><Relationship Id="rId94" Type="http://schemas.openxmlformats.org/officeDocument/2006/relationships/image" Target="media/image7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AD4A-1AF9-44B5-83D1-C9E028CF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8B3F314E.dotm</Template>
  <TotalTime>0</TotalTime>
  <Pages>74</Pages>
  <Words>11038</Words>
  <Characters>60711</Characters>
  <Application>Microsoft Office Word</Application>
  <DocSecurity>4</DocSecurity>
  <Lines>505</Lines>
  <Paragraphs>143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2017-03-13T15:56:00Z</dcterms:created>
  <dcterms:modified xsi:type="dcterms:W3CDTF">2017-03-13T15:56:00Z</dcterms:modified>
</cp:coreProperties>
</file>